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346.744019pt;width:612.28302pt;height:99.063pt;mso-position-horizontal-relative:page;mso-position-vertical-relative:page;z-index:-1109" type="#_x0000_t202" filled="f" stroked="f">
            <v:textbox inset="0,0,0,0">
              <w:txbxContent>
                <w:p>
                  <w:pPr>
                    <w:spacing w:line="190" w:lineRule="exact" w:before="1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5" w:lineRule="auto"/>
                    <w:ind w:left="989" w:right="985" w:firstLine="97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2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2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"/>
                      <w:w w:val="95"/>
                      <w:sz w:val="48"/>
                      <w:szCs w:val="48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95"/>
                      <w:sz w:val="48"/>
                      <w:szCs w:val="48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2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"/>
                      <w:w w:val="95"/>
                      <w:sz w:val="48"/>
                      <w:szCs w:val="48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2"/>
                      <w:w w:val="95"/>
                      <w:sz w:val="48"/>
                      <w:szCs w:val="48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95"/>
                      <w:sz w:val="48"/>
                      <w:szCs w:val="48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95"/>
                      <w:sz w:val="48"/>
                      <w:szCs w:val="48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2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"/>
                      <w:w w:val="95"/>
                      <w:sz w:val="48"/>
                      <w:szCs w:val="48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2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95"/>
                      <w:sz w:val="48"/>
                      <w:szCs w:val="48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95"/>
                      <w:sz w:val="48"/>
                      <w:szCs w:val="48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1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w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95"/>
                      <w:sz w:val="48"/>
                      <w:szCs w:val="48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1"/>
                      <w:w w:val="95"/>
                      <w:sz w:val="48"/>
                      <w:szCs w:val="48"/>
                    </w:rPr>
                    <w:t>k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2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95"/>
                      <w:sz w:val="48"/>
                      <w:szCs w:val="48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95"/>
                      <w:sz w:val="48"/>
                      <w:szCs w:val="48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"/>
                      <w:w w:val="95"/>
                      <w:sz w:val="48"/>
                      <w:szCs w:val="48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95"/>
                      <w:sz w:val="48"/>
                      <w:szCs w:val="48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"/>
                      <w:w w:val="95"/>
                      <w:sz w:val="48"/>
                      <w:szCs w:val="4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1"/>
                      <w:w w:val="95"/>
                      <w:sz w:val="48"/>
                      <w:szCs w:val="48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95"/>
                      <w:sz w:val="48"/>
                      <w:szCs w:val="48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95"/>
                      <w:sz w:val="48"/>
                      <w:szCs w:val="48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95"/>
                      <w:sz w:val="48"/>
                      <w:szCs w:val="48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95"/>
                      <w:sz w:val="48"/>
                      <w:szCs w:val="48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"/>
                      <w:w w:val="95"/>
                      <w:sz w:val="48"/>
                      <w:szCs w:val="48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2"/>
                      <w:w w:val="95"/>
                      <w:sz w:val="48"/>
                      <w:szCs w:val="4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4"/>
                      <w:w w:val="95"/>
                      <w:sz w:val="48"/>
                      <w:szCs w:val="48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"/>
                      <w:w w:val="95"/>
                      <w:sz w:val="48"/>
                      <w:szCs w:val="4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"/>
                      <w:w w:val="95"/>
                      <w:sz w:val="48"/>
                      <w:szCs w:val="48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9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2"/>
                      <w:w w:val="95"/>
                      <w:sz w:val="48"/>
                      <w:szCs w:val="4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95"/>
                      <w:sz w:val="48"/>
                      <w:szCs w:val="48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27"/>
                      <w:w w:val="95"/>
                      <w:sz w:val="48"/>
                      <w:szCs w:val="48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95"/>
                      <w:sz w:val="48"/>
                      <w:szCs w:val="4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6534pt;margin-top:-.498981pt;width:613.5898pt;height:464.059pt;mso-position-horizontal-relative:page;mso-position-vertical-relative:page;z-index:-1108" coordorigin="-13,-10" coordsize="12272,9281">
            <v:group style="position:absolute;left:6;top:0;width:12240;height:6856" coordorigin="6,0" coordsize="12240,6856">
              <v:shape style="position:absolute;left:6;top:0;width:12240;height:6856" coordorigin="6,0" coordsize="12240,6856" path="m6,6856l12246,6856,12246,0,6,0,6,6856xe" filled="t" fillcolor="#E5E5E5" stroked="f">
                <v:path arrowok="t"/>
                <v:fill type="solid"/>
              </v:shape>
              <v:shape style="position:absolute;left:6;top:0;width:12240;height:7315" type="#_x0000_t75">
                <v:imagedata r:id="rId5" o:title=""/>
              </v:shape>
            </v:group>
            <v:group style="position:absolute;left:6;top:6856;width:12240;height:74" coordorigin="6,6856" coordsize="12240,74">
              <v:shape style="position:absolute;left:6;top:6856;width:12240;height:74" coordorigin="6,6856" coordsize="12240,74" path="m6,6930l12246,6930,12246,6856,6,6856,6,6930xe" filled="t" fillcolor="#231F20" stroked="f">
                <v:path arrowok="t"/>
                <v:fill type="solid"/>
              </v:shape>
            </v:group>
            <v:group style="position:absolute;left:6;top:8910;width:12240;height:351" coordorigin="6,8910" coordsize="12240,351">
              <v:shape style="position:absolute;left:6;top:8910;width:12240;height:351" coordorigin="6,8910" coordsize="12240,351" path="m6,9261l12246,9261,12246,8910,6,8910,6,9261xe" filled="t" fillcolor="#231F20" stroked="f">
                <v:path arrowok="t"/>
                <v:fill type="solid"/>
              </v:shape>
            </v:group>
            <v:group style="position:absolute;left:0;top:6930;width:6;height:1980" coordorigin="0,6930" coordsize="6,1980">
              <v:shape style="position:absolute;left:0;top:6930;width:6;height:1980" coordorigin="0,6930" coordsize="6,1980" path="m0,8910l6,8910,6,6930,0,6930,0,8910xe" filled="t" fillcolor="#007DB1" stroked="f">
                <v:path arrowok="t"/>
                <v:fill type="solid"/>
              </v:shape>
            </v:group>
            <v:group style="position:absolute;left:0;top:8913;width:12246;height:2" coordorigin="0,8913" coordsize="12246,2">
              <v:shape style="position:absolute;left:0;top:8913;width:12246;height:2" coordorigin="0,8913" coordsize="12246,0" path="m0,8913l12246,8913e" filled="f" stroked="t" strokeweight="1.3068pt" strokecolor="#FFFFFF">
                <v:path arrowok="t"/>
              </v:shape>
            </v:group>
            <v:group style="position:absolute;left:0;top:6920;width:12246;height:25" coordorigin="0,6920" coordsize="12246,25">
              <v:shape style="position:absolute;left:0;top:6920;width:12246;height:25" coordorigin="0,6920" coordsize="12246,25" path="m12246,6920l0,6920,0,6945,12246,6945,12246,6920e" filled="t" fillcolor="#FFFFFF" stroked="f">
                <v:path arrowok="t"/>
                <v:fill type="solid"/>
              </v:shape>
            </v:group>
            <v:group style="position:absolute;left:0;top:6935;width:12246;height:1981" coordorigin="0,6935" coordsize="12246,1981">
              <v:shape style="position:absolute;left:0;top:6935;width:12246;height:1981" coordorigin="0,6935" coordsize="12246,1981" path="m0,8916l12246,8916,12246,6935,0,6935,0,8916e" filled="t" fillcolor="#1278A8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2.240002pt;margin-top:673.978027pt;width:86.106pt;height:103.726pt;mso-position-horizontal-relative:page;mso-position-vertical-relative:page;z-index:-1107" coordorigin="645,13480" coordsize="1722,2075">
            <v:group style="position:absolute;left:1133;top:13910;width:1224;height:1634" coordorigin="1133,13910" coordsize="1224,1634">
              <v:shape style="position:absolute;left:1133;top:13910;width:1224;height:1634" coordorigin="1133,13910" coordsize="1224,1634" path="m1133,15544l2357,15544,2357,13910,1133,13910,1133,15544xe" filled="t" fillcolor="#231F20" stroked="f">
                <v:path arrowok="t"/>
                <v:fill type="solid"/>
              </v:shape>
              <v:shape style="position:absolute;left:1252;top:14070;width:1007;height:1436" type="#_x0000_t75">
                <v:imagedata r:id="rId6" o:title=""/>
              </v:shape>
            </v:group>
            <v:group style="position:absolute;left:730;top:13490;width:1267;height:1894" coordorigin="730,13490" coordsize="1267,1894">
              <v:shape style="position:absolute;left:730;top:13490;width:1267;height:1894" coordorigin="730,13490" coordsize="1267,1894" path="m730,15383l1997,15383,1997,13490,730,13490,730,15383xe" filled="t" fillcolor="#231F20" stroked="f">
                <v:path arrowok="t"/>
                <v:fill type="solid"/>
              </v:shape>
              <v:shape style="position:absolute;left:645;top:13511;width:1095;height:1705" type="#_x0000_t75">
                <v:imagedata r:id="rId7" o:title=""/>
              </v:shape>
            </v:group>
            <w10:wrap type="none"/>
          </v:group>
        </w:pict>
      </w:r>
      <w:r>
        <w:rPr/>
        <w:pict>
          <v:group style="position:absolute;margin-left:528.583069pt;margin-top:684.567322pt;width:44.020502pt;height:49.058627pt;mso-position-horizontal-relative:page;mso-position-vertical-relative:page;z-index:-1106" coordorigin="10572,13691" coordsize="880,981">
            <v:group style="position:absolute;left:11152;top:14128;width:68;height:192" coordorigin="11152,14128" coordsize="68,192">
              <v:shape style="position:absolute;left:11152;top:14128;width:68;height:192" coordorigin="11152,14128" coordsize="68,192" path="m11152,14128l11152,14319,11220,14319,11220,14195,11152,14128xe" filled="t" fillcolor="#020302" stroked="f">
                <v:path arrowok="t"/>
                <v:fill type="solid"/>
              </v:shape>
            </v:group>
            <v:group style="position:absolute;left:10706;top:13701;width:408;height:770" coordorigin="10706,13701" coordsize="408,770">
              <v:shape style="position:absolute;left:10706;top:13701;width:408;height:770" coordorigin="10706,13701" coordsize="408,770" path="m10764,13739l10706,13777,10881,13952,10881,14336,11017,14471,11017,14375,10949,14308,10949,13991,11114,13991,11047,13924,10949,13924,10764,13739xe" filled="t" fillcolor="#020302" stroked="f">
                <v:path arrowok="t"/>
                <v:fill type="solid"/>
              </v:shape>
              <v:shape style="position:absolute;left:10706;top:13701;width:408;height:770" coordorigin="10706,13701" coordsize="408,770" path="m10956,13701l10949,13924,11047,13924,11046,13924,10960,13924,10981,13919,11035,13884,11060,13824,11058,13799,11030,13738,10977,13705,10956,13701xe" filled="t" fillcolor="#020302" stroked="f">
                <v:path arrowok="t"/>
                <v:fill type="solid"/>
              </v:shape>
            </v:group>
            <v:group style="position:absolute;left:11016;top:13992;width:68;height:327" coordorigin="11016,13992" coordsize="68,327">
              <v:shape style="position:absolute;left:11016;top:13992;width:68;height:327" coordorigin="11016,13992" coordsize="68,327" path="m11017,13992l11016,14319,11084,14319,11085,14060,11017,13992xe" filled="t" fillcolor="#020302" stroked="f">
                <v:path arrowok="t"/>
                <v:fill type="solid"/>
              </v:shape>
            </v:group>
            <v:group style="position:absolute;left:11085;top:14060;width:165;height:68" coordorigin="11085,14060" coordsize="165,68">
              <v:shape style="position:absolute;left:11085;top:14060;width:165;height:68" coordorigin="11085,14060" coordsize="165,68" path="m11181,14060l11085,14060,11152,14128,11249,14128,11181,14060xe" filled="t" fillcolor="#020302" stroked="f">
                <v:path arrowok="t"/>
                <v:fill type="solid"/>
              </v:shape>
            </v:group>
            <v:group style="position:absolute;left:10582;top:13825;width:232;height:447" coordorigin="10582,13825" coordsize="232,447">
              <v:shape style="position:absolute;left:10582;top:13825;width:232;height:447" coordorigin="10582,13825" coordsize="232,447" path="m10593,13952l10589,13971,10585,13990,10583,14010,10582,14031,10814,14272,10814,14104,10746,14104,10593,13952xe" filled="t" fillcolor="#020302" stroked="f">
                <v:path arrowok="t"/>
                <v:fill type="solid"/>
              </v:shape>
              <v:shape style="position:absolute;left:10582;top:13825;width:232;height:447" coordorigin="10582,13825" coordsize="232,447" path="m10658,13825l10646,13841,10635,13857,10624,13875,10746,14009,10746,14104,10814,14104,10814,13981,10658,13825xe" filled="t" fillcolor="#020302" stroked="f">
                <v:path arrowok="t"/>
                <v:fill type="solid"/>
              </v:shape>
            </v:group>
            <v:group style="position:absolute;left:10583;top:14133;width:434;height:530" coordorigin="10583,14133" coordsize="434,530">
              <v:shape style="position:absolute;left:10583;top:14133;width:434;height:530" coordorigin="10583,14133" coordsize="434,530" path="m10583,14133l10583,14228,11017,14663,11017,14567,10583,14133xe" filled="t" fillcolor="#020302" stroked="f">
                <v:path arrowok="t"/>
                <v:fill type="solid"/>
              </v:shape>
            </v:group>
            <v:group style="position:absolute;left:11220;top:14234;width:222;height:195" coordorigin="11220,14234" coordsize="222,195">
              <v:shape style="position:absolute;left:11220;top:14234;width:222;height:195" coordorigin="11220,14234" coordsize="222,195" path="m11355,14234l11288,14234,11288,14319,11220,14319,11240,14383,11290,14423,11311,14429,11338,14428,11402,14403,11437,14354,11442,14334,11355,14234xe" filled="t" fillcolor="#02030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8.601074pt;margin-top:743.01123pt;width:44.06240pt;height:11.4892pt;mso-position-horizontal-relative:page;mso-position-vertical-relative:page;z-index:-1105" coordorigin="10572,14860" coordsize="881,230">
            <v:group style="position:absolute;left:10582;top:14870;width:167;height:210" coordorigin="10582,14870" coordsize="167,210">
              <v:shape style="position:absolute;left:10582;top:14870;width:167;height:210" coordorigin="10582,14870" coordsize="167,210" path="m10749,14870l10614,14870,10592,14911,10670,14911,10582,15080,10717,15080,10741,15039,10661,15039,10749,14870xe" filled="t" fillcolor="#020302" stroked="f">
                <v:path arrowok="t"/>
                <v:fill type="solid"/>
              </v:shape>
            </v:group>
            <v:group style="position:absolute;left:10766;top:14870;width:120;height:210" coordorigin="10766,14870" coordsize="120,210">
              <v:shape style="position:absolute;left:10766;top:14870;width:120;height:210" coordorigin="10766,14870" coordsize="120,210" path="m10886,14870l10766,14870,10766,15080,10886,15080,10886,15039,10817,15039,10817,14995,10886,14995,10886,14954,10817,14954,10817,14911,10886,14911,10886,14870xe" filled="t" fillcolor="#020302" stroked="f">
                <v:path arrowok="t"/>
                <v:fill type="solid"/>
              </v:shape>
            </v:group>
            <v:group style="position:absolute;left:10909;top:14870;width:152;height:210" coordorigin="10909,14870" coordsize="152,210">
              <v:shape style="position:absolute;left:10909;top:14870;width:152;height:210" coordorigin="10909,14870" coordsize="152,210" path="m10981,14870l10909,14870,10909,15080,11010,15079,11057,15044,10960,15044,10960,14994,11053,14994,11046,14988,11040,14982,11034,14979,11021,14976,11032,14973,11037,14970,11043,14963,11047,14957,10960,14957,10960,14908,11054,14908,11054,14907,11043,14890,11024,14875,11006,14871,10981,14870xe" filled="t" fillcolor="#020302" stroked="f">
                <v:path arrowok="t"/>
                <v:fill type="solid"/>
              </v:shape>
              <v:shape style="position:absolute;left:10909;top:14870;width:152;height:210" coordorigin="10909,14870" coordsize="152,210" path="m11053,14994l10987,14994,10992,14995,10998,14998,11005,15002,11009,15009,11009,15036,11000,15044,11057,15044,11060,15024,11060,15009,11056,14997,11053,14994xe" filled="t" fillcolor="#020302" stroked="f">
                <v:path arrowok="t"/>
                <v:fill type="solid"/>
              </v:shape>
              <v:shape style="position:absolute;left:10909;top:14870;width:152;height:210" coordorigin="10909,14870" coordsize="152,210" path="m11054,14908l10960,14908,10976,14908,10998,14915,11005,14934,10997,14952,10972,14957,11047,14957,11054,14947,11057,14926,11054,14908xe" filled="t" fillcolor="#020302" stroked="f">
                <v:path arrowok="t"/>
                <v:fill type="solid"/>
              </v:shape>
            </v:group>
            <v:group style="position:absolute;left:11083;top:14870;width:158;height:210" coordorigin="11083,14870" coordsize="158,210">
              <v:shape style="position:absolute;left:11083;top:14870;width:158;height:210" coordorigin="11083,14870" coordsize="158,210" path="m11150,14870l11083,14870,11083,15080,11133,15080,11133,14999,11211,14999,11209,14995,11224,14981,11228,14970,11133,14970,11133,14912,11230,14912,11224,14899,11210,14884,11194,14876,11174,14872,11150,14870xe" filled="t" fillcolor="#020302" stroked="f">
                <v:path arrowok="t"/>
                <v:fill type="solid"/>
              </v:shape>
              <v:shape style="position:absolute;left:11083;top:14870;width:158;height:210" coordorigin="11083,14870" coordsize="158,210" path="m11211,14999l11133,14999,11179,15080,11240,15080,11211,14999xe" filled="t" fillcolor="#020302" stroked="f">
                <v:path arrowok="t"/>
                <v:fill type="solid"/>
              </v:shape>
              <v:shape style="position:absolute;left:11083;top:14870;width:158;height:210" coordorigin="11083,14870" coordsize="158,210" path="m11230,14912l11133,14912,11160,14913,11177,14923,11183,14946,11173,14964,11150,14970,11228,14970,11232,14962,11235,14939,11232,14917,11230,14912xe" filled="t" fillcolor="#020302" stroked="f">
                <v:path arrowok="t"/>
                <v:fill type="solid"/>
              </v:shape>
            </v:group>
            <v:group style="position:absolute;left:11240;top:14870;width:203;height:210" coordorigin="11240,14870" coordsize="203,210">
              <v:shape style="position:absolute;left:11240;top:14870;width:203;height:210" coordorigin="11240,14870" coordsize="203,210" path="m11374,14870l11310,14870,11240,15080,11294,15080,11307,15039,11430,15039,11416,14998,11320,14998,11341,14930,11394,14930,11374,14870xe" filled="t" fillcolor="#020302" stroked="f">
                <v:path arrowok="t"/>
                <v:fill type="solid"/>
              </v:shape>
              <v:shape style="position:absolute;left:11240;top:14870;width:203;height:210" coordorigin="11240,14870" coordsize="203,210" path="m11430,15039l11375,15039,11388,15080,11443,15080,11430,15039xe" filled="t" fillcolor="#020302" stroked="f">
                <v:path arrowok="t"/>
                <v:fill type="solid"/>
              </v:shape>
              <v:shape style="position:absolute;left:11240;top:14870;width:203;height:210" coordorigin="11240,14870" coordsize="203,210" path="m11394,14930l11341,14930,11362,14998,11416,14998,11394,14930xe" filled="t" fillcolor="#02030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0.023602pt;margin-top:476.433746pt;width:420.656609pt;height:183.712995pt;mso-position-horizontal-relative:page;mso-position-vertical-relative:page;z-index:-1104" type="#_x0000_t202" filled="f" stroked="f">
            <v:textbox inset="0,0,0,0">
              <w:txbxContent>
                <w:p>
                  <w:pPr>
                    <w:spacing w:line="48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5"/>
                      <w:w w:val="100"/>
                      <w:sz w:val="48"/>
                      <w:szCs w:val="48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48"/>
                      <w:szCs w:val="48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48"/>
                      <w:szCs w:val="48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48"/>
                      <w:szCs w:val="4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7"/>
                      <w:w w:val="100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8"/>
                      <w:w w:val="100"/>
                      <w:sz w:val="48"/>
                      <w:szCs w:val="48"/>
                    </w:rPr>
                    <w:t>移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48"/>
                      <w:szCs w:val="48"/>
                    </w:rPr>
                    <w:t>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48"/>
                      <w:szCs w:val="48"/>
                    </w:rPr>
                    <w:t>数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48"/>
                      <w:szCs w:val="48"/>
                    </w:rPr>
                    <w:t>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9"/>
                      <w:w w:val="100"/>
                      <w:sz w:val="48"/>
                      <w:szCs w:val="48"/>
                    </w:rPr>
                    <w:t>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48"/>
                      <w:szCs w:val="48"/>
                    </w:rPr>
                    <w:t>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spacing w:before="99"/>
                    <w:ind w:left="2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28"/>
                      <w:szCs w:val="28"/>
                    </w:rPr>
                    <w:t>正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28"/>
                      <w:szCs w:val="28"/>
                    </w:rPr>
                    <w:t>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28"/>
                      <w:szCs w:val="28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0"/>
                      <w:w w:val="100"/>
                      <w:sz w:val="28"/>
                      <w:szCs w:val="28"/>
                    </w:rPr>
                    <w:t>外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28"/>
                      <w:szCs w:val="28"/>
                    </w:rPr>
                    <w:t>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8"/>
                      <w:w w:val="100"/>
                      <w:sz w:val="28"/>
                      <w:szCs w:val="28"/>
                    </w:rPr>
                    <w:t>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28"/>
                      <w:szCs w:val="28"/>
                    </w:rPr>
                    <w:t>正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28"/>
                      <w:szCs w:val="28"/>
                    </w:rPr>
                    <w:t>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28"/>
                      <w:szCs w:val="28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6"/>
                      <w:w w:val="100"/>
                      <w:sz w:val="28"/>
                      <w:szCs w:val="28"/>
                    </w:rPr>
                    <w:t>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7"/>
                      <w:w w:val="100"/>
                      <w:sz w:val="28"/>
                      <w:szCs w:val="28"/>
                    </w:rPr>
                    <w:t>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28"/>
                      <w:szCs w:val="28"/>
                    </w:rPr>
                    <w:t>特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4"/>
                      <w:w w:val="100"/>
                      <w:sz w:val="28"/>
                      <w:szCs w:val="28"/>
                    </w:rPr>
                    <w:t>性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8"/>
                      <w:w w:val="100"/>
                      <w:sz w:val="28"/>
                      <w:szCs w:val="28"/>
                    </w:rPr>
                    <w:t>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28"/>
                      <w:szCs w:val="28"/>
                    </w:rPr>
                    <w:t>正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28"/>
                      <w:szCs w:val="28"/>
                    </w:rPr>
                    <w:t>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28"/>
                      <w:szCs w:val="28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"/>
                      <w:w w:val="100"/>
                      <w:sz w:val="28"/>
                      <w:szCs w:val="28"/>
                    </w:rPr>
                    <w:t>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28"/>
                      <w:szCs w:val="28"/>
                    </w:rPr>
                    <w:t>格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28"/>
                      <w:szCs w:val="28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spacing w:line="260" w:lineRule="exact" w:before="1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line="371" w:lineRule="auto"/>
                    <w:ind w:left="20" w:right="0" w:hanging="1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果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8"/>
                      <w:szCs w:val="18"/>
                    </w:rPr>
                    <w:t>正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8"/>
                      <w:szCs w:val="18"/>
                    </w:rPr>
                    <w:t>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营一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7"/>
                      <w:w w:val="100"/>
                      <w:sz w:val="18"/>
                      <w:szCs w:val="18"/>
                    </w:rPr>
                    <w:t>家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2"/>
                      <w:w w:val="100"/>
                      <w:sz w:val="18"/>
                      <w:szCs w:val="18"/>
                    </w:rPr>
                    <w:t>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7"/>
                      <w:w w:val="100"/>
                      <w:sz w:val="18"/>
                      <w:szCs w:val="18"/>
                    </w:rPr>
                    <w:t>，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8"/>
                      <w:szCs w:val="18"/>
                    </w:rPr>
                    <w:t>这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8"/>
                      <w:szCs w:val="18"/>
                    </w:rPr>
                    <w:t>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8"/>
                      <w:szCs w:val="18"/>
                    </w:rPr>
                    <w:t>味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8"/>
                      <w:szCs w:val="18"/>
                    </w:rPr>
                    <w:t>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太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8"/>
                      <w:szCs w:val="18"/>
                    </w:rPr>
                    <w:t>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"/>
                      <w:w w:val="100"/>
                      <w:sz w:val="18"/>
                      <w:szCs w:val="18"/>
                    </w:rPr>
                    <w:t>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8"/>
                      <w:szCs w:val="18"/>
                    </w:rPr>
                    <w:t>情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..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而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时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8"/>
                      <w:szCs w:val="18"/>
                    </w:rPr>
                    <w:t>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8"/>
                      <w:szCs w:val="18"/>
                    </w:rPr>
                    <w:t>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8"/>
                      <w:szCs w:val="18"/>
                    </w:rPr>
                    <w:t>太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6"/>
                      <w:w w:val="100"/>
                      <w:sz w:val="18"/>
                      <w:szCs w:val="18"/>
                    </w:rPr>
                    <w:t>少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现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1"/>
                      <w:w w:val="100"/>
                      <w:sz w:val="18"/>
                      <w:szCs w:val="18"/>
                    </w:rPr>
                    <w:t>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2"/>
                      <w:w w:val="100"/>
                      <w:sz w:val="18"/>
                      <w:szCs w:val="18"/>
                    </w:rPr>
                    <w:t>，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8"/>
                      <w:szCs w:val="18"/>
                    </w:rPr>
                    <w:t>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款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新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8"/>
                      <w:szCs w:val="18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6"/>
                      <w:w w:val="100"/>
                      <w:sz w:val="18"/>
                      <w:szCs w:val="18"/>
                    </w:rPr>
                    <w:t>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"/>
                      <w:w w:val="100"/>
                      <w:sz w:val="18"/>
                      <w:szCs w:val="18"/>
                    </w:rPr>
                    <w:t>于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小型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8"/>
                      <w:szCs w:val="18"/>
                    </w:rPr>
                    <w:t>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8"/>
                      <w:szCs w:val="18"/>
                    </w:rPr>
                    <w:t>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8"/>
                      <w:szCs w:val="18"/>
                    </w:rPr>
                    <w:t>能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8"/>
                      <w:szCs w:val="18"/>
                    </w:rPr>
                    <w:t>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助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8"/>
                      <w:szCs w:val="18"/>
                    </w:rPr>
                    <w:t>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到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半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8"/>
                      <w:szCs w:val="18"/>
                    </w:rPr>
                    <w:t>倍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-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8"/>
                      <w:szCs w:val="18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8"/>
                      <w:szCs w:val="18"/>
                    </w:rPr>
                    <w:t>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8"/>
                      <w:szCs w:val="18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-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8"/>
                      <w:szCs w:val="18"/>
                    </w:rPr>
                    <w:t>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8"/>
                      <w:szCs w:val="18"/>
                    </w:rPr>
                    <w:t>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8"/>
                      <w:szCs w:val="18"/>
                    </w:rPr>
                    <w:t>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8"/>
                      <w:szCs w:val="18"/>
                    </w:rPr>
                    <w:t>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8"/>
                      <w:szCs w:val="18"/>
                    </w:rPr>
                    <w:t>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8"/>
                      <w:szCs w:val="18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8"/>
                      <w:szCs w:val="18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-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-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8"/>
                      <w:szCs w:val="18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8"/>
                      <w:szCs w:val="18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8"/>
                      <w:szCs w:val="18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8"/>
                      <w:szCs w:val="18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18"/>
                      <w:szCs w:val="18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8"/>
                      <w:szCs w:val="18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8"/>
                      <w:szCs w:val="18"/>
                    </w:rPr>
                    <w:t>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8"/>
                      <w:szCs w:val="18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278A8"/>
                      <w:spacing w:val="-1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8"/>
                      <w:szCs w:val="18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8"/>
                      <w:szCs w:val="18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8"/>
                      <w:szCs w:val="18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8"/>
                      <w:szCs w:val="18"/>
                    </w:rPr>
                    <w:t>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5"/>
                      <w:w w:val="100"/>
                      <w:sz w:val="18"/>
                      <w:szCs w:val="18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6"/>
                      <w:w w:val="100"/>
                      <w:sz w:val="18"/>
                      <w:szCs w:val="18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8"/>
                      <w:szCs w:val="18"/>
                    </w:rPr>
                    <w:t>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8"/>
                      <w:szCs w:val="18"/>
                    </w:rPr>
                    <w:t>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8"/>
                      <w:szCs w:val="18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多回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8"/>
                      <w:szCs w:val="18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8"/>
                      <w:szCs w:val="18"/>
                    </w:rPr>
                    <w:t>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8"/>
                      <w:szCs w:val="18"/>
                    </w:rPr>
                    <w:t>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  <w:sz w:val="18"/>
                      <w:szCs w:val="18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8"/>
                      <w:szCs w:val="18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95"/>
                      <w:sz w:val="18"/>
                      <w:szCs w:val="18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8"/>
                      <w:szCs w:val="18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  <w:sz w:val="18"/>
                      <w:szCs w:val="18"/>
                    </w:rPr>
                    <w:t>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5"/>
                      <w:sz w:val="18"/>
                      <w:szCs w:val="18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8"/>
                      <w:szCs w:val="18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8"/>
                      <w:szCs w:val="18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8"/>
                      <w:szCs w:val="18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8"/>
                      <w:szCs w:val="18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8"/>
                      <w:szCs w:val="18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8"/>
                      <w:szCs w:val="18"/>
                    </w:rPr>
                    <w:t>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8"/>
                      <w:szCs w:val="18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8"/>
                      <w:szCs w:val="18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8"/>
                      <w:szCs w:val="18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95"/>
                      <w:sz w:val="18"/>
                      <w:szCs w:val="18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8"/>
                      <w:szCs w:val="18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8"/>
                      <w:szCs w:val="18"/>
                    </w:rPr>
                    <w:t>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95"/>
                      <w:sz w:val="18"/>
                      <w:szCs w:val="18"/>
                    </w:rPr>
                    <w:t>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8"/>
                      <w:szCs w:val="18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95"/>
                      <w:sz w:val="18"/>
                      <w:szCs w:val="18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8"/>
                      <w:szCs w:val="18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8"/>
                      <w:szCs w:val="18"/>
                    </w:rPr>
                    <w:t>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8"/>
                      <w:szCs w:val="18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8"/>
                      <w:szCs w:val="18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8"/>
                      <w:szCs w:val="18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8"/>
                      <w:szCs w:val="18"/>
                    </w:rPr>
                    <w:t>计的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8"/>
                      <w:szCs w:val="18"/>
                    </w:rPr>
                    <w:t>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8"/>
                      <w:szCs w:val="18"/>
                    </w:rPr>
                    <w:t>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8"/>
                      <w:szCs w:val="18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8"/>
                      <w:szCs w:val="18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8"/>
                      <w:szCs w:val="18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8"/>
                      <w:szCs w:val="18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8"/>
                      <w:szCs w:val="18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8"/>
                      <w:szCs w:val="18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8"/>
                      <w:szCs w:val="18"/>
                    </w:rPr>
                    <w:t>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8"/>
                      <w:szCs w:val="18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8"/>
                      <w:szCs w:val="18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635605pt;margin-top:691.418091pt;width:181.283609pt;height:11.0pt;mso-position-horizontal-relative:page;mso-position-vertical-relative:page;z-index:-1103" type="#_x0000_t202" filled="f" stroked="f">
            <v:textbox inset="0,0,0,0">
              <w:txbxContent>
                <w:p>
                  <w:pPr>
                    <w:spacing w:line="17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18"/>
                      <w:szCs w:val="18"/>
                    </w:rPr>
                    <w:t>得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3"/>
                      <w:w w:val="100"/>
                      <w:sz w:val="18"/>
                      <w:szCs w:val="18"/>
                    </w:rPr>
                    <w:t>能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9"/>
                      <w:w w:val="100"/>
                      <w:sz w:val="18"/>
                      <w:szCs w:val="18"/>
                    </w:rPr>
                    <w:t>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为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8"/>
                      <w:szCs w:val="18"/>
                    </w:rPr>
                    <w:t>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18"/>
                      <w:szCs w:val="18"/>
                    </w:rPr>
                    <w:t>带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8"/>
                      <w:szCs w:val="18"/>
                    </w:rPr>
                    <w:t>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18"/>
                      <w:szCs w:val="18"/>
                    </w:rPr>
                    <w:t>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8"/>
                      <w:szCs w:val="18"/>
                    </w:rPr>
                    <w:t>优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8"/>
                      <w:szCs w:val="18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8"/>
                      <w:szCs w:val="18"/>
                    </w:rPr>
                    <w:t>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8"/>
                      <w:szCs w:val="18"/>
                    </w:rPr>
                    <w:t>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635605pt;margin-top:711.416077pt;width:196.328pt;height:50.897pt;mso-position-horizontal-relative:page;mso-position-vertical-relative:page;z-index:-1102" type="#_x0000_t202" filled="f" stroked="f">
            <v:textbox inset="0,0,0,0">
              <w:txbxContent>
                <w:p>
                  <w:pPr>
                    <w:spacing w:line="17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时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8"/>
                      <w:szCs w:val="18"/>
                    </w:rPr>
                    <w:t>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51"/>
                      <w:w w:val="100"/>
                      <w:sz w:val="18"/>
                      <w:szCs w:val="18"/>
                    </w:rPr>
                    <w:t>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6"/>
                      <w:w w:val="100"/>
                      <w:sz w:val="18"/>
                      <w:szCs w:val="18"/>
                    </w:rPr>
                    <w:t>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0"/>
                      <w:w w:val="100"/>
                      <w:sz w:val="18"/>
                      <w:szCs w:val="18"/>
                    </w:rPr>
                    <w:t>金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51"/>
                      <w:w w:val="100"/>
                      <w:sz w:val="18"/>
                      <w:szCs w:val="18"/>
                    </w:rPr>
                    <w:t>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8"/>
                      <w:szCs w:val="18"/>
                    </w:rPr>
                    <w:t>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8"/>
                      <w:szCs w:val="18"/>
                    </w:rPr>
                    <w:t>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8"/>
                      <w:w w:val="100"/>
                      <w:sz w:val="18"/>
                      <w:szCs w:val="18"/>
                    </w:rPr>
                    <w:t>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51"/>
                      <w:w w:val="100"/>
                      <w:sz w:val="18"/>
                      <w:szCs w:val="18"/>
                    </w:rPr>
                    <w:t>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18"/>
                      <w:szCs w:val="18"/>
                    </w:rPr>
                    <w:t>高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产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率。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90" w:lineRule="exact" w:before="3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8"/>
                      <w:szCs w:val="18"/>
                    </w:rPr>
                    <w:t>—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18"/>
                      <w:szCs w:val="18"/>
                    </w:rPr>
                    <w:t>专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18"/>
                      <w:szCs w:val="18"/>
                    </w:rPr>
                    <w:t>为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8"/>
                      <w:szCs w:val="18"/>
                    </w:rPr>
                    <w:t>满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18"/>
                      <w:szCs w:val="18"/>
                    </w:rPr>
                    <w:t>足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18"/>
                      <w:szCs w:val="18"/>
                    </w:rPr>
                    <w:t>业需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8"/>
                      <w:szCs w:val="18"/>
                    </w:rPr>
                    <w:t>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8"/>
                      <w:szCs w:val="18"/>
                    </w:rPr>
                    <w:t>而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8"/>
                      <w:szCs w:val="18"/>
                    </w:rPr>
                    <w:t>打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8"/>
                      <w:szCs w:val="18"/>
                    </w:rPr>
                    <w:t>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18"/>
                      <w:szCs w:val="18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8"/>
                      <w:szCs w:val="18"/>
                    </w:rPr>
                    <w:t>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8"/>
                      <w:szCs w:val="18"/>
                    </w:rPr>
                    <w:t>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90" w:lineRule="exact" w:before="1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6"/>
                      <w:w w:val="95"/>
                      <w:sz w:val="18"/>
                      <w:szCs w:val="18"/>
                    </w:rPr>
                    <w:t>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0"/>
                      <w:w w:val="95"/>
                      <w:sz w:val="18"/>
                      <w:szCs w:val="18"/>
                    </w:rPr>
                    <w:t>了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95"/>
                      <w:sz w:val="18"/>
                      <w:szCs w:val="18"/>
                    </w:rPr>
                    <w:t>解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8"/>
                      <w:szCs w:val="18"/>
                    </w:rPr>
                    <w:t>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95"/>
                      <w:sz w:val="18"/>
                      <w:szCs w:val="18"/>
                    </w:rPr>
                    <w:t>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95"/>
                      <w:sz w:val="18"/>
                      <w:szCs w:val="18"/>
                    </w:rPr>
                    <w:t>信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4"/>
                      <w:w w:val="95"/>
                      <w:sz w:val="18"/>
                      <w:szCs w:val="18"/>
                    </w:rPr>
                    <w:t>息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3"/>
                      <w:w w:val="95"/>
                      <w:sz w:val="18"/>
                      <w:szCs w:val="18"/>
                    </w:rPr>
                    <w:t>，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8"/>
                      <w:szCs w:val="18"/>
                    </w:rPr>
                    <w:t>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95"/>
                      <w:sz w:val="18"/>
                      <w:szCs w:val="18"/>
                    </w:rPr>
                    <w:t>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8"/>
                      <w:szCs w:val="18"/>
                    </w:rPr>
                    <w:t>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8"/>
                      <w:szCs w:val="18"/>
                    </w:rPr>
                    <w:t>  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7"/>
                      <w:w w:val="95"/>
                      <w:sz w:val="18"/>
                      <w:szCs w:val="18"/>
                    </w:rPr>
                    <w:t> </w:t>
                  </w:r>
                  <w:hyperlink r:id="rId8"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6"/>
                        <w:w w:val="95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6"/>
                        <w:w w:val="95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-4"/>
                        <w:w w:val="95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3"/>
                        <w:w w:val="95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-1"/>
                        <w:w w:val="95"/>
                        <w:sz w:val="18"/>
                        <w:szCs w:val="18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0"/>
                        <w:w w:val="95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2"/>
                        <w:w w:val="95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1"/>
                        <w:w w:val="95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0"/>
                        <w:w w:val="95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-2"/>
                        <w:w w:val="95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-2"/>
                        <w:w w:val="9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1"/>
                        <w:w w:val="95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2"/>
                        <w:w w:val="95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0"/>
                        <w:w w:val="95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1"/>
                        <w:w w:val="95"/>
                        <w:sz w:val="18"/>
                        <w:szCs w:val="18"/>
                      </w:rPr>
                      <w:t>tc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0"/>
                        <w:w w:val="95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1278A8"/>
                        <w:spacing w:val="1"/>
                        <w:w w:val="95"/>
                        <w:sz w:val="18"/>
                        <w:szCs w:val="18"/>
                      </w:rPr>
                      <w:t>0</w:t>
                    </w:r>
                  </w:hyperlink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95"/>
                      <w:sz w:val="18"/>
                      <w:szCs w:val="18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477001pt;margin-top:674.478027pt;width:20.169pt;height:94.679pt;mso-position-horizontal-relative:page;mso-position-vertical-relative:page;z-index:-110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836998pt;margin-top:674.478027pt;width:18.009pt;height:21.007pt;mso-position-horizontal-relative:page;mso-position-vertical-relative:page;z-index:-110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477001pt;margin-top:695.485046pt;width:20.169pt;height:73.672pt;mso-position-horizontal-relative:page;mso-position-vertical-relative:page;z-index:-109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646pt;margin-top:695.485046pt;width:43.191pt;height:73.672pt;mso-position-horizontal-relative:page;mso-position-vertical-relative:page;z-index:-109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836998pt;margin-top:695.485046pt;width:18.009pt;height:73.672pt;mso-position-horizontal-relative:page;mso-position-vertical-relative:page;z-index:-109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45.032013pt;width:612.28302pt;height:100.621603pt;mso-position-horizontal-relative:page;mso-position-vertical-relative:page;z-index:-1096" type="#_x0000_t202" filled="f" stroked="f">
            <v:textbox inset="0,0,0,0">
              <w:txbxContent>
                <w:p>
                  <w:pPr>
                    <w:spacing w:line="120" w:lineRule="exact" w:before="2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349" w:lineRule="auto"/>
                    <w:ind w:left="1874" w:right="1873" w:firstLine="1679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0"/>
                      <w:w w:val="100"/>
                      <w:sz w:val="48"/>
                      <w:szCs w:val="48"/>
                    </w:rPr>
                    <w:t>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27"/>
                      <w:w w:val="100"/>
                      <w:sz w:val="48"/>
                      <w:szCs w:val="48"/>
                    </w:rPr>
                    <w:t>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3"/>
                      <w:w w:val="100"/>
                      <w:sz w:val="48"/>
                      <w:szCs w:val="48"/>
                    </w:rPr>
                    <w:t>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3"/>
                      <w:w w:val="100"/>
                      <w:sz w:val="48"/>
                      <w:szCs w:val="48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2"/>
                      <w:w w:val="100"/>
                      <w:sz w:val="48"/>
                      <w:szCs w:val="48"/>
                    </w:rPr>
                    <w:t>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100"/>
                      <w:sz w:val="48"/>
                      <w:szCs w:val="48"/>
                    </w:rPr>
                    <w:t>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100"/>
                      <w:sz w:val="48"/>
                      <w:szCs w:val="48"/>
                    </w:rPr>
                    <w:t>绝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48"/>
                      <w:szCs w:val="48"/>
                    </w:rPr>
                    <w:t>非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7"/>
                      <w:w w:val="100"/>
                      <w:sz w:val="48"/>
                      <w:szCs w:val="48"/>
                    </w:rPr>
                    <w:t>易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1"/>
                      <w:w w:val="100"/>
                      <w:sz w:val="48"/>
                      <w:szCs w:val="48"/>
                    </w:rPr>
                    <w:t>事，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1"/>
                      <w:w w:val="100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100"/>
                      <w:sz w:val="48"/>
                      <w:szCs w:val="48"/>
                    </w:rPr>
                    <w:t>找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1"/>
                      <w:w w:val="100"/>
                      <w:sz w:val="48"/>
                      <w:szCs w:val="48"/>
                    </w:rPr>
                    <w:t>到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"/>
                      <w:w w:val="100"/>
                      <w:sz w:val="48"/>
                      <w:szCs w:val="48"/>
                    </w:rPr>
                    <w:t>能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5"/>
                      <w:w w:val="100"/>
                      <w:sz w:val="48"/>
                      <w:szCs w:val="48"/>
                    </w:rPr>
                    <w:t>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100"/>
                      <w:sz w:val="48"/>
                      <w:szCs w:val="48"/>
                    </w:rPr>
                    <w:t>助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3"/>
                      <w:w w:val="100"/>
                      <w:sz w:val="48"/>
                      <w:szCs w:val="48"/>
                    </w:rPr>
                    <w:t>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"/>
                      <w:w w:val="100"/>
                      <w:sz w:val="48"/>
                      <w:szCs w:val="48"/>
                    </w:rPr>
                    <w:t>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6"/>
                      <w:w w:val="100"/>
                      <w:sz w:val="48"/>
                      <w:szCs w:val="48"/>
                    </w:rPr>
                    <w:t>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100"/>
                      <w:sz w:val="48"/>
                      <w:szCs w:val="48"/>
                    </w:rPr>
                    <w:t>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8"/>
                      <w:w w:val="100"/>
                      <w:sz w:val="48"/>
                      <w:szCs w:val="48"/>
                    </w:rPr>
                    <w:t>力的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4"/>
                      <w:w w:val="100"/>
                      <w:sz w:val="48"/>
                      <w:szCs w:val="48"/>
                    </w:rPr>
                    <w:t>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100"/>
                      <w:sz w:val="48"/>
                      <w:szCs w:val="48"/>
                    </w:rPr>
                    <w:t>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100"/>
                      <w:sz w:val="48"/>
                      <w:szCs w:val="48"/>
                    </w:rPr>
                    <w:t>并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100"/>
                      <w:sz w:val="48"/>
                      <w:szCs w:val="48"/>
                    </w:rPr>
                    <w:t>非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2"/>
                      <w:w w:val="100"/>
                      <w:sz w:val="48"/>
                      <w:szCs w:val="48"/>
                    </w:rPr>
                    <w:t>难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9"/>
                      <w:w w:val="100"/>
                      <w:sz w:val="48"/>
                      <w:szCs w:val="48"/>
                    </w:rPr>
                    <w:t>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48"/>
                      <w:szCs w:val="48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445.653625pt;width:612.28302pt;height:17.406395pt;mso-position-horizontal-relative:page;mso-position-vertical-relative:page;z-index:-109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6" w:h="16500"/>
          <w:pgMar w:top="154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5pt;margin-top:102.99231pt;width:613.28302pt;height:722.38971pt;mso-position-horizontal-relative:page;mso-position-vertical-relative:page;z-index:-1094" coordorigin="-10,2060" coordsize="12266,14448">
            <v:group style="position:absolute;left:0;top:13958;width:12246;height:2540" coordorigin="0,13958" coordsize="12246,2540">
              <v:shape style="position:absolute;left:0;top:13958;width:12246;height:2540" coordorigin="0,13958" coordsize="12246,2540" path="m0,16498l12246,16498,12246,13958,0,13958,0,16498e" filled="t" fillcolor="#1278A8" stroked="f">
                <v:path arrowok="t"/>
                <v:fill type="solid"/>
              </v:shape>
              <v:shape style="position:absolute;left:0;top:2060;width:5030;height:13334" type="#_x0000_t75">
                <v:imagedata r:id="rId9" o:title=""/>
              </v:shape>
            </v:group>
            <w10:wrap type="none"/>
          </v:group>
        </w:pict>
      </w:r>
      <w:r>
        <w:rPr/>
        <w:pict>
          <v:shape style="position:absolute;margin-left:71pt;margin-top:34.780144pt;width:502.467814pt;height:159.074148pt;mso-position-horizontal-relative:page;mso-position-vertical-relative:page;z-index:-1093" type="#_x0000_t202" filled="f" stroked="f">
            <v:textbox inset="0,0,0,0">
              <w:txbxContent>
                <w:p>
                  <w:pPr>
                    <w:spacing w:line="48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48"/>
                      <w:szCs w:val="48"/>
                    </w:rPr>
                    <w:t>TC20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48"/>
                      <w:szCs w:val="48"/>
                    </w:rPr>
                    <w:t>为您带来所有所需特性，以帮助您节省时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ind w:left="2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48"/>
                      <w:szCs w:val="48"/>
                    </w:rPr>
                    <w:t>间和资金并提升商店的销售和增强盈利能力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spacing w:line="260" w:lineRule="exact" w:before="1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409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48"/>
                      <w:szCs w:val="48"/>
                    </w:rPr>
                    <w:t>⸺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1"/>
                      <w:w w:val="100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48"/>
                      <w:szCs w:val="48"/>
                    </w:rPr>
                    <w:t>一切尽在您的掌控。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199" w:right="0" w:firstLine="0"/>
                    <w:jc w:val="center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16"/>
                      <w:szCs w:val="16"/>
                    </w:rPr>
                    <w:t>专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为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满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足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8"/>
                      <w:w w:val="100"/>
                      <w:sz w:val="16"/>
                      <w:szCs w:val="16"/>
                    </w:rPr>
                    <w:t>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作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而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设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2"/>
                    <w:ind w:left="4249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落到地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6"/>
                      <w:szCs w:val="16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6"/>
                      <w:szCs w:val="16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/>
                    <w:ind w:left="227" w:right="0" w:firstLine="0"/>
                    <w:jc w:val="center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646pt;margin-top:202.020798pt;width:293.183205pt;height:34.993493pt;mso-position-horizontal-relative:page;mso-position-vertical-relative:page;z-index:-1092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满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足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7"/>
                      <w:w w:val="100"/>
                      <w:sz w:val="16"/>
                      <w:szCs w:val="16"/>
                    </w:rPr>
                    <w:t>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8"/>
                      <w:w w:val="100"/>
                      <w:sz w:val="16"/>
                      <w:szCs w:val="16"/>
                    </w:rPr>
                    <w:t>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8"/>
                      <w:w w:val="100"/>
                      <w:sz w:val="16"/>
                      <w:szCs w:val="16"/>
                    </w:rPr>
                    <w:t>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作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充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8"/>
                      <w:w w:val="100"/>
                      <w:sz w:val="16"/>
                      <w:szCs w:val="16"/>
                    </w:rPr>
                    <w:t>足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电量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 w:before="16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6"/>
                      <w:szCs w:val="16"/>
                    </w:rPr>
                    <w:t>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100"/>
                      <w:sz w:val="16"/>
                      <w:szCs w:val="16"/>
                    </w:rPr>
                    <w:t>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没问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特的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6"/>
                      <w:szCs w:val="16"/>
                    </w:rPr>
                    <w:t>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646pt;margin-top:245.180801pt;width:296.042404pt;height:59.985493pt;mso-position-horizontal-relative:page;mso-position-vertical-relative:page;z-index:-1091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正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的扫描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3"/>
                      <w:w w:val="100"/>
                      <w:sz w:val="16"/>
                      <w:szCs w:val="16"/>
                    </w:rPr>
                    <w:t>能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16"/>
                      <w:szCs w:val="16"/>
                    </w:rPr>
                    <w:t>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正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16"/>
                      <w:szCs w:val="16"/>
                    </w:rPr>
                    <w:t>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时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间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 w:before="16"/>
                    <w:ind w:left="20" w:right="0" w:hanging="1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能手机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计的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4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7"/>
                      <w:w w:val="100"/>
                      <w:sz w:val="16"/>
                      <w:szCs w:val="16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大部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6"/>
                      <w:szCs w:val="16"/>
                    </w:rPr>
                    <w:t>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靠的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同的扫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可实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现即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指即扫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照一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码的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16"/>
                      <w:szCs w:val="16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6"/>
                      <w:szCs w:val="16"/>
                    </w:rPr>
                    <w:t>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入式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量扫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72595pt;margin-top:313.332794pt;width:294.289605pt;height:34.993493pt;mso-position-horizontal-relative:page;mso-position-vertical-relative:page;z-index:-1090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即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时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记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录一切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 w:before="16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利用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货到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72595pt;margin-top:356.492798pt;width:297.189614pt;height:59.985493pt;mso-position-horizontal-relative:page;mso-position-vertical-relative:page;z-index:-1089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我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们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为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您提供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面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服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务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和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支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 w:before="16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6"/>
                      <w:szCs w:val="16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6"/>
                      <w:szCs w:val="16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  <w:sz w:val="16"/>
                      <w:szCs w:val="16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5"/>
                      <w:sz w:val="16"/>
                      <w:szCs w:val="16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6"/>
                      <w:szCs w:val="16"/>
                    </w:rPr>
                    <w:t>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6"/>
                      <w:szCs w:val="16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6"/>
                      <w:szCs w:val="16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6"/>
                      <w:szCs w:val="16"/>
                    </w:rPr>
                    <w:t>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6"/>
                      <w:szCs w:val="16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5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6"/>
                      <w:szCs w:val="16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6"/>
                      <w:szCs w:val="16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6"/>
                      <w:szCs w:val="16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6"/>
                      <w:szCs w:val="16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6"/>
                      <w:szCs w:val="16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5"/>
                      <w:sz w:val="16"/>
                      <w:szCs w:val="16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95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6"/>
                      <w:szCs w:val="16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6"/>
                      <w:szCs w:val="1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5"/>
                      <w:sz w:val="16"/>
                      <w:szCs w:val="16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6"/>
                      <w:szCs w:val="16"/>
                    </w:rPr>
                    <w:t>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适的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6"/>
                      <w:szCs w:val="16"/>
                    </w:rPr>
                    <w:t>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6"/>
                      <w:szCs w:val="16"/>
                    </w:rPr>
                    <w:t>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6"/>
                      <w:szCs w:val="16"/>
                    </w:rPr>
                    <w:t>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6"/>
                      <w:szCs w:val="16"/>
                    </w:rPr>
                    <w:t>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6"/>
                      <w:szCs w:val="16"/>
                    </w:rPr>
                    <w:t>合适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1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设备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8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故障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的设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先维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转时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6"/>
                      <w:szCs w:val="16"/>
                    </w:rPr>
                    <w:t>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后的设备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6"/>
                      <w:szCs w:val="16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72595pt;margin-top:424.644806pt;width:294.404005pt;height:47.489493pt;mso-position-horizontal-relative:page;mso-position-vertical-relative:page;z-index:-1088" type="#_x0000_t202" filled="f" stroked="f">
            <v:textbox inset="0,0,0,0">
              <w:txbxContent>
                <w:p>
                  <w:pPr>
                    <w:spacing w:line="155" w:lineRule="exact"/>
                    <w:ind w:left="20" w:right="3604" w:firstLine="0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5"/>
                      <w:w w:val="100"/>
                      <w:sz w:val="16"/>
                      <w:szCs w:val="16"/>
                    </w:rPr>
                    <w:t>出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色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5"/>
                      <w:w w:val="100"/>
                      <w:sz w:val="16"/>
                      <w:szCs w:val="16"/>
                    </w:rPr>
                    <w:t>易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性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⸺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16"/>
                      <w:szCs w:val="16"/>
                    </w:rPr>
                    <w:t>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乎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培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 w:before="16"/>
                    <w:ind w:left="20" w:right="20" w:firstLine="0"/>
                    <w:jc w:val="both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16"/>
                      <w:szCs w:val="16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能手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般的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取的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6"/>
                      <w:szCs w:val="16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即时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访问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6"/>
                      <w:szCs w:val="16"/>
                    </w:rPr>
                    <w:t>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程按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72595pt;margin-top:480.300812pt;width:290.296014pt;height:34.993493pt;mso-position-horizontal-relative:page;mso-position-vertical-relative:page;z-index:-1087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对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讲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功能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 w:before="16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即时语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6"/>
                      <w:szCs w:val="16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6"/>
                      <w:szCs w:val="16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6"/>
                      <w:szCs w:val="16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6"/>
                      <w:szCs w:val="16"/>
                    </w:rPr>
                    <w:t>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72595pt;margin-top:523.460815pt;width:297.784007pt;height:34.993493pt;mso-position-horizontal-relative:page;mso-position-vertical-relative:page;z-index:-1086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超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快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4"/>
                      <w:w w:val="100"/>
                      <w:sz w:val="16"/>
                      <w:szCs w:val="16"/>
                    </w:rPr>
                    <w:t>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连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接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 w:before="16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是同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1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6"/>
                      <w:szCs w:val="16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速的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72595pt;margin-top:566.620789pt;width:296.780802pt;height:59.985493pt;mso-position-horizontal-relative:page;mso-position-vertical-relative:page;z-index:-1085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根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择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16"/>
                      <w:szCs w:val="16"/>
                    </w:rPr>
                    <w:t>充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方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式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 w:before="16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1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对带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触控或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1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行充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2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Cr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房的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72595pt;margin-top:634.772827pt;width:293.061603pt;height:34.993493pt;mso-position-horizontal-relative:page;mso-position-vertical-relative:page;z-index:-1084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3"/>
                      <w:w w:val="100"/>
                      <w:sz w:val="16"/>
                      <w:szCs w:val="16"/>
                    </w:rPr>
                    <w:t>更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便地将条码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输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1"/>
                      <w:w w:val="100"/>
                      <w:sz w:val="16"/>
                      <w:szCs w:val="16"/>
                    </w:rPr>
                    <w:t>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6"/>
                      <w:szCs w:val="16"/>
                    </w:rPr>
                    <w:t>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2"/>
                      <w:w w:val="100"/>
                      <w:sz w:val="16"/>
                      <w:szCs w:val="16"/>
                    </w:rPr>
                    <w:t>应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3"/>
                      <w:w w:val="100"/>
                      <w:sz w:val="16"/>
                      <w:szCs w:val="16"/>
                    </w:rPr>
                    <w:t>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6"/>
                      <w:szCs w:val="16"/>
                    </w:rPr>
                    <w:t>序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50" w:lineRule="exact" w:before="16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edg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您的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6"/>
                      <w:szCs w:val="16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6"/>
                      <w:szCs w:val="16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6"/>
                      <w:szCs w:val="16"/>
                    </w:rPr>
                    <w:t>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</w:rPr>
                    <w:t>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6"/>
                      <w:szCs w:val="16"/>
                    </w:rPr>
                    <w:t>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时间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6"/>
                      <w:szCs w:val="16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6"/>
                      <w:szCs w:val="16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6"/>
                      <w:szCs w:val="16"/>
                    </w:rPr>
                    <w:t>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97.890015pt;width:612.28302pt;height:126.992pt;mso-position-horizontal-relative:page;mso-position-vertical-relative:page;z-index:-1083" type="#_x0000_t202" filled="f" stroked="f">
            <v:textbox inset="0,0,0,0">
              <w:txbxContent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line="261" w:lineRule="auto"/>
                    <w:ind w:left="5669" w:right="932" w:firstLine="0"/>
                    <w:jc w:val="both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"/>
                      <w:w w:val="100"/>
                      <w:sz w:val="28"/>
                      <w:szCs w:val="28"/>
                    </w:rPr>
                    <w:t>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100"/>
                      <w:sz w:val="28"/>
                      <w:szCs w:val="28"/>
                    </w:rPr>
                    <w:t>得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2"/>
                      <w:w w:val="100"/>
                      <w:sz w:val="28"/>
                      <w:szCs w:val="28"/>
                    </w:rPr>
                    <w:t>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2"/>
                      <w:w w:val="100"/>
                      <w:sz w:val="28"/>
                      <w:szCs w:val="28"/>
                    </w:rPr>
                    <w:t>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3"/>
                      <w:w w:val="100"/>
                      <w:sz w:val="28"/>
                      <w:szCs w:val="28"/>
                    </w:rPr>
                    <w:t>于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100"/>
                      <w:sz w:val="28"/>
                      <w:szCs w:val="28"/>
                    </w:rPr>
                    <w:t>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100"/>
                      <w:sz w:val="28"/>
                      <w:szCs w:val="28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100"/>
                      <w:sz w:val="28"/>
                      <w:szCs w:val="28"/>
                    </w:rPr>
                    <w:t>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100"/>
                      <w:sz w:val="28"/>
                      <w:szCs w:val="28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100"/>
                      <w:sz w:val="28"/>
                      <w:szCs w:val="28"/>
                    </w:rPr>
                    <w:t>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9"/>
                      <w:w w:val="100"/>
                      <w:sz w:val="28"/>
                      <w:szCs w:val="28"/>
                    </w:rPr>
                    <w:t>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100"/>
                      <w:sz w:val="28"/>
                      <w:szCs w:val="28"/>
                    </w:rPr>
                    <w:t>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2"/>
                      <w:w w:val="100"/>
                      <w:sz w:val="28"/>
                      <w:szCs w:val="28"/>
                    </w:rPr>
                    <w:t>大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"/>
                      <w:w w:val="100"/>
                      <w:sz w:val="28"/>
                      <w:szCs w:val="28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6"/>
                      <w:w w:val="100"/>
                      <w:sz w:val="28"/>
                      <w:szCs w:val="28"/>
                    </w:rPr>
                    <w:t>企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5"/>
                      <w:w w:val="100"/>
                      <w:sz w:val="28"/>
                      <w:szCs w:val="28"/>
                    </w:rPr>
                    <w:t>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8"/>
                      <w:w w:val="100"/>
                      <w:sz w:val="28"/>
                      <w:szCs w:val="28"/>
                    </w:rPr>
                    <w:t>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1"/>
                      <w:w w:val="100"/>
                      <w:sz w:val="28"/>
                      <w:szCs w:val="28"/>
                    </w:rPr>
                    <w:t>术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79"/>
                      <w:w w:val="100"/>
                      <w:sz w:val="28"/>
                      <w:szCs w:val="28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45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8"/>
                      <w:w w:val="100"/>
                      <w:sz w:val="18"/>
                      <w:szCs w:val="18"/>
                    </w:rPr>
                    <w:t>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49"/>
                      <w:w w:val="100"/>
                      <w:sz w:val="18"/>
                      <w:szCs w:val="18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3"/>
                      <w:w w:val="100"/>
                      <w:sz w:val="18"/>
                      <w:szCs w:val="18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打造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4"/>
                      <w:w w:val="100"/>
                      <w:sz w:val="18"/>
                      <w:szCs w:val="18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7"/>
                      <w:w w:val="100"/>
                      <w:sz w:val="18"/>
                      <w:szCs w:val="18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3"/>
                      <w:w w:val="100"/>
                      <w:sz w:val="18"/>
                      <w:szCs w:val="18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4"/>
                      <w:w w:val="100"/>
                      <w:sz w:val="18"/>
                      <w:szCs w:val="18"/>
                    </w:rPr>
                    <w:t>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3"/>
                      <w:w w:val="100"/>
                      <w:sz w:val="18"/>
                      <w:szCs w:val="18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6"/>
                      <w:w w:val="100"/>
                      <w:sz w:val="18"/>
                      <w:szCs w:val="18"/>
                    </w:rPr>
                    <w:t>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3"/>
                      <w:w w:val="100"/>
                      <w:sz w:val="18"/>
                      <w:szCs w:val="18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59"/>
                      <w:w w:val="100"/>
                      <w:sz w:val="18"/>
                      <w:szCs w:val="18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5"/>
                      <w:w w:val="100"/>
                      <w:sz w:val="18"/>
                      <w:szCs w:val="18"/>
                    </w:rPr>
                    <w:t>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3"/>
                      <w:w w:val="100"/>
                      <w:sz w:val="18"/>
                      <w:szCs w:val="18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3"/>
                      <w:w w:val="100"/>
                      <w:sz w:val="18"/>
                      <w:szCs w:val="18"/>
                    </w:rPr>
                    <w:t>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51"/>
                      <w:w w:val="100"/>
                      <w:sz w:val="18"/>
                      <w:szCs w:val="18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3"/>
                      <w:w w:val="100"/>
                      <w:sz w:val="18"/>
                      <w:szCs w:val="18"/>
                    </w:rPr>
                    <w:t>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6"/>
                      <w:w w:val="100"/>
                      <w:sz w:val="18"/>
                      <w:szCs w:val="18"/>
                    </w:rPr>
                    <w:t>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3"/>
                      <w:w w:val="100"/>
                      <w:sz w:val="18"/>
                      <w:szCs w:val="18"/>
                    </w:rPr>
                    <w:t>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3"/>
                      <w:w w:val="100"/>
                      <w:sz w:val="18"/>
                      <w:szCs w:val="18"/>
                    </w:rPr>
                    <w:t>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3"/>
                      <w:w w:val="100"/>
                      <w:sz w:val="18"/>
                      <w:szCs w:val="18"/>
                    </w:rPr>
                    <w:t>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4"/>
                      <w:w w:val="100"/>
                      <w:sz w:val="18"/>
                      <w:szCs w:val="18"/>
                    </w:rPr>
                    <w:t>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5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4"/>
                      <w:w w:val="100"/>
                      <w:sz w:val="18"/>
                      <w:szCs w:val="18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6"/>
                      <w:w w:val="100"/>
                      <w:sz w:val="18"/>
                      <w:szCs w:val="18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61"/>
                      <w:w w:val="100"/>
                      <w:sz w:val="18"/>
                      <w:szCs w:val="18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6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3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9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54"/>
                      <w:w w:val="100"/>
                      <w:sz w:val="18"/>
                      <w:szCs w:val="18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3"/>
                      <w:w w:val="100"/>
                      <w:sz w:val="18"/>
                      <w:szCs w:val="18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4"/>
                      <w:w w:val="100"/>
                      <w:sz w:val="18"/>
                      <w:szCs w:val="18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5"/>
                      <w:w w:val="100"/>
                      <w:sz w:val="18"/>
                      <w:szCs w:val="18"/>
                    </w:rPr>
                    <w:t>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相同的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7"/>
                      <w:w w:val="100"/>
                      <w:sz w:val="18"/>
                      <w:szCs w:val="18"/>
                    </w:rPr>
                    <w:t>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6"/>
                      <w:w w:val="100"/>
                      <w:sz w:val="18"/>
                      <w:szCs w:val="18"/>
                    </w:rPr>
                    <w:t>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5"/>
                      <w:w w:val="100"/>
                      <w:sz w:val="18"/>
                      <w:szCs w:val="18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6" w:h="16500"/>
          <w:pgMar w:top="154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1.023594pt;margin-top:132.246460pt;width:216.000003pt;height:.1pt;mso-position-horizontal-relative:page;mso-position-vertical-relative:page;z-index:-1082" coordorigin="1020,2645" coordsize="4320,2">
            <v:shape style="position:absolute;left:1020;top:2645;width:4320;height:2" coordorigin="1020,2645" coordsize="4320,0" path="m1020,2645l5340,2645e" filled="f" stroked="t" strokeweight=".500040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205.966049pt;width:216.000003pt;height:.1pt;mso-position-horizontal-relative:page;mso-position-vertical-relative:page;z-index:-1081" coordorigin="1020,4119" coordsize="4320,2">
            <v:shape style="position:absolute;left:1020;top:4119;width:4320;height:2" coordorigin="1020,4119" coordsize="4320,0" path="m1020,4119l5340,4119e" filled="f" stroked="t" strokeweight=".500031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227.134857pt;width:216.000003pt;height:.1pt;mso-position-horizontal-relative:page;mso-position-vertical-relative:page;z-index:-1080" coordorigin="1020,4543" coordsize="4320,2">
            <v:shape style="position:absolute;left:1020;top:4543;width:4320;height:2" coordorigin="1020,4543" coordsize="4320,0" path="m1020,4543l5340,4543e" filled="f" stroked="t" strokeweight=".500059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248.30397pt;width:216.000003pt;height:.1pt;mso-position-horizontal-relative:page;mso-position-vertical-relative:page;z-index:-1079" coordorigin="1020,4966" coordsize="4320,2">
            <v:shape style="position:absolute;left:1020;top:4966;width:4320;height:2" coordorigin="1020,4966" coordsize="4320,0" path="m1020,4966l5340,4966e" filled="f" stroked="t" strokeweight=".50005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260.972778pt;width:216.000003pt;height:.1pt;mso-position-horizontal-relative:page;mso-position-vertical-relative:page;z-index:-1078" coordorigin="1020,5219" coordsize="4320,2">
            <v:shape style="position:absolute;left:1020;top:5219;width:4320;height:2" coordorigin="1020,5219" coordsize="4320,0" path="m1020,5219l5340,5219e" filled="f" stroked="t" strokeweight=".500041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273.641754pt;width:216.000003pt;height:.1pt;mso-position-horizontal-relative:page;mso-position-vertical-relative:page;z-index:-1077" coordorigin="1020,5473" coordsize="4320,2">
            <v:shape style="position:absolute;left:1020;top:5473;width:4320;height:2" coordorigin="1020,5473" coordsize="4320,0" path="m1020,5473l5340,5473e" filled="f" stroked="t" strokeweight=".500053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330.334595pt;width:216.000003pt;height:.1pt;mso-position-horizontal-relative:page;mso-position-vertical-relative:page;z-index:-1076" coordorigin="1020,6607" coordsize="4320,2">
            <v:shape style="position:absolute;left:1020;top:6607;width:4320;height:2" coordorigin="1020,6607" coordsize="4320,0" path="m1020,6607l5340,6607e" filled="f" stroked="t" strokeweight=".500012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343.864624pt;width:216.000003pt;height:.1pt;mso-position-horizontal-relative:page;mso-position-vertical-relative:page;z-index:-1075" coordorigin="1020,6877" coordsize="4320,2">
            <v:shape style="position:absolute;left:1020;top:6877;width:4320;height:2" coordorigin="1020,6877" coordsize="4320,0" path="m1020,6877l5340,6877e" filled="f" stroked="t" strokeweight=".500010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356.5336pt;width:216.000003pt;height:.1pt;mso-position-horizontal-relative:page;mso-position-vertical-relative:page;z-index:-1074" coordorigin="1020,7131" coordsize="4320,2">
            <v:shape style="position:absolute;left:1020;top:7131;width:4320;height:2" coordorigin="1020,7131" coordsize="4320,0" path="m1020,7131l5340,7131e" filled="f" stroked="t" strokeweight=".500023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369.202515pt;width:216.000003pt;height:.1pt;mso-position-horizontal-relative:page;mso-position-vertical-relative:page;z-index:-1073" coordorigin="1020,7384" coordsize="4320,2">
            <v:shape style="position:absolute;left:1020;top:7384;width:4320;height:2" coordorigin="1020,7384" coordsize="4320,0" path="m1020,7384l5340,7384e" filled="f" stroked="t" strokeweight=".500009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390.371399pt;width:216.000003pt;height:.1pt;mso-position-horizontal-relative:page;mso-position-vertical-relative:page;z-index:-1072" coordorigin="1020,7807" coordsize="4320,2">
            <v:shape style="position:absolute;left:1020;top:7807;width:4320;height:2" coordorigin="1020,7807" coordsize="4320,0" path="m1020,7807l5340,7807e" filled="f" stroked="t" strokeweight=".500021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403.040436pt;width:216.000003pt;height:.1pt;mso-position-horizontal-relative:page;mso-position-vertical-relative:page;z-index:-1071" coordorigin="1020,8061" coordsize="4320,2">
            <v:shape style="position:absolute;left:1020;top:8061;width:4320;height:2" coordorigin="1020,8061" coordsize="4320,0" path="m1020,8061l5340,8061e" filled="f" stroked="t" strokeweight=".500028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449.849335pt;width:216.000003pt;height:.1pt;mso-position-horizontal-relative:page;mso-position-vertical-relative:page;z-index:-1070" coordorigin="1020,8997" coordsize="4320,2">
            <v:shape style="position:absolute;left:1020;top:8997;width:4320;height:2" coordorigin="1020,8997" coordsize="4320,0" path="m1020,8997l5340,8997e" filled="f" stroked="t" strokeweight=".50003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462.518341pt;width:216.000003pt;height:.1pt;mso-position-horizontal-relative:page;mso-position-vertical-relative:page;z-index:-1069" coordorigin="1020,9250" coordsize="4320,2">
            <v:shape style="position:absolute;left:1020;top:9250;width:4320;height:2" coordorigin="1020,9250" coordsize="4320,0" path="m1020,9250l5340,9250e" filled="f" stroked="t" strokeweight=".500017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536.74707pt;width:216.000003pt;height:.1pt;mso-position-horizontal-relative:page;mso-position-vertical-relative:page;z-index:-1068" coordorigin="1020,10735" coordsize="4320,2">
            <v:shape style="position:absolute;left:1020;top:10735;width:4320;height:2" coordorigin="1020,10735" coordsize="4320,0" path="m1020,10735l5340,10735e" filled="f" stroked="t" strokeweight=".500025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476.710297pt;width:216.000003pt;height:.1pt;mso-position-horizontal-relative:page;mso-position-vertical-relative:page;z-index:-1067" coordorigin="1020,9534" coordsize="4320,2">
            <v:shape style="position:absolute;left:1020;top:9534;width:4320;height:2" coordorigin="1020,9534" coordsize="4320,0" path="m1020,9534l5340,9534e" filled="f" stroked="t" strokeweight=".500016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497.879242pt;width:216.000003pt;height:.1pt;mso-position-horizontal-relative:page;mso-position-vertical-relative:page;z-index:-1066" coordorigin="1020,9958" coordsize="4320,2">
            <v:shape style="position:absolute;left:1020;top:9958;width:4320;height:2" coordorigin="1020,9958" coordsize="4320,0" path="m1020,9958l5340,9958e" filled="f" stroked="t" strokeweight=".500015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510.548218pt;width:216.000003pt;height:.1pt;mso-position-horizontal-relative:page;mso-position-vertical-relative:page;z-index:-1065" coordorigin="1020,10211" coordsize="4320,2">
            <v:shape style="position:absolute;left:1020;top:10211;width:4320;height:2" coordorigin="1020,10211" coordsize="4320,0" path="m1020,10211l5340,10211e" filled="f" stroked="t" strokeweight=".500003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523.217102pt;width:216.000003pt;height:.1pt;mso-position-horizontal-relative:page;mso-position-vertical-relative:page;z-index:-1064" coordorigin="1020,10464" coordsize="4320,2">
            <v:shape style="position:absolute;left:1020;top:10464;width:4320;height:2" coordorigin="1020,10464" coordsize="4320,0" path="m1020,10464l5340,10464e" filled="f" stroked="t" strokeweight=".500027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550.083069pt;width:216.000003pt;height:.1pt;mso-position-horizontal-relative:page;mso-position-vertical-relative:page;z-index:-1063" coordorigin="1020,11002" coordsize="4320,2">
            <v:shape style="position:absolute;left:1020;top:11002;width:4320;height:2" coordorigin="1020,11002" coordsize="4320,0" path="m1020,11002l5340,11002e" filled="f" stroked="t" strokeweight=".500022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562.752014pt;width:216.000003pt;height:.1pt;mso-position-horizontal-relative:page;mso-position-vertical-relative:page;z-index:-1062" coordorigin="1020,11255" coordsize="4320,2">
            <v:shape style="position:absolute;left:1020;top:11255;width:4320;height:2" coordorigin="1020,11255" coordsize="4320,0" path="m1020,11255l5340,11255e" filled="f" stroked="t" strokeweight=".500010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575.420959pt;width:216.000003pt;height:.1pt;mso-position-horizontal-relative:page;mso-position-vertical-relative:page;z-index:-1061" coordorigin="1020,11508" coordsize="4320,2">
            <v:shape style="position:absolute;left:1020;top:11508;width:4320;height:2" coordorigin="1020,11508" coordsize="4320,0" path="m1020,11508l5340,11508e" filled="f" stroked="t" strokeweight=".500011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596.589905pt;width:216.000003pt;height:.1pt;mso-position-horizontal-relative:page;mso-position-vertical-relative:page;z-index:-1060" coordorigin="1020,11932" coordsize="4320,2">
            <v:shape style="position:absolute;left:1020;top:11932;width:4320;height:2" coordorigin="1020,11932" coordsize="4320,0" path="m1020,11932l5340,11932e" filled="f" stroked="t" strokeweight=".500002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594pt;margin-top:621.927734pt;width:216.000003pt;height:.1pt;mso-position-horizontal-relative:page;mso-position-vertical-relative:page;z-index:-1059" coordorigin="1020,12439" coordsize="4320,2">
            <v:shape style="position:absolute;left:1020;top:12439;width:4320;height:2" coordorigin="1020,12439" coordsize="4320,0" path="m1020,12439l5340,12439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132.246460pt;width:215.99998pt;height:.1pt;mso-position-horizontal-relative:page;mso-position-vertical-relative:page;z-index:-1058" coordorigin="5700,2645" coordsize="4320,2">
            <v:shape style="position:absolute;left:5700;top:2645;width:4320;height:2" coordorigin="5700,2645" coordsize="4320,0" path="m5700,2645l10020,2645e" filled="f" stroked="t" strokeweight=".500040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196.420197pt;width:215.99998pt;height:.1pt;mso-position-horizontal-relative:page;mso-position-vertical-relative:page;z-index:-1057" coordorigin="5700,3928" coordsize="4320,2">
            <v:shape style="position:absolute;left:5700;top:3928;width:4320;height:2" coordorigin="5700,3928" coordsize="4320,0" path="m5700,3928l10020,3928e" filled="f" stroked="t" strokeweight=".500016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209.089188pt;width:215.99998pt;height:.1pt;mso-position-horizontal-relative:page;mso-position-vertical-relative:page;z-index:-1056" coordorigin="5700,4182" coordsize="4320,2">
            <v:shape style="position:absolute;left:5700;top:4182;width:4320;height:2" coordorigin="5700,4182" coordsize="4320,0" path="m5700,4182l10020,4182e" filled="f" stroked="t" strokeweight=".500029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235.09407pt;width:215.99998pt;height:.1pt;mso-position-horizontal-relative:page;mso-position-vertical-relative:page;z-index:-1055" coordorigin="5700,4702" coordsize="4320,2">
            <v:shape style="position:absolute;left:5700;top:4702;width:4320;height:2" coordorigin="5700,4702" coordsize="4320,0" path="m5700,4702l10020,4702e" filled="f" stroked="t" strokeweight=".50005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222.42514pt;width:215.99998pt;height:.1pt;mso-position-horizontal-relative:page;mso-position-vertical-relative:page;z-index:-1054" coordorigin="5700,4449" coordsize="4320,2">
            <v:shape style="position:absolute;left:5700;top:4449;width:4320;height:2" coordorigin="5700,4449" coordsize="4320,0" path="m5700,4449l10020,4449e" filled="f" stroked="t" strokeweight=".500018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248.430069pt;width:215.99998pt;height:.1pt;mso-position-horizontal-relative:page;mso-position-vertical-relative:page;z-index:-1053" coordorigin="5700,4969" coordsize="4320,2">
            <v:shape style="position:absolute;left:5700;top:4969;width:4320;height:2" coordorigin="5700,4969" coordsize="4320,0" path="m5700,4969l10020,4969e" filled="f" stroked="t" strokeweight=".500053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309.256775pt;width:215.99998pt;height:.1pt;mso-position-horizontal-relative:page;mso-position-vertical-relative:page;z-index:-1052" coordorigin="5700,6185" coordsize="4320,2">
            <v:shape style="position:absolute;left:5700;top:6185;width:4320;height:2" coordorigin="5700,6185" coordsize="4320,0" path="m5700,6185l10020,6185e" filled="f" stroked="t" strokeweight=".500034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330.42572pt;width:215.99998pt;height:.1pt;mso-position-horizontal-relative:page;mso-position-vertical-relative:page;z-index:-1051" coordorigin="5700,6609" coordsize="4320,2">
            <v:shape style="position:absolute;left:5700;top:6609;width:4320;height:2" coordorigin="5700,6609" coordsize="4320,0" path="m5700,6609l10020,6609e" filled="f" stroked="t" strokeweight=".500002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389.763641pt;width:215.99998pt;height:.1pt;mso-position-horizontal-relative:page;mso-position-vertical-relative:page;z-index:-1050" coordorigin="5700,7795" coordsize="4320,2">
            <v:shape style="position:absolute;left:5700;top:7795;width:4320;height:2" coordorigin="5700,7795" coordsize="4320,0" path="m5700,7795l10020,7795e" filled="f" stroked="t" strokeweight=".500016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410.932495pt;width:215.99998pt;height:.1pt;mso-position-horizontal-relative:page;mso-position-vertical-relative:page;z-index:-1049" coordorigin="5700,8219" coordsize="4320,2">
            <v:shape style="position:absolute;left:5700;top:8219;width:4320;height:2" coordorigin="5700,8219" coordsize="4320,0" path="m5700,8219l10020,8219e" filled="f" stroked="t" strokeweight=".500013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449.606415pt;width:215.99998pt;height:.1pt;mso-position-horizontal-relative:page;mso-position-vertical-relative:page;z-index:-1048" coordorigin="5700,8992" coordsize="4320,2">
            <v:shape style="position:absolute;left:5700;top:8992;width:4320;height:2" coordorigin="5700,8992" coordsize="4320,0" path="m5700,8992l10020,8992e" filled="f" stroked="t" strokeweight=".500008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462.275299pt;width:215.99998pt;height:.1pt;mso-position-horizontal-relative:page;mso-position-vertical-relative:page;z-index:-1047" coordorigin="5700,9246" coordsize="4320,2">
            <v:shape style="position:absolute;left:5700;top:9246;width:4320;height:2" coordorigin="5700,9246" coordsize="4320,0" path="m5700,9246l10020,9246e" filled="f" stroked="t" strokeweight=".500021pt" strokecolor="#231F20">
              <v:path arrowok="t"/>
            </v:shape>
            <w10:wrap type="none"/>
          </v:group>
        </w:pict>
      </w:r>
      <w:r>
        <w:rPr/>
        <w:pict>
          <v:group style="position:absolute;margin-left:284.773621pt;margin-top:475.361237pt;width:216.500006pt;height:12.798787pt;mso-position-horizontal-relative:page;mso-position-vertical-relative:page;z-index:-1046" coordorigin="5695,9507" coordsize="4330,256">
            <v:group style="position:absolute;left:5700;top:9512;width:4320;height:2" coordorigin="5700,9512" coordsize="4320,2">
              <v:shape style="position:absolute;left:5700;top:9512;width:4320;height:2" coordorigin="5700,9512" coordsize="4320,0" path="m5700,9512l10020,9512e" filled="f" stroked="t" strokeweight=".500026pt" strokecolor="#231F20">
                <v:path arrowok="t"/>
              </v:shape>
              <v:shape style="position:absolute;left:5913;top:9584;width:179;height:179" type="#_x0000_t75">
                <v:imagedata r:id="rId10" o:title=""/>
              </v:shape>
              <v:shape style="position:absolute;left:5917;top:9589;width:170;height:169" type="#_x0000_t75">
                <v:imagedata r:id="rId11" o:title=""/>
              </v:shape>
              <v:shape style="position:absolute;left:5921;top:9594;width:160;height:154" type="#_x0000_t75">
                <v:imagedata r:id="rId12" o:title=""/>
              </v:shape>
              <v:shape style="position:absolute;left:5928;top:9599;width:154;height:154" type="#_x0000_t75">
                <v:imagedata r:id="rId13" o:title=""/>
              </v:shape>
              <v:shape style="position:absolute;left:8356;top:9614;width:290;height:145" type="#_x0000_t75">
                <v:imagedata r:id="rId14" o:title=""/>
              </v:shape>
              <v:shape style="position:absolute;left:8365;top:9622;width:274;height:129" type="#_x0000_t75">
                <v:imagedata r:id="rId15" o:title=""/>
              </v:shape>
              <v:shape style="position:absolute;left:8373;top:9630;width:169;height:94" type="#_x0000_t75">
                <v:imagedata r:id="rId16" o:title=""/>
              </v:shape>
              <v:shape style="position:absolute;left:8460;top:9644;width:170;height:98" type="#_x0000_t75">
                <v:imagedata r:id="rId17" o:title=""/>
              </v:shape>
            </v:group>
            <w10:wrap type="none"/>
          </v:group>
        </w:pict>
      </w:r>
      <w:r>
        <w:rPr/>
        <w:pict>
          <v:group style="position:absolute;margin-left:285.023621pt;margin-top:523.800171pt;width:215.99998pt;height:.1pt;mso-position-horizontal-relative:page;mso-position-vertical-relative:page;z-index:-1045" coordorigin="5700,10476" coordsize="4320,2">
            <v:shape style="position:absolute;left:5700;top:10476;width:4320;height:2" coordorigin="5700,10476" coordsize="4320,0" path="m5700,10476l10020,10476e" filled="f" stroked="t" strokeweight=".500026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554.981323pt;width:215.99998pt;height:.1pt;mso-position-horizontal-relative:page;mso-position-vertical-relative:page;z-index:-1044" coordorigin="5700,11100" coordsize="4320,2">
            <v:shape style="position:absolute;left:5700;top:11100;width:4320;height:2" coordorigin="5700,11100" coordsize="4320,0" path="m5700,11100l10020,11100e" filled="f" stroked="t" strokeweight=".500008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569.381348pt;width:215.99998pt;height:.1pt;mso-position-horizontal-relative:page;mso-position-vertical-relative:page;z-index:-1043" coordorigin="5700,11388" coordsize="4320,2">
            <v:shape style="position:absolute;left:5700;top:11388;width:4320;height:2" coordorigin="5700,11388" coordsize="4320,0" path="m5700,11388l10020,11388e" filled="f" stroked="t" strokeweight=".500004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600.562439pt;width:215.99998pt;height:.1pt;mso-position-horizontal-relative:page;mso-position-vertical-relative:page;z-index:-1042" coordorigin="5700,12011" coordsize="4320,2">
            <v:shape style="position:absolute;left:5700;top:12011;width:4320;height:2" coordorigin="5700,12011" coordsize="4320,0" path="m5700,12011l10020,12011e" filled="f" stroked="t" strokeweight=".500009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614.882446pt;width:215.99998pt;height:.1pt;mso-position-horizontal-relative:page;mso-position-vertical-relative:page;z-index:-1041" coordorigin="5700,12298" coordsize="4320,2">
            <v:shape style="position:absolute;left:5700;top:12298;width:4320;height:2" coordorigin="5700,12298" coordsize="4320,0" path="m5700,12298l10020,12298e" filled="f" stroked="t" strokeweight=".500007pt" strokecolor="#231F20">
              <v:path arrowok="t"/>
            </v:shape>
            <w10:wrap type="none"/>
          </v:group>
        </w:pict>
      </w:r>
      <w:r>
        <w:rPr/>
        <w:pict>
          <v:group style="position:absolute;margin-left:285.023621pt;margin-top:627.551331pt;width:215.99998pt;height:.1pt;mso-position-horizontal-relative:page;mso-position-vertical-relative:page;z-index:-1040" coordorigin="5700,12551" coordsize="4320,2">
            <v:shape style="position:absolute;left:5700;top:12551;width:4320;height:2" coordorigin="5700,12551" coordsize="4320,0" path="m5700,12551l10020,12551e" filled="f" stroked="t" strokeweight=".500007pt" strokecolor="#231F20">
              <v:path arrowok="t"/>
            </v:shape>
            <w10:wrap type="none"/>
          </v:group>
        </w:pict>
      </w:r>
      <w:r>
        <w:rPr/>
        <w:pict>
          <v:group style="position:absolute;margin-left:295.860992pt;margin-top:507.415009pt;width:7.599pt;height:10.516pt;mso-position-horizontal-relative:page;mso-position-vertical-relative:page;z-index:-1039" coordorigin="5917,10148" coordsize="152,210">
            <v:shape style="position:absolute;left:5917;top:10148;width:152;height:210" type="#_x0000_t75">
              <v:imagedata r:id="rId18" o:title=""/>
            </v:shape>
            <v:shape style="position:absolute;left:5924;top:10154;width:138;height:199" type="#_x0000_t75">
              <v:imagedata r:id="rId19" o:title=""/>
            </v:shape>
            <v:shape style="position:absolute;left:5944;top:10160;width:99;height:46" type="#_x0000_t75">
              <v:imagedata r:id="rId20" o:title=""/>
            </v:shape>
            <v:shape style="position:absolute;left:5932;top:10189;width:94;height:108" type="#_x0000_t75">
              <v:imagedata r:id="rId21" o:title=""/>
            </v:shape>
            <v:shape style="position:absolute;left:5937;top:10178;width:118;height:169" type="#_x0000_t75">
              <v:imagedata r:id="rId22" o:title=""/>
            </v:shape>
            <w10:wrap type="none"/>
          </v:group>
        </w:pict>
      </w:r>
      <w:r>
        <w:rPr/>
        <w:pict>
          <v:group style="position:absolute;margin-left:295.369995pt;margin-top:492.52002pt;width:8.491pt;height:9.684pt;mso-position-horizontal-relative:page;mso-position-vertical-relative:page;z-index:-1038" coordorigin="5907,9850" coordsize="170,194">
            <v:shape style="position:absolute;left:5907;top:9850;width:170;height:194" type="#_x0000_t75">
              <v:imagedata r:id="rId23" o:title=""/>
            </v:shape>
            <v:shape style="position:absolute;left:5913;top:9857;width:159;height:182" type="#_x0000_t75">
              <v:imagedata r:id="rId24" o:title=""/>
            </v:shape>
            <v:shape style="position:absolute;left:5918;top:9863;width:133;height:137" type="#_x0000_t75">
              <v:imagedata r:id="rId25" o:title=""/>
            </v:shape>
            <v:shape style="position:absolute;left:5940;top:9889;width:126;height:144" type="#_x0000_t75">
              <v:imagedata r:id="rId26" o:title=""/>
            </v:shape>
            <w10:wrap type="none"/>
          </v:group>
        </w:pict>
      </w:r>
      <w:r>
        <w:rPr/>
        <w:pict>
          <v:group style="position:absolute;margin-left:421.165009pt;margin-top:492.161011pt;width:10.098pt;height:9.769pt;mso-position-horizontal-relative:page;mso-position-vertical-relative:page;z-index:-1037" coordorigin="8423,9843" coordsize="202,195">
            <v:shape style="position:absolute;left:8423;top:9843;width:202;height:195" type="#_x0000_t75">
              <v:imagedata r:id="rId27" o:title=""/>
            </v:shape>
            <v:shape style="position:absolute;left:8428;top:9855;width:184;height:178" type="#_x0000_t75">
              <v:imagedata r:id="rId28" o:title=""/>
            </v:shape>
            <v:shape style="position:absolute;left:8434;top:9868;width:83;height:161" type="#_x0000_t75">
              <v:imagedata r:id="rId29" o:title=""/>
            </v:shape>
            <v:shape style="position:absolute;left:8434;top:9948;width:166;height:81" type="#_x0000_t75">
              <v:imagedata r:id="rId30" o:title=""/>
            </v:shape>
            <w10:wrap type="none"/>
          </v:group>
        </w:pict>
      </w:r>
      <w:r>
        <w:rPr/>
        <w:pict>
          <v:group style="position:absolute;margin-left:422.768005pt;margin-top:507.461029pt;width:5.823pt;height:9.529pt;mso-position-horizontal-relative:page;mso-position-vertical-relative:page;z-index:-1036" coordorigin="8455,10149" coordsize="116,191">
            <v:shape style="position:absolute;left:8455;top:10149;width:116;height:191" type="#_x0000_t75">
              <v:imagedata r:id="rId31" o:title=""/>
            </v:shape>
            <v:shape style="position:absolute;left:8461;top:10155;width:106;height:180" type="#_x0000_t75">
              <v:imagedata r:id="rId32" o:title=""/>
            </v:shape>
            <v:shape style="position:absolute;left:8466;top:10160;width:95;height:111" type="#_x0000_t75">
              <v:imagedata r:id="rId33" o:title=""/>
            </v:shape>
            <v:shape style="position:absolute;left:8466;top:10176;width:95;height:153" type="#_x0000_t75">
              <v:imagedata r:id="rId34" o:title=""/>
            </v:shape>
            <w10:wrap type="none"/>
          </v:group>
        </w:pict>
      </w:r>
      <w:r>
        <w:rPr/>
        <w:pict>
          <v:shape style="position:absolute;margin-left:50.026199pt;margin-top:51.67094pt;width:63.498503pt;height:18.500306pt;mso-position-horizontal-relative:page;mso-position-vertical-relative:page;z-index:-1035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4"/>
                      <w:szCs w:val="14"/>
                    </w:rPr>
                    <w:t>规格表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0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终端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23602pt;margin-top:103.799767pt;width:86.427204pt;height:22.249038pt;mso-position-horizontal-relative:page;mso-position-vertical-relative:page;z-index:-1034" type="#_x0000_t202" filled="f" stroked="f">
            <v:textbox inset="0,0,0,0">
              <w:txbxContent>
                <w:p>
                  <w:pPr>
                    <w:spacing w:line="369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1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36"/>
                      <w:szCs w:val="36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3"/>
                      <w:w w:val="100"/>
                      <w:sz w:val="36"/>
                      <w:szCs w:val="36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36"/>
                      <w:szCs w:val="36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6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4"/>
                      <w:w w:val="100"/>
                      <w:sz w:val="36"/>
                      <w:szCs w:val="36"/>
                    </w:rPr>
                    <w:t>规格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773926pt;margin-top:130.221329pt;width:57.301852pt;height:11.562046pt;mso-position-horizontal-relative:page;mso-position-vertical-relative:page;z-index:-1033" type="#_x0000_t202" filled="f" stroked="f">
            <v:textbox inset="0,0,0,0">
              <w:txbxContent>
                <w:p>
                  <w:pPr>
                    <w:spacing w:line="18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5"/>
                      <w:w w:val="100"/>
                      <w:sz w:val="17"/>
                      <w:szCs w:val="17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"/>
                      <w:w w:val="100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2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7"/>
                      <w:szCs w:val="17"/>
                    </w:rPr>
                    <w:t>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7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-15"/>
                      <w:w w:val="100"/>
                      <w:sz w:val="17"/>
                      <w:szCs w:val="17"/>
                    </w:rPr>
                    <w:t>于：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23621pt;margin-top:134.144928pt;width:217.99998pt;height:11.371471pt;mso-position-horizontal-relative:page;mso-position-vertical-relative:page;z-index:-1032" type="#_x0000_t202" filled="f" stroked="f">
            <v:textbox inset="0,0,0,0">
              <w:txbxContent>
                <w:p>
                  <w:pPr>
                    <w:tabs>
                      <w:tab w:pos="4339" w:val="left" w:leader="none"/>
                    </w:tabs>
                    <w:spacing w:line="183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6"/>
                      <w:szCs w:val="16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6"/>
                      <w:szCs w:val="16"/>
                      <w:u w:val="single" w:color="231F20"/>
                    </w:rPr>
                    <w:t> 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  <w:u w:val="single" w:color="231F20"/>
                    </w:rPr>
                    <w:t>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6"/>
                      <w:szCs w:val="16"/>
                      <w:u w:val="single" w:color="231F20"/>
                    </w:rPr>
                    <w:t>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6"/>
                      <w:szCs w:val="16"/>
                      <w:u w:val="single" w:color="231F20"/>
                    </w:rPr>
                    <w:t>环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8"/>
                      <w:w w:val="100"/>
                      <w:sz w:val="16"/>
                      <w:szCs w:val="16"/>
                      <w:u w:val="single" w:color="231F20"/>
                    </w:rPr>
                    <w:t>境（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"/>
                      <w:w w:val="100"/>
                      <w:sz w:val="16"/>
                      <w:szCs w:val="16"/>
                      <w:u w:val="single" w:color="231F20"/>
                    </w:rPr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  <w:u w:val="single" w:color="231F20"/>
                    </w:rPr>
                    <w:t>续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  <w:u w:val="single" w:color="231F20"/>
                    </w:rPr>
                    <w:t>）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  <w:u w:val="single" w:color="231F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23594pt;margin-top:135.001022pt;width:218.000003pt;height:11.371471pt;mso-position-horizontal-relative:page;mso-position-vertical-relative:page;z-index:-1031" type="#_x0000_t202" filled="f" stroked="f">
            <v:textbox inset="0,0,0,0">
              <w:txbxContent>
                <w:p>
                  <w:pPr>
                    <w:tabs>
                      <w:tab w:pos="4339" w:val="left" w:leader="none"/>
                    </w:tabs>
                    <w:spacing w:line="183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6"/>
                      <w:szCs w:val="16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6"/>
                      <w:szCs w:val="16"/>
                      <w:u w:val="single" w:color="231F20"/>
                    </w:rPr>
                    <w:t> 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  <w:u w:val="single" w:color="231F20"/>
                    </w:rPr>
                    <w:t>物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  <w:u w:val="single" w:color="231F20"/>
                    </w:rPr>
                    <w:t>理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  <w:u w:val="single" w:color="231F20"/>
                    </w:rPr>
                    <w:t>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  <w:u w:val="single" w:color="231F20"/>
                    </w:rPr>
                    <w:t>数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  <w:u w:val="single" w:color="231F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2359pt;margin-top:147.889877pt;width:116.891pt;height:9.930073pt;mso-position-horizontal-relative:page;mso-position-vertical-relative:page;z-index:-1030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</w:rPr>
                    <w:t>大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z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58299pt;margin-top:148.800018pt;width:150.589647pt;height:55.210632pt;mso-position-horizontal-relative:page;mso-position-vertical-relative:page;z-index:-1029" type="#_x0000_t202" filled="f" stroked="f">
            <v:textbox inset="0,0,0,0">
              <w:txbxContent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4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触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控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14"/>
                      <w:szCs w:val="14"/>
                    </w:rPr>
                    <w:t>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7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8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95"/>
                    </w:rPr>
                    <w:t>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95"/>
                    </w:rPr>
                    <w:t>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95"/>
                    </w:rPr>
                    <w:t>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</w:rPr>
                    <w:t>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</w:rPr>
                    <w:t>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5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4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带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盘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14"/>
                      <w:szCs w:val="14"/>
                    </w:rPr>
                    <w:t>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7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8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100"/>
                    </w:rPr>
                    <w:t>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100"/>
                    </w:rPr>
                    <w:t>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100"/>
                    </w:rPr>
                    <w:t>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</w:rPr>
                    <w:t>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</w:rPr>
                    <w:t>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148.818634pt;width:16.098001pt;height:9pt;mso-position-horizontal-relative:page;mso-position-vertical-relative:page;z-index:-1028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振动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149.674637pt;width:15.608001pt;height:9pt;mso-position-horizontal-relative:page;mso-position-vertical-relative:page;z-index:-1027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4"/>
                      <w:szCs w:val="14"/>
                    </w:rPr>
                    <w:t>尺寸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773926pt;margin-top:149.733246pt;width:66.340502pt;height:157.079306pt;mso-position-horizontal-relative:page;mso-position-vertical-relative:page;z-index:-1026" type="#_x0000_t202" filled="f" stroked="f">
            <v:textbox inset="0,0,0,0">
              <w:txbxContent>
                <w:p>
                  <w:pPr>
                    <w:spacing w:line="138" w:lineRule="exact"/>
                    <w:ind w:left="20" w:right="2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零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before="11"/>
                    <w:ind w:right="2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</w:rPr>
                    <w:t>前台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1"/>
                    <w:ind w:right="2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1"/>
                    <w:ind w:right="2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存货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1"/>
                    <w:ind w:right="2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b w:val="0"/>
                      <w:bCs w:val="0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收货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1"/>
                    <w:ind w:right="2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b w:val="0"/>
                      <w:bCs w:val="0"/>
                      <w:color w:val="231F20"/>
                      <w:spacing w:val="22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装货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27" w:val="left" w:leader="none"/>
                    </w:tabs>
                    <w:spacing w:line="180" w:lineRule="auto" w:before="48"/>
                    <w:ind w:left="127" w:right="20" w:hanging="108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-45"/>
                      <w:w w:val="95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5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</w:rPr>
                    <w:t>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货）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6"/>
                    <w:ind w:left="20" w:right="2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服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务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before="11"/>
                    <w:ind w:right="2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接单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6"/>
                    <w:ind w:left="20" w:right="2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轻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仓库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before="11"/>
                    <w:ind w:right="2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存货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1"/>
                    <w:ind w:right="2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b w:val="0"/>
                      <w:bCs w:val="0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收货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1"/>
                    <w:ind w:right="2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b w:val="0"/>
                      <w:bCs w:val="0"/>
                      <w:color w:val="231F20"/>
                      <w:spacing w:val="22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装货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23621pt;margin-top:156.116608pt;width:217.99998pt;height:10.201344pt;mso-position-horizontal-relative:page;mso-position-vertical-relative:page;z-index:-1025" type="#_x0000_t202" filled="f" stroked="f">
            <v:textbox inset="0,0,0,0">
              <w:txbxContent>
                <w:p>
                  <w:pPr>
                    <w:pStyle w:val="BodyText"/>
                    <w:tabs>
                      <w:tab w:pos="1359" w:val="left" w:leader="none"/>
                      <w:tab w:pos="4339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u w:val="single" w:color="231F20"/>
                    </w:rPr>
                    <w:t>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  <w:u w:val="single" w:color="231F20"/>
                    </w:rPr>
                    <w:t>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0"/>
                      <w:u w:val="single" w:color="231F20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u w:val="single" w:color="231F20"/>
                    </w:rPr>
                    <w:t>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u w:val="single" w:color="231F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2"/>
                      <w:w w:val="9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2"/>
                      <w:w w:val="90"/>
                      <w:u w:val="single" w:color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  <w:u w:val="single" w:color="231F2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34"/>
                      <w:w w:val="90"/>
                      <w:u w:val="single" w:color="231F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  <w:u w:val="single" w:color="231F20"/>
                    </w:rPr>
                    <w:t>小时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2359pt;margin-top:169.057877pt;width:144.4304pt;height:26.926073pt;mso-position-horizontal-relative:page;mso-position-vertical-relative:page;z-index:-1024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8"/>
                      <w:w w:val="90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0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0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0"/>
                    </w:rPr>
                    <w:t>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</w:rPr>
                    <w:t>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转换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循环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4"/>
                      <w:w w:val="90"/>
                    </w:rPr>
                    <w:t>(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0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0"/>
                    </w:rPr>
                    <w:t>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=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0"/>
                    </w:rPr>
                    <w:t>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0"/>
                    </w:rPr>
                    <w:t>(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0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0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0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0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9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0"/>
                    </w:rPr>
                    <w:t>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(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0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0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0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)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)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178.484634pt;width:16.171501pt;height:9pt;mso-position-horizontal-relative:page;mso-position-vertical-relative:page;z-index:-1023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热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震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37598pt;margin-top:198.727768pt;width:213.074879pt;height:9.930073pt;mso-position-horizontal-relative:page;mso-position-vertical-relative:page;z-index:-1022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95"/>
                      <w:sz w:val="14"/>
                      <w:szCs w:val="14"/>
                    </w:rPr>
                    <w:t>静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95"/>
                      <w:sz w:val="14"/>
                      <w:szCs w:val="14"/>
                    </w:rPr>
                    <w:t>电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95"/>
                      <w:sz w:val="14"/>
                      <w:szCs w:val="14"/>
                    </w:rPr>
                    <w:t>放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电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95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95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7"/>
                      <w:w w:val="95"/>
                      <w:sz w:val="14"/>
                      <w:szCs w:val="14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+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5"/>
                      <w:sz w:val="14"/>
                      <w:szCs w:val="14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95"/>
                      <w:sz w:val="14"/>
                      <w:szCs w:val="14"/>
                    </w:rPr>
                    <w:t>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+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</w:rPr>
                    <w:t>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5"/>
                      <w:sz w:val="14"/>
                      <w:szCs w:val="14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95"/>
                      <w:sz w:val="14"/>
                      <w:szCs w:val="14"/>
                    </w:rPr>
                    <w:t>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4"/>
                      <w:szCs w:val="14"/>
                    </w:rPr>
                    <w:t>+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4"/>
                      <w:szCs w:val="14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4"/>
                      <w:szCs w:val="14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0302pt;margin-top:208.276581pt;width:124.943801pt;height:18.428073pt;mso-position-horizontal-relative:page;mso-position-vertical-relative:page;z-index:-1021" type="#_x0000_t202" filled="f" stroked="f">
            <v:textbox inset="0,0,0,0">
              <w:txbxContent>
                <w:p>
                  <w:pPr>
                    <w:spacing w:line="16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4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触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控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14"/>
                      <w:szCs w:val="14"/>
                    </w:rPr>
                    <w:t>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7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0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4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带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盘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14"/>
                      <w:szCs w:val="14"/>
                    </w:rPr>
                    <w:t>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7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7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4"/>
                      <w:szCs w:val="1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0302pt;margin-top:209.205338pt;width:16.126001pt;height:9pt;mso-position-horizontal-relative:page;mso-position-vertical-relative:page;z-index:-1020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重量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211.359634pt;width:87.296pt;height:10.999573pt;mso-position-horizontal-relative:page;mso-position-vertical-relative:page;z-index:-1019" type="#_x0000_t202" filled="f" stroked="f">
            <v:textbox inset="0,0,0,0">
              <w:txbxContent>
                <w:p>
                  <w:pPr>
                    <w:spacing w:line="17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交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7"/>
                      <w:w w:val="100"/>
                      <w:sz w:val="16"/>
                      <w:szCs w:val="16"/>
                    </w:rPr>
                    <w:t>互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6"/>
                      <w:szCs w:val="16"/>
                    </w:rPr>
                    <w:t>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6"/>
                      <w:szCs w:val="16"/>
                    </w:rPr>
                    <w:t>技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术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6"/>
                      <w:szCs w:val="16"/>
                    </w:rPr>
                    <w:t>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7"/>
                      <w:w w:val="100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225.662643pt;width:134.285307pt;height:9pt;mso-position-horizontal-relative:page;mso-position-vertical-relative:page;z-index:-1018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加速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8"/>
                      <w:w w:val="100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0302pt;margin-top:230.373337pt;width:23.163801pt;height:9pt;mso-position-horizontal-relative:page;mso-position-vertical-relative:page;z-index:-1017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显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示屏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0302pt;margin-top:229.44458pt;width:142.660102pt;height:18.428073pt;mso-position-horizontal-relative:page;mso-position-vertical-relative:page;z-index:-1016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80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</w:rPr>
                    <w:t>光；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orn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ori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玻璃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238.364105pt;width:34.320002pt;height:10pt;mso-position-horizontal-relative:page;mso-position-vertical-relative:page;z-index:-1015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数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采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集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0302pt;margin-top:250.612579pt;width:65.842803pt;height:9.930073pt;mso-position-horizontal-relative:page;mso-position-vertical-relative:page;z-index:-1014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orn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ori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玻璃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2359pt;margin-top:250.737473pt;width:79.704202pt;height:9.930073pt;mso-position-horizontal-relative:page;mso-position-vertical-relative:page;z-index:-1013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10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95"/>
                    </w:rPr>
                    <w:t>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</w:rPr>
                    <w:t>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0302pt;margin-top:251.541336pt;width:36.619902pt;height:9pt;mso-position-horizontal-relative:page;mso-position-vertical-relative:page;z-index:-1012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成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仪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窗口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251.666245pt;width:16.112001pt;height:9pt;mso-position-horizontal-relative:page;mso-position-vertical-relative:page;z-index:-1011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扫描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2359pt;margin-top:259.235474pt;width:121.242202pt;height:9.930073pt;mso-position-horizontal-relative:page;mso-position-vertical-relative:page;z-index:-1010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</w:rPr>
                    <w:t>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+</w:t>
                  </w:r>
                  <w:r>
                    <w:rPr>
                      <w:b w:val="0"/>
                      <w:bCs w:val="0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像头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23621pt;margin-top:262.46521pt;width:217.99998pt;height:9pt;mso-position-horizontal-relative:page;mso-position-vertical-relative:page;z-index:-1009" type="#_x0000_t202" filled="f" stroked="f">
            <v:textbox inset="0,0,0,0">
              <w:txbxContent>
                <w:p>
                  <w:pPr>
                    <w:pStyle w:val="BodyText"/>
                    <w:tabs>
                      <w:tab w:pos="4339" w:val="left" w:leader="none"/>
                    </w:tabs>
                    <w:spacing w:before="2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0302pt;margin-top:264.211334pt;width:30.179201pt;height:9pt;mso-position-horizontal-relative:page;mso-position-vertical-relative:page;z-index:-1008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触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控面板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0302pt;margin-top:264.212646pt;width:77.310204pt;height:9pt;mso-position-horizontal-relative:page;mso-position-vertical-relative:page;z-index:-1007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</w:rPr>
                    <w:t>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</w:rPr>
                    <w:t>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点触控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23621pt;margin-top:271.634216pt;width:217.99998pt;height:10.201344pt;mso-position-horizontal-relative:page;mso-position-vertical-relative:page;z-index:-1006" type="#_x0000_t202" filled="f" stroked="f">
            <v:textbox inset="0,0,0,0">
              <w:txbxContent>
                <w:p>
                  <w:pPr>
                    <w:pStyle w:val="BodyText"/>
                    <w:tabs>
                      <w:tab w:pos="1359" w:val="left" w:leader="none"/>
                      <w:tab w:pos="4339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0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u w:val="single" w:color="231F20"/>
                    </w:rPr>
                    <w:t>后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u w:val="single" w:color="231F20"/>
                    </w:rPr>
                    <w:t>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u w:val="single" w:color="231F20"/>
                    </w:rPr>
                    <w:t>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u w:val="single" w:color="231F20"/>
                    </w:rPr>
                    <w:t>像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u w:val="single" w:color="231F20"/>
                    </w:rPr>
                    <w:t>头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u w:val="single" w:color="231F20"/>
                    </w:rPr>
                    <w:t>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u w:val="single" w:color="231F20"/>
                    </w:rPr>
                    <w:t>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u w:val="single" w:color="231F20"/>
                    </w:rPr>
                    <w:t>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u w:val="single" w:color="231F20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u w:val="single" w:color="231F20"/>
                    </w:rPr>
                    <w:t>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  <w:u w:val="single" w:color="231F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u w:val="single" w:color="231F20"/>
                    </w:rPr>
                    <w:t>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u w:val="single" w:color="231F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u w:val="single" w:color="231F20"/>
                    </w:rPr>
                    <w:t>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u w:val="single" w:color="231F20"/>
                    </w:rPr>
                    <w:t>，带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4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24"/>
                      <w:w w:val="100"/>
                      <w:u w:val="single" w:color="231F20"/>
                    </w:rPr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u w:val="single" w:color="231F20"/>
                    </w:rPr>
                    <w:t>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灯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0302pt;margin-top:276.881348pt;width:15.874001pt;height:9pt;mso-position-horizontal-relative:page;mso-position-vertical-relative:page;z-index:-1005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供电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0302pt;margin-top:276.88266pt;width:140.113502pt;height:51.644pt;mso-position-horizontal-relative:page;mso-position-vertical-relative:page;z-index:-1004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1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充电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</w:rPr>
                    <w:t>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容量，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56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5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5"/>
                    </w:rPr>
                    <w:t>00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5"/>
                    </w:rPr>
                    <w:t>Ah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11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0"/>
                    </w:rPr>
                    <w:t>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时间不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0"/>
                    </w:rPr>
                    <w:t>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34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</w:rPr>
                    <w:t>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90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34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</w:rPr>
                    <w:t>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=</w:t>
                  </w:r>
                  <w:r>
                    <w:rPr>
                      <w:b w:val="0"/>
                      <w:bCs w:val="0"/>
                      <w:color w:val="231F20"/>
                      <w:spacing w:val="3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34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0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0"/>
                    </w:rPr>
                    <w:t>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95"/>
                    </w:rPr>
                    <w:t>备份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23621pt;margin-top:284.304199pt;width:217.99998pt;height:10.201344pt;mso-position-horizontal-relative:page;mso-position-vertical-relative:page;z-index:-1003" type="#_x0000_t202" filled="f" stroked="f">
            <v:textbox inset="0,0,0,0">
              <w:txbxContent>
                <w:p>
                  <w:pPr>
                    <w:tabs>
                      <w:tab w:pos="1359" w:val="left" w:leader="none"/>
                      <w:tab w:pos="4339" w:val="left" w:leader="none"/>
                    </w:tabs>
                    <w:spacing w:line="17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w w:val="92"/>
                      <w:sz w:val="14"/>
                      <w:szCs w:val="14"/>
                    </w:rPr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w w:val="92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5"/>
                      <w:w w:val="100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  <w:u w:val="single" w:color="231F20"/>
                    </w:rPr>
                    <w:t>RFI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  <w:u w:val="single" w:color="231F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  <w:u w:val="single" w:color="231F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  <w:u w:val="single" w:color="231F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231F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4"/>
                      <w:szCs w:val="14"/>
                      <w:u w:val="single" w:color="231F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231F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231F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231F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231F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231F2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231F2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231F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4"/>
                      <w:szCs w:val="14"/>
                      <w:u w:val="single" w:color="231F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231F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  <w:u w:val="single" w:color="231F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231F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4"/>
                      <w:szCs w:val="14"/>
                      <w:u w:val="single" w:color="231F20"/>
                    </w:rPr>
                    <w:t>卡扣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231F20"/>
                    </w:rPr>
                    <w:t>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6"/>
                      <w:w w:val="100"/>
                      <w:sz w:val="14"/>
                      <w:szCs w:val="14"/>
                      <w:u w:val="single" w:color="231F2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231F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231F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  <w:u w:val="single" w:color="231F20"/>
                    </w:rPr>
                    <w:t>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3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231F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297.207214pt;width:36.116001pt;height:10.999573pt;mso-position-horizontal-relative:page;mso-position-vertical-relative:page;z-index:-1002" type="#_x0000_t202" filled="f" stroked="f">
            <v:textbox inset="0,0,0,0">
              <w:txbxContent>
                <w:p>
                  <w:pPr>
                    <w:spacing w:line="17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6"/>
                      <w:szCs w:val="16"/>
                    </w:rPr>
                    <w:t>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6"/>
                      <w:szCs w:val="16"/>
                    </w:rPr>
                    <w:t>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1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5"/>
                      <w:w w:val="95"/>
                      <w:sz w:val="16"/>
                      <w:szCs w:val="16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95"/>
                      <w:sz w:val="16"/>
                      <w:szCs w:val="16"/>
                    </w:rPr>
                    <w:t>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311.618408pt;width:37.103602pt;height:18.372626pt;mso-position-horizontal-relative:page;mso-position-vertical-relative:page;z-index:-1001" type="#_x0000_t202" filled="f" stroked="f">
            <v:textbox inset="0,0,0,0">
              <w:txbxContent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W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5"/>
                      <w:w w:val="95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95"/>
                      <w:sz w:val="14"/>
                      <w:szCs w:val="14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通讯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2359pt;margin-top:315.813263pt;width:111.098501pt;height:9.930073pt;mso-position-horizontal-relative:page;mso-position-vertical-relative:page;z-index:-1000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/h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7298pt;margin-top:332.652588pt;width:77.574103pt;height:9.930073pt;mso-position-horizontal-relative:page;mso-position-vertical-relative:page;z-index:-999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2359pt;margin-top:332.732269pt;width:56.603501pt;height:9.930073pt;mso-position-horizontal-relative:page;mso-position-vertical-relative:page;z-index:-998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7302pt;margin-top:333.581329pt;width:22.929301pt;height:9pt;mso-position-horizontal-relative:page;mso-position-vertical-relative:page;z-index:-997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"/>
                      <w:w w:val="100"/>
                      <w:sz w:val="14"/>
                      <w:szCs w:val="14"/>
                    </w:rPr>
                    <w:t>扩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展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槽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333.661041pt;width:30.289101pt;height:9pt;mso-position-horizontal-relative:page;mso-position-vertical-relative:page;z-index:-996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速率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30609pt;margin-top:341.230286pt;width:109.549401pt;height:9.930073pt;mso-position-horizontal-relative:page;mso-position-vertical-relative:page;z-index:-995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z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3598pt;margin-top:346.17218pt;width:149.376813pt;height:9.930073pt;mso-position-horizontal-relative:page;mso-position-vertical-relative:page;z-index:-994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</w:rPr>
                    <w:t>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95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</w:rPr>
                    <w:t>器）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23621pt;margin-top:345.900909pt;width:217.99998pt;height:9pt;mso-position-horizontal-relative:page;mso-position-vertical-relative:page;z-index:-993" type="#_x0000_t202" filled="f" stroked="f">
            <v:textbox inset="0,0,0,0">
              <w:txbxContent>
                <w:p>
                  <w:pPr>
                    <w:pStyle w:val="BodyText"/>
                    <w:tabs>
                      <w:tab w:pos="4339" w:val="left" w:leader="none"/>
                    </w:tabs>
                    <w:spacing w:before="2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w w:val="98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w w:val="98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w w:val="100"/>
                      <w:u w:val="single" w:color="231F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7302pt;margin-top:347.112335pt;width:30.315001pt;height:9pt;mso-position-horizontal-relative:page;mso-position-vertical-relative:page;z-index:-992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网络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连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接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30609pt;margin-top:353.900269pt;width:148.846pt;height:35.424073pt;mso-position-horizontal-relative:page;mso-position-vertical-relative:page;z-index:-991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90"/>
                    </w:rPr>
                    <w:t>z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0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0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0"/>
                    </w:rPr>
                    <w:t>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9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(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U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0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95"/>
                    </w:rPr>
                    <w:t>z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8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95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95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10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95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9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</w:rPr>
                    <w:t>道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37598pt;margin-top:354.829041pt;width:29.764801pt;height:9pt;mso-position-horizontal-relative:page;mso-position-vertical-relative:page;z-index:-990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6"/>
                      <w:w w:val="100"/>
                      <w:sz w:val="14"/>
                      <w:szCs w:val="14"/>
                    </w:rPr>
                    <w:t>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信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3598pt;margin-top:358.841064pt;width:65.730101pt;height:9.930073pt;mso-position-horizontal-relative:page;mso-position-vertical-relative:page;z-index:-989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</w:rPr>
                    <w:t>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95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9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</w:rPr>
                    <w:t>色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震动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359.769836pt;width:16.280001pt;height:9pt;mso-position-horizontal-relative:page;mso-position-vertical-relative:page;z-index:-988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通知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16602pt;margin-top:371.565216pt;width:97.725701pt;height:18.373932pt;mso-position-horizontal-relative:page;mso-position-vertical-relative:page;z-index:-987" type="#_x0000_t202" filled="f" stroked="f">
            <v:textbox inset="0,0,0,0">
              <w:txbxContent>
                <w:p>
                  <w:pPr>
                    <w:spacing w:line="166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4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触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控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14"/>
                      <w:szCs w:val="14"/>
                    </w:rPr>
                    <w:t>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7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1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4"/>
                      <w:szCs w:val="14"/>
                    </w:rPr>
                    <w:t>屏幕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4"/>
                      <w:szCs w:val="14"/>
                    </w:rPr>
                    <w:t>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7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4"/>
                      <w:w w:val="100"/>
                      <w:sz w:val="14"/>
                      <w:szCs w:val="14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（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带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盘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型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8"/>
                      <w:w w:val="100"/>
                      <w:sz w:val="14"/>
                      <w:szCs w:val="14"/>
                    </w:rPr>
                    <w:t>号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7"/>
                      <w:w w:val="100"/>
                      <w:sz w:val="14"/>
                      <w:szCs w:val="14"/>
                    </w:rPr>
                    <w:t>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9"/>
                      <w:w w:val="100"/>
                      <w:sz w:val="14"/>
                      <w:szCs w:val="14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</w:rPr>
                    <w:t>数字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372.43985pt;width:16.280001pt;height:9pt;mso-position-horizontal-relative:page;mso-position-vertical-relative:page;z-index:-986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键盘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37598pt;margin-top:392.06427pt;width:135.857501pt;height:18.428073pt;mso-position-horizontal-relative:page;mso-position-vertical-relative:page;z-index:-985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&amp;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4"/>
                      <w:w w:val="9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0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0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9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0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HA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0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4"/>
                      <w:w w:val="9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0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16602pt;margin-top:392.679077pt;width:71.692702pt;height:9.930073pt;mso-position-horizontal-relative:page;mso-position-vertical-relative:page;z-index:-984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o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xp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37598pt;margin-top:392.993042pt;width:36.630402pt;height:9pt;mso-position-horizontal-relative:page;mso-position-vertical-relative:page;z-index:-983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安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6"/>
                      <w:w w:val="100"/>
                      <w:sz w:val="14"/>
                      <w:szCs w:val="14"/>
                    </w:rPr>
                    <w:t>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4"/>
                      <w:szCs w:val="14"/>
                    </w:rPr>
                    <w:t>与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加密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16602pt;margin-top:393.607849pt;width:16.168001pt;height:9pt;mso-position-horizontal-relative:page;mso-position-vertical-relative:page;z-index:-982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语音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16602pt;margin-top:405.34906pt;width:100.994701pt;height:44.076073pt;mso-position-horizontal-relative:page;mso-position-vertical-relative:page;z-index:-981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0"/>
                    </w:rPr>
                    <w:t>扬声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</w:rPr>
                    <w:t>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(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9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)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1" w:lineRule="auto" w:before="1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克风）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插孔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16602pt;margin-top:406.277832pt;width:16.087501pt;height:9pt;mso-position-horizontal-relative:page;mso-position-vertical-relative:page;z-index:-980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音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频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23621pt;margin-top:412.960999pt;width:217.99998pt;height:10.201344pt;mso-position-horizontal-relative:page;mso-position-vertical-relative:page;z-index:-979" type="#_x0000_t202" filled="f" stroked="f">
            <v:textbox inset="0,0,0,0">
              <w:txbxContent>
                <w:p>
                  <w:pPr>
                    <w:pStyle w:val="BodyText"/>
                    <w:tabs>
                      <w:tab w:pos="1360" w:val="left" w:leader="none"/>
                      <w:tab w:pos="4339" w:val="left" w:leader="none"/>
                    </w:tabs>
                    <w:spacing w:line="172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0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u w:val="single" w:color="231F20"/>
                    </w:rPr>
                    <w:t>认证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"/>
                      <w:w w:val="100"/>
                      <w:u w:val="single" w:color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"/>
                      <w:w w:val="100"/>
                      <w:u w:val="single" w:color="231F20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  <w:u w:val="single" w:color="231F20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  <w:u w:val="single" w:color="231F2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  <w:u w:val="single" w:color="231F2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  <w:u w:val="single" w:color="231F2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  <w:u w:val="single" w:color="231F2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  <w:u w:val="single" w:color="231F2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  <w:u w:val="single" w:color="231F2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  <w:u w:val="single" w:color="231F2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  <w:u w:val="single" w:color="231F2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  <w:u w:val="single" w:color="231F2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  <w:u w:val="single" w:color="231F2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231F2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  <w:u w:val="single" w:color="231F20"/>
                    </w:rPr>
                    <w:t>n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95"/>
                      <w:u w:val="single" w:color="231F2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  <w:u w:val="single" w:color="231F20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  <w:u w:val="single" w:color="231F2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  <w:u w:val="single" w:color="231F20"/>
                    </w:rPr>
                    <w:t>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95"/>
                      <w:u w:val="single" w:color="231F2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  <w:u w:val="single" w:color="231F20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95"/>
                      <w:u w:val="single" w:color="231F20"/>
                    </w:rPr>
                    <w:t>PA</w:t>
                  </w:r>
                  <w:r>
                    <w:rPr>
                      <w:b w:val="0"/>
                      <w:bCs w:val="0"/>
                      <w:color w:val="231F20"/>
                      <w:spacing w:val="-20"/>
                      <w:w w:val="95"/>
                      <w:u w:val="single" w:color="231F2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  <w:u w:val="single" w:color="231F2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3"/>
                      <w:u w:val="single" w:color="231F2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ab/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023621pt;margin-top:425.631012pt;width:217.99998pt;height:10.200037pt;mso-position-horizontal-relative:page;mso-position-vertical-relative:page;z-index:-978" type="#_x0000_t202" filled="f" stroked="f">
            <v:textbox inset="0,0,0,0">
              <w:txbxContent>
                <w:p>
                  <w:pPr>
                    <w:tabs>
                      <w:tab w:pos="1360" w:val="left" w:leader="none"/>
                      <w:tab w:pos="4339" w:val="left" w:leader="none"/>
                    </w:tabs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4"/>
                      <w:szCs w:val="14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0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95"/>
                      <w:sz w:val="14"/>
                      <w:szCs w:val="14"/>
                      <w:u w:val="single" w:color="231F20"/>
                    </w:rPr>
                    <w:t>快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  <w:u w:val="single" w:color="231F20"/>
                    </w:rPr>
                    <w:t>速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95"/>
                      <w:sz w:val="14"/>
                      <w:szCs w:val="14"/>
                      <w:u w:val="single" w:color="231F20"/>
                    </w:rPr>
                    <w:t>漫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  <w:u w:val="single" w:color="231F20"/>
                    </w:rPr>
                    <w:t>游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  <w:u w:val="single" w:color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  <w:u w:val="single" w:color="231F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4"/>
                      <w:szCs w:val="14"/>
                      <w:u w:val="single" w:color="231F2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4"/>
                      <w:szCs w:val="14"/>
                      <w:u w:val="single" w:color="231F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4"/>
                      <w:szCs w:val="14"/>
                      <w:u w:val="single" w:color="231F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4"/>
                      <w:szCs w:val="14"/>
                      <w:u w:val="single" w:color="231F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  <w:u w:val="single" w:color="231F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4"/>
                      <w:szCs w:val="14"/>
                      <w:u w:val="single" w:color="231F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4"/>
                      <w:szCs w:val="14"/>
                      <w:u w:val="single" w:color="231F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3"/>
                      <w:sz w:val="14"/>
                      <w:szCs w:val="14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single" w:color="231F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438.540924pt;width:36.349601pt;height:10.999573pt;mso-position-horizontal-relative:page;mso-position-vertical-relative:page;z-index:-977" type="#_x0000_t202" filled="f" stroked="f">
            <v:textbox inset="0,0,0,0">
              <w:txbxContent>
                <w:p>
                  <w:pPr>
                    <w:spacing w:line="17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6"/>
                      <w:w w:val="100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16602pt;margin-top:452.16507pt;width:148.545001pt;height:9.930073pt;mso-position-horizontal-relative:page;mso-position-vertical-relative:page;z-index:-976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两侧扫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高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</w:rPr>
                    <w:t>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1"/>
                      <w:w w:val="10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0"/>
                      <w:w w:val="10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100"/>
                    </w:rPr>
                    <w:t>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T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2"/>
                      <w:w w:val="100"/>
                    </w:rPr>
                    <w:t>）键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2359pt;margin-top:451.913879pt;width:58.720303pt;height:9pt;mso-position-horizontal-relative:page;mso-position-vertical-relative:page;z-index:-975" type="#_x0000_t202" filled="f" stroked="f">
            <v:textbox inset="0,0,0,0">
              <w:txbxContent>
                <w:p>
                  <w:pPr>
                    <w:pStyle w:val="BodyText"/>
                    <w:spacing w:line="15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16602pt;margin-top:453.093842pt;width:16.252001pt;height:9pt;mso-position-horizontal-relative:page;mso-position-vertical-relative:page;z-index:-974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按钮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452.842651pt;width:16.126001pt;height:9pt;mso-position-horizontal-relative:page;mso-position-vertical-relative:page;z-index:-973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蓝牙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464.545715pt;width:93.204004pt;height:10.999573pt;mso-position-horizontal-relative:page;mso-position-vertical-relative:page;z-index:-972" type="#_x0000_t202" filled="f" stroked="f">
            <v:textbox inset="0,0,0,0">
              <w:txbxContent>
                <w:p>
                  <w:pPr>
                    <w:spacing w:line="17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解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决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6"/>
                      <w:szCs w:val="16"/>
                    </w:rPr>
                    <w:t>方案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466.644409pt;width:34.107202pt;height:10pt;mso-position-horizontal-relative:page;mso-position-vertical-relative:page;z-index:-971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6"/>
                      <w:szCs w:val="16"/>
                    </w:rPr>
                    <w:t>性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能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参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479.071899pt;width:16.592901pt;height:9pt;mso-position-horizontal-relative:page;mso-position-vertical-relative:page;z-index:-970" type="#_x0000_t202" filled="f" stroked="f">
            <v:textbox inset="0,0,0,0">
              <w:txbxContent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PU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3598pt;margin-top:479.017761pt;width:140.789702pt;height:18.428073pt;mso-position-horizontal-relative:page;mso-position-vertical-relative:page;z-index:-969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Q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9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®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</w:rPr>
                    <w:t>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95"/>
                    </w:rPr>
                    <w:t>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</w:rPr>
                    <w:t>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3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®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</w:rPr>
                    <w:t>z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</w:rPr>
                    <w:t>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</w:rPr>
                    <w:t>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9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094513pt;margin-top:480.465179pt;width:90.905754pt;height:38.352119pt;mso-position-horizontal-relative:page;mso-position-vertical-relative:page;z-index:-968" type="#_x0000_t202" filled="f" stroked="f">
            <v:textbox inset="0,0,0,0">
              <w:txbxContent>
                <w:p>
                  <w:pPr>
                    <w:pStyle w:val="BodyText"/>
                    <w:spacing w:line="15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obi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90" w:lineRule="atLeast" w:before="6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7"/>
                      <w:szCs w:val="1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7"/>
                      <w:szCs w:val="17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7"/>
                      <w:szCs w:val="17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7"/>
                      <w:szCs w:val="17"/>
                    </w:rPr>
                    <w:t>egu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7"/>
                      <w:szCs w:val="17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7"/>
                      <w:szCs w:val="17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7"/>
                      <w:szCs w:val="17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7"/>
                      <w:szCs w:val="17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7"/>
                      <w:szCs w:val="17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7"/>
                      <w:szCs w:val="17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7"/>
                      <w:szCs w:val="17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7"/>
                      <w:szCs w:val="17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7"/>
                      <w:szCs w:val="17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7"/>
                      <w:szCs w:val="17"/>
                    </w:rPr>
                    <w:t>oi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  <w:sz w:val="17"/>
                      <w:szCs w:val="17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7"/>
                      <w:szCs w:val="17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4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110199pt;margin-top:480.465179pt;width:39.338002pt;height:23.497pt;mso-position-horizontal-relative:page;mso-position-vertical-relative:page;z-index:-967" type="#_x0000_t202" filled="f" stroked="f">
            <v:textbox inset="0,0,0,0">
              <w:txbxContent>
                <w:p>
                  <w:pPr>
                    <w:pStyle w:val="BodyText"/>
                    <w:spacing w:line="15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ma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20" w:lineRule="exact" w:before="9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ed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3598pt;margin-top:500.18576pt;width:50.941902pt;height:9pt;mso-position-horizontal-relative:page;mso-position-vertical-relative:page;z-index:-966" type="#_x0000_t202" filled="f" stroked="f">
            <v:textbox inset="0,0,0,0">
              <w:txbxContent>
                <w:p>
                  <w:pPr>
                    <w:pStyle w:val="BodyText"/>
                    <w:spacing w:line="15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501.114532pt;width:29.999301pt;height:9pt;mso-position-horizontal-relative:page;mso-position-vertical-relative:page;z-index:-965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操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系统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110199pt;margin-top:509.459167pt;width:43.215302pt;height:9pt;mso-position-horizontal-relative:page;mso-position-vertical-relative:page;z-index:-964" type="#_x0000_t202" filled="f" stroked="f">
            <v:textbox inset="0,0,0,0">
              <w:txbxContent>
                <w:p>
                  <w:pPr>
                    <w:pStyle w:val="BodyText"/>
                    <w:spacing w:line="15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Kit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3598pt;margin-top:512.855774pt;width:69.268603pt;height:9.930073pt;mso-position-horizontal-relative:page;mso-position-vertical-relative:page;z-index:-963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</w:rPr>
                    <w:t>闪存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513.784546pt;width:16.014001pt;height:9pt;mso-position-horizontal-relative:page;mso-position-vertical-relative:page;z-index:-962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内存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526.454529pt;width:16.112001pt;height:9pt;mso-position-horizontal-relative:page;mso-position-vertical-relative:page;z-index:-961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安全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3598pt;margin-top:526.455872pt;width:30.192501pt;height:9pt;mso-position-horizontal-relative:page;mso-position-vertical-relative:page;z-index:-960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启动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526.863770pt;width:201.549705pt;height:25.996pt;mso-position-horizontal-relative:page;mso-position-vertical-relative:page;z-index:-959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obi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oi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7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</w:rPr>
                    <w:t>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型号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</w:rPr>
                    <w:t>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</w:rPr>
                    <w:t>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//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6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elo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mobi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540.017090pt;width:33.766402pt;height:10pt;mso-position-horizontal-relative:page;mso-position-vertical-relative:page;z-index:-958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16"/>
                      <w:szCs w:val="16"/>
                    </w:rPr>
                    <w:t>环境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553.319336pt;width:29.958001pt;height:9pt;mso-position-horizontal-relative:page;mso-position-vertical-relative:page;z-index:-957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6"/>
                      <w:w w:val="100"/>
                      <w:sz w:val="14"/>
                      <w:szCs w:val="14"/>
                    </w:rPr>
                    <w:t>工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温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3598pt;margin-top:552.390564pt;width:95.093002pt;height:9.930073pt;mso-position-horizontal-relative:page;mso-position-vertical-relative:page;z-index:-956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8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80"/>
                    </w:rPr>
                    <w:t>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8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12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80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8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80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80"/>
                    </w:rPr>
                    <w:t>50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C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558.251404pt;width:18.080001pt;height:10pt;mso-position-horizontal-relative:page;mso-position-vertical-relative:page;z-index:-955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保修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23598pt;margin-top:565.060547pt;width:101.141pt;height:9.930073pt;mso-position-horizontal-relative:page;mso-position-vertical-relative:page;z-index:-954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7"/>
                      <w:w w:val="85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8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85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8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85"/>
                    </w:rPr>
                    <w:t>15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85"/>
                    </w:rPr>
                    <w:t>8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F/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85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8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85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8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85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C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565.989319pt;width:30.188301pt;height:9.0pt;mso-position-horizontal-relative:page;mso-position-vertical-relative:page;z-index:-953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存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温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572.444885pt;width:195.369409pt;height:26.926073pt;mso-position-horizontal-relative:page;mso-position-vertical-relative:page;z-index:-952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br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</w:rPr>
                    <w:t>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起一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要查阅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完整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</w:rPr>
                    <w:t>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8"/>
                      <w:w w:val="100"/>
                    </w:rPr>
                    <w:t>：</w:t>
                  </w:r>
                  <w:hyperlink r:id="rId35">
                    <w:r>
                      <w:rPr>
                        <w:b w:val="0"/>
                        <w:bCs w:val="0"/>
                        <w:color w:val="231F20"/>
                        <w:spacing w:val="6"/>
                        <w:w w:val="100"/>
                      </w:rPr>
                      <w:t>w</w:t>
                    </w:r>
                    <w:r>
                      <w:rPr>
                        <w:b w:val="0"/>
                        <w:bCs w:val="0"/>
                        <w:color w:val="231F20"/>
                        <w:spacing w:val="6"/>
                        <w:w w:val="100"/>
                      </w:rPr>
                      <w:t>w</w:t>
                    </w:r>
                    <w:r>
                      <w:rPr>
                        <w:b w:val="0"/>
                        <w:bCs w:val="0"/>
                        <w:color w:val="231F20"/>
                        <w:spacing w:val="-2"/>
                        <w:w w:val="100"/>
                      </w:rPr>
                      <w:t>w</w:t>
                    </w:r>
                    <w:r>
                      <w:rPr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.</w:t>
                    </w:r>
                    <w:r>
                      <w:rPr>
                        <w:b w:val="0"/>
                        <w:bCs w:val="0"/>
                        <w:color w:val="231F20"/>
                        <w:spacing w:val="-2"/>
                        <w:w w:val="100"/>
                      </w:rPr>
                      <w:t>z</w:t>
                    </w:r>
                    <w:r>
                      <w:rPr>
                        <w:b w:val="0"/>
                        <w:bCs w:val="0"/>
                        <w:color w:val="231F20"/>
                        <w:spacing w:val="1"/>
                        <w:w w:val="100"/>
                      </w:rPr>
                      <w:t>e</w:t>
                    </w:r>
                    <w:r>
                      <w:rPr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bra</w:t>
                    </w:r>
                    <w:r>
                      <w:rPr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.</w:t>
                    </w:r>
                    <w:r>
                      <w:rPr>
                        <w:b w:val="0"/>
                        <w:bCs w:val="0"/>
                        <w:color w:val="231F20"/>
                        <w:spacing w:val="1"/>
                        <w:w w:val="100"/>
                      </w:rPr>
                      <w:t>c</w:t>
                    </w:r>
                    <w:r>
                      <w:rPr>
                        <w:b w:val="0"/>
                        <w:bCs w:val="0"/>
                        <w:color w:val="231F20"/>
                        <w:spacing w:val="2"/>
                        <w:w w:val="100"/>
                      </w:rPr>
                      <w:t>o</w:t>
                    </w:r>
                    <w:r>
                      <w:rPr>
                        <w:b w:val="0"/>
                        <w:bCs w:val="0"/>
                        <w:color w:val="231F20"/>
                        <w:spacing w:val="4"/>
                        <w:w w:val="100"/>
                      </w:rPr>
                      <w:t>m</w:t>
                    </w:r>
                    <w:r>
                      <w:rPr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/</w:t>
                    </w:r>
                    <w:r>
                      <w:rPr>
                        <w:b w:val="0"/>
                        <w:bCs w:val="0"/>
                        <w:color w:val="231F20"/>
                        <w:spacing w:val="1"/>
                        <w:w w:val="100"/>
                      </w:rPr>
                      <w:t>w</w:t>
                    </w:r>
                    <w:r>
                      <w:rPr>
                        <w:b w:val="0"/>
                        <w:bCs w:val="0"/>
                        <w:color w:val="231F20"/>
                        <w:spacing w:val="2"/>
                        <w:w w:val="100"/>
                      </w:rPr>
                      <w:t>a</w:t>
                    </w:r>
                    <w:r>
                      <w:rPr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r</w:t>
                    </w:r>
                    <w:r>
                      <w:rPr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r</w:t>
                    </w:r>
                    <w:r>
                      <w:rPr>
                        <w:b w:val="0"/>
                        <w:bCs w:val="0"/>
                        <w:color w:val="231F20"/>
                        <w:spacing w:val="2"/>
                        <w:w w:val="100"/>
                      </w:rPr>
                      <w:t>a</w:t>
                    </w:r>
                    <w:r>
                      <w:rPr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n</w:t>
                    </w:r>
                    <w:r>
                      <w:rPr>
                        <w:b w:val="0"/>
                        <w:bCs w:val="0"/>
                        <w:color w:val="231F20"/>
                        <w:spacing w:val="5"/>
                        <w:w w:val="100"/>
                      </w:rPr>
                      <w:t>t</w:t>
                    </w:r>
                    <w:r>
                      <w:rPr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y</w:t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17.023598pt;margin-top:577.730591pt;width:142.240102pt;height:18.428073pt;mso-position-horizontal-relative:page;mso-position-vertical-relative:page;z-index:-951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5"/>
                      <w:w w:val="100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承受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跌落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</w:rPr>
                    <w:t>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-26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要求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23602pt;margin-top:578.659363pt;width:30.297501pt;height:9pt;mso-position-horizontal-relative:page;mso-position-vertical-relative:page;z-index:-950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跌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落规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格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23594pt;margin-top:598.627319pt;width:218.000003pt;height:10.201344pt;mso-position-horizontal-relative:page;mso-position-vertical-relative:page;z-index:-949" type="#_x0000_t202" filled="f" stroked="f">
            <v:textbox inset="0,0,0,0">
              <w:txbxContent>
                <w:p>
                  <w:pPr>
                    <w:pStyle w:val="BodyText"/>
                    <w:tabs>
                      <w:tab w:pos="1359" w:val="left" w:leader="none"/>
                      <w:tab w:pos="4339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0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u w:val="single" w:color="231F20"/>
                    </w:rPr>
                    <w:t>滚动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u w:val="single" w:color="231F20"/>
                    </w:rPr>
                    <w:t>规格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"/>
                      <w:w w:val="100"/>
                      <w:u w:val="single" w:color="231F2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1"/>
                      <w:w w:val="100"/>
                      <w:u w:val="single" w:color="231F20"/>
                    </w:rPr>
                    <w:tab/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u w:val="single" w:color="231F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3"/>
                      <w:w w:val="100"/>
                      <w:u w:val="single" w:color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u w:val="single" w:color="231F20"/>
                    </w:rPr>
                    <w:t>3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4"/>
                      <w:w w:val="100"/>
                      <w:u w:val="single" w:color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  <w:u w:val="single" w:color="231F20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u w:val="single" w:color="231F20"/>
                    </w:rPr>
                    <w:t>英尺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1"/>
                      <w:w w:val="100"/>
                      <w:u w:val="single" w:color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  <w:u w:val="single" w:color="231F2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u w:val="single" w:color="231F20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u w:val="single" w:color="231F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击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603.832520pt;width:34.112002pt;height:10pt;mso-position-horizontal-relative:page;mso-position-vertical-relative:page;z-index:-948" type="#_x0000_t202" filled="f" stroked="f">
            <v:textbox inset="0,0,0,0">
              <w:txbxContent>
                <w:p>
                  <w:pPr>
                    <w:spacing w:line="15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16"/>
                      <w:szCs w:val="16"/>
                    </w:rPr>
                    <w:t>荐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服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30602pt;margin-top:611.568604pt;width:16.623001pt;height:9pt;mso-position-horizontal-relative:page;mso-position-vertical-relative:page;z-index:-947" type="#_x0000_t202" filled="f" stroked="f">
            <v:textbox inset="0,0,0,0">
              <w:txbxContent>
                <w:p>
                  <w:pPr>
                    <w:pStyle w:val="BodyText"/>
                    <w:spacing w:line="15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65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030602pt;margin-top:612.497314pt;width:16.056001pt;height:9pt;mso-position-horizontal-relative:page;mso-position-vertical-relative:page;z-index:-946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密封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2359pt;margin-top:617.094604pt;width:163.555200pt;height:10.02535pt;mso-position-horizontal-relative:page;mso-position-vertical-relative:page;z-index:-945" type="#_x0000_t202" filled="f" stroked="f">
            <v:textbox inset="0,0,0,0">
              <w:txbxContent>
                <w:p>
                  <w:pPr>
                    <w:pStyle w:val="BodyText"/>
                    <w:spacing w:line="169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9"/>
                      <w:w w:val="100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5"/>
                      <w:sz w:val="8"/>
                      <w:szCs w:val="8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5"/>
                      <w:sz w:val="8"/>
                      <w:szCs w:val="8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  <w:position w:val="5"/>
                      <w:sz w:val="8"/>
                      <w:szCs w:val="8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  <w:position w:val="0"/>
                    </w:rPr>
                    <w:t>V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353901pt;margin-top:635.302063pt;width:454.881003pt;height:21.362639pt;mso-position-horizontal-relative:page;mso-position-vertical-relative:page;z-index:-944" type="#_x0000_t202" filled="f" stroked="f">
            <v:textbox inset="0,0,0,0">
              <w:txbxContent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装的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即可实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3"/>
                      <w:szCs w:val="13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3"/>
                      <w:szCs w:val="13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3"/>
                      <w:szCs w:val="13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  <w:p>
                  <w:pPr>
                    <w:spacing w:before="30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3"/>
                      <w:szCs w:val="13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设备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3"/>
                      <w:szCs w:val="13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3"/>
                      <w:szCs w:val="13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之间的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121.24646pt;width:216.000003pt;height:12pt;mso-position-horizontal-relative:page;mso-position-vertical-relative:page;z-index:-94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121.24646pt;width:215.99998pt;height:12pt;mso-position-horizontal-relative:page;mso-position-vertical-relative:page;z-index:-94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131.438416pt;width:4.000005pt;height:12pt;mso-position-horizontal-relative:page;mso-position-vertical-relative:page;z-index:-94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298805pt;margin-top:131.438416pt;width:179.724797pt;height:12pt;mso-position-horizontal-relative:page;mso-position-vertical-relative:page;z-index:-94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522003pt;margin-top:130.582336pt;width:158.501607pt;height:12pt;mso-position-horizontal-relative:page;mso-position-vertical-relative:page;z-index:-93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151.749329pt;width:66.999970pt;height:12pt;mso-position-horizontal-relative:page;mso-position-vertical-relative:page;z-index:-93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450592pt;margin-top:151.749329pt;width:5.998999pt;height:12pt;mso-position-horizontal-relative:page;mso-position-vertical-relative:page;z-index:-93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673615pt;margin-top:151.749329pt;width:100.350009pt;height:12pt;mso-position-horizontal-relative:page;mso-position-vertical-relative:page;z-index:-93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185.420197pt;width:215.99998pt;height:12pt;mso-position-horizontal-relative:page;mso-position-vertical-relative:page;z-index:-93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194.966049pt;width:216.000003pt;height:12pt;mso-position-horizontal-relative:page;mso-position-vertical-relative:page;z-index:-93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198.089188pt;width:215.99998pt;height:12pt;mso-position-horizontal-relative:page;mso-position-vertical-relative:page;z-index:-93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211.42514pt;width:215.99998pt;height:12pt;mso-position-horizontal-relative:page;mso-position-vertical-relative:page;z-index:-93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216.134857pt;width:216.000003pt;height:12pt;mso-position-horizontal-relative:page;mso-position-vertical-relative:page;z-index:-93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224.09407pt;width:215.99998pt;height:12pt;mso-position-horizontal-relative:page;mso-position-vertical-relative:page;z-index:-93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237.30397pt;width:216.000003pt;height:12pt;mso-position-horizontal-relative:page;mso-position-vertical-relative:page;z-index:-92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237.430069pt;width:215.99998pt;height:12pt;mso-position-horizontal-relative:page;mso-position-vertical-relative:page;z-index:-92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249.972778pt;width:216.000003pt;height:12pt;mso-position-horizontal-relative:page;mso-position-vertical-relative:page;z-index:-92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258.0979pt;width:215.99998pt;height:12pt;mso-position-horizontal-relative:page;mso-position-vertical-relative:page;z-index:-92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262.641754pt;width:216.000003pt;height:12pt;mso-position-horizontal-relative:page;mso-position-vertical-relative:page;z-index:-92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344208pt;margin-top:267.266907pt;width:27.679398pt;height:12pt;mso-position-horizontal-relative:page;mso-position-vertical-relative:page;z-index:-92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770721pt;margin-top:267.266907pt;width:12.252903pt;height:12pt;mso-position-horizontal-relative:page;mso-position-vertical-relative:page;z-index:-92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957001pt;margin-top:279.93689pt;width:47.066599pt;height:12pt;mso-position-horizontal-relative:page;mso-position-vertical-relative:page;z-index:-92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5383pt;margin-top:279.93689pt;width:47.485309pt;height:12pt;mso-position-horizontal-relative:page;mso-position-vertical-relative:page;z-index:-92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298.256775pt;width:215.99998pt;height:12pt;mso-position-horizontal-relative:page;mso-position-vertical-relative:page;z-index:-92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319.334595pt;width:216.000003pt;height:12pt;mso-position-horizontal-relative:page;mso-position-vertical-relative:page;z-index:-91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319.42572pt;width:215.99998pt;height:12pt;mso-position-horizontal-relative:page;mso-position-vertical-relative:page;z-index:-91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332.864624pt;width:216.000003pt;height:12pt;mso-position-horizontal-relative:page;mso-position-vertical-relative:page;z-index:-91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341.53363pt;width:215.99998pt;height:12pt;mso-position-horizontal-relative:page;mso-position-vertical-relative:page;z-index:-91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345.5336pt;width:216.000003pt;height:12pt;mso-position-horizontal-relative:page;mso-position-vertical-relative:page;z-index:-91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358.202515pt;width:216.000003pt;height:12pt;mso-position-horizontal-relative:page;mso-position-vertical-relative:page;z-index:-91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379.371399pt;width:216.000003pt;height:12pt;mso-position-horizontal-relative:page;mso-position-vertical-relative:page;z-index:-91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378.763641pt;width:215.99998pt;height:12pt;mso-position-horizontal-relative:page;mso-position-vertical-relative:page;z-index:-91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392.040436pt;width:216.000003pt;height:12pt;mso-position-horizontal-relative:page;mso-position-vertical-relative:page;z-index:-9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399.932495pt;width:215.99998pt;height:12pt;mso-position-horizontal-relative:page;mso-position-vertical-relative:page;z-index:-91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408.593719pt;width:4.02097pt;height:12pt;mso-position-horizontal-relative:page;mso-position-vertical-relative:page;z-index:-9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988586pt;margin-top:408.593719pt;width:49.055999pt;height:12pt;mso-position-horizontal-relative:page;mso-position-vertical-relative:page;z-index:-90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878601pt;margin-top:408.593719pt;width:63.145009pt;height:12pt;mso-position-horizontal-relative:page;mso-position-vertical-relative:page;z-index:-90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421.263733pt;width:4.013970pt;height:12pt;mso-position-horizontal-relative:page;mso-position-vertical-relative:page;z-index:-90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424011pt;margin-top:421.263733pt;width:34.613599pt;height:12pt;mso-position-horizontal-relative:page;mso-position-vertical-relative:page;z-index:-90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661316pt;margin-top:421.263733pt;width:127.362309pt;height:12pt;mso-position-horizontal-relative:page;mso-position-vertical-relative:page;z-index:-90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438.849335pt;width:216.000003pt;height:12pt;mso-position-horizontal-relative:page;mso-position-vertical-relative:page;z-index:-90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438.606415pt;width:215.99998pt;height:12pt;mso-position-horizontal-relative:page;mso-position-vertical-relative:page;z-index:-90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451.518341pt;width:216.000003pt;height:12pt;mso-position-horizontal-relative:page;mso-position-vertical-relative:page;z-index:-90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451.275299pt;width:215.99998pt;height:12pt;mso-position-horizontal-relative:page;mso-position-vertical-relative:page;z-index:-90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465.710297pt;width:216.000003pt;height:12pt;mso-position-horizontal-relative:page;mso-position-vertical-relative:page;z-index:-89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464.611237pt;width:215.99998pt;height:12pt;mso-position-horizontal-relative:page;mso-position-vertical-relative:page;z-index:-89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486.879242pt;width:216.000003pt;height:12pt;mso-position-horizontal-relative:page;mso-position-vertical-relative:page;z-index:-89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499.548218pt;width:216.000003pt;height:12pt;mso-position-horizontal-relative:page;mso-position-vertical-relative:page;z-index:-89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512.217102pt;width:216.000003pt;height:12pt;mso-position-horizontal-relative:page;mso-position-vertical-relative:page;z-index:-89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512.800171pt;width:215.99998pt;height:12pt;mso-position-horizontal-relative:page;mso-position-vertical-relative:page;z-index:-89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525.74707pt;width:216.000003pt;height:12pt;mso-position-horizontal-relative:page;mso-position-vertical-relative:page;z-index:-89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539.083069pt;width:216.000003pt;height:12pt;mso-position-horizontal-relative:page;mso-position-vertical-relative:page;z-index:-89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543.981323pt;width:215.99998pt;height:12pt;mso-position-horizontal-relative:page;mso-position-vertical-relative:page;z-index:-89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551.752014pt;width:216.000003pt;height:12pt;mso-position-horizontal-relative:page;mso-position-vertical-relative:page;z-index:-89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558.381348pt;width:215.99998pt;height:12pt;mso-position-horizontal-relative:page;mso-position-vertical-relative:page;z-index:-88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564.420959pt;width:216.000003pt;height:12pt;mso-position-horizontal-relative:page;mso-position-vertical-relative:page;z-index:-88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585.589905pt;width:216.000003pt;height:12pt;mso-position-horizontal-relative:page;mso-position-vertical-relative:page;z-index:-88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589.562439pt;width:215.99998pt;height:12pt;mso-position-horizontal-relative:page;mso-position-vertical-relative:page;z-index:-88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594.26001pt;width:4.000005pt;height:12pt;mso-position-horizontal-relative:page;mso-position-vertical-relative:page;z-index:-88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351898pt;margin-top:594.26001pt;width:34.671699pt;height:12pt;mso-position-horizontal-relative:page;mso-position-vertical-relative:page;z-index:-88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809006pt;margin-top:594.26001pt;width:5.451598pt;height:12pt;mso-position-horizontal-relative:page;mso-position-vertical-relative:page;z-index:-88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533005pt;margin-top:594.26001pt;width:18.490596pt;height:12pt;mso-position-horizontal-relative:page;mso-position-vertical-relative:page;z-index:-88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603.882446pt;width:215.99998pt;height:12pt;mso-position-horizontal-relative:page;mso-position-vertical-relative:page;z-index:-88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4pt;margin-top:610.927734pt;width:216.000003pt;height:12pt;mso-position-horizontal-relative:page;mso-position-vertical-relative:page;z-index:-88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23621pt;margin-top:616.551331pt;width:215.99998pt;height:12pt;mso-position-horizontal-relative:page;mso-position-vertical-relative:page;z-index:-87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6" w:h="16500"/>
          <w:pgMar w:top="154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1.023602pt;margin-top:721.711914pt;width:510.236pt;height:.1pt;mso-position-horizontal-relative:page;mso-position-vertical-relative:page;z-index:-878" coordorigin="1020,14434" coordsize="10205,2">
            <v:shape style="position:absolute;left:1020;top:14434;width:10205;height:2" coordorigin="1020,14434" coordsize="10205,0" path="m1020,14434l11225,14434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602pt;margin-top:695.841492pt;width:510.236pt;height:.1pt;mso-position-horizontal-relative:page;mso-position-vertical-relative:page;z-index:-877" coordorigin="1020,13917" coordsize="10205,2">
            <v:shape style="position:absolute;left:1020;top:13917;width:10205;height:2" coordorigin="1020,13917" coordsize="10205,0" path="m1020,13917l11225,13917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50.829868pt;margin-top:727.722839pt;width:32.204003pt;height:35.920493pt;mso-position-horizontal-relative:page;mso-position-vertical-relative:page;z-index:-876" coordorigin="1017,14554" coordsize="644,718">
            <v:group style="position:absolute;left:1442;top:14874;width:50;height:141" coordorigin="1442,14874" coordsize="50,141">
              <v:shape style="position:absolute;left:1442;top:14874;width:50;height:141" coordorigin="1442,14874" coordsize="50,141" path="m1442,14874l1442,15015,1492,15015,1492,14924,1442,14874xe" filled="t" fillcolor="#020302" stroked="f">
                <v:path arrowok="t"/>
                <v:fill type="solid"/>
              </v:shape>
            </v:group>
            <v:group style="position:absolute;left:1113;top:14559;width:301;height:567" coordorigin="1113,14559" coordsize="301,567">
              <v:shape style="position:absolute;left:1113;top:14559;width:301;height:567" coordorigin="1113,14559" coordsize="301,567" path="m1156,14587l1113,14615,1243,14744,1243,15027,1342,15127,1342,15056,1292,15006,1292,14773,1414,14773,1364,14724,1292,14724,1156,14587xe" filled="t" fillcolor="#020302" stroked="f">
                <v:path arrowok="t"/>
                <v:fill type="solid"/>
              </v:shape>
              <v:shape style="position:absolute;left:1113;top:14559;width:301;height:567" coordorigin="1113,14559" coordsize="301,567" path="m1299,14559l1292,14724,1364,14724,1364,14723,1300,14723,1322,14718,1341,14708,1356,14693,1368,14675,1374,14654,1371,14628,1364,14605,1352,14587,1337,14573,1319,14564,1299,14559xe" filled="t" fillcolor="#020302" stroked="f">
                <v:path arrowok="t"/>
                <v:fill type="solid"/>
              </v:shape>
            </v:group>
            <v:group style="position:absolute;left:1342;top:14774;width:50;height:241" coordorigin="1342,14774" coordsize="50,241">
              <v:shape style="position:absolute;left:1342;top:14774;width:50;height:241" coordorigin="1342,14774" coordsize="50,241" path="m1342,14774l1342,15015,1392,15015,1392,14824,1342,14774xe" filled="t" fillcolor="#020302" stroked="f">
                <v:path arrowok="t"/>
                <v:fill type="solid"/>
              </v:shape>
            </v:group>
            <v:group style="position:absolute;left:1392;top:14824;width:121;height:50" coordorigin="1392,14824" coordsize="121,50">
              <v:shape style="position:absolute;left:1392;top:14824;width:121;height:50" coordorigin="1392,14824" coordsize="121,50" path="m1464,14824l1392,14824,1442,14874,1514,14874,1464,14824xe" filled="t" fillcolor="#020302" stroked="f">
                <v:path arrowok="t"/>
                <v:fill type="solid"/>
              </v:shape>
            </v:group>
            <v:group style="position:absolute;left:1022;top:14651;width:171;height:329" coordorigin="1022,14651" coordsize="171,329">
              <v:shape style="position:absolute;left:1022;top:14651;width:171;height:329" coordorigin="1022,14651" coordsize="171,329" path="m1030,14744l1026,14763,1023,14783,1022,14803,1193,14980,1193,14857,1143,14857,1030,14744xe" filled="t" fillcolor="#020302" stroked="f">
                <v:path arrowok="t"/>
                <v:fill type="solid"/>
              </v:shape>
              <v:shape style="position:absolute;left:1022;top:14651;width:171;height:329" coordorigin="1022,14651" coordsize="171,329" path="m1078,14651l1066,14667,1055,14683,1143,14786,1143,14857,1193,14857,1193,14765,1078,14651xe" filled="t" fillcolor="#020302" stroked="f">
                <v:path arrowok="t"/>
                <v:fill type="solid"/>
              </v:shape>
            </v:group>
            <v:group style="position:absolute;left:1022;top:14877;width:320;height:390" coordorigin="1022,14877" coordsize="320,390">
              <v:shape style="position:absolute;left:1022;top:14877;width:320;height:390" coordorigin="1022,14877" coordsize="320,390" path="m1022,14877l1022,14948,1342,15268,1342,15197,1022,14877xe" filled="t" fillcolor="#020302" stroked="f">
                <v:path arrowok="t"/>
                <v:fill type="solid"/>
              </v:shape>
            </v:group>
            <v:group style="position:absolute;left:1492;top:14952;width:164;height:143" coordorigin="1492,14952" coordsize="164,143">
              <v:shape style="position:absolute;left:1492;top:14952;width:164;height:143" coordorigin="1492,14952" coordsize="164,143" path="m1592,14952l1542,14952,1542,15015,1492,15015,1518,15075,1556,15095,1583,15093,1640,15062,1656,15026,1592,14952xe" filled="t" fillcolor="#02030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.8437pt;margin-top:770.796814pt;width:32.24pt;height:8.2315pt;mso-position-horizontal-relative:page;mso-position-vertical-relative:page;z-index:-875" coordorigin="1017,15416" coordsize="645,165">
            <v:group style="position:absolute;left:1022;top:15421;width:123;height:155" coordorigin="1022,15421" coordsize="123,155">
              <v:shape style="position:absolute;left:1022;top:15421;width:123;height:155" coordorigin="1022,15421" coordsize="123,155" path="m1145,15421l1045,15421,1029,15451,1087,15451,1022,15576,1122,15576,1139,15545,1080,15545,1145,15421xe" filled="t" fillcolor="#020302" stroked="f">
                <v:path arrowok="t"/>
                <v:fill type="solid"/>
              </v:shape>
            </v:group>
            <v:group style="position:absolute;left:1158;top:15421;width:89;height:155" coordorigin="1158,15421" coordsize="89,155">
              <v:shape style="position:absolute;left:1158;top:15421;width:89;height:155" coordorigin="1158,15421" coordsize="89,155" path="m1246,15421l1158,15421,1158,15576,1246,15576,1246,15545,1195,15545,1195,15513,1246,15513,1246,15483,1195,15483,1195,15451,1246,15451,1246,15421xe" filled="t" fillcolor="#020302" stroked="f">
                <v:path arrowok="t"/>
                <v:fill type="solid"/>
              </v:shape>
            </v:group>
            <v:group style="position:absolute;left:1263;top:15421;width:112;height:155" coordorigin="1263,15421" coordsize="112,155">
              <v:shape style="position:absolute;left:1263;top:15421;width:112;height:155" coordorigin="1263,15421" coordsize="112,155" path="m1316,15421l1263,15421,1263,15576,1342,15576,1351,15573,1369,15562,1374,15549,1374,15549,1300,15549,1300,15512,1369,15512,1364,15508,1359,15503,1355,15501,1346,15499,1354,15497,1357,15494,1362,15490,1367,15485,1300,15485,1300,15449,1372,15449,1372,15448,1366,15435,1355,15428,1340,15423,1316,15421xe" filled="t" fillcolor="#020302" stroked="f">
                <v:path arrowok="t"/>
                <v:fill type="solid"/>
              </v:shape>
              <v:shape style="position:absolute;left:1263;top:15421;width:112;height:155" coordorigin="1263,15421" coordsize="112,155" path="m1369,15512l1320,15512,1324,15513,1334,15518,1336,15523,1336,15543,1330,15549,1374,15549,1374,15523,1371,15514,1369,15512xe" filled="t" fillcolor="#020302" stroked="f">
                <v:path arrowok="t"/>
                <v:fill type="solid"/>
              </v:shape>
              <v:shape style="position:absolute;left:1263;top:15421;width:112;height:155" coordorigin="1263,15421" coordsize="112,155" path="m1372,15449l1327,15449,1334,15454,1334,15480,1327,15485,1367,15485,1369,15483,1372,15474,1372,15449xe" filled="t" fillcolor="#020302" stroked="f">
                <v:path arrowok="t"/>
                <v:fill type="solid"/>
              </v:shape>
            </v:group>
            <v:group style="position:absolute;left:1391;top:15421;width:116;height:155" coordorigin="1391,15421" coordsize="116,155">
              <v:shape style="position:absolute;left:1391;top:15421;width:116;height:155" coordorigin="1391,15421" coordsize="116,155" path="m1441,15421l1391,15421,1391,15576,1428,15576,1428,15516,1478,15516,1491,15507,1497,15495,1428,15495,1428,15452,1498,15452,1496,15445,1482,15429,1464,15423,1441,15421xe" filled="t" fillcolor="#020302" stroked="f">
                <v:path arrowok="t"/>
                <v:fill type="solid"/>
              </v:shape>
              <v:shape style="position:absolute;left:1391;top:15421;width:116;height:155" coordorigin="1391,15421" coordsize="116,155" path="m1478,15516l1428,15516,1462,15576,1507,15576,1476,15518,1478,15516xe" filled="t" fillcolor="#020302" stroked="f">
                <v:path arrowok="t"/>
                <v:fill type="solid"/>
              </v:shape>
              <v:shape style="position:absolute;left:1391;top:15421;width:116;height:155" coordorigin="1391,15421" coordsize="116,155" path="m1498,15452l1456,15452,1465,15461,1465,15487,1456,15495,1497,15495,1500,15489,1503,15464,1498,15452xe" filled="t" fillcolor="#020302" stroked="f">
                <v:path arrowok="t"/>
                <v:fill type="solid"/>
              </v:shape>
            </v:group>
            <v:group style="position:absolute;left:1507;top:15421;width:149;height:155" coordorigin="1507,15421" coordsize="149,155">
              <v:shape style="position:absolute;left:1507;top:15421;width:149;height:155" coordorigin="1507,15421" coordsize="149,155" path="m1606,15421l1558,15421,1507,15576,1547,15576,1556,15546,1647,15546,1637,15515,1566,15515,1581,15465,1620,15465,1606,15421xe" filled="t" fillcolor="#020302" stroked="f">
                <v:path arrowok="t"/>
                <v:fill type="solid"/>
              </v:shape>
              <v:shape style="position:absolute;left:1507;top:15421;width:149;height:155" coordorigin="1507,15421" coordsize="149,155" path="m1647,15546l1606,15546,1616,15576,1657,15576,1647,15546xe" filled="t" fillcolor="#020302" stroked="f">
                <v:path arrowok="t"/>
                <v:fill type="solid"/>
              </v:shape>
              <v:shape style="position:absolute;left:1507;top:15421;width:149;height:155" coordorigin="1507,15421" coordsize="149,155" path="m1620,15465l1581,15465,1597,15515,1637,15515,1620,15465xe" filled="t" fillcolor="#02030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0.023602pt;margin-top:51.677441pt;width:63.498503pt;height:18.500306pt;mso-position-horizontal-relative:page;mso-position-vertical-relative:page;z-index:-874" type="#_x0000_t202" filled="f" stroked="f">
            <v:textbox inset="0,0,0,0">
              <w:txbxContent>
                <w:p>
                  <w:pPr>
                    <w:spacing w:line="13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278A8"/>
                      <w:spacing w:val="0"/>
                      <w:w w:val="100"/>
                      <w:sz w:val="14"/>
                      <w:szCs w:val="14"/>
                    </w:rPr>
                    <w:t>规格表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0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终端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23602pt;margin-top:652.15094pt;width:186.468003pt;height:40.984089pt;mso-position-horizontal-relative:page;mso-position-vertical-relative:page;z-index:-873" type="#_x0000_t202" filled="f" stroked="f">
            <v:textbox inset="0,0,0,0">
              <w:txbxContent>
                <w:p>
                  <w:pPr>
                    <w:spacing w:line="23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5"/>
                      <w:w w:val="100"/>
                      <w:sz w:val="20"/>
                      <w:szCs w:val="2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0"/>
                      <w:szCs w:val="20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0"/>
                      <w:szCs w:val="20"/>
                    </w:rPr>
                    <w:t>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8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1"/>
                      <w:w w:val="100"/>
                      <w:sz w:val="20"/>
                      <w:szCs w:val="20"/>
                    </w:rPr>
                    <w:t>：</w:t>
                  </w:r>
                  <w:hyperlink r:id="rId36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6"/>
                        <w:w w:val="100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6"/>
                        <w:w w:val="100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7"/>
                        <w:w w:val="100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1"/>
                        <w:w w:val="100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6"/>
                        <w:w w:val="100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ra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5"/>
                        <w:w w:val="100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2"/>
                        <w:w w:val="100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20"/>
                        <w:szCs w:val="20"/>
                      </w:rPr>
                    </w:r>
                  </w:hyperlink>
                </w:p>
                <w:p>
                  <w:pPr>
                    <w:spacing w:line="100" w:lineRule="exact" w:before="6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ind w:left="2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8"/>
                      <w:szCs w:val="18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8"/>
                      <w:szCs w:val="18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8"/>
                      <w:szCs w:val="18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8"/>
                      <w:szCs w:val="18"/>
                    </w:rPr>
                    <w:t>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8"/>
                      <w:szCs w:val="18"/>
                    </w:rPr>
                    <w:t>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8"/>
                      <w:szCs w:val="18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8"/>
                      <w:szCs w:val="18"/>
                    </w:rPr>
                    <w:t>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8"/>
                      <w:szCs w:val="18"/>
                    </w:rPr>
                    <w:t>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9"/>
                      <w:w w:val="100"/>
                      <w:sz w:val="18"/>
                      <w:szCs w:val="18"/>
                    </w:rPr>
                    <w:t>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4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9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4"/>
                      <w:w w:val="100"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8"/>
                      <w:szCs w:val="18"/>
                    </w:rPr>
                    <w:t>899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63" w:lineRule="exact"/>
                    <w:ind w:left="26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 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85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85"/>
                      <w:sz w:val="12"/>
                      <w:szCs w:val="12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8"/>
                      <w:w w:val="85"/>
                      <w:sz w:val="12"/>
                      <w:szCs w:val="12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85"/>
                      <w:sz w:val="12"/>
                      <w:szCs w:val="12"/>
                    </w:rPr>
                    <w:t>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85"/>
                      <w:sz w:val="12"/>
                      <w:szCs w:val="12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85"/>
                      <w:sz w:val="12"/>
                      <w:szCs w:val="12"/>
                    </w:rPr>
                    <w:t>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85"/>
                      <w:sz w:val="12"/>
                      <w:szCs w:val="12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85"/>
                      <w:sz w:val="12"/>
                      <w:szCs w:val="12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85"/>
                      <w:sz w:val="12"/>
                      <w:szCs w:val="12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3"/>
                      <w:w w:val="85"/>
                      <w:sz w:val="12"/>
                      <w:szCs w:val="12"/>
                    </w:rPr>
                    <w:t>，</w:t>
                  </w:r>
                  <w:hyperlink r:id="rId37"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1"/>
                        <w:w w:val="85"/>
                        <w:sz w:val="12"/>
                        <w:szCs w:val="12"/>
                      </w:rPr>
                      <w:t>请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发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2"/>
                        <w:w w:val="85"/>
                        <w:sz w:val="12"/>
                        <w:szCs w:val="12"/>
                      </w:rPr>
                      <w:t>邮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3"/>
                        <w:w w:val="85"/>
                        <w:sz w:val="12"/>
                        <w:szCs w:val="12"/>
                      </w:rPr>
                      <w:t>件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2"/>
                        <w:w w:val="85"/>
                        <w:sz w:val="12"/>
                        <w:szCs w:val="12"/>
                      </w:rPr>
                      <w:t>至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4"/>
                        <w:w w:val="85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3"/>
                        <w:w w:val="85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.ap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ac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2"/>
                        <w:w w:val="85"/>
                        <w:sz w:val="12"/>
                        <w:szCs w:val="12"/>
                      </w:rPr>
                      <w:t>@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-1"/>
                        <w:w w:val="85"/>
                        <w:sz w:val="12"/>
                        <w:szCs w:val="12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85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m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-2"/>
                        <w:w w:val="85"/>
                        <w:sz w:val="12"/>
                        <w:szCs w:val="12"/>
                      </w:rPr>
                      <w:t>咨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询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0"/>
                        <w:w w:val="85"/>
                        <w:sz w:val="12"/>
                        <w:szCs w:val="12"/>
                      </w:rPr>
                      <w:t>          </w:t>
                    </w:r>
                    <w:r>
                      <w:rPr>
                        <w:rFonts w:ascii="Adobe 黑体 Std R" w:hAnsi="Adobe 黑体 Std R" w:cs="Adobe 黑体 Std R" w:eastAsia="Adobe 黑体 Std R"/>
                        <w:b w:val="0"/>
                        <w:bCs w:val="0"/>
                        <w:color w:val="231F20"/>
                        <w:spacing w:val="18"/>
                        <w:w w:val="85"/>
                        <w:sz w:val="12"/>
                        <w:szCs w:val="12"/>
                      </w:rPr>
                      <w:t> </w:t>
                    </w:r>
                  </w:hyperlink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2"/>
                      <w:szCs w:val="12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43201pt;margin-top:699.794617pt;width:510.712761pt;height:19.360639pt;mso-position-horizontal-relative:page;mso-position-vertical-relative:page;z-index:-872" type="#_x0000_t202" filled="f" stroked="f">
            <v:textbox inset="0,0,0,0">
              <w:txbxContent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3"/>
                      <w:szCs w:val="13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3"/>
                      <w:szCs w:val="13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9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3"/>
                      <w:szCs w:val="13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3"/>
                      <w:szCs w:val="13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6"/>
                      <w:w w:val="100"/>
                      <w:sz w:val="13"/>
                      <w:szCs w:val="13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已在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3"/>
                      <w:szCs w:val="13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3"/>
                      <w:szCs w:val="13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2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3"/>
                      <w:szCs w:val="13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3"/>
                      <w:szCs w:val="13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3"/>
                      <w:szCs w:val="13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3"/>
                      <w:szCs w:val="13"/>
                    </w:rPr>
                    <w:t>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3"/>
                      <w:szCs w:val="13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3"/>
                      <w:szCs w:val="13"/>
                    </w:rPr>
                    <w:t>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3"/>
                      <w:szCs w:val="13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3"/>
                      <w:szCs w:val="13"/>
                    </w:rPr>
                    <w:t>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3"/>
                      <w:szCs w:val="13"/>
                    </w:rPr>
                    <w:t>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3"/>
                      <w:szCs w:val="13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361938pt;margin-top:734.141479pt;width:10.840001pt;height:7.2pt;mso-position-horizontal-relative:page;mso-position-vertical-relative:page;z-index:-871" type="#_x0000_t202" filled="f" stroked="f">
            <v:textbox inset="0,0,0,0">
              <w:txbxContent>
                <w:p>
                  <w:pPr>
                    <w:spacing w:line="10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上海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420898pt;margin-top:734.063477pt;width:10.840001pt;height:7.2pt;mso-position-horizontal-relative:page;mso-position-vertical-relative:page;z-index:-870" type="#_x0000_t202" filled="f" stroked="f">
            <v:textbox inset="0,0,0,0">
              <w:txbxContent>
                <w:p>
                  <w:pPr>
                    <w:spacing w:line="10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北京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846527pt;margin-top:734.131042pt;width:10.840001pt;height:7.2pt;mso-position-horizontal-relative:page;mso-position-vertical-relative:page;z-index:-869" type="#_x0000_t202" filled="f" stroked="f">
            <v:textbox inset="0,0,0,0">
              <w:txbxContent>
                <w:p>
                  <w:pPr>
                    <w:spacing w:line="10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广州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538422pt;margin-top:734.120667pt;width:46.200003pt;height:31.19377pt;mso-position-horizontal-relative:page;mso-position-vertical-relative:page;z-index:-868" type="#_x0000_t202" filled="f" stroked="f">
            <v:textbox inset="0,0,0,0">
              <w:txbxContent>
                <w:p>
                  <w:pPr>
                    <w:spacing w:line="107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成都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成都市高新区交子大道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 w:before="3"/>
                    <w:ind w:left="20" w:right="99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177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0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号中海国际中心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1511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610041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610413pt;margin-top:734.161926pt;width:48.798962pt;height:31.386142pt;mso-position-horizontal-relative:page;mso-position-vertical-relative:page;z-index:-867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南京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0" w:lineRule="exact" w:before="8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南京市鼓楼区汉中路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金陵世贸中心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1262-1264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4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210005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689911pt;margin-top:734.161926pt;width:11.350001pt;height:7.5pt;mso-position-horizontal-relative:page;mso-position-vertical-relative:page;z-index:-866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武汉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91629pt;margin-top:734.161926pt;width:11.350001pt;height:7.5pt;mso-position-horizontal-relative:page;mso-position-vertical-relative:page;z-index:-865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深圳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336487pt;margin-top:734.093384pt;width:45.819882pt;height:47.381342pt;mso-position-horizontal-relative:page;mso-position-vertical-relative:page;z-index:-864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香港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0" w:lineRule="exact" w:before="8"/>
                    <w:ind w:left="20" w:right="101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香港九龙尖沙咀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广东道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海洋中心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5803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3700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2157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0333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874084pt;margin-top:734.093384pt;width:48.812222pt;height:47.381342pt;mso-position-horizontal-relative:page;mso-position-vertical-relative:page;z-index:-863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85"/>
                      <w:sz w:val="11"/>
                      <w:szCs w:val="11"/>
                    </w:rPr>
                    <w:t>台北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  <w:p>
                  <w:pPr>
                    <w:spacing w:line="160" w:lineRule="exact" w:before="8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台北市信义区松高路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9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统一国际大楼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34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70"/>
                      <w:sz w:val="10"/>
                      <w:szCs w:val="10"/>
                    </w:rPr>
                    <w:t>110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87299300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87299388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361938pt;margin-top:741.438721pt;width:161.000661pt;height:15.898911pt;mso-position-horizontal-relative:page;mso-position-vertical-relative:page;z-index:-862" type="#_x0000_t202" filled="f" stroked="f">
            <v:textbox inset="0,0,0,0">
              <w:txbxContent>
                <w:p>
                  <w:pPr>
                    <w:spacing w:line="128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上海市静安区石门一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北京市东城区北三环东路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9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广州市林和西路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兴业太古汇香港兴业中心二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号环球贸易中心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耀中广场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B3412-3415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689911pt;margin-top:741.661926pt;width:102.846403pt;height:7.890911pt;mso-position-horizontal-relative:page;mso-position-vertical-relative:page;z-index:-861" type="#_x0000_t202" filled="f" stroked="f">
            <v:textbox inset="0,0,0,0">
              <w:txbxContent>
                <w:p>
                  <w:pPr>
                    <w:spacing w:line="128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武汉市武昌区中南路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广东省深圳市福田区中心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689911pt;margin-top:749.659546pt;width:48.396742pt;height:31.883711pt;mso-position-horizontal-relative:page;mso-position-vertical-relative:page;z-index:-860" type="#_x0000_t202" filled="f" stroked="f">
            <v:textbox inset="0,0,0,0">
              <w:txbxContent>
                <w:p>
                  <w:pPr>
                    <w:spacing w:line="128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中商广场写字楼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1817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430071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8773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7490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8773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7493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91629pt;margin-top:750.350464pt;width:50.933822pt;height:31.1928pt;mso-position-horizontal-relative:page;mso-position-vertical-relative:page;z-index:-859" type="#_x0000_t202" filled="f" stroked="f">
            <v:textbox inset="0,0,0,0">
              <w:txbxContent>
                <w:p>
                  <w:pPr>
                    <w:spacing w:line="11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四路一号嘉里建设广场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第一座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1704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518048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3305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3911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3651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3950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420898pt;margin-top:757.366333pt;width:50.040982pt;height:23.886111pt;mso-position-horizontal-relative:page;mso-position-vertical-relative:page;z-index:-858" type="#_x0000_t202" filled="f" stroked="f">
            <v:textbox inset="0,0,0,0">
              <w:txbxContent>
                <w:p>
                  <w:pPr>
                    <w:spacing w:line="12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305-309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2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100013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5822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4100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5957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5141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361938pt;margin-top:757.444336pt;width:57.767143pt;height:23.886111pt;mso-position-horizontal-relative:page;mso-position-vertical-relative:page;z-index:-857" type="#_x0000_t202" filled="f" stroked="f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280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&amp;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280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281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200040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6010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2222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6288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8393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846527pt;margin-top:757.43396pt;width:15.626861pt;height:7.2pt;mso-position-horizontal-relative:page;mso-position-vertical-relative:page;z-index:-856" type="#_x0000_t202" filled="f" stroked="f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510610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846527pt;margin-top:765.421143pt;width:153.942962pt;height:16.122111pt;mso-position-horizontal-relative:page;mso-position-vertical-relative:page;z-index:-855" type="#_x0000_t202" filled="f" stroked="f">
            <v:textbox inset="0,0,0,0">
              <w:txbxContent>
                <w:p>
                  <w:pPr>
                    <w:spacing w:line="13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3810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7798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8333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7630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8576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8887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3810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7783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8556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6582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90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5857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9887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660492pt;margin-top:787.652039pt;width:118.596351pt;height:9.363639pt;mso-position-horizontal-relative:page;mso-position-vertical-relative:page;z-index:-854" type="#_x0000_t202" filled="f" stroked="f">
            <v:textbox inset="0,0,0,0">
              <w:txbxContent>
                <w:p>
                  <w:pPr>
                    <w:spacing w:line="15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3"/>
                      <w:szCs w:val="13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件号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5"/>
                      <w:w w:val="9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3"/>
                      <w:szCs w:val="13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684.841492pt;width:510.236pt;height:12pt;mso-position-horizontal-relative:page;mso-position-vertical-relative:page;z-index:-85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710.711914pt;width:510.236pt;height:12pt;mso-position-horizontal-relative:page;mso-position-vertical-relative:page;z-index:-85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2246" w:h="16500"/>
      <w:pgMar w:top="15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108"/>
      </w:pPr>
      <w:rPr>
        <w:rFonts w:hint="default" w:ascii="Arial" w:hAnsi="Arial" w:eastAsia="Arial"/>
        <w:color w:val="231F20"/>
        <w:w w:val="102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rial" w:hAnsi="Arial" w:eastAsia="Arial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zebra.com/tc20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hyperlink" Target="http://www.zebra.com/warranty" TargetMode="External"/><Relationship Id="rId36" Type="http://schemas.openxmlformats.org/officeDocument/2006/relationships/hyperlink" Target="http://www.zebra.com/" TargetMode="External"/><Relationship Id="rId37" Type="http://schemas.openxmlformats.org/officeDocument/2006/relationships/hyperlink" Target="mailto:&#35831;&#21457;&#37038;&#20214;&#33267;contact.apac@zebra.com&#21672;&#35810;" TargetMode="External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2020-09-17T18:13:02Z</dcterms:created>
  <dcterms:modified xsi:type="dcterms:W3CDTF">2020-09-17T18:13:02Z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2019-02-21T00:00:00Z</vt:filetime>
  </property>
  <property fmtid="{D5CDD505-2E9C-101B-9397-08002B2CF9AE}" pid="3" name="LastSaved">
    <vt:filetime>2020-09-17T00:00:00Z</vt:filetime>
  </property>
</Properties>
</file>