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 style="position:absolute;margin-left:284.299011pt;margin-top:136.878021pt;width:63.779pt;height:145.830637pt;mso-position-horizontal-relative:page;mso-position-vertical-relative:page;z-index:-877" type="#_x0000_t75">
            <v:imagedata r:id="rId5" o:title=""/>
          </v:shape>
        </w:pict>
      </w:r>
      <w:r>
        <w:rPr/>
        <w:pict>
          <v:shape style="position:absolute;margin-left:192.755997pt;margin-top:141.315018pt;width:69.449pt;height:139.559pt;mso-position-horizontal-relative:page;mso-position-vertical-relative:page;z-index:-876" type="#_x0000_t75">
            <v:imagedata r:id="rId6" o:title=""/>
          </v:shape>
        </w:pict>
      </w:r>
      <w:r>
        <w:rPr/>
        <w:pict>
          <v:shape style="position:absolute;margin-left:100.629997pt;margin-top:143.764023pt;width:75.118pt;height:142.535pt;mso-position-horizontal-relative:page;mso-position-vertical-relative:page;z-index:-875" type="#_x0000_t75">
            <v:imagedata r:id="rId7" o:title=""/>
          </v:shape>
        </w:pict>
      </w:r>
      <w:r>
        <w:rPr/>
        <w:pict>
          <v:group style="position:absolute;margin-left:520.731323pt;margin-top:40.607632pt;width:46.648536pt;height:52.009493pt;mso-position-horizontal-relative:page;mso-position-vertical-relative:page;z-index:-874" coordorigin="10415,812" coordsize="933,1040">
            <v:group style="position:absolute;left:11030;top:1275;width:72;height:203" coordorigin="11030,1275" coordsize="72,203">
              <v:shape style="position:absolute;left:11030;top:1275;width:72;height:203" coordorigin="11030,1275" coordsize="72,203" path="m11030,1275l11030,1478,11102,1478,11102,1347,11030,1275xe" filled="t" fillcolor="#231F20" stroked="f">
                <v:path arrowok="t"/>
                <v:fill type="solid"/>
              </v:shape>
            </v:group>
            <v:group style="position:absolute;left:10556;top:822;width:433;height:817" coordorigin="10556,822" coordsize="433,817">
              <v:shape style="position:absolute;left:10556;top:822;width:433;height:817" coordorigin="10556,822" coordsize="433,817" path="m10618,863l10566,895,10556,903,10743,1088,10743,1495,10886,1639,10886,1538,10814,1466,10814,1130,10989,1130,10918,1059,10814,1059,10618,863xe" filled="t" fillcolor="#231F20" stroked="f">
                <v:path arrowok="t"/>
                <v:fill type="solid"/>
              </v:shape>
              <v:shape style="position:absolute;left:10556;top:822;width:433;height:817" coordorigin="10556,822" coordsize="433,817" path="m10819,822l10814,1059,10918,1059,10918,1058,10826,1058,10847,1054,10902,1020,10931,962,10929,935,10906,870,10859,831,10840,825,10819,822xe" filled="t" fillcolor="#231F20" stroked="f">
                <v:path arrowok="t"/>
                <v:fill type="solid"/>
              </v:shape>
            </v:group>
            <v:group style="position:absolute;left:10886;top:1131;width:72;height:347" coordorigin="10886,1131" coordsize="72,347">
              <v:shape style="position:absolute;left:10886;top:1131;width:72;height:347" coordorigin="10886,1131" coordsize="72,347" path="m10886,1131l10886,1478,10958,1478,10958,1203,10886,1131xe" filled="t" fillcolor="#231F20" stroked="f">
                <v:path arrowok="t"/>
                <v:fill type="solid"/>
              </v:shape>
            </v:group>
            <v:group style="position:absolute;left:10958;top:1203;width:175;height:72" coordorigin="10958,1203" coordsize="175,72">
              <v:shape style="position:absolute;left:10958;top:1203;width:175;height:72" coordorigin="10958,1203" coordsize="175,72" path="m11061,1203l10958,1203,11030,1275,11133,1275,11061,1203xe" filled="t" fillcolor="#231F20" stroked="f">
                <v:path arrowok="t"/>
                <v:fill type="solid"/>
              </v:shape>
            </v:group>
            <v:group style="position:absolute;left:10425;top:954;width:246;height:474" coordorigin="10425,954" coordsize="246,474">
              <v:shape style="position:absolute;left:10425;top:954;width:246;height:474" coordorigin="10425,954" coordsize="246,474" path="m10437,1088l10432,1107,10428,1127,10426,1147,10425,1167,10671,1428,10671,1250,10599,1250,10437,1088xe" filled="t" fillcolor="#231F20" stroked="f">
                <v:path arrowok="t"/>
                <v:fill type="solid"/>
              </v:shape>
              <v:shape style="position:absolute;left:10425;top:954;width:246;height:474" coordorigin="10425,954" coordsize="246,474" path="m10506,954l10493,969,10482,986,10472,1003,10599,1148,10599,1250,10671,1250,10671,1119,10506,954xe" filled="t" fillcolor="#231F20" stroked="f">
                <v:path arrowok="t"/>
                <v:fill type="solid"/>
              </v:shape>
            </v:group>
            <v:group style="position:absolute;left:10426;top:1280;width:461;height:562" coordorigin="10426,1280" coordsize="461,562">
              <v:shape style="position:absolute;left:10426;top:1280;width:461;height:562" coordorigin="10426,1280" coordsize="461,562" path="m10426,1280l10426,1382,10886,1842,10886,1741,10426,1280xe" filled="t" fillcolor="#231F20" stroked="f">
                <v:path arrowok="t"/>
                <v:fill type="solid"/>
              </v:shape>
            </v:group>
            <v:group style="position:absolute;left:11102;top:1387;width:236;height:209" coordorigin="11102,1387" coordsize="236,209">
              <v:shape style="position:absolute;left:11102;top:1387;width:236;height:209" coordorigin="11102,1387" coordsize="236,209" path="m11246,1387l11174,1387,11174,1478,11102,1478,11120,1542,11169,1585,11212,1596,11236,1594,11297,1567,11333,1515,11338,1494,11246,1387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0.731079pt;margin-top:102.747025pt;width:46.69810pt;height:12.1314pt;mso-position-horizontal-relative:page;mso-position-vertical-relative:page;z-index:-873" coordorigin="10415,2055" coordsize="934,243">
            <v:group style="position:absolute;left:10425;top:2065;width:177;height:223" coordorigin="10425,2065" coordsize="177,223">
              <v:shape style="position:absolute;left:10425;top:2065;width:177;height:223" coordorigin="10425,2065" coordsize="177,223" path="m10602,2065l10458,2065,10435,2109,10518,2109,10425,2288,10568,2288,10591,2244,10508,2244,10602,2065xe" filled="t" fillcolor="#231F20" stroked="f">
                <v:path arrowok="t"/>
                <v:fill type="solid"/>
              </v:shape>
            </v:group>
            <v:group style="position:absolute;left:10620;top:2065;width:127;height:223" coordorigin="10620,2065" coordsize="127,223">
              <v:shape style="position:absolute;left:10620;top:2065;width:127;height:223" coordorigin="10620,2065" coordsize="127,223" path="m10747,2065l10620,2065,10620,2288,10747,2288,10747,2244,10674,2244,10674,2198,10747,2198,10747,2154,10674,2154,10674,2109,10747,2109,10747,2065xe" filled="t" fillcolor="#231F20" stroked="f">
                <v:path arrowok="t"/>
                <v:fill type="solid"/>
              </v:shape>
            </v:group>
            <v:group style="position:absolute;left:10774;top:2065;width:161;height:223" coordorigin="10774,2065" coordsize="161,223">
              <v:shape style="position:absolute;left:10774;top:2065;width:161;height:223" coordorigin="10774,2065" coordsize="161,223" path="m10850,2065l10774,2065,10774,2288,10866,2288,10932,2249,10932,2249,10828,2249,10828,2196,10924,2196,10920,2190,10913,2183,10907,2180,10893,2177,10905,2174,10910,2171,10921,2159,10922,2157,10828,2157,10828,2105,10928,2105,10926,2101,10915,2084,10894,2070,10875,2066,10850,2065xe" filled="t" fillcolor="#231F20" stroked="f">
                <v:path arrowok="t"/>
                <v:fill type="solid"/>
              </v:shape>
              <v:shape style="position:absolute;left:10774;top:2065;width:161;height:223" coordorigin="10774,2065" coordsize="161,223" path="m10924,2196l10857,2196,10862,2197,10868,2200,10876,2205,10880,2212,10880,2225,10872,2243,10848,2249,10932,2249,10935,2227,10931,2206,10924,2196xe" filled="t" fillcolor="#231F20" stroked="f">
                <v:path arrowok="t"/>
                <v:fill type="solid"/>
              </v:shape>
              <v:shape style="position:absolute;left:10774;top:2065;width:161;height:223" coordorigin="10774,2065" coordsize="161,223" path="m10928,2105l10828,2105,10851,2106,10870,2114,10876,2135,10867,2152,10841,2157,10922,2157,10929,2142,10931,2119,10928,2105xe" filled="t" fillcolor="#231F20" stroked="f">
                <v:path arrowok="t"/>
                <v:fill type="solid"/>
              </v:shape>
            </v:group>
            <v:group style="position:absolute;left:10956;top:2065;width:168;height:223" coordorigin="10956,2065" coordsize="168,223">
              <v:shape style="position:absolute;left:10956;top:2065;width:168;height:223" coordorigin="10956,2065" coordsize="168,223" path="m11028,2065l10956,2065,10956,2288,11010,2288,11010,2201,11083,2201,11097,2192,11108,2177,11110,2171,11010,2171,11010,2109,11112,2109,11103,2093,11088,2078,11072,2071,11052,2066,11028,2065xe" filled="t" fillcolor="#231F20" stroked="f">
                <v:path arrowok="t"/>
                <v:fill type="solid"/>
              </v:shape>
              <v:shape style="position:absolute;left:10956;top:2065;width:168;height:223" coordorigin="10956,2065" coordsize="168,223" path="m11083,2201l11010,2201,11059,2288,11123,2288,11081,2203,11083,2201xe" filled="t" fillcolor="#231F20" stroked="f">
                <v:path arrowok="t"/>
                <v:fill type="solid"/>
              </v:shape>
              <v:shape style="position:absolute;left:10956;top:2065;width:168;height:223" coordorigin="10956,2065" coordsize="168,223" path="m11112,2109l11010,2109,11042,2111,11057,2124,11062,2148,11050,2165,11027,2171,11110,2171,11115,2157,11117,2131,11113,2111,11112,2109xe" filled="t" fillcolor="#231F20" stroked="f">
                <v:path arrowok="t"/>
                <v:fill type="solid"/>
              </v:shape>
            </v:group>
            <v:group style="position:absolute;left:11123;top:2065;width:215;height:223" coordorigin="11123,2065" coordsize="215,223">
              <v:shape style="position:absolute;left:11123;top:2065;width:215;height:223" coordorigin="11123,2065" coordsize="215,223" path="m11266,2065l11197,2065,11123,2288,11180,2288,11194,2244,11324,2244,11310,2200,11208,2200,11230,2129,11286,2129,11266,2065xe" filled="t" fillcolor="#231F20" stroked="f">
                <v:path arrowok="t"/>
                <v:fill type="solid"/>
              </v:shape>
              <v:shape style="position:absolute;left:11123;top:2065;width:215;height:223" coordorigin="11123,2065" coordsize="215,223" path="m11324,2244l11266,2244,11280,2288,11339,2288,11324,2244xe" filled="t" fillcolor="#231F20" stroked="f">
                <v:path arrowok="t"/>
                <v:fill type="solid"/>
              </v:shape>
              <v:shape style="position:absolute;left:11123;top:2065;width:215;height:223" coordorigin="11123,2065" coordsize="215,223" path="m11286,2129l11230,2129,11252,2200,11310,2200,11286,2129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346399pt;margin-top:40.672146pt;width:74.565503pt;height:17.4pt;mso-position-horizontal-relative:page;mso-position-vertical-relative:page;z-index:-872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0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-2"/>
                      <w:w w:val="100"/>
                      <w:sz w:val="14"/>
                      <w:szCs w:val="14"/>
                    </w:rPr>
                    <w:t>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0"/>
                      <w:w w:val="100"/>
                      <w:sz w:val="14"/>
                      <w:szCs w:val="14"/>
                    </w:rPr>
                    <w:t>终端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399pt;margin-top:92.437958pt;width:360.505018pt;height:46.341609pt;mso-position-horizontal-relative:page;mso-position-vertical-relative:page;z-index:-871" type="#_x0000_t202" filled="f" stroked="f">
            <v:textbox inset="0,0,0,0">
              <w:txbxContent>
                <w:p>
                  <w:pPr>
                    <w:spacing w:line="466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9"/>
                      <w:w w:val="100"/>
                      <w:sz w:val="44"/>
                      <w:szCs w:val="44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1"/>
                      <w:w w:val="100"/>
                      <w:sz w:val="44"/>
                      <w:szCs w:val="4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6"/>
                      <w:w w:val="100"/>
                      <w:sz w:val="44"/>
                      <w:szCs w:val="44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w w:val="100"/>
                      <w:sz w:val="44"/>
                      <w:szCs w:val="4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100"/>
                      <w:sz w:val="44"/>
                      <w:szCs w:val="4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44"/>
                      <w:szCs w:val="4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47"/>
                      <w:w w:val="100"/>
                      <w:sz w:val="44"/>
                      <w:szCs w:val="4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5"/>
                      <w:w w:val="100"/>
                      <w:sz w:val="44"/>
                      <w:szCs w:val="44"/>
                    </w:rPr>
                    <w:t>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3"/>
                      <w:w w:val="100"/>
                      <w:sz w:val="44"/>
                      <w:szCs w:val="44"/>
                    </w:rPr>
                    <w:t>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100"/>
                      <w:sz w:val="44"/>
                      <w:szCs w:val="4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100"/>
                      <w:sz w:val="44"/>
                      <w:szCs w:val="4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7"/>
                      <w:w w:val="100"/>
                      <w:sz w:val="44"/>
                      <w:szCs w:val="44"/>
                    </w:rPr>
                    <w:t>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44"/>
                      <w:szCs w:val="44"/>
                    </w:rPr>
                    <w:t>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  <w:p>
                  <w:pPr>
                    <w:spacing w:line="40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8"/>
                      <w:szCs w:val="2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4"/>
                      <w:w w:val="100"/>
                      <w:sz w:val="28"/>
                      <w:szCs w:val="28"/>
                    </w:rPr>
                    <w:t>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代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3"/>
                      <w:w w:val="100"/>
                      <w:sz w:val="28"/>
                      <w:szCs w:val="28"/>
                    </w:rPr>
                    <w:t>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5"/>
                      <w:w w:val="100"/>
                      <w:sz w:val="28"/>
                      <w:szCs w:val="28"/>
                    </w:rPr>
                    <w:t>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8"/>
                      <w:w w:val="100"/>
                      <w:sz w:val="28"/>
                      <w:szCs w:val="28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2"/>
                      <w:w w:val="100"/>
                      <w:sz w:val="28"/>
                      <w:szCs w:val="28"/>
                    </w:rPr>
                    <w:t>两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28"/>
                      <w:szCs w:val="28"/>
                    </w:rPr>
                    <w:t>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8"/>
                      <w:szCs w:val="28"/>
                    </w:rPr>
                    <w:t>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进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5"/>
                      <w:w w:val="100"/>
                      <w:sz w:val="28"/>
                      <w:szCs w:val="28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8"/>
                      <w:szCs w:val="28"/>
                    </w:rPr>
                    <w:t>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28"/>
                      <w:szCs w:val="28"/>
                    </w:rPr>
                    <w:t>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5"/>
                      <w:w w:val="100"/>
                      <w:sz w:val="28"/>
                      <w:szCs w:val="28"/>
                    </w:rPr>
                    <w:t>项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1"/>
                      <w:w w:val="100"/>
                      <w:sz w:val="28"/>
                      <w:szCs w:val="28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28"/>
                      <w:szCs w:val="28"/>
                    </w:rPr>
                    <w:t>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8"/>
                      <w:szCs w:val="28"/>
                    </w:rPr>
                    <w:t>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6"/>
                      <w:w w:val="100"/>
                      <w:sz w:val="28"/>
                      <w:szCs w:val="28"/>
                    </w:rPr>
                    <w:t>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8"/>
                      <w:szCs w:val="28"/>
                    </w:rPr>
                    <w:t>色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解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8"/>
                      <w:szCs w:val="28"/>
                    </w:rPr>
                    <w:t>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8"/>
                      <w:szCs w:val="28"/>
                    </w:rPr>
                    <w:t>方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8"/>
                      <w:szCs w:val="28"/>
                    </w:rPr>
                    <w:t>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8"/>
                      <w:szCs w:val="28"/>
                    </w:rPr>
                    <w:t>。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5pt;margin-top:286.327301pt;width:537.277525pt;height:90.770307pt;mso-position-horizontal-relative:page;mso-position-vertical-relative:page;z-index:-870" type="#_x0000_t202" filled="f" stroked="f">
            <v:textbox inset="0,0,0,0">
              <w:txbxContent>
                <w:p>
                  <w:pPr>
                    <w:spacing w:line="2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借助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MC3200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系列的新一代产品，将库存管理效率提升到新高度。客户满意度和您业务的成功与高效而准确的库存管理密不可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分。您需要始终掌控库存信息以防止发生代价高昂的库存短缺，而您的工作人员则需要快速而准确地分拣订单以确保客户按时收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到正确的货物。借助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MC3200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，您可以做到这一切。如今，凭借丰富的功能，这款经济高效、轻便耐用的移动数据终端可提供您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的工作人员快捷完成库存相关任务所需的工具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从销售现场到装货站。每天，工作人员使用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MC3200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系列三款符合人体工程学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设计的设备轻松舒适地开展工作，无论是语音拣选还是大量扫描的密集型任务，都能游刃有余。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年来，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MC3000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系列一直是我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们非常畅销的移动数据终端之一，您所拥有的是一部值得您信赖、耐用且经过严格测试的移动数据终端，它能帮助您将库存管理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效率提升到新水平。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5pt;margin-top:391.700348pt;width:265.938512pt;height:294.03328pt;mso-position-horizontal-relative:page;mso-position-vertical-relative:page;z-index:-869" type="#_x0000_t202" filled="f" stroked="f">
            <v:textbox inset="0,0,0,0">
              <w:txbxContent>
                <w:p>
                  <w:pPr>
                    <w:spacing w:line="213" w:lineRule="exact"/>
                    <w:ind w:left="20" w:right="201" w:firstLine="0"/>
                    <w:jc w:val="both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支持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3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Android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Jelly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Bean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4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Microsoft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Embedded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Compact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9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95"/>
                      <w:sz w:val="19"/>
                      <w:szCs w:val="19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0" w:lineRule="exact" w:before="5"/>
                    <w:ind w:left="20" w:right="20" w:firstLine="0"/>
                    <w:jc w:val="both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您可以灵活地选择更能满足您企业和工作人员需求的主流操作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。由于能够根据需要选择操作系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，因此可有效保护您的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投资。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0" w:lineRule="exact"/>
                    <w:ind w:left="20" w:right="31" w:firstLine="0"/>
                    <w:jc w:val="left"/>
                    <w:rPr>
                      <w:rFonts w:ascii="Microsoft JhengHei" w:hAnsi="Microsoft JhengHei" w:cs="Microsoft JhengHei" w:eastAsia="Microsoft JhengHei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斑马技术定制移动扩展特性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2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(Mx)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3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面向企业的增强级安卓解决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10"/>
                      <w:sz w:val="19"/>
                      <w:szCs w:val="19"/>
                    </w:rPr>
                    <w:t>方案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0" w:lineRule="exact"/>
                    <w:ind w:left="20" w:right="168" w:firstLine="0"/>
                    <w:jc w:val="both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整合进安卓操作系统的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Mx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带有将安卓从消费类操作系统转变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为真正企业级操作系统的新功能，包括安全、设备管理和企业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数据采集支持功能。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before="51"/>
                    <w:ind w:left="20" w:right="3398" w:firstLine="0"/>
                    <w:jc w:val="both"/>
                    <w:rPr>
                      <w:rFonts w:ascii="Microsoft JhengHei" w:hAnsi="Microsoft JhengHei" w:cs="Microsoft JhengHei" w:eastAsia="Microsoft JhengHei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能够支持更严苛的应用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0" w:lineRule="exact" w:before="5"/>
                    <w:ind w:left="20" w:right="26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双核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GHz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处理器、可选的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GB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闪存以及高达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32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GB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附加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0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SD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内存，使您能够同时运行多种复杂应用。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提供开箱即用式的资产追踪，不仅使用简单，而且经济高效。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对于很多中小型企业而言，追踪资产可能需要耗费大量时间，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每年进行几次追踪的成本也非常昂贵，但这一难题现在将会得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到解决。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MC3200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4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预装了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Asset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Tracker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Lite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，这是改进任何规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模企业的资产监控的第一步。整个过程无需任何专业技术：员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工只需走进库房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2"/>
                      <w:w w:val="9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扫描资产上的条码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2"/>
                      <w:w w:val="9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即可获取准确库存清单，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告知您拥有哪些资产，分别位于何处。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Asset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Tracker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Lite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具有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快速、简单、经济高效的优点，您可以根据业务需要，按照任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何时间频率获取资产清单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 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9"/>
                      <w:szCs w:val="19"/>
                    </w:rPr>
                    <w:t>每月、每周或每天。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304993pt;margin-top:392.891113pt;width:264.646503pt;height:336.8465pt;mso-position-horizontal-relative:page;mso-position-vertical-relative:page;z-index:-868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术可提供同类产品更广的工作范围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您的工作人员能够从近距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离接触到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英尺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/4.5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米远采集任何条码。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二维成像仪：斑马技术的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PRZM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专有技术和我们二维成像仪所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具有的超宽视域使工作人员几乎能够采集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36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英寸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/92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厘米远的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任何条码，并近距离扫描大型条码。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快速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2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802.11n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无线连接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提供堪比桌面系统的应用性能，提高员工的工作效率和工作满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意度。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适用于销售现场、库房、仓库或装货站的耐用设备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符合较高的密封规格、经过跌落和滚动测试以及耐用的音频插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孔可确保在日常跌落到混凝土地面、极端冷热和喷溅等意外情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况下设备依然可正常使用。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三款轻便型号适用于扫描密集型作业，具备出色的日常使用舒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适感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直头式、枪式或旋转扫描头外形，配备三种不同键盘，可为不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同类型的工作人员简化数据采集。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从任何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1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MC3000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1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系列型号经济高效地升级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附件兼容性使您能够升级到更新的移动技术同时保护现有技术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投资。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0" w:lineRule="exact"/>
                    <w:ind w:left="20" w:right="15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支持通过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2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RhoMobile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3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套件构建面向未来的应用程序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RhoMobile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套件支持创建跨平台应用程序，这些应用程序能够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基于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iOS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Android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Microsoft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Windows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和未来的其他操作系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统运行。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5pt;margin-top:693.402832pt;width:260.951012pt;height:78.999273pt;mso-position-horizontal-relative:page;mso-position-vertical-relative:page;z-index:-867" type="#_x0000_t202" filled="f" stroked="f">
            <v:textbox inset="0,0,0,0">
              <w:txbxContent>
                <w:p>
                  <w:pPr>
                    <w:spacing w:line="18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更出色的条码扫描性能显著提升了效率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0" w:lineRule="exact" w:before="5"/>
                    <w:ind w:left="20" w:right="69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无论是选择一维激光还是二维成像仪引擎，您的工作人员都能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获得我们更先进的扫描技术，按下触发器的一刻即可采集条码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无论物品是在手中还是在仓库高高的货架上，也不论条码受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损、脏污或者印刷质量差，都游刃有余。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一维激光：在一维激光扫描方面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9"/>
                      <w:szCs w:val="19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9"/>
                      <w:szCs w:val="19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9"/>
                      <w:szCs w:val="19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9"/>
                      <w:szCs w:val="19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9"/>
                      <w:szCs w:val="19"/>
                    </w:rPr>
                    <w:t>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9"/>
                      <w:szCs w:val="19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的自适应扫描技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304993pt;margin-top:737.40686pt;width:247.062008pt;height:25.001273pt;mso-position-horizontal-relative:page;mso-position-vertical-relative:page;z-index:-866" type="#_x0000_t202" filled="f" stroked="f">
            <v:textbox inset="0,0,0,0">
              <w:txbxContent>
                <w:p>
                  <w:pPr>
                    <w:spacing w:line="18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9"/>
                      <w:szCs w:val="19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19"/>
                      <w:szCs w:val="19"/>
                    </w:rPr>
                    <w:t>增强的电池设计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7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新的全功能电池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9"/>
                      <w:szCs w:val="19"/>
                    </w:rPr>
                    <w:t>电池舱盖组合提供一步式快速电池更换。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160"/>
          <w:pgMar w:top="150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7.846001pt;margin-top:115.434021pt;width:205.846pt;height:13.735pt;mso-position-horizontal-relative:page;mso-position-vertical-relative:page;z-index:-865" coordorigin="557,2309" coordsize="4117,275">
            <v:group style="position:absolute;left:567;top:2319;width:4097;height:255" coordorigin="567,2319" coordsize="4097,255">
              <v:shape style="position:absolute;left:567;top:2319;width:4097;height:255" coordorigin="567,2319" coordsize="4097,255" path="m4664,2319l567,2319,567,2573,4664,2573,4664,2319xe" filled="t" fillcolor="#DCDDDE" stroked="f">
                <v:path arrowok="t"/>
                <v:fill type="solid"/>
              </v:shape>
            </v:group>
            <v:group style="position:absolute;left:567;top:2573;width:4097;height:2" coordorigin="567,2573" coordsize="4097,2">
              <v:shape style="position:absolute;left:567;top:2573;width:4097;height:2" coordorigin="567,2573" coordsize="4097,0" path="m567,2573l4664,2573e" filled="f" stroked="t" strokeweight=".500017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.846001pt;margin-top:355.890015pt;width:205.846pt;height:13.544pt;mso-position-horizontal-relative:page;mso-position-vertical-relative:page;z-index:-864" coordorigin="557,7118" coordsize="4117,271">
            <v:group style="position:absolute;left:567;top:7128;width:4097;height:251" coordorigin="567,7128" coordsize="4097,251">
              <v:shape style="position:absolute;left:567;top:7128;width:4097;height:251" coordorigin="567,7128" coordsize="4097,251" path="m4664,7128l567,7128,567,7379,4664,7379,4664,7128xe" filled="t" fillcolor="#DCDDDE" stroked="f">
                <v:path arrowok="t"/>
                <v:fill type="solid"/>
              </v:shape>
            </v:group>
            <v:group style="position:absolute;left:567;top:7379;width:4097;height:2" coordorigin="567,7379" coordsize="4097,2">
              <v:shape style="position:absolute;left:567;top:7379;width:4097;height:2" coordorigin="567,7379" coordsize="4097,0" path="m567,7379l4664,7379e" filled="f" stroked="t" strokeweight=".500011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.846001pt;margin-top:453.716034pt;width:205.846pt;height:13.034pt;mso-position-horizontal-relative:page;mso-position-vertical-relative:page;z-index:-863" coordorigin="557,9074" coordsize="4117,261">
            <v:group style="position:absolute;left:567;top:9084;width:4097;height:241" coordorigin="567,9084" coordsize="4097,241">
              <v:shape style="position:absolute;left:567;top:9084;width:4097;height:241" coordorigin="567,9084" coordsize="4097,241" path="m4664,9084l567,9084,567,9325,4664,9325,4664,9084xe" filled="t" fillcolor="#DCDDDE" stroked="f">
                <v:path arrowok="t"/>
                <v:fill type="solid"/>
              </v:shape>
            </v:group>
            <v:group style="position:absolute;left:567;top:9325;width:4097;height:2" coordorigin="567,9325" coordsize="4097,2">
              <v:shape style="position:absolute;left:567;top:9325;width:4097;height:2" coordorigin="567,9325" coordsize="4097,0" path="m567,9325l4664,9325e" filled="f" stroked="t" strokeweight=".500007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.346498pt;margin-top:280.415741pt;width:204.8461pt;height:.1pt;mso-position-horizontal-relative:page;mso-position-vertical-relative:page;z-index:-862" coordorigin="567,5608" coordsize="4097,2">
            <v:shape style="position:absolute;left:567;top:5608;width:4097;height:2" coordorigin="567,5608" coordsize="4097,0" path="m567,5608l4664,5608e" filled="f" stroked="t" strokeweight=".250013pt" strokecolor="#939598">
              <v:path arrowok="t"/>
            </v:shape>
            <w10:wrap type="none"/>
          </v:group>
        </w:pict>
      </w:r>
      <w:r>
        <w:rPr/>
        <w:pict>
          <v:group style="position:absolute;margin-left:28.346498pt;margin-top:523.509949pt;width:204.8461pt;height:.1pt;mso-position-horizontal-relative:page;mso-position-vertical-relative:page;z-index:-861" coordorigin="567,10470" coordsize="4097,2">
            <v:shape style="position:absolute;left:567;top:10470;width:4097;height:2" coordorigin="567,10470" coordsize="4097,0" path="m567,10470l4664,10470e" filled="f" stroked="t" strokeweight=".250005pt" strokecolor="#939598">
              <v:path arrowok="t"/>
            </v:shape>
            <w10:wrap type="none"/>
          </v:group>
        </w:pict>
      </w:r>
      <w:r>
        <w:rPr/>
        <w:pict>
          <v:group style="position:absolute;margin-left:28.346498pt;margin-top:535.496216pt;width:204.8461pt;height:.1pt;mso-position-horizontal-relative:page;mso-position-vertical-relative:page;z-index:-860" coordorigin="567,10710" coordsize="4097,2">
            <v:shape style="position:absolute;left:567;top:10710;width:4097;height:2" coordorigin="567,10710" coordsize="4097,0" path="m567,10710l4664,10710e" filled="f" stroked="t" strokeweight=".250008pt" strokecolor="#939598">
              <v:path arrowok="t"/>
            </v:shape>
            <w10:wrap type="none"/>
          </v:group>
        </w:pict>
      </w:r>
      <w:r>
        <w:rPr/>
        <w:pict>
          <v:group style="position:absolute;margin-left:69.921204pt;margin-top:251.292221pt;width:26.306pt;height:.1pt;mso-position-horizontal-relative:page;mso-position-vertical-relative:page;z-index:-859" coordorigin="1398,5026" coordsize="526,2">
            <v:shape style="position:absolute;left:1398;top:5026;width:526;height:2" coordorigin="1398,5026" coordsize="526,0" path="m1398,5026l1925,5026e" filled="f" stroked="t" strokeweight=".35pt" strokecolor="#231F20">
              <v:path arrowok="t"/>
            </v:shape>
            <w10:wrap type="none"/>
          </v:group>
        </w:pict>
      </w:r>
      <w:r>
        <w:rPr/>
        <w:pict>
          <v:group style="position:absolute;margin-left:249.198776pt;margin-top:115.759026pt;width:205.346233pt;height:14.270353pt;mso-position-horizontal-relative:page;mso-position-vertical-relative:page;z-index:-858" coordorigin="4984,2315" coordsize="4107,285">
            <v:group style="position:absolute;left:4989;top:2319;width:4097;height:277" coordorigin="4989,2319" coordsize="4097,277">
              <v:shape style="position:absolute;left:4989;top:2319;width:4097;height:277" coordorigin="4989,2319" coordsize="4097,277" path="m9086,2319l4989,2319,4989,2596,9086,2596,9086,2319xe" filled="t" fillcolor="#DCDDDE" stroked="f">
                <v:path arrowok="t"/>
                <v:fill type="solid"/>
              </v:shape>
            </v:group>
            <v:group style="position:absolute;left:4989;top:2596;width:4097;height:2" coordorigin="4989,2596" coordsize="4097,2">
              <v:shape style="position:absolute;left:4989;top:2596;width:4097;height:2" coordorigin="4989,2596" coordsize="4097,0" path="m4989,2596l9086,2596e" filled="f" stroked="t" strokeweight=".500027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148.800018pt;width:205.346224pt;height:13.056534pt;mso-position-horizontal-relative:page;mso-position-vertical-relative:page;z-index:-857" coordorigin="4984,2976" coordsize="4107,261">
            <v:group style="position:absolute;left:4989;top:2980;width:4097;height:253" coordorigin="4989,2980" coordsize="4097,253">
              <v:shape style="position:absolute;left:4989;top:2980;width:4097;height:253" coordorigin="4989,2980" coordsize="4097,253" path="m9086,2980l4989,2980,4989,3232,9086,3232,9086,2980xe" filled="t" fillcolor="#DCDDDE" stroked="f">
                <v:path arrowok="t"/>
                <v:fill type="solid"/>
              </v:shape>
            </v:group>
            <v:group style="position:absolute;left:4989;top:3232;width:4097;height:2" coordorigin="4989,3232" coordsize="4097,2">
              <v:shape style="position:absolute;left:4989;top:3232;width:4097;height:2" coordorigin="4989,3232" coordsize="4097,0" path="m4989,3232l9086,3232e" filled="f" stroked="t" strokeweight=".500017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92pt;margin-top:189.127029pt;width:205.346208pt;height:13.180902pt;mso-position-horizontal-relative:page;mso-position-vertical-relative:page;z-index:-856" coordorigin="4984,3783" coordsize="4107,264">
            <v:group style="position:absolute;left:4989;top:3786;width:4097;height:255" coordorigin="4989,3786" coordsize="4097,255">
              <v:shape style="position:absolute;left:4989;top:3786;width:4097;height:255" coordorigin="4989,3786" coordsize="4097,255" path="m9086,3786l4989,3786,4989,4041,9086,4041,9086,3786xe" filled="t" fillcolor="#DCDDDE" stroked="f">
                <v:path arrowok="t"/>
                <v:fill type="solid"/>
              </v:shape>
            </v:group>
            <v:group style="position:absolute;left:4989;top:4041;width:4097;height:2" coordorigin="4989,4041" coordsize="4097,2">
              <v:shape style="position:absolute;left:4989;top:4041;width:4097;height:2" coordorigin="4989,4041" coordsize="4097,0" path="m4989,4041l9086,4041e" filled="f" stroked="t" strokeweight=".500001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350.732025pt;width:205.346216pt;height:11.995819pt;mso-position-horizontal-relative:page;mso-position-vertical-relative:page;z-index:-855" coordorigin="4984,7015" coordsize="4107,240">
            <v:group style="position:absolute;left:4989;top:7018;width:4097;height:231" coordorigin="4989,7018" coordsize="4097,231">
              <v:shape style="position:absolute;left:4989;top:7018;width:4097;height:231" coordorigin="4989,7018" coordsize="4097,231" path="m9086,7018l4989,7018,4989,7250,9086,7250,9086,7018xe" filled="t" fillcolor="#DCDDDE" stroked="f">
                <v:path arrowok="t"/>
                <v:fill type="solid"/>
              </v:shape>
            </v:group>
            <v:group style="position:absolute;left:4989;top:7250;width:4097;height:2" coordorigin="4989,7250" coordsize="4097,2">
              <v:shape style="position:absolute;left:4989;top:7250;width:4097;height:2" coordorigin="4989,7250" coordsize="4097,0" path="m4989,7250l9086,7250e" filled="f" stroked="t" strokeweight=".500010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373.873016pt;width:205.34622pt;height:11.996127pt;mso-position-horizontal-relative:page;mso-position-vertical-relative:page;z-index:-854" coordorigin="4984,7477" coordsize="4107,240">
            <v:group style="position:absolute;left:4989;top:7481;width:4097;height:231" coordorigin="4989,7481" coordsize="4097,231">
              <v:shape style="position:absolute;left:4989;top:7481;width:4097;height:231" coordorigin="4989,7481" coordsize="4097,231" path="m9086,7481l4989,7481,4989,7712,9086,7712,9086,7481xe" filled="t" fillcolor="#DCDDDE" stroked="f">
                <v:path arrowok="t"/>
                <v:fill type="solid"/>
              </v:shape>
            </v:group>
            <v:group style="position:absolute;left:4989;top:7712;width:4097;height:2" coordorigin="4989,7712" coordsize="4097,2">
              <v:shape style="position:absolute;left:4989;top:7712;width:4097;height:2" coordorigin="4989,7712" coordsize="4097,0" path="m4989,7712l9086,7712e" filled="f" stroked="t" strokeweight=".500013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404.640015pt;width:205.346215pt;height:11.995317pt;mso-position-horizontal-relative:page;mso-position-vertical-relative:page;z-index:-853" coordorigin="4984,8093" coordsize="4107,240">
            <v:group style="position:absolute;left:4989;top:8096;width:4097;height:231" coordorigin="4989,8096" coordsize="4097,231">
              <v:shape style="position:absolute;left:4989;top:8096;width:4097;height:231" coordorigin="4989,8096" coordsize="4097,231" path="m9086,8096l4989,8096,4989,8328,9086,8328,9086,8096xe" filled="t" fillcolor="#DCDDDE" stroked="f">
                <v:path arrowok="t"/>
                <v:fill type="solid"/>
              </v:shape>
            </v:group>
            <v:group style="position:absolute;left:4989;top:8328;width:4097;height:2" coordorigin="4989,8328" coordsize="4097,2">
              <v:shape style="position:absolute;left:4989;top:8328;width:4097;height:2" coordorigin="4989,8328" coordsize="4097,0" path="m4989,8328l9086,8328e" filled="f" stroked="t" strokeweight=".50000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427.781036pt;width:205.346219pt;height:11.995624pt;mso-position-horizontal-relative:page;mso-position-vertical-relative:page;z-index:-852" coordorigin="4984,8556" coordsize="4107,240">
            <v:group style="position:absolute;left:4989;top:8559;width:4097;height:231" coordorigin="4989,8559" coordsize="4097,231">
              <v:shape style="position:absolute;left:4989;top:8559;width:4097;height:231" coordorigin="4989,8559" coordsize="4097,231" path="m9086,8559l4989,8559,4989,8791,9086,8791,9086,8559xe" filled="t" fillcolor="#DCDDDE" stroked="f">
                <v:path arrowok="t"/>
                <v:fill type="solid"/>
              </v:shape>
            </v:group>
            <v:group style="position:absolute;left:4989;top:8791;width:4097;height:2" coordorigin="4989,8791" coordsize="4097,2">
              <v:shape style="position:absolute;left:4989;top:8791;width:4097;height:2" coordorigin="4989,8791" coordsize="4097,0" path="m4989,8791l9086,8791e" filled="f" stroked="t" strokeweight=".500012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450.922028pt;width:205.346222pt;height:11.995885pt;mso-position-horizontal-relative:page;mso-position-vertical-relative:page;z-index:-851" coordorigin="4984,9018" coordsize="4107,240">
            <v:group style="position:absolute;left:4989;top:9022;width:4097;height:231" coordorigin="4989,9022" coordsize="4097,231">
              <v:shape style="position:absolute;left:4989;top:9022;width:4097;height:231" coordorigin="4989,9022" coordsize="4097,231" path="m9086,9022l4989,9022,4989,9253,9086,9253,9086,9022xe" filled="t" fillcolor="#DCDDDE" stroked="f">
                <v:path arrowok="t"/>
                <v:fill type="solid"/>
              </v:shape>
            </v:group>
            <v:group style="position:absolute;left:4989;top:9253;width:4097;height:2" coordorigin="4989,9253" coordsize="4097,2">
              <v:shape style="position:absolute;left:4989;top:9253;width:4097;height:2" coordorigin="4989,9253" coordsize="4097,0" path="m4989,9253l9086,9253e" filled="f" stroked="t" strokeweight=".500015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493.259033pt;width:205.346217pt;height:11.76362pt;mso-position-horizontal-relative:page;mso-position-vertical-relative:page;z-index:-850" coordorigin="4984,9865" coordsize="4107,235">
            <v:group style="position:absolute;left:4989;top:9869;width:4097;height:227" coordorigin="4989,9869" coordsize="4097,227">
              <v:shape style="position:absolute;left:4989;top:9869;width:4097;height:227" coordorigin="4989,9869" coordsize="4097,227" path="m9086,9869l4989,9869,4989,10095,9086,10095,9086,9869xe" filled="t" fillcolor="#DCDDDE" stroked="f">
                <v:path arrowok="t"/>
                <v:fill type="solid"/>
              </v:shape>
            </v:group>
            <v:group style="position:absolute;left:4989;top:10095;width:4097;height:2" coordorigin="4989,10095" coordsize="4097,2">
              <v:shape style="position:absolute;left:4989;top:10095;width:4097;height:2" coordorigin="4989,10095" coordsize="4097,0" path="m4989,10095l9086,10095e" filled="f" stroked="t" strokeweight=".500010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198776pt;margin-top:532.293030pt;width:205.346217pt;height:12.45659pt;mso-position-horizontal-relative:page;mso-position-vertical-relative:page;z-index:-849" coordorigin="4984,10646" coordsize="4107,249">
            <v:group style="position:absolute;left:4989;top:10649;width:2147;height:241" coordorigin="4989,10649" coordsize="2147,241">
              <v:shape style="position:absolute;left:4989;top:10649;width:2147;height:241" coordorigin="4989,10649" coordsize="2147,241" path="m7136,10649l4989,10649,4989,10890,7136,10890,7136,10649xe" filled="t" fillcolor="#DCDDDE" stroked="f">
                <v:path arrowok="t"/>
                <v:fill type="solid"/>
              </v:shape>
            </v:group>
            <v:group style="position:absolute;left:7136;top:10649;width:1950;height:241" coordorigin="7136,10649" coordsize="1950,241">
              <v:shape style="position:absolute;left:7136;top:10649;width:1950;height:241" coordorigin="7136,10649" coordsize="1950,241" path="m9086,10649l7136,10649,7136,10890,9086,10890,9086,10649xe" filled="t" fillcolor="#DCDDDE" stroked="f">
                <v:path arrowok="t"/>
                <v:fill type="solid"/>
              </v:shape>
            </v:group>
            <v:group style="position:absolute;left:4989;top:10890;width:4097;height:2" coordorigin="4989,10890" coordsize="4097,2">
              <v:shape style="position:absolute;left:4989;top:10890;width:4097;height:2" coordorigin="4989,10890" coordsize="4097,0" path="m4989,10890l9086,10890e" filled="f" stroked="t" strokeweight=".500010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9.448792pt;margin-top:213.415298pt;width:204.846207pt;height:.1pt;mso-position-horizontal-relative:page;mso-position-vertical-relative:page;z-index:-848" coordorigin="4989,4268" coordsize="4097,2">
            <v:shape style="position:absolute;left:4989;top:4268;width:4097;height:2" coordorigin="4989,4268" coordsize="4097,0" path="m4989,4268l9086,4268e" filled="f" stroked="t" strokeweight=".250021pt" strokecolor="#939598">
              <v:path arrowok="t"/>
            </v:shape>
            <w10:wrap type="none"/>
          </v:group>
        </w:pict>
      </w:r>
      <w:r>
        <w:rPr/>
        <w:pict>
          <v:group style="position:absolute;margin-left:249.448792pt;margin-top:323.2117pt;width:204.846207pt;height:.1pt;mso-position-horizontal-relative:page;mso-position-vertical-relative:page;z-index:-847" coordorigin="4989,6464" coordsize="4097,2">
            <v:shape style="position:absolute;left:4989;top:6464;width:4097;height:2" coordorigin="4989,6464" coordsize="4097,0" path="m4989,6464l9086,6464e" filled="f" stroked="t" strokeweight=".250008pt" strokecolor="#939598">
              <v:path arrowok="t"/>
            </v:shape>
            <w10:wrap type="none"/>
          </v:group>
        </w:pict>
      </w:r>
      <w:r>
        <w:rPr/>
        <w:pict>
          <v:group style="position:absolute;margin-left:249.448792pt;margin-top:481.863342pt;width:204.846207pt;height:.1pt;mso-position-horizontal-relative:page;mso-position-vertical-relative:page;z-index:-846" coordorigin="4989,9637" coordsize="4097,2">
            <v:shape style="position:absolute;left:4989;top:9637;width:4097;height:2" coordorigin="4989,9637" coordsize="4097,0" path="m4989,9637l9086,9637e" filled="f" stroked="t" strokeweight=".250012pt" strokecolor="#939598">
              <v:path arrowok="t"/>
            </v:shape>
            <w10:wrap type="none"/>
          </v:group>
        </w:pict>
      </w:r>
      <w:r>
        <w:rPr/>
        <w:pict>
          <v:group style="position:absolute;margin-left:68.856400pt;margin-top:428.384216pt;width:15.734pt;height:15.735pt;mso-position-horizontal-relative:page;mso-position-vertical-relative:page;z-index:-845" coordorigin="1377,8568" coordsize="315,315">
            <v:group style="position:absolute;left:1439;top:8627;width:193;height:195" coordorigin="1439,8627" coordsize="193,195">
              <v:shape style="position:absolute;left:1439;top:8627;width:193;height:195" coordorigin="1439,8627" coordsize="193,195" path="m1534,8627l1473,8649,1439,8703,1440,8731,1467,8793,1518,8822,1544,8820,1605,8792,1632,8738,1630,8712,1600,8653,1544,8627,1534,8627xe" filled="t" fillcolor="#10A1DC" stroked="f">
                <v:path arrowok="t"/>
                <v:fill type="solid"/>
              </v:shape>
            </v:group>
            <v:group style="position:absolute;left:1381;top:8571;width:308;height:308" coordorigin="1381,8571" coordsize="308,308">
              <v:shape style="position:absolute;left:1381;top:8571;width:308;height:308" coordorigin="1381,8571" coordsize="308,308" path="m1542,8571l1527,8571,1527,8597,1505,8600,1448,8631,1413,8684,1408,8706,1381,8718,1381,8732,1407,8732,1410,8755,1440,8811,1494,8847,1515,8852,1527,8879,1542,8879,1542,8853,1564,8850,1585,8843,1593,8839,1534,8839,1512,8836,1454,8805,1423,8748,1421,8726,1423,8703,1454,8645,1511,8614,1533,8612,1594,8612,1575,8604,1554,8598,1542,8571xe" filled="t" fillcolor="#231F20" stroked="f">
                <v:path arrowok="t"/>
                <v:fill type="solid"/>
              </v:shape>
              <v:shape style="position:absolute;left:1381;top:8571;width:308;height:308" coordorigin="1381,8571" coordsize="308,308" path="m1594,8612l1533,8612,1556,8614,1578,8620,1628,8661,1648,8723,1646,8747,1615,8804,1559,8836,1534,8839,1593,8839,1647,8786,1661,8744,1688,8732,1688,8718,1662,8718,1659,8695,1629,8639,1595,8612,1594,8612xe" filled="t" fillcolor="#231F20" stroked="f">
                <v:path arrowok="t"/>
                <v:fill type="solid"/>
              </v:shape>
            </v:group>
            <v:group style="position:absolute;left:1478;top:8613;width:106;height:182" coordorigin="1478,8613" coordsize="106,182">
              <v:shape style="position:absolute;left:1478;top:8613;width:106;height:182" coordorigin="1478,8613" coordsize="106,182" path="m1549,8613l1478,8737,1521,8737,1488,8795,1578,8713,1535,8713,1584,8628,1549,8613xe" filled="t" fillcolor="#FFFFFF" stroked="f">
                <v:path arrowok="t"/>
                <v:fill type="solid"/>
              </v:shape>
            </v:group>
            <v:group style="position:absolute;left:1622;top:8715;width:21;height:20" coordorigin="1622,8715" coordsize="21,20">
              <v:shape style="position:absolute;left:1622;top:8715;width:21;height:20" coordorigin="1622,8715" coordsize="21,20" path="m1638,8715l1627,8715,1622,8719,1622,8731,1627,8735,1638,8735,1643,8731,1643,8719,1638,8715xe" filled="t" fillcolor="#FFFFFF" stroked="f">
                <v:path arrowok="t"/>
                <v:fill type="solid"/>
              </v:shape>
            </v:group>
            <v:group style="position:absolute;left:1426;top:8715;width:21;height:20" coordorigin="1426,8715" coordsize="21,20">
              <v:shape style="position:absolute;left:1426;top:8715;width:21;height:20" coordorigin="1426,8715" coordsize="21,20" path="m1442,8715l1431,8715,1426,8719,1426,8731,1431,8735,1442,8735,1446,8731,1446,8719,1442,8715xe" filled="t" fillcolor="#FFFFFF" stroked="f">
                <v:path arrowok="t"/>
                <v:fill type="solid"/>
              </v:shape>
            </v:group>
            <v:group style="position:absolute;left:1524;top:8813;width:20;height:20" coordorigin="1524,8813" coordsize="20,20">
              <v:shape style="position:absolute;left:1524;top:8813;width:20;height:20" coordorigin="1524,8813" coordsize="20,20" path="m1540,8813l1529,8813,1524,8818,1524,8829,1529,8834,1540,8834,1545,8829,1545,8818,1540,8813xe" filled="t" fillcolor="#FFFFFF" stroked="f">
                <v:path arrowok="t"/>
                <v:fill type="solid"/>
              </v:shape>
            </v:group>
            <v:group style="position:absolute;left:1535;top:8637;width:56;height:76" coordorigin="1535,8637" coordsize="56,76">
              <v:shape style="position:absolute;left:1535;top:8637;width:56;height:76" coordorigin="1535,8637" coordsize="56,76" path="m1579,8637l1535,8713,1552,8713,1591,8645,1587,8642,1583,8640,1579,8637xe" filled="t" fillcolor="#3F7EA0" stroked="f">
                <v:path arrowok="t"/>
                <v:fill type="solid"/>
              </v:shape>
            </v:group>
            <v:group style="position:absolute;left:1488;top:8713;width:101;height:92" coordorigin="1488,8713" coordsize="101,92">
              <v:shape style="position:absolute;left:1488;top:8713;width:101;height:92" coordorigin="1488,8713" coordsize="101,92" path="m1578,8713l1488,8795,1498,8806,1589,8724,1578,8713xe" filled="t" fillcolor="#3F7EA0" stroked="f">
                <v:path arrowok="t"/>
                <v:fill type="solid"/>
              </v:shape>
            </v:group>
            <v:group style="position:absolute;left:1478;top:8737;width:43;height:11" coordorigin="1478,8737" coordsize="43,11">
              <v:shape style="position:absolute;left:1478;top:8737;width:43;height:11" coordorigin="1478,8737" coordsize="43,11" path="m1478,8737l1489,8747,1515,8747,1516,8746,1521,8737,1478,8737xe" filled="t" fillcolor="#3F7EA0" stroked="f">
                <v:path arrowok="t"/>
                <v:fill type="solid"/>
              </v:shape>
            </v:group>
            <v:group style="position:absolute;left:1478;top:8737;width:43;height:10" coordorigin="1478,8737" coordsize="43,10">
              <v:shape style="position:absolute;left:1478;top:8737;width:43;height:10" coordorigin="1478,8737" coordsize="43,10" path="m1522,8737l1478,8737,1521,8737,1516,8746,1522,8737xe" filled="t" fillcolor="#959DA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87.636993pt;margin-top:611.904846pt;width:50.755pt;height:40.260162pt;mso-position-horizontal-relative:page;mso-position-vertical-relative:page;z-index:-844" type="#_x0000_t75">
            <v:imagedata r:id="rId8" o:title=""/>
          </v:shape>
        </w:pict>
      </w:r>
      <w:r>
        <w:rPr/>
        <w:pict>
          <v:shape style="position:absolute;margin-left:350.367401pt;margin-top:629.604065pt;width:51.345549pt;height:17.409347pt;mso-position-horizontal-relative:page;mso-position-vertical-relative:page;z-index:-843" type="#_x0000_t75">
            <v:imagedata r:id="rId9" o:title=""/>
          </v:shape>
        </w:pict>
      </w:r>
      <w:r>
        <w:rPr/>
        <w:pict>
          <v:group style="position:absolute;margin-left:418.452332pt;margin-top:631.609558pt;width:46.560773pt;height:11.69098pt;mso-position-horizontal-relative:page;mso-position-vertical-relative:page;z-index:-842" coordorigin="8369,12632" coordsize="931,234">
            <v:group style="position:absolute;left:8578;top:12671;width:85;height:157" coordorigin="8578,12671" coordsize="85,157">
              <v:shape style="position:absolute;left:8578;top:12671;width:85;height:157" coordorigin="8578,12671" coordsize="85,157" path="m8578,12671l8578,12827,8620,12827,8644,12822,8658,12807,8658,12805,8605,12805,8605,12757,8655,12757,8645,12747,8654,12740,8656,12735,8605,12735,8605,12693,8656,12693,8655,12689,8641,12675,8578,12671xe" filled="t" fillcolor="#231F20" stroked="f">
                <v:path arrowok="t"/>
                <v:fill type="solid"/>
              </v:shape>
              <v:shape style="position:absolute;left:8578;top:12671;width:85;height:157" coordorigin="8578,12671" coordsize="85,157" path="m8655,12757l8630,12757,8636,12765,8636,12797,8630,12805,8658,12805,8662,12784,8658,12761,8655,12757xe" filled="t" fillcolor="#231F20" stroked="f">
                <v:path arrowok="t"/>
                <v:fill type="solid"/>
              </v:shape>
              <v:shape style="position:absolute;left:8578;top:12671;width:85;height:157" coordorigin="8578,12671" coordsize="85,157" path="m8656,12693l8627,12693,8633,12701,8633,12728,8625,12735,8656,12735,8659,12726,8659,12712,8656,12693xe" filled="t" fillcolor="#231F20" stroked="f">
                <v:path arrowok="t"/>
                <v:fill type="solid"/>
              </v:shape>
            </v:group>
            <v:group style="position:absolute;left:8685;top:12671;width:2;height:157" coordorigin="8685,12671" coordsize="2,157">
              <v:shape style="position:absolute;left:8685;top:12671;width:2;height:157" coordorigin="8685,12671" coordsize="0,157" path="m8685,12671l8685,12827e" filled="f" stroked="t" strokeweight="1.314pt" strokecolor="#231F20">
                <v:path arrowok="t"/>
              </v:shape>
            </v:group>
            <v:group style="position:absolute;left:8714;top:12711;width:73;height:119" coordorigin="8714,12711" coordsize="73,119">
              <v:shape style="position:absolute;left:8714;top:12711;width:73;height:119" coordorigin="8714,12711" coordsize="73,119" path="m8738,12711l8714,12711,8714,12820,8721,12830,8748,12830,8754,12824,8764,12816,8787,12816,8787,12810,8742,12810,8738,12807,8738,12711xe" filled="t" fillcolor="#231F20" stroked="f">
                <v:path arrowok="t"/>
                <v:fill type="solid"/>
              </v:shape>
              <v:shape style="position:absolute;left:8714;top:12711;width:73;height:119" coordorigin="8714,12711" coordsize="73,119" path="m8787,12816l8764,12816,8764,12827,8787,12827,8787,12816xe" filled="t" fillcolor="#231F20" stroked="f">
                <v:path arrowok="t"/>
                <v:fill type="solid"/>
              </v:shape>
              <v:shape style="position:absolute;left:8714;top:12711;width:73;height:119" coordorigin="8714,12711" coordsize="73,119" path="m8787,12711l8762,12711,8762,12802,8757,12806,8752,12810,8787,12810,8787,12711xe" filled="t" fillcolor="#231F20" stroked="f">
                <v:path arrowok="t"/>
                <v:fill type="solid"/>
              </v:shape>
            </v:group>
            <v:group style="position:absolute;left:8802;top:12713;width:75;height:112" coordorigin="8802,12713" coordsize="75,112">
              <v:shape style="position:absolute;left:8802;top:12713;width:75;height:112" coordorigin="8802,12713" coordsize="75,112" path="m8860,12713l8829,12714,8811,12723,8803,12737,8802,12786,8806,12810,8819,12825,8850,12824,8867,12816,8871,12810,8831,12810,8826,12804,8826,12774,8877,12774,8877,12754,8826,12754,8826,12734,8831,12729,8873,12729,8860,12713xe" filled="t" fillcolor="#231F20" stroked="f">
                <v:path arrowok="t"/>
                <v:fill type="solid"/>
              </v:shape>
              <v:shape style="position:absolute;left:8802;top:12713;width:75;height:112" coordorigin="8802,12713" coordsize="75,112" path="m8853,12788l8853,12804,8848,12810,8871,12810,8876,12801,8853,12788xe" filled="t" fillcolor="#231F20" stroked="f">
                <v:path arrowok="t"/>
                <v:fill type="solid"/>
              </v:shape>
              <v:shape style="position:absolute;left:8802;top:12713;width:75;height:112" coordorigin="8802,12713" coordsize="75,112" path="m8873,12729l8848,12729,8853,12734,8853,12754,8877,12754,8877,12752,8873,12729xe" filled="t" fillcolor="#231F20" stroked="f">
                <v:path arrowok="t"/>
                <v:fill type="solid"/>
              </v:shape>
            </v:group>
            <v:group style="position:absolute;left:8885;top:12679;width:54;height:150" coordorigin="8885,12679" coordsize="54,150">
              <v:shape style="position:absolute;left:8885;top:12679;width:54;height:150" coordorigin="8885,12679" coordsize="54,150" path="m8923,12731l8899,12731,8899,12821,8909,12830,8933,12830,8936,12829,8939,12828,8939,12807,8925,12807,8923,12804,8923,12731xe" filled="t" fillcolor="#231F20" stroked="f">
                <v:path arrowok="t"/>
                <v:fill type="solid"/>
              </v:shape>
              <v:shape style="position:absolute;left:8885;top:12679;width:54;height:150" coordorigin="8885,12679" coordsize="54,150" path="m8939,12711l8885,12711,8885,12731,8939,12731,8939,12711xe" filled="t" fillcolor="#231F20" stroked="f">
                <v:path arrowok="t"/>
                <v:fill type="solid"/>
              </v:shape>
              <v:shape style="position:absolute;left:8885;top:12679;width:54;height:150" coordorigin="8885,12679" coordsize="54,150" path="m8923,12679l8899,12679,8899,12711,8923,12711,8923,12679xe" filled="t" fillcolor="#231F20" stroked="f">
                <v:path arrowok="t"/>
                <v:fill type="solid"/>
              </v:shape>
            </v:group>
            <v:group style="position:absolute;left:8949;top:12713;width:75;height:112" coordorigin="8949,12713" coordsize="75,112">
              <v:shape style="position:absolute;left:8949;top:12713;width:75;height:112" coordorigin="8949,12713" coordsize="75,112" path="m9008,12713l8977,12714,8959,12723,8951,12737,8949,12786,8953,12810,8966,12825,8997,12824,9015,12816,9018,12810,8978,12810,8973,12804,8973,12734,8978,12729,9021,12729,9008,12713xe" filled="t" fillcolor="#231F20" stroked="f">
                <v:path arrowok="t"/>
                <v:fill type="solid"/>
              </v:shape>
              <v:shape style="position:absolute;left:8949;top:12713;width:75;height:112" coordorigin="8949,12713" coordsize="75,112" path="m9021,12729l8996,12729,9000,12734,9000,12804,8996,12810,9018,12810,9023,12801,9025,12752,9021,12729xe" filled="t" fillcolor="#231F20" stroked="f">
                <v:path arrowok="t"/>
                <v:fill type="solid"/>
              </v:shape>
            </v:group>
            <v:group style="position:absolute;left:9037;top:12713;width:75;height:112" coordorigin="9037,12713" coordsize="75,112">
              <v:shape style="position:absolute;left:9037;top:12713;width:75;height:112" coordorigin="9037,12713" coordsize="75,112" path="m9096,12713l9065,12714,9047,12723,9039,12737,9037,12786,9041,12810,9055,12825,9085,12824,9103,12816,9107,12810,9066,12810,9062,12804,9062,12734,9066,12729,9109,12729,9096,12713xe" filled="t" fillcolor="#231F20" stroked="f">
                <v:path arrowok="t"/>
                <v:fill type="solid"/>
              </v:shape>
              <v:shape style="position:absolute;left:9037;top:12713;width:75;height:112" coordorigin="9037,12713" coordsize="75,112" path="m9109,12729l9084,12729,9089,12734,9089,12804,9084,12810,9107,12810,9111,12801,9113,12752,9109,12729xe" filled="t" fillcolor="#231F20" stroked="f">
                <v:path arrowok="t"/>
                <v:fill type="solid"/>
              </v:shape>
            </v:group>
            <v:group style="position:absolute;left:9120;top:12679;width:54;height:150" coordorigin="9120,12679" coordsize="54,150">
              <v:shape style="position:absolute;left:9120;top:12679;width:54;height:150" coordorigin="9120,12679" coordsize="54,150" path="m9158,12731l9134,12731,9134,12821,9144,12830,9168,12830,9171,12829,9174,12828,9174,12807,9161,12807,9158,12804,9158,12731xe" filled="t" fillcolor="#231F20" stroked="f">
                <v:path arrowok="t"/>
                <v:fill type="solid"/>
              </v:shape>
              <v:shape style="position:absolute;left:9120;top:12679;width:54;height:150" coordorigin="9120,12679" coordsize="54,150" path="m9174,12711l9120,12711,9120,12731,9174,12731,9174,12711xe" filled="t" fillcolor="#231F20" stroked="f">
                <v:path arrowok="t"/>
                <v:fill type="solid"/>
              </v:shape>
              <v:shape style="position:absolute;left:9120;top:12679;width:54;height:150" coordorigin="9120,12679" coordsize="54,150" path="m9158,12679l9134,12679,9134,12711,9158,12711,9158,12679xe" filled="t" fillcolor="#231F20" stroked="f">
                <v:path arrowok="t"/>
                <v:fill type="solid"/>
              </v:shape>
            </v:group>
            <v:group style="position:absolute;left:9189;top:12671;width:73;height:157" coordorigin="9189,12671" coordsize="73,157">
              <v:shape style="position:absolute;left:9189;top:12671;width:73;height:157" coordorigin="9189,12671" coordsize="73,157" path="m9214,12671l9189,12671,9189,12827,9214,12827,9214,12736,9219,12732,9224,12729,9262,12729,9262,12722,9214,12722,9214,12671xe" filled="t" fillcolor="#231F20" stroked="f">
                <v:path arrowok="t"/>
                <v:fill type="solid"/>
              </v:shape>
              <v:shape style="position:absolute;left:9189;top:12671;width:73;height:157" coordorigin="9189,12671" coordsize="73,157" path="m9262,12729l9234,12729,9238,12731,9238,12827,9262,12827,9262,12729xe" filled="t" fillcolor="#231F20" stroked="f">
                <v:path arrowok="t"/>
                <v:fill type="solid"/>
              </v:shape>
              <v:shape style="position:absolute;left:9189;top:12671;width:73;height:157" coordorigin="9189,12671" coordsize="73,157" path="m9255,12709l9228,12709,9222,12714,9214,12722,9262,12722,9262,12718,9255,12709xe" filled="t" fillcolor="#231F20" stroked="f">
                <v:path arrowok="t"/>
                <v:fill type="solid"/>
              </v:shape>
            </v:group>
            <v:group style="position:absolute;left:8373;top:12636;width:167;height:227" coordorigin="8373,12636" coordsize="167,227">
              <v:shape style="position:absolute;left:8373;top:12636;width:167;height:227" coordorigin="8373,12636" coordsize="167,227" path="m8459,12636l8391,12666,8373,12744,8374,12780,8401,12844,8456,12863,8476,12861,8494,12856,8509,12847,8449,12847,8449,12801,8417,12801,8405,12790,8445,12749,8405,12708,8417,12697,8449,12697,8449,12652,8509,12652,8496,12643,8478,12638,8459,12636xe" filled="t" fillcolor="#005DAA" stroked="f">
                <v:path arrowok="t"/>
                <v:fill type="solid"/>
              </v:shape>
              <v:shape style="position:absolute;left:8373;top:12636;width:167;height:227" coordorigin="8373,12636" coordsize="167,227" path="m8509,12652l8449,12652,8508,12710,8469,12749,8508,12788,8449,12847,8509,12847,8538,12785,8540,12751,8538,12716,8532,12689,8523,12668,8511,12653,8509,12652xe" filled="t" fillcolor="#005DAA" stroked="f">
                <v:path arrowok="t"/>
                <v:fill type="solid"/>
              </v:shape>
              <v:shape style="position:absolute;left:8373;top:12636;width:167;height:227" coordorigin="8373,12636" coordsize="167,227" path="m8465,12769l8465,12807,8484,12788,8465,12769xe" filled="t" fillcolor="#005DAA" stroked="f">
                <v:path arrowok="t"/>
                <v:fill type="solid"/>
              </v:shape>
              <v:shape style="position:absolute;left:8373;top:12636;width:167;height:227" coordorigin="8373,12636" coordsize="167,227" path="m8449,12769l8417,12801,8449,12801,8449,12769xe" filled="t" fillcolor="#005DAA" stroked="f">
                <v:path arrowok="t"/>
                <v:fill type="solid"/>
              </v:shape>
              <v:shape style="position:absolute;left:8373;top:12636;width:167;height:227" coordorigin="8373,12636" coordsize="167,227" path="m8465,12692l8465,12729,8484,12710,8465,12692xe" filled="t" fillcolor="#005DAA" stroked="f">
                <v:path arrowok="t"/>
                <v:fill type="solid"/>
              </v:shape>
              <v:shape style="position:absolute;left:8373;top:12636;width:167;height:227" coordorigin="8373,12636" coordsize="167,227" path="m8449,12697l8417,12697,8449,12729,8449,12697xe" filled="t" fillcolor="#005DAA" stroked="f">
                <v:path arrowok="t"/>
                <v:fill type="solid"/>
              </v:shape>
            </v:group>
            <v:group style="position:absolute;left:9263;top:12671;width:34;height:34" coordorigin="9263,12671" coordsize="34,34">
              <v:shape style="position:absolute;left:9263;top:12671;width:34;height:34" coordorigin="9263,12671" coordsize="34,34" path="m9289,12671l9270,12671,9263,12678,9263,12697,9270,12705,9289,12705,9292,12701,9272,12701,9266,12695,9266,12680,9272,12674,9293,12674,9289,12671xe" filled="t" fillcolor="#231F20" stroked="f">
                <v:path arrowok="t"/>
                <v:fill type="solid"/>
              </v:shape>
              <v:shape style="position:absolute;left:9263;top:12671;width:34;height:34" coordorigin="9263,12671" coordsize="34,34" path="m9293,12674l9287,12674,9293,12680,9293,12695,9287,12701,9292,12701,9297,12697,9297,12678,9293,12674xe" filled="t" fillcolor="#231F20" stroked="f">
                <v:path arrowok="t"/>
                <v:fill type="solid"/>
              </v:shape>
              <v:shape style="position:absolute;left:9263;top:12671;width:34;height:34" coordorigin="9263,12671" coordsize="34,34" path="m9284,12678l9274,12678,9274,12697,9277,12697,9277,12689,9281,12689,9281,12688,9284,12688,9286,12687,9277,12687,9277,12681,9286,12681,9286,12680,9284,12678xe" filled="t" fillcolor="#231F20" stroked="f">
                <v:path arrowok="t"/>
                <v:fill type="solid"/>
              </v:shape>
              <v:shape style="position:absolute;left:9263;top:12671;width:34;height:34" coordorigin="9263,12671" coordsize="34,34" path="m9281,12689l9278,12689,9283,12697,9287,12697,9283,12691,9281,12689xe" filled="t" fillcolor="#231F20" stroked="f">
                <v:path arrowok="t"/>
                <v:fill type="solid"/>
              </v:shape>
              <v:shape style="position:absolute;left:9263;top:12671;width:34;height:34" coordorigin="9263,12671" coordsize="34,34" path="m9286,12681l9282,12681,9283,12681,9283,12685,9282,12687,9286,12687,9286,12686,9286,12681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46.613998pt;margin-top:612.243042pt;width:36.098pt;height:38.485pt;mso-position-horizontal-relative:page;mso-position-vertical-relative:page;z-index:-841" type="#_x0000_t75">
            <v:imagedata r:id="rId10" o:title=""/>
          </v:shape>
        </w:pict>
      </w:r>
      <w:r>
        <w:rPr/>
        <w:pict>
          <v:group style="position:absolute;margin-left:28.455299pt;margin-top:718.721924pt;width:538.474pt;height:.1pt;mso-position-horizontal-relative:page;mso-position-vertical-relative:page;z-index:-840" coordorigin="569,14374" coordsize="10769,2">
            <v:shape style="position:absolute;left:569;top:14374;width:10769;height:2" coordorigin="569,14374" coordsize="10769,0" path="m569,14374l11339,14374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455299pt;margin-top:693.318298pt;width:538.474pt;height:.1pt;mso-position-horizontal-relative:page;mso-position-vertical-relative:page;z-index:-839" coordorigin="569,13866" coordsize="10769,2">
            <v:shape style="position:absolute;left:569;top:13866;width:10769;height:2" coordorigin="569,13866" coordsize="10769,0" path="m569,13866l11339,13866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41298pt;margin-top:724.980591pt;width:33.536082pt;height:37.309259pt;mso-position-horizontal-relative:page;mso-position-vertical-relative:page;z-index:-838" coordorigin="571,14500" coordsize="671,746">
            <v:group style="position:absolute;left:1014;top:14831;width:52;height:147" coordorigin="1014,14831" coordsize="52,147">
              <v:shape style="position:absolute;left:1014;top:14831;width:52;height:147" coordorigin="1014,14831" coordsize="52,147" path="m1014,14831l1014,14978,1065,14978,1065,14882,1014,14831xe" filled="t" fillcolor="#231F20" stroked="f">
                <v:path arrowok="t"/>
                <v:fill type="solid"/>
              </v:shape>
            </v:group>
            <v:group style="position:absolute;left:671;top:14505;width:313;height:589" coordorigin="671,14505" coordsize="313,589">
              <v:shape style="position:absolute;left:671;top:14505;width:313;height:589" coordorigin="671,14505" coordsize="313,589" path="m715,14532l671,14562,806,14696,806,14990,910,15094,910,15020,858,14969,858,14726,984,14726,932,14674,858,14674,715,14532xe" filled="t" fillcolor="#231F20" stroked="f">
                <v:path arrowok="t"/>
                <v:fill type="solid"/>
              </v:shape>
              <v:shape style="position:absolute;left:671;top:14505;width:313;height:589" coordorigin="671,14505" coordsize="313,589" path="m873,14505l858,14674,932,14674,932,14674,866,14674,887,14669,907,14659,922,14645,934,14627,941,14606,940,14579,933,14556,923,14537,909,14521,892,14511,873,14505xe" filled="t" fillcolor="#231F20" stroked="f">
                <v:path arrowok="t"/>
                <v:fill type="solid"/>
              </v:shape>
            </v:group>
            <v:group style="position:absolute;left:909;top:14726;width:52;height:251" coordorigin="909,14726" coordsize="52,251">
              <v:shape style="position:absolute;left:909;top:14726;width:52;height:251" coordorigin="909,14726" coordsize="52,251" path="m910,14726l909,14977,961,14977,962,14778,910,14726xe" filled="t" fillcolor="#231F20" stroked="f">
                <v:path arrowok="t"/>
                <v:fill type="solid"/>
              </v:shape>
            </v:group>
            <v:group style="position:absolute;left:962;top:14779;width:126;height:52" coordorigin="962,14779" coordsize="126,52">
              <v:shape style="position:absolute;left:962;top:14779;width:126;height:52" coordorigin="962,14779" coordsize="126,52" path="m1036,14779l962,14779,1013,14830,1088,14830,1036,14779xe" filled="t" fillcolor="#231F20" stroked="f">
                <v:path arrowok="t"/>
                <v:fill type="solid"/>
              </v:shape>
            </v:group>
            <v:group style="position:absolute;left:576;top:14598;width:178;height:343" coordorigin="576,14598" coordsize="178,343">
              <v:shape style="position:absolute;left:576;top:14598;width:178;height:343" coordorigin="576,14598" coordsize="178,343" path="m585,14695l580,14715,577,14734,576,14755,754,14941,754,14813,702,14813,585,14695xe" filled="t" fillcolor="#231F20" stroked="f">
                <v:path arrowok="t"/>
                <v:fill type="solid"/>
              </v:shape>
              <v:shape style="position:absolute;left:576;top:14598;width:178;height:343" coordorigin="576,14598" coordsize="178,343" path="m634,14598l622,14614,612,14631,702,14739,702,14813,754,14813,754,14718,634,14598xe" filled="t" fillcolor="#231F20" stroked="f">
                <v:path arrowok="t"/>
                <v:fill type="solid"/>
              </v:shape>
            </v:group>
            <v:group style="position:absolute;left:577;top:14834;width:333;height:406" coordorigin="577,14834" coordsize="333,406">
              <v:shape style="position:absolute;left:577;top:14834;width:333;height:406" coordorigin="577,14834" coordsize="333,406" path="m577,14834l577,14908,910,15241,910,15167,577,14834xe" filled="t" fillcolor="#231F20" stroked="f">
                <v:path arrowok="t"/>
                <v:fill type="solid"/>
              </v:shape>
            </v:group>
            <v:group style="position:absolute;left:1065;top:14912;width:171;height:151" coordorigin="1065,14912" coordsize="171,151">
              <v:shape style="position:absolute;left:1065;top:14912;width:171;height:151" coordorigin="1065,14912" coordsize="171,151" path="m1169,14912l1117,14912,1117,14978,1065,14978,1090,15038,1150,15063,1173,15060,1224,15022,1237,14980,1169,14912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.552799pt;margin-top:769.756531pt;width:33.5357pt;height:8.5463pt;mso-position-horizontal-relative:page;mso-position-vertical-relative:page;z-index:-837" coordorigin="571,15395" coordsize="671,171">
            <v:group style="position:absolute;left:576;top:15400;width:128;height:161" coordorigin="576,15400" coordsize="128,161">
              <v:shape style="position:absolute;left:576;top:15400;width:128;height:161" coordorigin="576,15400" coordsize="128,161" path="m704,15400l600,15400,584,15432,643,15432,576,15561,680,15561,698,15529,637,15529,704,15400xe" filled="t" fillcolor="#231F20" stroked="f">
                <v:path arrowok="t"/>
                <v:fill type="solid"/>
              </v:shape>
            </v:group>
            <v:group style="position:absolute;left:717;top:15400;width:92;height:161" coordorigin="717,15400" coordsize="92,161">
              <v:shape style="position:absolute;left:717;top:15400;width:92;height:161" coordorigin="717,15400" coordsize="92,161" path="m809,15400l717,15400,717,15561,809,15561,809,15529,756,15529,756,15496,809,15496,809,15465,756,15465,756,15432,809,15432,809,15400xe" filled="t" fillcolor="#231F20" stroked="f">
                <v:path arrowok="t"/>
                <v:fill type="solid"/>
              </v:shape>
            </v:group>
            <v:group style="position:absolute;left:827;top:15400;width:116;height:161" coordorigin="827,15400" coordsize="116,161">
              <v:shape style="position:absolute;left:827;top:15400;width:116;height:161" coordorigin="827,15400" coordsize="116,161" path="m882,15400l827,15400,827,15561,909,15561,919,15559,937,15547,943,15533,943,15533,866,15533,866,15495,937,15495,932,15490,927,15486,923,15483,913,15481,922,15479,925,15477,930,15472,935,15467,866,15467,866,15429,937,15429,935,15422,922,15407,906,15402,882,15400xe" filled="t" fillcolor="#231F20" stroked="f">
                <v:path arrowok="t"/>
                <v:fill type="solid"/>
              </v:shape>
              <v:shape style="position:absolute;left:827;top:15400;width:116;height:161" coordorigin="827,15400" coordsize="116,161" path="m937,15495l887,15495,890,15496,901,15501,903,15507,904,15528,897,15533,943,15533,943,15507,939,15497,937,15495xe" filled="t" fillcolor="#231F20" stroked="f">
                <v:path arrowok="t"/>
                <v:fill type="solid"/>
              </v:shape>
              <v:shape style="position:absolute;left:827;top:15400;width:116;height:161" coordorigin="827,15400" coordsize="116,161" path="m937,15429l893,15429,901,15435,901,15461,893,15467,935,15467,937,15465,941,15455,941,15442,937,15429xe" filled="t" fillcolor="#231F20" stroked="f">
                <v:path arrowok="t"/>
                <v:fill type="solid"/>
              </v:shape>
            </v:group>
            <v:group style="position:absolute;left:960;top:15400;width:121;height:161" coordorigin="960,15400" coordsize="121,161">
              <v:shape style="position:absolute;left:960;top:15400;width:121;height:161" coordorigin="960,15400" coordsize="121,161" path="m1012,15400l960,15400,960,15561,999,15561,999,15499,1052,15499,1066,15487,1070,15477,999,15477,999,15432,1072,15432,1069,15424,1053,15408,1035,15402,1012,15400xe" filled="t" fillcolor="#231F20" stroked="f">
                <v:path arrowok="t"/>
                <v:fill type="solid"/>
              </v:shape>
              <v:shape style="position:absolute;left:960;top:15400;width:121;height:161" coordorigin="960,15400" coordsize="121,161" path="m1052,15499l999,15499,1034,15561,1081,15561,1052,15499xe" filled="t" fillcolor="#231F20" stroked="f">
                <v:path arrowok="t"/>
                <v:fill type="solid"/>
              </v:shape>
              <v:shape style="position:absolute;left:960;top:15400;width:121;height:161" coordorigin="960,15400" coordsize="121,161" path="m1072,15432l1028,15432,1037,15441,1037,15469,1028,15477,1070,15477,1074,15469,1076,15442,1072,15432xe" filled="t" fillcolor="#231F20" stroked="f">
                <v:path arrowok="t"/>
                <v:fill type="solid"/>
              </v:shape>
            </v:group>
            <v:group style="position:absolute;left:1081;top:15400;width:156;height:161" coordorigin="1081,15400" coordsize="156,161">
              <v:shape style="position:absolute;left:1081;top:15400;width:156;height:161" coordorigin="1081,15400" coordsize="156,161" path="m1184,15400l1134,15400,1081,15561,1122,15561,1132,15530,1227,15530,1216,15498,1142,15498,1158,15446,1199,15446,1184,15400xe" filled="t" fillcolor="#231F20" stroked="f">
                <v:path arrowok="t"/>
                <v:fill type="solid"/>
              </v:shape>
              <v:shape style="position:absolute;left:1081;top:15400;width:156;height:161" coordorigin="1081,15400" coordsize="156,161" path="m1227,15530l1185,15530,1194,15561,1237,15561,1227,15530xe" filled="t" fillcolor="#231F20" stroked="f">
                <v:path arrowok="t"/>
                <v:fill type="solid"/>
              </v:shape>
              <v:shape style="position:absolute;left:1081;top:15400;width:156;height:161" coordorigin="1081,15400" coordsize="156,161" path="m1199,15446l1158,15446,1175,15498,1216,15498,1199,15446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7.346399pt;margin-top:40.672146pt;width:74.565503pt;height:17.4pt;mso-position-horizontal-relative:page;mso-position-vertical-relative:page;z-index:-836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68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3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0"/>
                      <w:w w:val="100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0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939598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-2"/>
                      <w:w w:val="100"/>
                      <w:sz w:val="14"/>
                      <w:szCs w:val="14"/>
                    </w:rPr>
                    <w:t>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2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939598"/>
                      <w:spacing w:val="0"/>
                      <w:w w:val="100"/>
                      <w:sz w:val="14"/>
                      <w:szCs w:val="14"/>
                    </w:rPr>
                    <w:t>终端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5pt;margin-top:66.446442pt;width:504.761014pt;height:42.490721pt;mso-position-horizontal-relative:page;mso-position-vertical-relative:page;z-index:-835" type="#_x0000_t202" filled="f" stroked="f">
            <v:textbox inset="0,0,0,0">
              <w:txbxContent>
                <w:p>
                  <w:pPr>
                    <w:spacing w:line="30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8"/>
                      <w:szCs w:val="2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7"/>
                      <w:w w:val="100"/>
                      <w:sz w:val="28"/>
                      <w:szCs w:val="28"/>
                    </w:rPr>
                    <w:t>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2"/>
                      <w:w w:val="100"/>
                      <w:sz w:val="28"/>
                      <w:szCs w:val="28"/>
                    </w:rPr>
                    <w:t>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1"/>
                      <w:w w:val="100"/>
                      <w:sz w:val="28"/>
                      <w:szCs w:val="28"/>
                    </w:rPr>
                    <w:t>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12"/>
                      <w:w w:val="100"/>
                      <w:sz w:val="28"/>
                      <w:szCs w:val="28"/>
                    </w:rPr>
                    <w:t>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7"/>
                      <w:w w:val="100"/>
                      <w:sz w:val="28"/>
                      <w:szCs w:val="28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7"/>
                      <w:w w:val="100"/>
                      <w:sz w:val="28"/>
                      <w:szCs w:val="28"/>
                    </w:rPr>
                    <w:t>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101"/>
                      <w:w w:val="100"/>
                      <w:sz w:val="28"/>
                      <w:szCs w:val="28"/>
                    </w:rPr>
                    <w:t>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3"/>
                      <w:w w:val="100"/>
                      <w:sz w:val="28"/>
                      <w:szCs w:val="28"/>
                    </w:rPr>
                    <w:t>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6"/>
                      <w:w w:val="100"/>
                      <w:sz w:val="28"/>
                      <w:szCs w:val="28"/>
                    </w:rPr>
                    <w:t>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3"/>
                      <w:w w:val="100"/>
                      <w:sz w:val="28"/>
                      <w:szCs w:val="28"/>
                    </w:rPr>
                    <w:t>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6"/>
                      <w:w w:val="100"/>
                      <w:sz w:val="28"/>
                      <w:szCs w:val="28"/>
                    </w:rPr>
                    <w:t>赖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90"/>
                      <w:w w:val="100"/>
                      <w:sz w:val="28"/>
                      <w:szCs w:val="28"/>
                    </w:rPr>
                    <w:t>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9"/>
                      <w:w w:val="100"/>
                      <w:sz w:val="28"/>
                      <w:szCs w:val="28"/>
                    </w:rPr>
                    <w:t>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8"/>
                      <w:w w:val="100"/>
                      <w:sz w:val="28"/>
                      <w:szCs w:val="28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4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-2"/>
                      <w:w w:val="100"/>
                      <w:sz w:val="28"/>
                      <w:szCs w:val="28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7A0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10"/>
                      <w:w w:val="100"/>
                      <w:sz w:val="28"/>
                      <w:szCs w:val="28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22"/>
                      <w:w w:val="100"/>
                      <w:sz w:val="28"/>
                      <w:szCs w:val="28"/>
                    </w:rPr>
                    <w:t>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86"/>
                      <w:w w:val="100"/>
                      <w:sz w:val="28"/>
                      <w:szCs w:val="28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11"/>
                      <w:w w:val="100"/>
                      <w:sz w:val="28"/>
                      <w:szCs w:val="28"/>
                    </w:rPr>
                    <w:t>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5"/>
                      <w:w w:val="100"/>
                      <w:sz w:val="28"/>
                      <w:szCs w:val="28"/>
                    </w:rPr>
                    <w:t>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3"/>
                      <w:w w:val="100"/>
                      <w:sz w:val="28"/>
                      <w:szCs w:val="28"/>
                    </w:rPr>
                    <w:t>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3"/>
                      <w:w w:val="100"/>
                      <w:sz w:val="28"/>
                      <w:szCs w:val="28"/>
                    </w:rPr>
                    <w:t>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1"/>
                      <w:w w:val="100"/>
                      <w:sz w:val="28"/>
                      <w:szCs w:val="28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7"/>
                      <w:w w:val="100"/>
                      <w:sz w:val="28"/>
                      <w:szCs w:val="28"/>
                    </w:rPr>
                    <w:t>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2"/>
                      <w:w w:val="100"/>
                      <w:sz w:val="28"/>
                      <w:szCs w:val="28"/>
                    </w:rPr>
                    <w:t>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9"/>
                      <w:w w:val="100"/>
                      <w:sz w:val="28"/>
                      <w:szCs w:val="28"/>
                    </w:rPr>
                    <w:t>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3"/>
                      <w:w w:val="100"/>
                      <w:sz w:val="28"/>
                      <w:szCs w:val="28"/>
                    </w:rPr>
                    <w:t>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4"/>
                      <w:w w:val="100"/>
                      <w:sz w:val="28"/>
                      <w:szCs w:val="28"/>
                    </w:rPr>
                    <w:t>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15"/>
                      <w:w w:val="100"/>
                      <w:sz w:val="28"/>
                      <w:szCs w:val="28"/>
                    </w:rPr>
                    <w:t>水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-12"/>
                      <w:w w:val="100"/>
                      <w:sz w:val="28"/>
                      <w:szCs w:val="28"/>
                    </w:rPr>
                    <w:t>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7A0"/>
                      <w:spacing w:val="0"/>
                      <w:w w:val="100"/>
                      <w:sz w:val="28"/>
                      <w:szCs w:val="28"/>
                    </w:rPr>
                    <w:t>。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before="13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8"/>
                      <w:szCs w:val="2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8"/>
                      <w:szCs w:val="28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8"/>
                      <w:szCs w:val="28"/>
                    </w:rPr>
                    <w:t>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009pt;margin-top:113.383041pt;width:86.810004pt;height:32.564126pt;mso-position-horizontal-relative:page;mso-position-vertical-relative:page;z-index:-834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D1C24"/>
                      <w:spacing w:val="0"/>
                      <w:w w:val="100"/>
                      <w:sz w:val="20"/>
                      <w:szCs w:val="20"/>
                    </w:rPr>
                    <w:t>MC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ED1C24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ED1C24"/>
                      <w:spacing w:val="0"/>
                      <w:w w:val="100"/>
                      <w:sz w:val="20"/>
                      <w:szCs w:val="20"/>
                    </w:rPr>
                    <w:t>3200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ED1C24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ED1C24"/>
                      <w:spacing w:val="0"/>
                      <w:w w:val="100"/>
                      <w:sz w:val="20"/>
                      <w:szCs w:val="20"/>
                    </w:rPr>
                    <w:t>适用于：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零售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1101pt;margin-top:131.662949pt;width:15.692001pt;height:9pt;mso-position-horizontal-relative:page;mso-position-vertical-relative:page;z-index:-833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尺寸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921204pt;margin-top:131.665344pt;width:158.415001pt;height:102.478pt;mso-position-horizontal-relative:page;mso-position-vertical-relative:page;z-index:-832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直头式：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.49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（长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3.22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78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（长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81.9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45.2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手柄部分</w:t>
                  </w:r>
                  <w:r>
                    <w:rPr>
                      <w:b w:val="0"/>
                      <w:bCs w:val="0"/>
                      <w:color w:val="231F20"/>
                      <w:spacing w:val="-34"/>
                      <w:w w:val="100"/>
                      <w:u w:val="single" w:color="231F2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2.40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none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1.35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none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left="81" w:right="0"/>
                    <w:jc w:val="center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34.2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旋转式：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8.37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95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（长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95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3.22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95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95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1.57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95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（深</w:t>
                  </w:r>
                  <w:r>
                    <w:rPr>
                      <w:b w:val="0"/>
                      <w:bCs w:val="0"/>
                      <w:color w:val="231F20"/>
                      <w:spacing w:val="-28"/>
                      <w:w w:val="95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（长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81.9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手柄部分</w:t>
                  </w:r>
                  <w:r>
                    <w:rPr>
                      <w:b w:val="0"/>
                      <w:bCs w:val="0"/>
                      <w:color w:val="231F20"/>
                      <w:spacing w:val="-34"/>
                      <w:w w:val="100"/>
                      <w:u w:val="single" w:color="231F2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2.40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none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1.35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none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left="0" w:right="110"/>
                    <w:jc w:val="center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34.2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8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枪式：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.59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（长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（深）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21515pt;margin-top:131.736633pt;width:164.674906pt;height:18.537124pt;mso-position-horizontal-relative:page;mso-position-vertical-relative:page;z-index:-831" type="#_x0000_t202" filled="f" stroked="f">
            <v:textbox inset="0,0,0,0">
              <w:txbxContent>
                <w:p>
                  <w:pPr>
                    <w:pStyle w:val="BodyText"/>
                    <w:spacing w:line="169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一维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激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position w:val="5"/>
                      <w:sz w:val="8"/>
                      <w:szCs w:val="8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44"/>
                      <w:w w:val="100"/>
                      <w:position w:val="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position w:val="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position w:val="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position w:val="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position w:val="0"/>
                    </w:rPr>
                    <w:t>准范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  <w:position w:val="0"/>
                    </w:rPr>
                    <w:t>围</w:t>
                  </w:r>
                  <w:r>
                    <w:rPr>
                      <w:b w:val="0"/>
                      <w:bCs w:val="0"/>
                      <w:color w:val="231F20"/>
                      <w:spacing w:val="-53"/>
                      <w:w w:val="100"/>
                      <w:position w:val="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  <w:position w:val="0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  <w:position w:val="0"/>
                    </w:rPr>
                    <w:t>自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  <w:position w:val="0"/>
                    </w:rPr>
                    <w:t>适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position w:val="0"/>
                    </w:rPr>
                    <w:t>应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position w:val="0"/>
                    </w:rPr>
                    <w:t>扫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  <w:position w:val="0"/>
                    </w:rPr>
                    <w:t>描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  <w:position w:val="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  <w:position w:val="0"/>
                    </w:rPr>
                    <w:t>所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  <w:position w:val="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  <w:position w:val="0"/>
                    </w:rPr>
                    <w:t>型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  <w:position w:val="0"/>
                    </w:rPr>
                    <w:t>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170" w:lineRule="exact"/>
                    <w:ind w:left="2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维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维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成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像</w:t>
                  </w: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仪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仅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限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头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枪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83493pt;margin-top:132.778152pt;width:16.126001pt;height:9pt;mso-position-horizontal-relative:page;mso-position-vertical-relative:page;z-index:-830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扫描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150.561661pt;width:5.222pt;height:95.024pt;mso-position-horizontal-relative:page;mso-position-vertical-relative:page;z-index:-829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27106pt;margin-top:150.561661pt;width:61.062501pt;height:96.250185pt;mso-position-horizontal-relative:page;mso-position-vertical-relative:page;z-index:-828" type="#_x0000_t202" filled="f" stroked="f">
            <v:textbox inset="0,0,0,0">
              <w:txbxContent>
                <w:p>
                  <w:pPr>
                    <w:spacing w:line="209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房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80" w:lineRule="exact" w:before="5"/>
                    <w:ind w:left="20" w:right="0" w:hanging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4"/>
                      <w:w w:val="100"/>
                      <w:sz w:val="18"/>
                      <w:szCs w:val="18"/>
                    </w:rPr>
                    <w:t>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进货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93793pt;margin-top:163.644058pt;width:203.902406pt;height:26.9497pt;mso-position-horizontal-relative:page;mso-position-vertical-relative:page;z-index:-827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left="0" w:right="0"/>
                    <w:jc w:val="center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运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传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型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号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轴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动感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left="794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47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现动态屏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幕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定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向</w:t>
                  </w:r>
                  <w:r>
                    <w:rPr>
                      <w:b w:val="0"/>
                      <w:bCs w:val="0"/>
                      <w:color w:val="231F20"/>
                      <w:spacing w:val="-49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管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自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由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测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left="794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-17"/>
                      <w:w w:val="10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检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测屏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幕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转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31799pt;margin-top:204.090057pt;width:63.468403pt;height:9pt;mso-position-horizontal-relative:page;mso-position-vertical-relative:page;z-index:-826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EEE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93793pt;margin-top:205.043747pt;width:16.336001pt;height:9pt;mso-position-horizontal-relative:page;mso-position-vertical-relative:page;z-index:-825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射频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1889pt;margin-top:215.372528pt;width:158.607503pt;height:61.039124pt;mso-position-horizontal-relative:page;mso-position-vertical-relative:page;z-index:-824" type="#_x0000_t202" filled="f" stroked="f">
            <v:textbox inset="0,0,0,0">
              <w:txbxContent>
                <w:p>
                  <w:pPr>
                    <w:pStyle w:val="BodyText"/>
                    <w:spacing w:line="169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安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  <w:u w:val="single" w:color="231F20"/>
                    </w:rPr>
                    <w:t>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模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u w:val="single" w:color="231F2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  <w:u w:val="none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none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none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none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none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u w:val="none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none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5"/>
                      <w:sz w:val="8"/>
                      <w:szCs w:val="8"/>
                      <w:u w:val="none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  <w:position w:val="0"/>
                      <w:u w:val="none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  <w:u w:val="none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position w:val="0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  <w:u w:val="none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3"/>
                      <w:w w:val="100"/>
                      <w:position w:val="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  <w:u w:val="none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  <w:position w:val="0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  <w:u w:val="none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position w:val="0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position w:val="0"/>
                      <w:u w:val="none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0"/>
                      <w:w w:val="100"/>
                      <w:position w:val="0"/>
                      <w:u w:val="none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  <w:position w:val="0"/>
                      <w:u w:val="none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  <w:position w:val="0"/>
                      <w:u w:val="none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position w:val="0"/>
                      <w:u w:val="none"/>
                    </w:rPr>
                    <w:t>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  <w:u w:val="none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  <w:u w:val="none"/>
                    </w:rPr>
                    <w:t>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  <w:u w:val="none"/>
                    </w:rPr>
                    <w:t>业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  <w:position w:val="0"/>
                      <w:u w:val="none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  <w:u w:val="none"/>
                    </w:rPr>
                    <w:t>；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</w:r>
                </w:p>
                <w:p>
                  <w:pPr>
                    <w:pStyle w:val="BodyText"/>
                    <w:spacing w:line="160" w:lineRule="exact"/>
                    <w:ind w:left="6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231F20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  <w:u w:val="single" w:color="231F20"/>
                    </w:rPr>
                    <w:t>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  <w:u w:val="none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u w:val="none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none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47"/>
                      <w:w w:val="95"/>
                      <w:u w:val="none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u w:val="none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95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  <w:u w:val="single" w:color="231F20"/>
                    </w:rPr>
                    <w:t>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231F20"/>
                    </w:rPr>
                    <w:t>份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  <w:u w:val="single" w:color="231F20"/>
                    </w:rPr>
                    <w:t>验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  <w:u w:val="single" w:color="231F20"/>
                    </w:rPr>
                    <w:t>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  <w:u w:val="none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Tl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  <w:u w:val="none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u w:val="none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Tl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3"/>
                      <w:w w:val="95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  <w:u w:val="none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u w:val="none"/>
                    </w:rPr>
                    <w:t>HAP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5"/>
                      <w:sz w:val="8"/>
                      <w:szCs w:val="8"/>
                      <w:u w:val="none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u w:val="none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5"/>
                      <w:w w:val="95"/>
                      <w:position w:val="0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u w:val="none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  <w:u w:val="none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position w:val="0"/>
                      <w:u w:val="none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position w:val="0"/>
                      <w:u w:val="none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position w:val="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  <w:u w:val="none"/>
                    </w:rPr>
                    <w:t>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</w:r>
                </w:p>
                <w:p>
                  <w:pPr>
                    <w:pStyle w:val="BodyText"/>
                    <w:spacing w:line="170" w:lineRule="exact"/>
                    <w:ind w:left="70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position w:val="5"/>
                      <w:sz w:val="8"/>
                      <w:szCs w:val="8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95"/>
                      <w:position w:val="0"/>
                    </w:rPr>
                    <w:t>）；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170" w:lineRule="exact"/>
                    <w:ind w:left="700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4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Tl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5"/>
                      <w:sz w:val="8"/>
                      <w:szCs w:val="8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position w:val="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position w:val="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  <w:position w:val="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position w:val="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95"/>
                      <w:position w:val="0"/>
                    </w:rPr>
                    <w:t>）；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170" w:lineRule="exact"/>
                    <w:ind w:left="70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Tl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5"/>
                      <w:sz w:val="8"/>
                      <w:szCs w:val="8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position w:val="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position w:val="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position w:val="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  <w:position w:val="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position w:val="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93793pt;margin-top:216.397751pt;width:16.336001pt;height:9pt;mso-position-horizontal-relative:page;mso-position-vertical-relative:page;z-index:-823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安全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232.440002pt;width:206.8461pt;height:10.201344pt;mso-position-horizontal-relative:page;mso-position-vertical-relative:page;z-index:-822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192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u w:val="single" w:color="93959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single" w:color="939598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single" w:color="939598"/>
                    </w:rPr>
                    <w:t>（长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.8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single" w:color="939598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single" w:color="939598"/>
                    </w:rPr>
                    <w:t>（宽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166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single" w:color="939598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single" w:color="939598"/>
                    </w:rPr>
                    <w:t>（深）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243.40715pt;width:122.127003pt;height:9.9537pt;mso-position-horizontal-relative:page;mso-position-vertical-relative:page;z-index:-821" type="#_x0000_t202" filled="f" stroked="f">
            <v:textbox inset="0,0,0,0">
              <w:txbxContent>
                <w:p>
                  <w:pPr>
                    <w:pStyle w:val="BodyText"/>
                    <w:tabs>
                      <w:tab w:pos="794" w:val="left" w:leader="none"/>
                    </w:tabs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重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量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直头式</w:t>
                  </w:r>
                  <w:r>
                    <w:rPr>
                      <w:b w:val="0"/>
                      <w:bCs w:val="0"/>
                      <w:color w:val="231F20"/>
                      <w:spacing w:val="-34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12.88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盎司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/365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克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251.905151pt;width:164.204005pt;height:9.9537pt;mso-position-horizontal-relative:page;mso-position-vertical-relative:page;z-index:-820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旋转式</w:t>
                  </w:r>
                  <w:r>
                    <w:rPr>
                      <w:b w:val="0"/>
                      <w:bCs w:val="0"/>
                      <w:color w:val="231F20"/>
                      <w:spacing w:val="-34"/>
                      <w:w w:val="100"/>
                      <w:u w:val="single" w:color="231F2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u w:val="none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盎司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/372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none"/>
                    </w:rPr>
                    <w:t>克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none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含标准电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none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257.174744pt;width:41.487501pt;height:12.135428pt;mso-position-horizontal-relative:page;mso-position-vertical-relative:page;z-index:-819" type="#_x0000_t202" filled="f" stroked="f">
            <v:textbox inset="0,0,0,0">
              <w:txbxContent>
                <w:p>
                  <w:pPr>
                    <w:spacing w:line="20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8"/>
                      <w:szCs w:val="18"/>
                    </w:rPr>
                    <w:t>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8"/>
                      <w:szCs w:val="18"/>
                    </w:rPr>
                    <w:t>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260.132019pt;width:206.8461pt;height:10.224844pt;mso-position-horizontal-relative:page;mso-position-vertical-relative:page;z-index:-818" type="#_x0000_t202" filled="f" stroked="f">
            <v:textbox inset="0,0,0,0">
              <w:txbxContent>
                <w:p>
                  <w:pPr>
                    <w:pStyle w:val="BodyText"/>
                    <w:tabs>
                      <w:tab w:pos="4116" w:val="left" w:leader="none"/>
                    </w:tabs>
                    <w:spacing w:line="173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笔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  <w:u w:val="single" w:color="939598"/>
                    </w:rPr>
                    <w:t>、手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5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  <w:u w:val="single" w:color="939598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 </w:t>
                  </w:r>
                  <w:r>
                    <w:rPr>
                      <w:b w:val="0"/>
                      <w:bCs w:val="0"/>
                      <w:color w:val="231F20"/>
                      <w:spacing w:val="23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3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枪式</w:t>
                  </w:r>
                  <w:r>
                    <w:rPr>
                      <w:b w:val="0"/>
                      <w:bCs w:val="0"/>
                      <w:color w:val="231F20"/>
                      <w:spacing w:val="-34"/>
                      <w:w w:val="100"/>
                      <w:u w:val="single" w:color="939598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18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u w:val="single" w:color="93959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盎司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/509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  <w:u w:val="single" w:color="939598"/>
                    </w:rPr>
                    <w:t>克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single" w:color="939598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包括扩展电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single" w:color="939598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271.099152pt;width:156.924006pt;height:9.9537pt;mso-position-horizontal-relative:page;mso-position-vertical-relative:page;z-index:-817" type="#_x0000_t202" filled="f" stroked="f">
            <v:textbox inset="0,0,0,0">
              <w:txbxContent>
                <w:p>
                  <w:pPr>
                    <w:pStyle w:val="BodyText"/>
                    <w:tabs>
                      <w:tab w:pos="794" w:val="left" w:leader="none"/>
                    </w:tabs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示屏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英寸彩色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(TFT)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(320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320)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显示屏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273.924652pt;width:5.222pt;height:81.02pt;mso-position-horizontal-relative:page;mso-position-vertical-relative:page;z-index:-816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448792pt;margin-top:274.955963pt;width:206.846207pt;height:18.4517pt;mso-position-horizontal-relative:page;mso-position-vertical-relative:page;z-index:-815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left="85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  <w:u w:val="single" w:color="231F20"/>
                    </w:rPr>
                    <w:t>其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  <w:u w:val="single" w:color="231F20"/>
                    </w:rPr>
                    <w:t>他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  <w:u w:val="none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u w:val="none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none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none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u w:val="none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  <w:u w:val="none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5"/>
                      <w:u w:val="none"/>
                    </w:rPr>
                    <w:t>证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  <w:u w:val="none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95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u w:val="none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u w:val="none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  <w:u w:val="none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u w:val="none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u w:val="none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none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none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none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u w:val="none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none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  <w:p>
                  <w:pPr>
                    <w:pStyle w:val="BodyText"/>
                    <w:tabs>
                      <w:tab w:pos="1212" w:val="left" w:leader="none"/>
                      <w:tab w:pos="4116" w:val="left" w:leader="none"/>
                    </w:tabs>
                    <w:spacing w:line="17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  <w:u w:val="single" w:color="939598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95"/>
                      <w:u w:val="single" w:color="939598"/>
                    </w:rPr>
                    <w:t>证（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  </w:t>
                  </w:r>
                  <w:r>
                    <w:rPr>
                      <w:b w:val="0"/>
                      <w:bCs w:val="0"/>
                      <w:color w:val="231F20"/>
                      <w:spacing w:val="12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2"/>
                      <w:w w:val="9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95"/>
                      <w:u w:val="single" w:color="939598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95"/>
                      <w:u w:val="single" w:color="939598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8"/>
                      <w:w w:val="95"/>
                      <w:u w:val="single" w:color="939598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27106pt;margin-top:275.150848pt;width:57.643403pt;height:81.02pt;mso-position-horizontal-relative:page;mso-position-vertical-relative:page;z-index:-814" type="#_x0000_t202" filled="f" stroked="f">
            <v:textbox inset="0,0,0,0">
              <w:txbxContent>
                <w:p>
                  <w:pPr>
                    <w:spacing w:line="18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80" w:lineRule="exact"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8"/>
                      <w:szCs w:val="18"/>
                    </w:rPr>
                    <w:t>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0"/>
                      <w:w w:val="100"/>
                      <w:sz w:val="18"/>
                      <w:szCs w:val="18"/>
                    </w:rPr>
                    <w:t>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业务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282.205505pt;width:206.8461pt;height:10.201344pt;mso-position-horizontal-relative:page;mso-position-vertical-relative:page;z-index:-813" type="#_x0000_t202" filled="f" stroked="f">
            <v:textbox inset="0,0,0,0">
              <w:txbxContent>
                <w:p>
                  <w:pPr>
                    <w:pStyle w:val="BodyText"/>
                    <w:tabs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触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面板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    </w:t>
                  </w:r>
                  <w:r>
                    <w:rPr>
                      <w:b w:val="0"/>
                      <w:bCs w:val="0"/>
                      <w:color w:val="231F20"/>
                      <w:spacing w:val="19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9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化学强化玻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  <w:u w:val="single" w:color="939598"/>
                    </w:rPr>
                    <w:t>璃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  <w:u w:val="single" w:color="939598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电阻式触控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293.559509pt;width:206.8461pt;height:10.201344pt;mso-position-horizontal-relative:page;mso-position-vertical-relative:page;z-index:-812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背光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LED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背光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448792pt;margin-top:294.504303pt;width:206.846207pt;height:10.201344pt;mso-position-horizontal-relative:page;mso-position-vertical-relative:page;z-index:-811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天线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  <w:u w:val="single" w:color="939598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置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天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  <w:u w:val="single" w:color="939598"/>
                    </w:rPr>
                    <w:t>线（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5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  <w:u w:val="single" w:color="939598"/>
                    </w:rPr>
                    <w:t>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304.913513pt;width:206.8461pt;height:10.201344pt;mso-position-horizontal-relative:page;mso-position-vertical-relative:page;z-index:-810" type="#_x0000_t202" filled="f" stroked="f">
            <v:textbox inset="0,0,0,0">
              <w:txbxContent>
                <w:p>
                  <w:pPr>
                    <w:pStyle w:val="BodyText"/>
                    <w:tabs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盘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    </w:t>
                  </w:r>
                  <w:r>
                    <w:rPr>
                      <w:b w:val="0"/>
                      <w:bCs w:val="0"/>
                      <w:color w:val="231F20"/>
                      <w:spacing w:val="26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6"/>
                      <w:w w:val="100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键数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  <w:u w:val="single" w:color="939598"/>
                    </w:rPr>
                    <w:t>字</w:t>
                  </w:r>
                  <w:r>
                    <w:rPr>
                      <w:b w:val="0"/>
                      <w:bCs w:val="0"/>
                      <w:color w:val="231F20"/>
                      <w:spacing w:val="-69"/>
                      <w:w w:val="100"/>
                      <w:u w:val="single" w:color="939598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38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键切换字母和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6"/>
                      <w:w w:val="100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键字母数字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12787pt;margin-top:306.049957pt;width:158.821pt;height:18.4517pt;mso-position-horizontal-relative:page;mso-position-vertical-relative:page;z-index:-809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高达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bp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34"/>
                      <w:w w:val="90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高达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bp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；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高达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bp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bp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81799pt;margin-top:307.003662pt;width:23.371001pt;height:9pt;mso-position-horizontal-relative:page;mso-position-vertical-relative:page;z-index:-808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数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据率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316.515137pt;width:206.8461pt;height:18.4517pt;mso-position-horizontal-relative:page;mso-position-vertical-relative:page;z-index:-807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</w:tabs>
                    <w:spacing w:line="167" w:lineRule="exact"/>
                    <w:ind w:left="7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扩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展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插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可供用户使用的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卡插</w:t>
                  </w:r>
                  <w:r>
                    <w:rPr>
                      <w:b w:val="0"/>
                      <w:bCs w:val="0"/>
                      <w:color w:val="231F20"/>
                      <w:spacing w:val="-65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最多可支持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GB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microSDH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  <w:u w:val="single" w:color="939598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05798pt;margin-top:325.243958pt;width:164.724802pt;height:26.9497pt;mso-position-horizontal-relative:page;mso-position-vertical-relative:page;z-index:-806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际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频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率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决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地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定和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机构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74796pt;margin-top:326.197662pt;width:29.811701pt;height:9pt;mso-position-horizontal-relative:page;mso-position-vertical-relative:page;z-index:-805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道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335.461517pt;width:206.8461pt;height:10.201344pt;mso-position-horizontal-relative:page;mso-position-vertical-relative:page;z-index:-804" type="#_x0000_t202" filled="f" stroked="f">
            <v:textbox inset="0,0,0,0">
              <w:txbxContent>
                <w:p>
                  <w:pPr>
                    <w:pStyle w:val="BodyText"/>
                    <w:tabs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  <w:u w:val="single" w:color="939598"/>
                    </w:rPr>
                    <w:t>示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    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5"/>
                      <w:w w:val="100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u w:val="single" w:color="939598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69"/>
                      <w:w w:val="100"/>
                      <w:u w:val="single" w:color="939598"/>
                    </w:rPr>
                    <w:t>、音</w:t>
                  </w:r>
                  <w:r>
                    <w:rPr>
                      <w:b w:val="0"/>
                      <w:bCs w:val="0"/>
                      <w:color w:val="231F20"/>
                      <w:spacing w:val="3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30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频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348.016846pt;width:16.322001pt;height:9pt;mso-position-horizontal-relative:page;mso-position-vertical-relative:page;z-index:-803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音频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921204pt;margin-top:348.016846pt;width:89.500004pt;height:9pt;mso-position-horizontal-relative:page;mso-position-vertical-relative:page;z-index:-802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扬声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-69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麦克风和耳机连接器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67807pt;margin-top:364.43512pt;width:35.080314pt;height:9.071825pt;mso-position-horizontal-relative:page;mso-position-vertical-relative:page;z-index:-801" type="#_x0000_t202" filled="f" stroked="f">
            <v:textbox inset="0,0,0,0">
              <w:txbxContent>
                <w:p>
                  <w:pPr>
                    <w:pStyle w:val="BodyText"/>
                    <w:spacing w:line="159" w:lineRule="exact"/>
                    <w:ind w:right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2359pt;margin-top:364.520538pt;width:136.003102pt;height:9.9537pt;mso-position-horizontal-relative:page;mso-position-vertical-relative:page;z-index:-800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44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增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率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成天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线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367.669159pt;width:28.237701pt;height:11pt;mso-position-horizontal-relative:page;mso-position-vertical-relative:page;z-index:-799" type="#_x0000_t202" filled="f" stroked="f">
            <v:textbox inset="0,0,0,0">
              <w:txbxContent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制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18"/>
                      <w:szCs w:val="18"/>
                    </w:rPr>
                    <w:t>造：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370.96814pt;width:16.170801pt;height:9pt;mso-position-horizontal-relative:page;mso-position-vertical-relative:page;z-index:-798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PU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921204pt;margin-top:370.96814pt;width:160.699101pt;height:9.9537pt;mso-position-horizontal-relative:page;mso-position-vertical-relative:page;z-index:-797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90"/>
                    </w:rPr>
                    <w:t>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9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0"/>
                    </w:rPr>
                    <w:t>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379.218506pt;width:206.8461pt;height:10.201344pt;mso-position-horizontal-relative:page;mso-position-vertical-relative:page;z-index:-796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  <w:u w:val="single" w:color="939598"/>
                    </w:rPr>
                    <w:t>器（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5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383.283661pt;width:5.222pt;height:53.012pt;mso-position-horizontal-relative:page;mso-position-vertical-relative:page;z-index:-795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27106pt;margin-top:384.509857pt;width:48.269002pt;height:53.012pt;mso-position-horizontal-relative:page;mso-position-vertical-relative:page;z-index:-794" type="#_x0000_t202" filled="f" stroked="f">
            <v:textbox inset="0,0,0,0">
              <w:txbxContent>
                <w:p>
                  <w:pPr>
                    <w:spacing w:line="18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80" w:lineRule="exact"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0"/>
                      <w:w w:val="100"/>
                      <w:sz w:val="18"/>
                      <w:szCs w:val="18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补货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8"/>
                      <w:szCs w:val="18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8"/>
                      <w:szCs w:val="18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测试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78595pt;margin-top:387.662537pt;width:203.78481pt;height:18.4517pt;mso-position-horizontal-relative:page;mso-position-vertical-relative:page;z-index:-793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客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麦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克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风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无</w:t>
                  </w:r>
                  <w:r>
                    <w:rPr>
                      <w:b w:val="0"/>
                      <w:bCs w:val="0"/>
                      <w:color w:val="231F20"/>
                      <w:spacing w:val="-42"/>
                      <w:w w:val="100"/>
                    </w:rPr>
                    <w:t>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（蓝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线耳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支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耳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麦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克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风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模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390.16214pt;width:206.8461pt;height:18.4517pt;mso-position-horizontal-relative:page;mso-position-vertical-relative:page;z-index:-792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</w:tabs>
                    <w:spacing w:line="167" w:lineRule="exact"/>
                    <w:ind w:left="7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操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择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5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标准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级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  <w:u w:val="single" w:color="939598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single" w:color="939598"/>
                    </w:rPr>
                    <w:t>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u w:val="single" w:color="93959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4"/>
                      <w:w w:val="100"/>
                      <w:u w:val="single" w:color="939598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（高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409.35614pt;width:206.8461pt;height:18.4517pt;mso-position-horizontal-relative:page;mso-position-vertical-relative:page;z-index:-791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</w:tabs>
                    <w:spacing w:line="167" w:lineRule="exact"/>
                    <w:ind w:left="7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存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闪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存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闪存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（高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78595pt;margin-top:418.427551pt;width:11.3849pt;height:9pt;mso-position-horizontal-relative:page;mso-position-vertical-relative:page;z-index:-790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/O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16602pt;margin-top:418.427551pt;width:107.223301pt;height:9.9537pt;mso-position-horizontal-relative:page;mso-position-vertical-relative:page;z-index:-789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0"/>
                    </w:rPr>
                    <w:t>主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0"/>
                    </w:rPr>
                    <w:t>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0"/>
                    </w:rPr>
                    <w:t>客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429.503845pt;width:16.098001pt;height:9pt;mso-position-horizontal-relative:page;mso-position-vertical-relative:page;z-index:-788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电源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9282pt;margin-top:429.503845pt;width:145.309603pt;height:25.996pt;mso-position-horizontal-relative:page;mso-position-vertical-relative:page;z-index:-787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left="36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left="360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两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种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选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项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容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量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容量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用于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枪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外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形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型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78595pt;margin-top:441.56955pt;width:112.827503pt;height:9.9537pt;mso-position-horizontal-relative:page;mso-position-vertical-relative:page;z-index:-786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包括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程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序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449.020172pt;width:46.735402pt;height:11pt;mso-position-horizontal-relative:page;mso-position-vertical-relative:page;z-index:-785" type="#_x0000_t202" filled="f" stroked="f">
            <v:textbox inset="0,0,0,0">
              <w:txbxContent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100"/>
                      <w:sz w:val="18"/>
                      <w:szCs w:val="18"/>
                    </w:rPr>
                    <w:t>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78595pt;margin-top:464.711548pt;width:197.410609pt;height:18.4517pt;mso-position-horizontal-relative:page;mso-position-vertical-relative:page;z-index:-78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单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座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座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四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太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网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座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四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适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2101pt;margin-top:464.634674pt;width:5.222pt;height:54.011pt;mso-position-horizontal-relative:page;mso-position-vertical-relative:page;z-index:-783" type="#_x0000_t202" filled="f" stroked="f">
            <v:textbox inset="0,0,0,0">
              <w:txbxContent>
                <w:p>
                  <w:pPr>
                    <w:spacing w:line="19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7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127106pt;margin-top:465.86084pt;width:67.087103pt;height:54.011pt;mso-position-horizontal-relative:page;mso-position-vertical-relative:page;z-index:-782" type="#_x0000_t202" filled="f" stroked="f">
            <v:textbox inset="0,0,0,0">
              <w:txbxContent>
                <w:p>
                  <w:pPr>
                    <w:spacing w:line="18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80" w:lineRule="exact"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8"/>
                      <w:szCs w:val="18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8"/>
                      <w:szCs w:val="18"/>
                    </w:rPr>
                    <w:t>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100"/>
                      <w:sz w:val="18"/>
                      <w:szCs w:val="18"/>
                    </w:rPr>
                    <w:t>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8"/>
                      <w:szCs w:val="18"/>
                    </w:rPr>
                    <w:t>维护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468.275146pt;width:206.8461pt;height:35.4477pt;mso-position-horizontal-relative:page;mso-position-vertical-relative:page;z-index:-781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</w:tabs>
                    <w:spacing w:line="167" w:lineRule="exact"/>
                    <w:ind w:left="7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整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范围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受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米高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left="851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8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80"/>
                    </w:rPr>
                    <w:t>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80"/>
                    </w:rPr>
                    <w:t>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面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冲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80"/>
                    </w:rPr>
                    <w:t>击</w:t>
                  </w:r>
                  <w:r>
                    <w:rPr>
                      <w:b w:val="0"/>
                      <w:bCs w:val="0"/>
                      <w:color w:val="231F20"/>
                      <w:spacing w:val="-33"/>
                      <w:w w:val="8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80"/>
                    </w:rPr>
                    <w:t>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境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0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          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0"/>
                    </w:rPr>
                    <w:t>73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          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0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left="851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受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米高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度跌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混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土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面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冲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95"/>
                      <w:u w:val="single" w:color="939598"/>
                    </w:rPr>
                    <w:t>击</w:t>
                  </w:r>
                  <w:r>
                    <w:rPr>
                      <w:b w:val="0"/>
                      <w:bCs w:val="0"/>
                      <w:color w:val="231F20"/>
                      <w:spacing w:val="-35"/>
                      <w:w w:val="95"/>
                      <w:u w:val="single" w:color="939598"/>
                    </w:rPr>
                    <w:t>；达</w:t>
                  </w:r>
                  <w:r>
                    <w:rPr>
                      <w:b w:val="0"/>
                      <w:bCs w:val="0"/>
                      <w:color w:val="231F20"/>
                      <w:spacing w:val="27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7"/>
                      <w:w w:val="95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25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5"/>
                      <w:w w:val="9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u w:val="single" w:color="93959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  <w:u w:val="single" w:color="939598"/>
                    </w:rPr>
                    <w:t>L-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83493pt;margin-top:483.795349pt;width:181.678402pt;height:8.817457pt;mso-position-horizontal-relative:page;mso-position-vertical-relative:page;z-index:-780" type="#_x0000_t202" filled="f" stroked="f">
            <v:textbox inset="0,0,0,0">
              <w:txbxContent>
                <w:p>
                  <w:pPr>
                    <w:spacing w:line="14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要查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2"/>
                      <w:szCs w:val="12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2"/>
                      <w:szCs w:val="12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2"/>
                      <w:szCs w:val="12"/>
                    </w:rPr>
                    <w:t>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100"/>
                      <w:sz w:val="12"/>
                      <w:szCs w:val="12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2"/>
                      <w:w w:val="100"/>
                      <w:sz w:val="12"/>
                      <w:szCs w:val="12"/>
                    </w:rPr>
                    <w:t>：</w:t>
                  </w:r>
                  <w:hyperlink r:id="rId11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1"/>
                        <w:w w:val="100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  <w:sz w:val="12"/>
                        <w:szCs w:val="12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  <w:sz w:val="12"/>
                        <w:szCs w:val="12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100"/>
                        <w:sz w:val="12"/>
                        <w:szCs w:val="12"/>
                      </w:rPr>
                      <w:t>ebr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100"/>
                        <w:sz w:val="12"/>
                        <w:szCs w:val="12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100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100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  <w:sz w:val="12"/>
                        <w:szCs w:val="12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2"/>
                        <w:szCs w:val="12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0.176201pt;margin-top:504.465149pt;width:203.341001pt;height:18.4517pt;mso-position-horizontal-relative:page;mso-position-vertical-relative:page;z-index:-779" type="#_x0000_t202" filled="f" stroked="f">
            <v:textbox inset="0,0,0,0">
              <w:txbxContent>
                <w:p>
                  <w:pPr>
                    <w:pStyle w:val="BodyText"/>
                    <w:tabs>
                      <w:tab w:pos="774" w:val="left" w:leader="none"/>
                    </w:tabs>
                    <w:spacing w:line="167" w:lineRule="exact"/>
                    <w:ind w:left="0" w:right="0"/>
                    <w:jc w:val="center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滚动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室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下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滚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相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left="0" w:right="42"/>
                    <w:jc w:val="center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-49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合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滚动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283493pt;margin-top:506.818237pt;width:197.650709pt;height:26.9497pt;mso-position-horizontal-relative:page;mso-position-vertical-relative:page;z-index:-778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遵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守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斑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马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技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硬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修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声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明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条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款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自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发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货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之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起一年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工艺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陷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及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材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料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给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修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关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整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修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声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明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转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hyperlink r:id="rId11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bra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0.183201pt;margin-top:525.528137pt;width:135.322002pt;height:9.9537pt;mso-position-horizontal-relative:page;mso-position-vertical-relative:page;z-index:-777" type="#_x0000_t202" filled="f" stroked="f">
            <v:textbox inset="0,0,0,0">
              <w:txbxContent>
                <w:p>
                  <w:pPr>
                    <w:pStyle w:val="BodyText"/>
                    <w:tabs>
                      <w:tab w:pos="794" w:val="left" w:leader="none"/>
                    </w:tabs>
                    <w:spacing w:line="167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6"/>
                      <w:w w:val="85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5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537.264526pt;width:206.8461pt;height:10.201344pt;mso-position-horizontal-relative:page;mso-position-vertical-relative:page;z-index:-776" type="#_x0000_t202" filled="f" stroked="f">
            <v:textbox inset="0,0,0,0">
              <w:txbxContent>
                <w:p>
                  <w:pPr>
                    <w:pStyle w:val="BodyText"/>
                    <w:tabs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  <w:u w:val="single" w:color="939598"/>
                    </w:rPr>
                    <w:t>存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5"/>
                      <w:u w:val="single" w:color="939598"/>
                    </w:rPr>
                    <w:t>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5"/>
                      <w:u w:val="single" w:color="939598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      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5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10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0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85"/>
                      <w:u w:val="single" w:color="93959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5"/>
                      <w:u w:val="single" w:color="939598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F/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6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9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448792pt;margin-top:546.332397pt;width:206.846207pt;height:59.414734pt;mso-position-horizontal-relative:page;mso-position-vertical-relative:page;z-index:-775" type="#_x0000_t202" filled="f" stroked="f">
            <v:textbox inset="0,0,0,0">
              <w:txbxContent>
                <w:p>
                  <w:pPr>
                    <w:spacing w:line="183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5"/>
                      <w:szCs w:val="1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5"/>
                      <w:szCs w:val="1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9"/>
                      <w:sz w:val="15"/>
                      <w:szCs w:val="15"/>
                      <w:u w:val="single" w:color="93959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5"/>
                      <w:szCs w:val="15"/>
                      <w:u w:val="single" w:color="939598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5"/>
                      <w:szCs w:val="15"/>
                      <w:u w:val="single" w:color="939598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5"/>
                      <w:szCs w:val="15"/>
                      <w:u w:val="single" w:color="939598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5"/>
                      <w:szCs w:val="15"/>
                      <w:u w:val="single" w:color="939598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5"/>
                      <w:szCs w:val="15"/>
                      <w:u w:val="single" w:color="939598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5"/>
                      <w:szCs w:val="15"/>
                      <w:u w:val="single" w:color="939598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5"/>
                      <w:szCs w:val="15"/>
                      <w:u w:val="single" w:color="939598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5"/>
                      <w:szCs w:val="15"/>
                      <w:u w:val="single" w:color="939598"/>
                    </w:rPr>
                    <w:t>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5"/>
                      <w:szCs w:val="15"/>
                      <w:u w:val="single" w:color="939598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5"/>
                      <w:szCs w:val="15"/>
                      <w:u w:val="single" w:color="939598"/>
                    </w:rPr>
                    <w:t>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5"/>
                      <w:szCs w:val="15"/>
                      <w:u w:val="single" w:color="939598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5"/>
                      <w:szCs w:val="15"/>
                      <w:u w:val="single" w:color="939598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5"/>
                      <w:szCs w:val="15"/>
                      <w:u w:val="single" w:color="939598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5"/>
                      <w:szCs w:val="15"/>
                      <w:u w:val="single" w:color="939598"/>
                    </w:rPr>
                    <w:t>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5"/>
                      <w:szCs w:val="15"/>
                      <w:u w:val="single" w:color="939598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5"/>
                      <w:szCs w:val="15"/>
                      <w:u w:val="single" w:color="939598"/>
                    </w:rPr>
                    <w:t>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5"/>
                      <w:szCs w:val="15"/>
                      <w:u w:val="single" w:color="939598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5"/>
                      <w:szCs w:val="15"/>
                      <w:u w:val="single" w:color="93959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5"/>
                      <w:szCs w:val="15"/>
                      <w:u w:val="single" w:color="939598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5"/>
                      <w:szCs w:val="15"/>
                      <w:u w:val="single" w:color="939598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5"/>
                      <w:szCs w:val="15"/>
                      <w:u w:val="single" w:color="939598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5"/>
                      <w:szCs w:val="15"/>
                      <w:u w:val="single" w:color="939598"/>
                    </w:rPr>
                    <w:t>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5"/>
                      <w:szCs w:val="15"/>
                      <w:u w:val="single" w:color="939598"/>
                    </w:rPr>
                    <w:t>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5"/>
                      <w:szCs w:val="15"/>
                      <w:u w:val="single" w:color="939598"/>
                    </w:rPr>
                    <w:t>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5"/>
                      <w:szCs w:val="15"/>
                      <w:u w:val="single" w:color="939598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5"/>
                      <w:szCs w:val="15"/>
                      <w:u w:val="single" w:color="939598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5"/>
                      <w:szCs w:val="15"/>
                      <w:u w:val="single" w:color="939598"/>
                    </w:rPr>
                    <w:t>。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2"/>
                      <w:w w:val="100"/>
                      <w:sz w:val="15"/>
                      <w:szCs w:val="1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2"/>
                      <w:w w:val="100"/>
                      <w:sz w:val="15"/>
                      <w:szCs w:val="15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  <w:u w:val="none"/>
                    </w:rPr>
                  </w:r>
                </w:p>
                <w:p>
                  <w:pPr>
                    <w:spacing w:line="186" w:lineRule="exact" w:before="52"/>
                    <w:ind w:left="218" w:right="83" w:hanging="171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[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2"/>
                      <w:szCs w:val="1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]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室内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件和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2"/>
                      <w:szCs w:val="12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100"/>
                      <w:sz w:val="12"/>
                      <w:szCs w:val="12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100"/>
                      <w:sz w:val="12"/>
                      <w:szCs w:val="12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1"/>
                      <w:w w:val="100"/>
                      <w:sz w:val="12"/>
                      <w:szCs w:val="12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2"/>
                      <w:szCs w:val="12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1"/>
                      <w:w w:val="100"/>
                      <w:sz w:val="12"/>
                      <w:szCs w:val="12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100"/>
                      <w:sz w:val="12"/>
                      <w:szCs w:val="12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2"/>
                      <w:szCs w:val="12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0"/>
                      <w:w w:val="100"/>
                      <w:sz w:val="12"/>
                      <w:szCs w:val="12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100"/>
                      <w:sz w:val="12"/>
                      <w:szCs w:val="12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2"/>
                      <w:szCs w:val="12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x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2"/>
                      <w:szCs w:val="12"/>
                    </w:rPr>
                    <w:t>）日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2"/>
                      <w:szCs w:val="12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0"/>
                      <w:w w:val="100"/>
                      <w:sz w:val="12"/>
                      <w:szCs w:val="12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2"/>
                      <w:szCs w:val="1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100"/>
                      <w:sz w:val="12"/>
                      <w:szCs w:val="12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2"/>
                      <w:szCs w:val="12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2"/>
                      <w:szCs w:val="1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182" w:lineRule="exact"/>
                    <w:ind w:left="48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2"/>
                      <w:szCs w:val="12"/>
                    </w:rPr>
                    <w:t>[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]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明设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2"/>
                      <w:szCs w:val="12"/>
                    </w:rPr>
                    <w:t>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5"/>
                      <w:sz w:val="12"/>
                      <w:szCs w:val="12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2"/>
                      <w:szCs w:val="12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185" w:lineRule="exact"/>
                    <w:ind w:left="48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2"/>
                      <w:szCs w:val="12"/>
                    </w:rPr>
                    <w:t>[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]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8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2"/>
                      <w:szCs w:val="12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5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2"/>
                      <w:szCs w:val="12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2"/>
                      <w:szCs w:val="12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2"/>
                      <w:szCs w:val="12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版本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547.96051pt;width:206.8461pt;height:10.201344pt;mso-position-horizontal-relative:page;mso-position-vertical-relative:page;z-index:-774" type="#_x0000_t202" filled="f" stroked="f">
            <v:textbox inset="0,0,0,0">
              <w:txbxContent>
                <w:p>
                  <w:pPr>
                    <w:pStyle w:val="BodyText"/>
                    <w:tabs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  <w:u w:val="single" w:color="939598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5"/>
                      <w:u w:val="single" w:color="939598"/>
                    </w:rPr>
                    <w:t>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      </w:t>
                  </w:r>
                  <w:r>
                    <w:rPr>
                      <w:b w:val="0"/>
                      <w:bCs w:val="0"/>
                      <w:color w:val="231F20"/>
                      <w:spacing w:val="16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6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85"/>
                      <w:u w:val="single" w:color="93959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u w:val="single" w:color="939598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8"/>
                      <w:w w:val="8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u w:val="single" w:color="93959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558.656494pt;width:206.8461pt;height:10.201344pt;mso-position-horizontal-relative:page;mso-position-vertical-relative:page;z-index:-773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密封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u w:val="single" w:color="939598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  <w:u w:val="single" w:color="939598"/>
                    </w:rPr>
                    <w:t>，符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5"/>
                      <w:w w:val="100"/>
                      <w:u w:val="single" w:color="939598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合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7"/>
                      <w:w w:val="100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939598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939598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  <w:u w:val="single" w:color="939598"/>
                    </w:rPr>
                    <w:t>要求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569.352478pt;width:206.8461pt;height:10.201344pt;mso-position-horizontal-relative:page;mso-position-vertical-relative:page;z-index:-772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  <w:tab w:pos="4116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4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>湿度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4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single" w:color="93959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7"/>
                      <w:w w:val="9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7"/>
                      <w:w w:val="95"/>
                      <w:u w:val="single" w:color="939598"/>
                    </w:rPr>
                    <w:t>%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无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  <w:u w:val="single" w:color="939598"/>
                    </w:rPr>
                    <w:t>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93959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46498pt;margin-top:580.048523pt;width:205.444803pt;height:10.201344pt;mso-position-horizontal-relative:page;mso-position-vertical-relative:page;z-index:-771" type="#_x0000_t202" filled="f" stroked="f">
            <v:textbox inset="0,0,0,0">
              <w:txbxContent>
                <w:p>
                  <w:pPr>
                    <w:pStyle w:val="BodyText"/>
                    <w:tabs>
                      <w:tab w:pos="851" w:val="left" w:leader="none"/>
                    </w:tabs>
                    <w:spacing w:line="172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w w:val="92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100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u w:val="single" w:color="939598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6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6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u w:val="single" w:color="93959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u w:val="single" w:color="939598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95"/>
                      <w:u w:val="single" w:color="939598"/>
                    </w:rPr>
                    <w:t>；±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  </w:t>
                  </w:r>
                  <w:r>
                    <w:rPr>
                      <w:b w:val="0"/>
                      <w:bCs w:val="0"/>
                      <w:color w:val="231F20"/>
                      <w:spacing w:val="26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6"/>
                      <w:w w:val="9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空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气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放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  <w:u w:val="single" w:color="939598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95"/>
                      <w:u w:val="single" w:color="939598"/>
                    </w:rPr>
                    <w:t>，±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  </w:t>
                  </w:r>
                  <w:r>
                    <w:rPr>
                      <w:b w:val="0"/>
                      <w:bCs w:val="0"/>
                      <w:color w:val="231F20"/>
                      <w:spacing w:val="28"/>
                      <w:w w:val="95"/>
                      <w:u w:val="single" w:color="93959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8"/>
                      <w:w w:val="95"/>
                      <w:u w:val="single" w:color="939598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u w:val="single" w:color="93959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u w:val="single" w:color="93959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u w:val="single" w:color="939598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95"/>
                      <w:u w:val="single" w:color="93959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  <w:u w:val="single" w:color="939598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  <w:u w:val="single" w:color="939598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  <w:u w:val="single" w:color="939598"/>
                    </w:rPr>
                    <w:t>放电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181101pt;margin-top:592.244446pt;width:196.835605pt;height:18.069457pt;mso-position-horizontal-relative:page;mso-position-vertical-relative:page;z-index:-770" type="#_x0000_t202" filled="f" stroked="f">
            <v:textbox inset="0,0,0,0">
              <w:txbxContent>
                <w:p>
                  <w:pPr>
                    <w:spacing w:line="14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emi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oi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配置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2"/>
                      <w:szCs w:val="12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2"/>
                      <w:szCs w:val="12"/>
                    </w:rPr>
                    <w:t>备必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2"/>
                      <w:szCs w:val="12"/>
                    </w:rPr>
                    <w:t>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2"/>
                      <w:szCs w:val="12"/>
                    </w:rPr>
                    <w:t>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185" w:lineRule="exact"/>
                    <w:ind w:left="76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2"/>
                      <w:szCs w:val="12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2"/>
                      <w:szCs w:val="12"/>
                    </w:rPr>
                    <w:t>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552pt;margin-top:642.572876pt;width:186.486003pt;height:13.362428pt;mso-position-horizontal-relative:page;mso-position-vertical-relative:page;z-index:-769" type="#_x0000_t202" filled="f" stroked="f">
            <v:textbox inset="0,0,0,0">
              <w:txbxContent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95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20"/>
                      <w:szCs w:val="2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20"/>
                      <w:szCs w:val="20"/>
                    </w:rPr>
                    <w:t>多产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20"/>
                      <w:szCs w:val="20"/>
                    </w:rPr>
                    <w:t>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95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8"/>
                      <w:w w:val="95"/>
                      <w:sz w:val="20"/>
                      <w:szCs w:val="20"/>
                    </w:rPr>
                    <w:t>：</w:t>
                  </w:r>
                  <w:hyperlink r:id="rId11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7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1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6"/>
                        <w:w w:val="95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1"/>
                        <w:w w:val="9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4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2"/>
                        <w:w w:val="95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9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7.7859pt;margin-top:666.858765pt;width:180.314pt;height:20.036267pt;mso-position-horizontal-relative:page;mso-position-vertical-relative:page;z-index:-768" type="#_x0000_t202" filled="f" stroked="f">
            <v:textbox inset="0,0,0,0">
              <w:txbxContent>
                <w:p>
                  <w:pPr>
                    <w:spacing w:line="20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9"/>
                      <w:w w:val="100"/>
                      <w:sz w:val="18"/>
                      <w:szCs w:val="18"/>
                    </w:rPr>
                    <w:t>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9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4"/>
                      <w:w w:val="100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899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6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 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85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85"/>
                      <w:sz w:val="12"/>
                      <w:szCs w:val="12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8"/>
                      <w:w w:val="85"/>
                      <w:sz w:val="12"/>
                      <w:szCs w:val="12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5"/>
                      <w:sz w:val="12"/>
                      <w:szCs w:val="12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85"/>
                      <w:sz w:val="12"/>
                      <w:szCs w:val="12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5"/>
                      <w:sz w:val="12"/>
                      <w:szCs w:val="12"/>
                    </w:rPr>
                    <w:t>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5"/>
                      <w:sz w:val="12"/>
                      <w:szCs w:val="12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5"/>
                      <w:sz w:val="12"/>
                      <w:szCs w:val="12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85"/>
                      <w:sz w:val="12"/>
                      <w:szCs w:val="12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85"/>
                      <w:sz w:val="12"/>
                      <w:szCs w:val="12"/>
                    </w:rPr>
                    <w:t>，</w:t>
                  </w:r>
                  <w:hyperlink r:id="rId12"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1"/>
                        <w:w w:val="85"/>
                        <w:sz w:val="12"/>
                        <w:szCs w:val="12"/>
                      </w:rPr>
                      <w:t>请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发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2"/>
                        <w:w w:val="85"/>
                        <w:sz w:val="12"/>
                        <w:szCs w:val="12"/>
                      </w:rPr>
                      <w:t>邮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3"/>
                        <w:w w:val="85"/>
                        <w:sz w:val="12"/>
                        <w:szCs w:val="12"/>
                      </w:rPr>
                      <w:t>件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2"/>
                        <w:w w:val="85"/>
                        <w:sz w:val="12"/>
                        <w:szCs w:val="12"/>
                      </w:rPr>
                      <w:t>至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8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4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8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.ap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ac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85"/>
                        <w:sz w:val="12"/>
                        <w:szCs w:val="12"/>
                      </w:rPr>
                      <w:t>@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1"/>
                        <w:w w:val="85"/>
                        <w:sz w:val="12"/>
                        <w:szCs w:val="12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eb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m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2"/>
                        <w:w w:val="85"/>
                        <w:sz w:val="12"/>
                        <w:szCs w:val="12"/>
                      </w:rPr>
                      <w:t>咨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询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          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13"/>
                        <w:w w:val="85"/>
                        <w:sz w:val="12"/>
                        <w:szCs w:val="12"/>
                      </w:rPr>
                      <w:t> </w:t>
                    </w:r>
                  </w:hyperlink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872601pt;margin-top:696.785522pt;width:421.79602pt;height:18.388078pt;mso-position-horizontal-relative:page;mso-position-vertical-relative:page;z-index:-767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*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规格如有变化，恕不另行通知。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2015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ZIH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Corp.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Zebra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Zebra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斑马头像和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Zebra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Technologies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徽标是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ZIH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Corp.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在全球很多国家和地区的商标。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保留所有权利。文中提及的所有其他商标是其各自所有者的财产。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160980pt;margin-top:730.736511pt;width:11.201001pt;height:7.4123pt;mso-position-horizontal-relative:page;mso-position-vertical-relative:page;z-index:-766" type="#_x0000_t202" filled="f" stroked="f">
            <v:textbox inset="0,0,0,0">
              <w:txbxContent>
                <w:p>
                  <w:pPr>
                    <w:spacing w:line="117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上海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774994pt;margin-top:730.655334pt;width:11.201001pt;height:7.4123pt;mso-position-horizontal-relative:page;mso-position-vertical-relative:page;z-index:-765" type="#_x0000_t202" filled="f" stroked="f">
            <v:textbox inset="0,0,0,0">
              <w:txbxContent>
                <w:p>
                  <w:pPr>
                    <w:spacing w:line="117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北京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155823pt;margin-top:730.725708pt;width:11.201001pt;height:7.4123pt;mso-position-horizontal-relative:page;mso-position-vertical-relative:page;z-index:-764" type="#_x0000_t202" filled="f" stroked="f">
            <v:textbox inset="0,0,0,0">
              <w:txbxContent>
                <w:p>
                  <w:pPr>
                    <w:spacing w:line="117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广州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749954pt;margin-top:730.714905pt;width:52.945939pt;height:49.033897pt;mso-position-horizontal-relative:page;mso-position-vertical-relative:page;z-index:-763" type="#_x0000_t202" filled="f" stroked="f">
            <v:textbox inset="0,0,0,0">
              <w:txbxContent>
                <w:p>
                  <w:pPr>
                    <w:spacing w:line="117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成都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成都市高新区交子大道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 w:before="2"/>
                    <w:ind w:left="20" w:right="202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177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号中海国际中心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3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1511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610041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7630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8556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6582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847595pt;margin-top:730.75769pt;width:11.731801pt;height:7.7246pt;mso-position-horizontal-relative:page;mso-position-vertical-relative:page;z-index:-762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1"/>
                      <w:szCs w:val="11"/>
                    </w:rPr>
                    <w:t>南京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912201pt;margin-top:730.75769pt;width:11.731801pt;height:7.7246pt;mso-position-horizontal-relative:page;mso-position-vertical-relative:page;z-index:-761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1"/>
                      <w:szCs w:val="11"/>
                    </w:rPr>
                    <w:t>武汉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079803pt;margin-top:730.75769pt;width:11.731801pt;height:7.7246pt;mso-position-horizontal-relative:page;mso-position-vertical-relative:page;z-index:-760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1"/>
                      <w:szCs w:val="11"/>
                    </w:rPr>
                    <w:t>深圳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565887pt;margin-top:730.686401pt;width:11.731801pt;height:7.7246pt;mso-position-horizontal-relative:page;mso-position-vertical-relative:page;z-index:-759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1"/>
                      <w:szCs w:val="11"/>
                    </w:rPr>
                    <w:t>香港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778076pt;margin-top:730.686401pt;width:50.723898pt;height:31.848619pt;mso-position-horizontal-relative:page;mso-position-vertical-relative:page;z-index:-758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1"/>
                      <w:szCs w:val="11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1"/>
                      <w:szCs w:val="11"/>
                    </w:rPr>
                    <w:t>台北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台北市信义区松高路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3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统一国际大楼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13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65"/>
                      <w:sz w:val="11"/>
                      <w:szCs w:val="11"/>
                    </w:rPr>
                    <w:t>110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160980pt;margin-top:738.313416pt;width:163.891597pt;height:8.160512pt;mso-position-horizontal-relative:page;mso-position-vertical-relative:page;z-index:-757" type="#_x0000_t202" filled="f" stroked="f">
            <v:textbox inset="0,0,0,0">
              <w:txbxContent>
                <w:p>
                  <w:pPr>
                    <w:spacing w:line="13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上海市静安区石门一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1"/>
                      <w:szCs w:val="11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北京市东城区北三环东路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4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广州市林和西路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847595pt;margin-top:738.545776pt;width:199.921802pt;height:8.149687pt;mso-position-horizontal-relative:page;mso-position-vertical-relative:page;z-index:-756" type="#_x0000_t202" filled="f" stroked="f">
            <v:textbox inset="0,0,0,0">
              <w:txbxContent>
                <w:p>
                  <w:pPr>
                    <w:spacing w:line="13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南京市鼓楼区汉中路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武汉市武昌区中南路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广东省深圳市福田区中心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香港九龙尖沙咀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774994pt;margin-top:746.5672pt;width:52.320271pt;height:33.122039pt;mso-position-horizontal-relative:page;mso-position-vertical-relative:page;z-index:-755" type="#_x0000_t202" filled="f" stroked="f">
            <v:textbox inset="0,0,0,0">
              <w:txbxContent>
                <w:p>
                  <w:pPr>
                    <w:spacing w:line="13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号环球贸易中心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1203-1206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100013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5662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80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5825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7426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155823pt;margin-top:746.637573pt;width:51.197749pt;height:33.122039pt;mso-position-horizontal-relative:page;mso-position-vertical-relative:page;z-index:-754" type="#_x0000_t202" filled="f" stroked="f">
            <v:textbox inset="0,0,0,0">
              <w:txbxContent>
                <w:p>
                  <w:pPr>
                    <w:spacing w:line="13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耀中广场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B3412-3415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before="32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510610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7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7798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7783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912201pt;margin-top:746.869873pt;width:51.455377pt;height:33.122039pt;mso-position-horizontal-relative:page;mso-position-vertical-relative:page;z-index:-753" type="#_x0000_t202" filled="f" stroked="f">
            <v:textbox inset="0,0,0,0">
              <w:txbxContent>
                <w:p>
                  <w:pPr>
                    <w:spacing w:line="13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中商广场写字楼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1817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7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5"/>
                      <w:sz w:val="11"/>
                      <w:szCs w:val="11"/>
                    </w:rPr>
                    <w:t>430071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7490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80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7493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079803pt;margin-top:746.798584pt;width:98.839997pt;height:16.545104pt;mso-position-horizontal-relative:page;mso-position-vertical-relative:page;z-index:-752" type="#_x0000_t202" filled="f" stroked="f">
            <v:textbox inset="0,0,0,0">
              <w:txbxContent>
                <w:p>
                  <w:pPr>
                    <w:spacing w:line="13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四路一号嘉里建设广场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9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广东道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第一座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1704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8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518048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8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海洋中心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712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160980pt;margin-top:747.385742pt;width:60.610374pt;height:32.384652pt;mso-position-horizontal-relative:page;mso-position-vertical-relative:page;z-index:-751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兴业太古汇香港兴业中心二座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before="32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&amp;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1"/>
                      <w:szCs w:val="11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281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1"/>
                      <w:szCs w:val="11"/>
                    </w:rPr>
                    <w:t>200040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7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+8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1"/>
                      <w:szCs w:val="11"/>
                    </w:rPr>
                    <w:t>601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1"/>
                      <w:szCs w:val="11"/>
                    </w:rPr>
                    <w:t>2222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0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80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0"/>
                      <w:sz w:val="11"/>
                      <w:szCs w:val="11"/>
                    </w:rPr>
                    <w:t>+8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0"/>
                      <w:sz w:val="11"/>
                      <w:szCs w:val="11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0"/>
                      <w:sz w:val="11"/>
                      <w:szCs w:val="11"/>
                    </w:rPr>
                    <w:t>628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0"/>
                      <w:sz w:val="11"/>
                      <w:szCs w:val="11"/>
                    </w:rPr>
                    <w:t>8393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847595pt;margin-top:747.607239pt;width:50.871114pt;height:32.384652pt;mso-position-horizontal-relative:page;mso-position-vertical-relative:page;z-index:-750" type="#_x0000_t202" filled="f" stroked="f">
            <v:textbox inset="0,0,0,0">
              <w:txbxContent>
                <w:p>
                  <w:pPr>
                    <w:spacing w:line="12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金陵饭店亚太商务楼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871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4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210005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80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6610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2619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80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6610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1"/>
                      <w:szCs w:val="11"/>
                    </w:rPr>
                    <w:t>2619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079803pt;margin-top:763.446838pt;width:157.940004pt;height:27.348833pt;mso-position-horizontal-relative:page;mso-position-vertical-relative:page;z-index:-749" type="#_x0000_t202" filled="f" stroked="f">
            <v:textbox inset="0,0,0,0">
              <w:txbxContent>
                <w:p>
                  <w:pPr>
                    <w:spacing w:line="13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3305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3911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5803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3700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87299300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3651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3950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2157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0333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4"/>
                      <w:w w:val="85"/>
                      <w:sz w:val="11"/>
                      <w:szCs w:val="11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1"/>
                      <w:szCs w:val="11"/>
                    </w:rPr>
                    <w:t>87299388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before="84"/>
                    <w:ind w:left="156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MC320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201505V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2"/>
                      <w:szCs w:val="12"/>
                    </w:rPr>
                    <w:t>201512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532.468018pt;width:204.846pt;height:12.031584pt;mso-position-horizontal-relative:page;mso-position-vertical-relative:page;z-index:-748" type="#_x0000_t202" filled="f" stroked="f">
            <v:textbox inset="0,0,0,0">
              <w:txbxContent>
                <w:p>
                  <w:pPr>
                    <w:spacing w:line="213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荐的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服务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493.434021pt;width:204.846pt;height:11.338615pt;mso-position-horizontal-relative:page;mso-position-vertical-relative:page;z-index:-747" type="#_x0000_t202" filled="f" stroked="f">
            <v:textbox inset="0,0,0,0">
              <w:txbxContent>
                <w:p>
                  <w:pPr>
                    <w:spacing w:line="206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保修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001pt;margin-top:454.216034pt;width:204.846pt;height:12.03381pt;mso-position-horizontal-relative:page;mso-position-vertical-relative:page;z-index:-746" type="#_x0000_t202" filled="f" stroked="f">
            <v:textbox inset="0,0,0,0">
              <w:txbxContent>
                <w:p>
                  <w:pPr>
                    <w:spacing w:line="212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户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境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451.097015pt;width:204.846pt;height:11.570878pt;mso-position-horizontal-relative:page;mso-position-vertical-relative:page;z-index:-745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外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427.956024pt;width:204.846pt;height:11.570618pt;mso-position-horizontal-relative:page;mso-position-vertical-relative:page;z-index:-744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404.815033pt;width:204.846pt;height:11.570313pt;mso-position-horizontal-relative:page;mso-position-vertical-relative:page;z-index:-743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通信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374.048035pt;width:204.846pt;height:11.57112pt;mso-position-horizontal-relative:page;mso-position-vertical-relative:page;z-index:-742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14"/>
                      <w:szCs w:val="14"/>
                    </w:rPr>
                    <w:t>频：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001pt;margin-top:356.390015pt;width:204.846pt;height:12.544183pt;mso-position-horizontal-relative:page;mso-position-vertical-relative:page;z-index:-741" type="#_x0000_t202" filled="f" stroked="f">
            <v:textbox inset="0,0,0,0">
              <w:txbxContent>
                <w:p>
                  <w:pPr>
                    <w:spacing w:line="217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350.907013pt;width:204.846pt;height:11.570815pt;mso-position-horizontal-relative:page;mso-position-vertical-relative:page;z-index:-740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语音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通信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189.302017pt;width:204.846pt;height:12.755902pt;mso-position-horizontal-relative:page;mso-position-vertical-relative:page;z-index:-739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5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14"/>
                      <w:szCs w:val="14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与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通信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148.975021pt;width:204.846pt;height:12.631526pt;mso-position-horizontal-relative:page;mso-position-vertical-relative:page;z-index:-738" type="#_x0000_t202" filled="f" stroked="f">
            <v:textbox inset="0,0,0,0">
              <w:txbxContent>
                <w:p>
                  <w:pPr>
                    <w:spacing w:line="199" w:lineRule="exact"/>
                    <w:ind w:left="5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交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95"/>
                      <w:sz w:val="14"/>
                      <w:szCs w:val="14"/>
                    </w:rPr>
                    <w:t>互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95"/>
                      <w:sz w:val="14"/>
                      <w:szCs w:val="14"/>
                    </w:rPr>
                    <w:t>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95"/>
                      <w:sz w:val="14"/>
                      <w:szCs w:val="14"/>
                    </w:rPr>
                    <w:t>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4"/>
                      <w:w w:val="95"/>
                      <w:sz w:val="14"/>
                      <w:szCs w:val="14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6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9005pt;margin-top:115.934021pt;width:204.846pt;height:13.84534pt;mso-position-horizontal-relative:page;mso-position-vertical-relative:page;z-index:-737" type="#_x0000_t202" filled="f" stroked="f">
            <v:textbox inset="0,0,0,0">
              <w:txbxContent>
                <w:p>
                  <w:pPr>
                    <w:spacing w:line="231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集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001pt;margin-top:115.934021pt;width:204.846pt;height:12.735026pt;mso-position-horizontal-relative:page;mso-position-vertical-relative:page;z-index:-736" type="#_x0000_t202" filled="f" stroked="f">
            <v:textbox inset="0,0,0,0">
              <w:txbxContent>
                <w:p>
                  <w:pPr>
                    <w:spacing w:line="220" w:lineRule="exact"/>
                    <w:ind w:left="5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参数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8792pt;margin-top:202.415298pt;width:204.846207pt;height:12pt;mso-position-horizontal-relative:page;mso-position-vertical-relative:page;z-index:-73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228.072754pt;width:41.574701pt;height:12pt;mso-position-horizontal-relative:page;mso-position-vertical-relative:page;z-index:-7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588196pt;margin-top:228.072754pt;width:20.604397pt;height:12pt;mso-position-horizontal-relative:page;mso-position-vertical-relative:page;z-index:-73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921204pt;margin-top:240.292221pt;width:26.306pt;height:12pt;mso-position-horizontal-relative:page;mso-position-vertical-relative:page;z-index:-7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888603pt;margin-top:255.764709pt;width:6.032598pt;height:12pt;mso-position-horizontal-relative:page;mso-position-vertical-relative:page;z-index:-7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827209pt;margin-top:255.788208pt;width:40.365394pt;height:12pt;mso-position-horizontal-relative:page;mso-position-vertical-relative:page;z-index:-73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269.415741pt;width:204.8461pt;height:12pt;mso-position-horizontal-relative:page;mso-position-vertical-relative:page;z-index:-72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477901pt;margin-top:277.838196pt;width:10.443299pt;height:12pt;mso-position-horizontal-relative:page;mso-position-vertical-relative:page;z-index:-7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421204pt;margin-top:277.838196pt;width:82.771396pt;height:12pt;mso-position-horizontal-relative:page;mso-position-vertical-relative:page;z-index:-72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8792pt;margin-top:278.83905pt;width:59.631014pt;height:12pt;mso-position-horizontal-relative:page;mso-position-vertical-relative:page;z-index:-72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039795pt;margin-top:278.83905pt;width:31.255193pt;height:12pt;mso-position-horizontal-relative:page;mso-position-vertical-relative:page;z-index:-72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001202pt;margin-top:289.19223pt;width:24.919999pt;height:12pt;mso-position-horizontal-relative:page;mso-position-vertical-relative:page;z-index:-72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180199pt;margin-top:289.19223pt;width:135.012398pt;height:12pt;mso-position-horizontal-relative:page;mso-position-vertical-relative:page;z-index:-72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561798pt;margin-top:290.137024pt;width:24.457999pt;height:12pt;mso-position-horizontal-relative:page;mso-position-vertical-relative:page;z-index:-7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393005pt;margin-top:290.137024pt;width:101.90199pt;height:12pt;mso-position-horizontal-relative:page;mso-position-vertical-relative:page;z-index:-7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601101pt;margin-top:300.546234pt;width:10.320099pt;height:12pt;mso-position-horizontal-relative:page;mso-position-vertical-relative:page;z-index:-72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767212pt;margin-top:300.546234pt;width:30.425395pt;height:12pt;mso-position-horizontal-relative:page;mso-position-vertical-relative:page;z-index:-71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8792pt;margin-top:312.2117pt;width:204.846207pt;height:12pt;mso-position-horizontal-relative:page;mso-position-vertical-relative:page;z-index:-7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320.398224pt;width:41.574701pt;height:12pt;mso-position-horizontal-relative:page;mso-position-vertical-relative:page;z-index:-7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7202pt;margin-top:320.398224pt;width:120.795399pt;height:12pt;mso-position-horizontal-relative:page;mso-position-vertical-relative:page;z-index:-7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371502pt;margin-top:331.094238pt;width:10.549699pt;height:12pt;mso-position-horizontal-relative:page;mso-position-vertical-relative:page;z-index:-7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874199pt;margin-top:331.094238pt;width:133.318399pt;height:12pt;mso-position-horizontal-relative:page;mso-position-vertical-relative:page;z-index:-7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374.851227pt;width:41.574701pt;height:12pt;mso-position-horizontal-relative:page;mso-position-vertical-relative:page;z-index:-7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657104pt;margin-top:374.851227pt;width:89.535496pt;height:12pt;mso-position-horizontal-relative:page;mso-position-vertical-relative:page;z-index:-7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394.045227pt;width:41.574701pt;height:12pt;mso-position-horizontal-relative:page;mso-position-vertical-relative:page;z-index:-7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0186pt;margin-top:394.045227pt;width:81.173998pt;height:12pt;mso-position-horizontal-relative:page;mso-position-vertical-relative:page;z-index:-7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413.239227pt;width:41.574701pt;height:12pt;mso-position-horizontal-relative:page;mso-position-vertical-relative:page;z-index:-7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111603pt;margin-top:413.239227pt;width:135.080998pt;height:12pt;mso-position-horizontal-relative:page;mso-position-vertical-relative:page;z-index:-7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48792pt;margin-top:470.863342pt;width:204.846207pt;height:12pt;mso-position-horizontal-relative:page;mso-position-vertical-relative:page;z-index:-70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489.154236pt;width:41.574701pt;height:12pt;mso-position-horizontal-relative:page;mso-position-vertical-relative:page;z-index:-70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109604pt;margin-top:489.154236pt;width:81.082998pt;height:12pt;mso-position-horizontal-relative:page;mso-position-vertical-relative:page;z-index:-70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512.509949pt;width:204.8461pt;height:12pt;mso-position-horizontal-relative:page;mso-position-vertical-relative:page;z-index:-70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46498pt;margin-top:524.496216pt;width:204.8461pt;height:12pt;mso-position-horizontal-relative:page;mso-position-vertical-relative:page;z-index:-70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529003pt;margin-top:532.897217pt;width:12.905899pt;height:12pt;mso-position-horizontal-relative:page;mso-position-vertical-relative:page;z-index:-70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041199pt;margin-top:532.897217pt;width:64.151399pt;height:12pt;mso-position-horizontal-relative:page;mso-position-vertical-relative:page;z-index:-70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361702pt;margin-top:543.593201pt;width:10.559499pt;height:12pt;mso-position-horizontal-relative:page;mso-position-vertical-relative:page;z-index:-70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0952pt;margin-top:543.593201pt;width:73.097399pt;height:12pt;mso-position-horizontal-relative:page;mso-position-vertical-relative:page;z-index:-6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190201pt;margin-top:554.289246pt;width:24.723999pt;height:12pt;mso-position-horizontal-relative:page;mso-position-vertical-relative:page;z-index:-6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547806pt;margin-top:554.289246pt;width:87.644798pt;height:12pt;mso-position-horizontal-relative:page;mso-position-vertical-relative:page;z-index:-6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610199pt;margin-top:564.985229pt;width:24.303999pt;height:12pt;mso-position-horizontal-relative:page;mso-position-vertical-relative:page;z-index:-69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354202pt;margin-top:564.985229pt;width:93.838398pt;height:12pt;mso-position-horizontal-relative:page;mso-position-vertical-relative:page;z-index:-6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252pt;margin-top:575.681213pt;width:25.388999pt;height:12pt;mso-position-horizontal-relative:page;mso-position-vertical-relative:page;z-index:-69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55299pt;margin-top:682.318298pt;width:538.474pt;height:12pt;mso-position-horizontal-relative:page;mso-position-vertical-relative:page;z-index:-69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55299pt;margin-top:707.721924pt;width:538.474pt;height:12pt;mso-position-horizontal-relative:page;mso-position-vertical-relative:page;z-index:-69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160"/>
      <w:pgMar w:top="15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hyperlink" Target="http://www.zebra.com/" TargetMode="External"/><Relationship Id="rId12" Type="http://schemas.openxmlformats.org/officeDocument/2006/relationships/hyperlink" Target="mailto:&#35831;&#21457;&#37038;&#20214;&#33267;contact.apac@zebra.com&#21672;&#35810;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2020-09-18T10:14:23Z</dcterms:created>
  <dcterms:modified xsi:type="dcterms:W3CDTF">2020-09-18T10:14:23Z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LastSaved">
    <vt:filetime>2020-09-18T00:00:00Z</vt:filetime>
  </property>
</Properties>
</file>