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518.852600pt;margin-top:42.117737pt;width:42.898849pt;height:47.674081pt;mso-position-horizontal-relative:page;mso-position-vertical-relative:page;z-index:-889" coordorigin="10377,842" coordsize="858,953">
            <v:group style="position:absolute;left:10942;top:1265;width:66;height:186" coordorigin="10942,1265" coordsize="66,186">
              <v:shape style="position:absolute;left:10942;top:1265;width:66;height:186" coordorigin="10942,1265" coordsize="66,186" path="m10942,1265l10942,1452,11008,1452,11008,1331,10942,1265xe" filled="t" fillcolor="#000000" stroked="f">
                <v:path arrowok="t"/>
                <v:fill type="solid"/>
              </v:shape>
            </v:group>
            <v:group style="position:absolute;left:10508;top:852;width:397;height:747" coordorigin="10508,852" coordsize="397,747">
              <v:shape style="position:absolute;left:10508;top:852;width:397;height:747" coordorigin="10508,852" coordsize="397,747" path="m10564,887l10508,925,10679,1095,10679,1468,10810,1600,10810,1506,10745,1440,10745,1133,10905,1133,10839,1067,10745,1067,10564,887xe" filled="t" fillcolor="#000000" stroked="f">
                <v:path arrowok="t"/>
                <v:fill type="solid"/>
              </v:shape>
              <v:shape style="position:absolute;left:10508;top:852;width:397;height:747" coordorigin="10508,852" coordsize="397,747" path="m10765,852l10745,1067,10839,1067,10839,1067,10755,1067,10777,1063,10829,1026,10853,966,10851,942,10821,883,10786,859,10765,852xe" filled="t" fillcolor="#000000" stroked="f">
                <v:path arrowok="t"/>
                <v:fill type="solid"/>
              </v:shape>
            </v:group>
            <v:group style="position:absolute;left:10810;top:1133;width:66;height:318" coordorigin="10810,1133" coordsize="66,318">
              <v:shape style="position:absolute;left:10810;top:1133;width:66;height:318" coordorigin="10810,1133" coordsize="66,318" path="m10810,1133l10810,1451,10876,1451,10876,1199,10810,1133xe" filled="t" fillcolor="#000000" stroked="f">
                <v:path arrowok="t"/>
                <v:fill type="solid"/>
              </v:shape>
            </v:group>
            <v:group style="position:absolute;left:10876;top:1200;width:160;height:66" coordorigin="10876,1200" coordsize="160,66">
              <v:shape style="position:absolute;left:10876;top:1200;width:160;height:66" coordorigin="10876,1200" coordsize="160,66" path="m10971,1200l10876,1200,10942,1265,11037,1265,10971,1200xe" filled="t" fillcolor="#000000" stroked="f">
                <v:path arrowok="t"/>
                <v:fill type="solid"/>
              </v:shape>
            </v:group>
            <v:group style="position:absolute;left:10387;top:971;width:226;height:435" coordorigin="10387,971" coordsize="226,435">
              <v:shape style="position:absolute;left:10387;top:971;width:226;height:435" coordorigin="10387,971" coordsize="226,435" path="m10398,1094l10394,1113,10390,1133,10388,1153,10387,1173,10613,1406,10613,1243,10547,1243,10398,1094xe" filled="t" fillcolor="#000000" stroked="f">
                <v:path arrowok="t"/>
                <v:fill type="solid"/>
              </v:shape>
              <v:shape style="position:absolute;left:10387;top:971;width:226;height:435" coordorigin="10387,971" coordsize="226,435" path="m10461,971l10449,987,10438,1003,10428,1021,10547,1150,10547,1243,10613,1243,10613,1122,10461,971xe" filled="t" fillcolor="#000000" stroked="f">
                <v:path arrowok="t"/>
                <v:fill type="solid"/>
              </v:shape>
            </v:group>
            <v:group style="position:absolute;left:10388;top:1270;width:422;height:515" coordorigin="10388,1270" coordsize="422,515">
              <v:shape style="position:absolute;left:10388;top:1270;width:422;height:515" coordorigin="10388,1270" coordsize="422,515" path="m10388,1270l10388,1364,10811,1786,10811,1693,10388,1270xe" filled="t" fillcolor="#000000" stroked="f">
                <v:path arrowok="t"/>
                <v:fill type="solid"/>
              </v:shape>
            </v:group>
            <v:group style="position:absolute;left:11008;top:1369;width:217;height:191" coordorigin="11008,1369" coordsize="217,191">
              <v:shape style="position:absolute;left:11008;top:1369;width:217;height:191" coordorigin="11008,1369" coordsize="217,191" path="m11140,1369l11074,1369,11074,1452,11008,1452,11028,1515,11079,1554,11101,1559,11127,1558,11189,1531,11222,1479,11225,1458,11140,136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8.862305pt;margin-top:98.996216pt;width:42.8972pt;height:11.2052pt;mso-position-horizontal-relative:page;mso-position-vertical-relative:page;z-index:-888" coordorigin="10377,1980" coordsize="858,224">
            <v:group style="position:absolute;left:10387;top:1990;width:162;height:204" coordorigin="10387,1990" coordsize="162,204">
              <v:shape style="position:absolute;left:10387;top:1990;width:162;height:204" coordorigin="10387,1990" coordsize="162,204" path="m10549,1990l10418,1990,10397,2030,10473,2030,10387,2194,10519,2194,10540,2154,10464,2154,10549,1990xe" filled="t" fillcolor="#000000" stroked="f">
                <v:path arrowok="t"/>
                <v:fill type="solid"/>
              </v:shape>
            </v:group>
            <v:group style="position:absolute;left:10566;top:1990;width:117;height:204" coordorigin="10566,1990" coordsize="117,204">
              <v:shape style="position:absolute;left:10566;top:1990;width:117;height:204" coordorigin="10566,1990" coordsize="117,204" path="m10683,1990l10566,1990,10566,2194,10683,2194,10683,2154,10616,2154,10616,2112,10683,2112,10683,2072,10616,2072,10616,2030,10683,2030,10683,1990xe" filled="t" fillcolor="#000000" stroked="f">
                <v:path arrowok="t"/>
                <v:fill type="solid"/>
              </v:shape>
            </v:group>
            <v:group style="position:absolute;left:10707;top:1990;width:148;height:204" coordorigin="10707,1990" coordsize="148,204">
              <v:shape style="position:absolute;left:10707;top:1990;width:148;height:204" coordorigin="10707,1990" coordsize="148,204" path="m10777,1990l10707,1990,10707,2194,10804,2193,10852,2159,10757,2159,10757,2110,10848,2110,10841,2104,10835,2098,10829,2096,10817,2093,10828,2090,10832,2087,10843,2074,10757,2074,10757,2027,10849,2027,10839,2010,10820,1995,10802,1991,10777,1990xe" filled="t" fillcolor="#000000" stroked="f">
                <v:path arrowok="t"/>
                <v:fill type="solid"/>
              </v:shape>
              <v:shape style="position:absolute;left:10707;top:1990;width:148;height:204" coordorigin="10707,1990" coordsize="148,204" path="m10848,2110l10783,2110,10788,2111,10794,2114,10801,2118,10805,2125,10805,2151,10796,2159,10852,2159,10855,2140,10855,2125,10850,2113,10848,2110xe" filled="t" fillcolor="#000000" stroked="f">
                <v:path arrowok="t"/>
                <v:fill type="solid"/>
              </v:shape>
              <v:shape style="position:absolute;left:10707;top:1990;width:148;height:204" coordorigin="10707,1990" coordsize="148,204" path="m10849,2027l10757,2027,10769,2027,10794,2033,10801,2051,10794,2069,10769,2074,10843,2074,10845,2072,10849,2055,10849,2033,10849,2027xe" filled="t" fillcolor="#000000" stroked="f">
                <v:path arrowok="t"/>
                <v:fill type="solid"/>
              </v:shape>
            </v:group>
            <v:group style="position:absolute;left:10874;top:1990;width:154;height:204" coordorigin="10874,1990" coordsize="154,204">
              <v:shape style="position:absolute;left:10874;top:1990;width:154;height:204" coordorigin="10874,1990" coordsize="154,204" path="m10940,1990l10874,1990,10874,2194,10924,2194,10924,2115,10992,2115,10992,2115,11005,2104,11014,2088,11015,2087,10924,2087,10924,2031,11017,2031,11012,2019,10999,2004,10984,1996,10964,1991,10940,1990xe" filled="t" fillcolor="#000000" stroked="f">
                <v:path arrowok="t"/>
                <v:fill type="solid"/>
              </v:shape>
              <v:shape style="position:absolute;left:10874;top:1990;width:154;height:204" coordorigin="10874,1990" coordsize="154,204" path="m10992,2115l10924,2115,10968,2194,11028,2194,10992,2115xe" filled="t" fillcolor="#000000" stroked="f">
                <v:path arrowok="t"/>
                <v:fill type="solid"/>
              </v:shape>
              <v:shape style="position:absolute;left:10874;top:1990;width:154;height:204" coordorigin="10874,1990" coordsize="154,204" path="m11017,2031l10924,2031,10947,2031,10965,2040,10972,2063,10962,2081,10940,2087,11015,2087,11019,2067,11020,2038,11017,2031xe" filled="t" fillcolor="#000000" stroked="f">
                <v:path arrowok="t"/>
                <v:fill type="solid"/>
              </v:shape>
            </v:group>
            <v:group style="position:absolute;left:11028;top:1990;width:197;height:204" coordorigin="11028,1990" coordsize="197,204">
              <v:shape style="position:absolute;left:11028;top:1990;width:197;height:204" coordorigin="11028,1990" coordsize="197,204" path="m11158,1990l11095,1990,11028,2194,11080,2194,11093,2154,11212,2154,11199,2114,11105,2114,11126,2048,11177,2048,11158,1990xe" filled="t" fillcolor="#000000" stroked="f">
                <v:path arrowok="t"/>
                <v:fill type="solid"/>
              </v:shape>
              <v:shape style="position:absolute;left:11028;top:1990;width:197;height:204" coordorigin="11028,1990" coordsize="197,204" path="m11212,2154l11159,2154,11171,2194,11225,2194,11212,2154xe" filled="t" fillcolor="#000000" stroked="f">
                <v:path arrowok="t"/>
                <v:fill type="solid"/>
              </v:shape>
              <v:shape style="position:absolute;left:11028;top:1990;width:197;height:204" coordorigin="11028,1990" coordsize="197,204" path="m11177,2048l11126,2048,11146,2114,11199,2114,11177,204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.52pt;margin-top:690.236023pt;width:527.244pt;height:83.622pt;mso-position-horizontal-relative:page;mso-position-vertical-relative:page;z-index:-887" coordorigin="850,13805" coordsize="10545,1672">
            <v:shape style="position:absolute;left:850;top:13805;width:10545;height:1672" coordorigin="850,13805" coordsize="10545,1672" path="m850,15477l11395,15477,11395,13805,850,13805,850,15477xe" filled="t" fillcolor="#E0E0E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.140999pt;margin-top:289.134033pt;width:178.951pt;height:329.219pt;mso-position-horizontal-relative:page;mso-position-vertical-relative:page;z-index:-886" coordorigin="723,5783" coordsize="3579,6584">
            <v:shape style="position:absolute;left:723;top:5783;width:2399;height:2514" type="#_x0000_t75">
              <v:imagedata r:id="rId5" o:title=""/>
            </v:shape>
            <v:shape style="position:absolute;left:723;top:8290;width:960;height:1890" type="#_x0000_t75">
              <v:imagedata r:id="rId6" o:title=""/>
            </v:shape>
            <v:shape style="position:absolute;left:1683;top:7970;width:2619;height:4397" type="#_x0000_t75">
              <v:imagedata r:id="rId7" o:title=""/>
            </v:shape>
            <v:shape style="position:absolute;left:1683;top:7970;width:1439;height:2209" type="#_x0000_t75">
              <v:imagedata r:id="rId8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.519699pt;margin-top:43.247242pt;width:41.332302pt;height:18.500306pt;mso-position-horizontal-relative:page;mso-position-vertical-relative:page;z-index:-885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94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系列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51201pt;margin-top:99.719147pt;width:367.159207pt;height:52.531116pt;mso-position-horizontal-relative:page;mso-position-vertical-relative:page;z-index:-884" type="#_x0000_t202" filled="f" stroked="f">
            <v:textbox inset="0,0,0,0">
              <w:txbxContent>
                <w:p>
                  <w:pPr>
                    <w:spacing w:line="506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6"/>
                      <w:w w:val="100"/>
                      <w:sz w:val="48"/>
                      <w:szCs w:val="48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11"/>
                      <w:w w:val="100"/>
                      <w:sz w:val="48"/>
                      <w:szCs w:val="48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10"/>
                      <w:w w:val="100"/>
                      <w:sz w:val="48"/>
                      <w:szCs w:val="48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12"/>
                      <w:w w:val="100"/>
                      <w:sz w:val="48"/>
                      <w:szCs w:val="48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0"/>
                      <w:sz w:val="48"/>
                      <w:szCs w:val="48"/>
                    </w:rPr>
                    <w:t>X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21"/>
                      <w:w w:val="100"/>
                      <w:sz w:val="48"/>
                      <w:szCs w:val="48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24"/>
                      <w:w w:val="100"/>
                      <w:sz w:val="48"/>
                      <w:szCs w:val="48"/>
                    </w:rPr>
                    <w:t>系列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8"/>
                      <w:szCs w:val="28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28"/>
                      <w:szCs w:val="28"/>
                    </w:rPr>
                    <w:t>适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5"/>
                      <w:w w:val="100"/>
                      <w:sz w:val="28"/>
                      <w:szCs w:val="28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2"/>
                      <w:w w:val="100"/>
                      <w:sz w:val="28"/>
                      <w:szCs w:val="28"/>
                    </w:rPr>
                    <w:t>于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8"/>
                      <w:szCs w:val="28"/>
                    </w:rPr>
                    <w:t>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8"/>
                      <w:szCs w:val="28"/>
                    </w:rPr>
                    <w:t>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8"/>
                      <w:szCs w:val="28"/>
                    </w:rPr>
                    <w:t>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5"/>
                      <w:w w:val="100"/>
                      <w:sz w:val="28"/>
                      <w:szCs w:val="28"/>
                    </w:rPr>
                    <w:t>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2"/>
                      <w:w w:val="100"/>
                      <w:sz w:val="28"/>
                      <w:szCs w:val="28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1"/>
                      <w:w w:val="100"/>
                      <w:sz w:val="28"/>
                      <w:szCs w:val="28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8"/>
                      <w:w w:val="100"/>
                      <w:sz w:val="28"/>
                      <w:szCs w:val="28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8"/>
                      <w:szCs w:val="28"/>
                    </w:rPr>
                    <w:t>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2"/>
                      <w:w w:val="100"/>
                      <w:sz w:val="28"/>
                      <w:szCs w:val="28"/>
                    </w:rPr>
                    <w:t>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28"/>
                      <w:szCs w:val="28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2"/>
                      <w:w w:val="100"/>
                      <w:sz w:val="28"/>
                      <w:szCs w:val="28"/>
                    </w:rPr>
                    <w:t>耐用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8"/>
                      <w:szCs w:val="28"/>
                    </w:rPr>
                    <w:t>型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28"/>
                      <w:szCs w:val="28"/>
                    </w:rPr>
                    <w:t>W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3"/>
                      <w:w w:val="100"/>
                      <w:sz w:val="28"/>
                      <w:szCs w:val="28"/>
                    </w:rPr>
                    <w:t>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8"/>
                      <w:szCs w:val="28"/>
                    </w:rPr>
                    <w:t>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3"/>
                      <w:w w:val="100"/>
                      <w:sz w:val="28"/>
                      <w:szCs w:val="28"/>
                    </w:rPr>
                    <w:t>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8"/>
                      <w:szCs w:val="28"/>
                    </w:rPr>
                    <w:t>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28"/>
                      <w:szCs w:val="28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28"/>
                      <w:szCs w:val="28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"/>
                      <w:w w:val="100"/>
                      <w:sz w:val="28"/>
                      <w:szCs w:val="28"/>
                    </w:rPr>
                    <w:t>终端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51201pt;margin-top:171.164612pt;width:529.214025pt;height:89.328676pt;mso-position-horizontal-relative:page;mso-position-vertical-relative:page;z-index:-883" type="#_x0000_t202" filled="f" stroked="f">
            <v:textbox inset="0,0,0,0">
              <w:txbxContent>
                <w:p>
                  <w:pPr>
                    <w:spacing w:line="230" w:lineRule="exact"/>
                    <w:ind w:left="20" w:right="20" w:firstLine="0"/>
                    <w:jc w:val="both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0"/>
                      <w:szCs w:val="20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20"/>
                      <w:szCs w:val="20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0"/>
                      <w:w w:val="100"/>
                      <w:sz w:val="20"/>
                      <w:szCs w:val="20"/>
                    </w:rPr>
                    <w:t>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3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0"/>
                      <w:szCs w:val="20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0"/>
                      <w:szCs w:val="20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7"/>
                      <w:w w:val="100"/>
                      <w:sz w:val="20"/>
                      <w:szCs w:val="20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6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0"/>
                      <w:szCs w:val="20"/>
                    </w:rPr>
                    <w:t>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0"/>
                      <w:szCs w:val="2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4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spacing w:line="282" w:lineRule="auto" w:before="56"/>
                    <w:ind w:left="20" w:right="20" w:firstLine="0"/>
                    <w:jc w:val="both"/>
                    <w:rPr>
                      <w:rFonts w:ascii="Adobe 黑体 Std R" w:hAnsi="Adobe 黑体 Std R" w:cs="Adobe 黑体 Std R" w:eastAsia="Adobe 黑体 Std R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20"/>
                      <w:szCs w:val="20"/>
                    </w:rPr>
                    <w:t>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0"/>
                      <w:szCs w:val="20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7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的需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20"/>
                      <w:szCs w:val="20"/>
                    </w:rPr>
                    <w:t>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20"/>
                      <w:szCs w:val="20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20"/>
                      <w:szCs w:val="20"/>
                    </w:rPr>
                    <w:t>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4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0"/>
                      <w:szCs w:val="20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9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7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疗保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20"/>
                      <w:szCs w:val="20"/>
                    </w:rPr>
                    <w:t>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20"/>
                      <w:szCs w:val="20"/>
                    </w:rPr>
                    <w:t>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20"/>
                      <w:szCs w:val="20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0"/>
                      <w:szCs w:val="20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20"/>
                      <w:szCs w:val="20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0"/>
                      <w:w w:val="100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时间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20"/>
                      <w:szCs w:val="20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20"/>
                      <w:szCs w:val="20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20"/>
                      <w:szCs w:val="20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20"/>
                      <w:szCs w:val="20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8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20"/>
                      <w:szCs w:val="20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20"/>
                      <w:szCs w:val="20"/>
                    </w:rPr>
                    <w:t>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20"/>
                      <w:szCs w:val="20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7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20"/>
                      <w:szCs w:val="20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20"/>
                      <w:szCs w:val="20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20"/>
                      <w:szCs w:val="20"/>
                    </w:rPr>
                    <w:t>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4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0"/>
                      <w:szCs w:val="20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20"/>
                      <w:szCs w:val="20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20"/>
                      <w:szCs w:val="20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4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0"/>
                      <w:szCs w:val="20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20"/>
                      <w:szCs w:val="20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0"/>
                      <w:szCs w:val="20"/>
                    </w:rPr>
                    <w:t>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20"/>
                      <w:szCs w:val="20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1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20"/>
                      <w:szCs w:val="20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6"/>
                      <w:w w:val="100"/>
                      <w:sz w:val="20"/>
                      <w:szCs w:val="20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0"/>
                      <w:szCs w:val="20"/>
                    </w:rPr>
                    <w:t>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病床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20"/>
                      <w:szCs w:val="20"/>
                    </w:rPr>
                    <w:t>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0"/>
                      <w:szCs w:val="20"/>
                    </w:rPr>
                    <w:t>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2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20"/>
                      <w:szCs w:val="20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20"/>
                      <w:szCs w:val="20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0"/>
                      <w:szCs w:val="20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20"/>
                      <w:szCs w:val="20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0"/>
                      <w:w w:val="100"/>
                      <w:sz w:val="20"/>
                      <w:szCs w:val="20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20"/>
                      <w:szCs w:val="20"/>
                    </w:rPr>
                    <w:t>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20"/>
                      <w:szCs w:val="20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20"/>
                      <w:szCs w:val="20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992096pt;margin-top:300.483795pt;width:165.764408pt;height:122.480586pt;mso-position-horizontal-relative:page;mso-position-vertical-relative:page;z-index:-882" type="#_x0000_t202" filled="f" stroked="f">
            <v:textbox inset="0,0,0,0">
              <w:txbxContent>
                <w:p>
                  <w:pPr>
                    <w:spacing w:line="17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7"/>
                      <w:szCs w:val="17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7"/>
                      <w:szCs w:val="17"/>
                    </w:rPr>
                    <w:t>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0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5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具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7"/>
                      <w:szCs w:val="17"/>
                    </w:rPr>
                    <w:t>时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观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50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扫描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集图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6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语音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通话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便的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6"/>
                      <w:w w:val="100"/>
                      <w:sz w:val="17"/>
                      <w:szCs w:val="17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8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流畅的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者带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来同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464111pt;margin-top:300.424286pt;width:168.302506pt;height:186.468586pt;mso-position-horizontal-relative:page;mso-position-vertical-relative:page;z-index:-881" type="#_x0000_t202" filled="f" stroked="f">
            <v:textbox inset="0,0,0,0">
              <w:txbxContent>
                <w:p>
                  <w:pPr>
                    <w:spacing w:line="17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7"/>
                      <w:szCs w:val="17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随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时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随地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根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据需要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7"/>
                      <w:szCs w:val="17"/>
                    </w:rPr>
                    <w:t>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所需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50"/>
                    <w:ind w:left="20" w:right="0" w:hanging="0"/>
                    <w:jc w:val="left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助我们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进的扫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6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5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像技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维条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7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制质量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9"/>
                      <w:w w:val="100"/>
                      <w:sz w:val="17"/>
                      <w:szCs w:val="17"/>
                    </w:rPr>
                    <w:t>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地扫描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功能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扫描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还需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100"/>
                      <w:sz w:val="17"/>
                      <w:szCs w:val="17"/>
                    </w:rPr>
                    <w:t>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9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7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一切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992096pt;margin-top:434.129272pt;width:167.126108pt;height:218.462586pt;mso-position-horizontal-relative:page;mso-position-vertical-relative:page;z-index:-880" type="#_x0000_t202" filled="f" stroked="f">
            <v:textbox inset="0,0,0,0">
              <w:txbxContent>
                <w:p>
                  <w:pPr>
                    <w:spacing w:line="17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7"/>
                      <w:szCs w:val="17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7"/>
                      <w:szCs w:val="17"/>
                    </w:rPr>
                    <w:t>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17"/>
                      <w:szCs w:val="17"/>
                    </w:rPr>
                    <w:t>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7"/>
                      <w:szCs w:val="17"/>
                    </w:rPr>
                    <w:t>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7"/>
                      <w:szCs w:val="17"/>
                    </w:rPr>
                    <w:t>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色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50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色的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赖的设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7"/>
                      <w:szCs w:val="17"/>
                    </w:rPr>
                    <w:t>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5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7"/>
                      <w:szCs w:val="17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7"/>
                      <w:szCs w:val="17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7"/>
                      <w:szCs w:val="17"/>
                    </w:rPr>
                    <w:t>)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95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95"/>
                      <w:sz w:val="17"/>
                      <w:szCs w:val="17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7"/>
                      <w:szCs w:val="17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95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95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7"/>
                      <w:szCs w:val="17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95"/>
                      <w:sz w:val="17"/>
                      <w:szCs w:val="17"/>
                    </w:rPr>
                    <w:t>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也可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8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格的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在高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以承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用多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常见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洁剂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17"/>
                      <w:szCs w:val="17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医院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0"/>
                      <w:w w:val="100"/>
                      <w:sz w:val="17"/>
                      <w:szCs w:val="17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备的轮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464111pt;margin-top:498.05777pt;width:168.302508pt;height:138.477586pt;mso-position-horizontal-relative:page;mso-position-vertical-relative:page;z-index:-879" type="#_x0000_t202" filled="f" stroked="f">
            <v:textbox inset="0,0,0,0">
              <w:txbxContent>
                <w:p>
                  <w:pPr>
                    <w:spacing w:line="17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7"/>
                      <w:szCs w:val="17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护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—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7"/>
                      <w:szCs w:val="17"/>
                    </w:rPr>
                    <w:t>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及安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50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无线身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加密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认证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100"/>
                      <w:sz w:val="17"/>
                      <w:szCs w:val="17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还通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7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7"/>
                      <w:szCs w:val="17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  <w:sz w:val="17"/>
                      <w:szCs w:val="17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7"/>
                      <w:szCs w:val="17"/>
                    </w:rPr>
                    <w:t>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95"/>
                      <w:sz w:val="17"/>
                      <w:szCs w:val="17"/>
                    </w:rPr>
                    <w:t>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8"/>
                      <w:w w:val="95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7"/>
                      <w:szCs w:val="17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7"/>
                      <w:szCs w:val="17"/>
                    </w:rPr>
                    <w:t>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功能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17"/>
                      <w:szCs w:val="17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2pt;margin-top:690.236023pt;width:527.244pt;height:83.622pt;mso-position-horizontal-relative:page;mso-position-vertical-relative:page;z-index:-878" type="#_x0000_t202" filled="f" stroked="f">
            <v:textbox inset="0,0,0,0">
              <w:txbxContent>
                <w:p>
                  <w:pPr>
                    <w:spacing w:line="200" w:lineRule="exact" w:before="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0" w:firstLine="0"/>
                    <w:jc w:val="center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4"/>
                      <w:szCs w:val="24"/>
                    </w:rPr>
                    <w:t>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4"/>
                      <w:szCs w:val="24"/>
                    </w:rPr>
                    <w:t>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9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"/>
                      <w:w w:val="100"/>
                      <w:sz w:val="24"/>
                      <w:szCs w:val="24"/>
                    </w:rPr>
                    <w:t>C5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4"/>
                      <w:w w:val="100"/>
                      <w:sz w:val="24"/>
                      <w:szCs w:val="24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24"/>
                      <w:szCs w:val="24"/>
                    </w:rPr>
                    <w:t>X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4"/>
                      <w:szCs w:val="24"/>
                    </w:rPr>
                    <w:t>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9"/>
                      <w:w w:val="100"/>
                      <w:sz w:val="24"/>
                      <w:szCs w:val="24"/>
                    </w:rPr>
                    <w:t>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2"/>
                      <w:w w:val="100"/>
                      <w:sz w:val="24"/>
                      <w:szCs w:val="24"/>
                    </w:rPr>
                    <w:t>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4"/>
                      <w:szCs w:val="24"/>
                    </w:rPr>
                    <w:t>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24"/>
                      <w:szCs w:val="24"/>
                    </w:rPr>
                    <w:t>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24"/>
                      <w:szCs w:val="24"/>
                    </w:rPr>
                    <w:t>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4"/>
                      <w:szCs w:val="24"/>
                    </w:rPr>
                    <w:t>室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24"/>
                      <w:szCs w:val="24"/>
                    </w:rPr>
                    <w:t>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6"/>
                      <w:w w:val="100"/>
                      <w:sz w:val="24"/>
                      <w:szCs w:val="24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3"/>
                      <w:w w:val="100"/>
                      <w:sz w:val="24"/>
                      <w:szCs w:val="2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24"/>
                      <w:szCs w:val="24"/>
                    </w:rPr>
                    <w:t>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24"/>
                      <w:szCs w:val="24"/>
                    </w:rPr>
                    <w:t>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8"/>
                      <w:w w:val="100"/>
                      <w:sz w:val="24"/>
                      <w:szCs w:val="24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6"/>
                      <w:w w:val="100"/>
                      <w:sz w:val="24"/>
                      <w:szCs w:val="24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24"/>
                      <w:szCs w:val="2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24"/>
                      <w:szCs w:val="24"/>
                    </w:rPr>
                    <w:t>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24"/>
                      <w:szCs w:val="24"/>
                    </w:rPr>
                    <w:t>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24"/>
                      <w:szCs w:val="24"/>
                    </w:rPr>
                    <w:t>。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00" w:lineRule="exact" w:before="4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line="260" w:lineRule="exact"/>
                    <w:ind w:left="3074" w:right="3074" w:hanging="0"/>
                    <w:jc w:val="center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7"/>
                      <w:szCs w:val="17"/>
                    </w:rPr>
                    <w:t>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7"/>
                      <w:szCs w:val="17"/>
                    </w:rPr>
                    <w:t>解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更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3"/>
                      <w:w w:val="100"/>
                      <w:sz w:val="17"/>
                      <w:szCs w:val="17"/>
                    </w:rPr>
                    <w:t>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1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请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7"/>
                      <w:szCs w:val="17"/>
                    </w:rPr>
                    <w:t>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0"/>
                      <w:w w:val="100"/>
                      <w:sz w:val="17"/>
                      <w:szCs w:val="17"/>
                    </w:rPr>
                    <w:t>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：</w:t>
                  </w:r>
                  <w:hyperlink r:id="rId9"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0"/>
                        <w:w w:val="100"/>
                        <w:sz w:val="17"/>
                        <w:szCs w:val="17"/>
                      </w:rPr>
                      <w:t>www.zebra.com/mc55x</w:t>
                    </w:r>
                  </w:hyperlink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97"/>
                      <w:sz w:val="17"/>
                      <w:szCs w:val="17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95"/>
                      <w:sz w:val="17"/>
                      <w:szCs w:val="17"/>
                    </w:rPr>
                    <w:t>或访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95"/>
                      <w:sz w:val="17"/>
                      <w:szCs w:val="17"/>
                    </w:rPr>
                    <w:t>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7"/>
                      <w:szCs w:val="17"/>
                    </w:rPr>
                    <w:t>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7"/>
                      <w:szCs w:val="17"/>
                    </w:rPr>
                    <w:t>们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7"/>
                      <w:szCs w:val="17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95"/>
                      <w:sz w:val="17"/>
                      <w:szCs w:val="17"/>
                    </w:rPr>
                    <w:t>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95"/>
                      <w:sz w:val="17"/>
                      <w:szCs w:val="17"/>
                    </w:rPr>
                    <w:t>球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7"/>
                      <w:szCs w:val="17"/>
                    </w:rPr>
                    <w:t>联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0"/>
                      <w:w w:val="95"/>
                      <w:sz w:val="17"/>
                      <w:szCs w:val="17"/>
                    </w:rPr>
                    <w:t>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95"/>
                      <w:sz w:val="17"/>
                      <w:szCs w:val="17"/>
                    </w:rPr>
                    <w:t>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95"/>
                      <w:sz w:val="17"/>
                      <w:szCs w:val="17"/>
                    </w:rPr>
                    <w:t>息网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1"/>
                      <w:w w:val="95"/>
                      <w:sz w:val="17"/>
                      <w:szCs w:val="17"/>
                    </w:rPr>
                    <w:t>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7"/>
                      <w:szCs w:val="17"/>
                    </w:rPr>
                    <w:t>：</w:t>
                  </w:r>
                  <w:hyperlink r:id="rId10">
                    <w:r>
                      <w:rPr>
                        <w:rFonts w:ascii="Arial" w:hAnsi="Arial" w:cs="Arial" w:eastAsia="Arial"/>
                        <w:b/>
                        <w:bCs/>
                        <w:color w:val="007DB1"/>
                        <w:spacing w:val="0"/>
                        <w:w w:val="95"/>
                        <w:sz w:val="17"/>
                        <w:szCs w:val="17"/>
                      </w:rPr>
                      <w:t>www.zebra.com/contact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7"/>
                        <w:szCs w:val="17"/>
                      </w:rPr>
                    </w:r>
                  </w:hyperlink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6" w:h="16500"/>
          <w:pgMar w:top="154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519699pt;margin-top:763.316101pt;width:527.244pt;height:.1pt;mso-position-horizontal-relative:page;mso-position-vertical-relative:page;z-index:-877" coordorigin="850,15266" coordsize="10545,2">
            <v:shape style="position:absolute;left:850;top:15266;width:10545;height:2" coordorigin="850,15266" coordsize="10545,0" path="m850,15266l11395,15266e" filled="f" stroked="t" strokeweight=".25pt" strokecolor="#7E868C">
              <v:path arrowok="t"/>
            </v:shape>
            <w10:wrap type="none"/>
          </v:group>
        </w:pict>
      </w:r>
      <w:r>
        <w:rPr/>
        <w:pict>
          <v:shape style="position:absolute;margin-left:259.085999pt;margin-top:351.307007pt;width:310.677pt;height:365.828pt;mso-position-horizontal-relative:page;mso-position-vertical-relative:page;z-index:-876" type="#_x0000_t75">
            <v:imagedata r:id="rId11" o:title=""/>
          </v:shape>
        </w:pict>
      </w:r>
      <w:r>
        <w:rPr/>
        <w:pict>
          <v:shape style="position:absolute;margin-left:41.519699pt;margin-top:43.247242pt;width:41.332302pt;height:18.500306pt;mso-position-horizontal-relative:page;mso-position-vertical-relative:page;z-index:-875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94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系列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2703pt;margin-top:98.785637pt;width:204.417306pt;height:219.524632pt;mso-position-horizontal-relative:page;mso-position-vertical-relative:page;z-index:-874" type="#_x0000_t202" filled="f" stroked="f">
            <v:textbox inset="0,0,0,0">
              <w:txbxContent>
                <w:p>
                  <w:pPr>
                    <w:spacing w:line="192" w:lineRule="exact"/>
                    <w:ind w:left="20" w:right="1419" w:firstLine="0"/>
                    <w:jc w:val="both"/>
                    <w:rPr>
                      <w:rFonts w:ascii="Microsoft JhengHei" w:hAnsi="Microsoft JhengHei" w:cs="Microsoft JhengHei" w:eastAsia="Microsoft JhengHei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b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22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的优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9"/>
                      <w:w w:val="100"/>
                      <w:sz w:val="17"/>
                      <w:szCs w:val="17"/>
                    </w:rPr>
                    <w:t>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9"/>
                      <w:w w:val="100"/>
                      <w:sz w:val="17"/>
                      <w:szCs w:val="17"/>
                    </w:rPr>
                    <w:t>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17"/>
                      <w:szCs w:val="17"/>
                    </w:rPr>
                    <w:t>世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7"/>
                      <w:szCs w:val="17"/>
                    </w:rPr>
                    <w:t>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伙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7"/>
                      <w:szCs w:val="17"/>
                    </w:rPr>
                    <w:t>伴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支持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50"/>
                    <w:ind w:left="20" w:right="20" w:firstLine="0"/>
                    <w:jc w:val="both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我们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誉的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17"/>
                      <w:szCs w:val="17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1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从而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7"/>
                      <w:szCs w:val="17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7"/>
                      <w:szCs w:val="17"/>
                    </w:rPr>
                    <w:t>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7"/>
                      <w:szCs w:val="17"/>
                    </w:rPr>
                    <w:t>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2"/>
                      <w:w w:val="100"/>
                      <w:sz w:val="17"/>
                      <w:szCs w:val="17"/>
                    </w:rPr>
                    <w:t>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1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7"/>
                      <w:szCs w:val="17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7"/>
                      <w:szCs w:val="17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100"/>
                      <w:sz w:val="17"/>
                      <w:szCs w:val="17"/>
                    </w:rPr>
                    <w:t>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7"/>
                      <w:szCs w:val="17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0"/>
                      <w:w w:val="100"/>
                      <w:sz w:val="17"/>
                      <w:szCs w:val="17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1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2"/>
                      <w:w w:val="100"/>
                      <w:sz w:val="17"/>
                      <w:szCs w:val="17"/>
                    </w:rPr>
                    <w:t>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10"/>
                    <w:ind w:left="20" w:right="20" w:firstLine="0"/>
                    <w:jc w:val="both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6"/>
                      <w:w w:val="100"/>
                      <w:sz w:val="17"/>
                      <w:szCs w:val="17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17"/>
                      <w:szCs w:val="17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添加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17"/>
                      <w:szCs w:val="17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我们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助您确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3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何需要解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需要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100"/>
                      <w:sz w:val="17"/>
                      <w:szCs w:val="17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7"/>
                      <w:szCs w:val="17"/>
                    </w:rPr>
                    <w:t>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7"/>
                      <w:szCs w:val="17"/>
                    </w:rPr>
                    <w:t>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95"/>
                      <w:sz w:val="17"/>
                      <w:szCs w:val="17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95"/>
                      <w:sz w:val="17"/>
                      <w:szCs w:val="17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  <w:sz w:val="17"/>
                      <w:szCs w:val="17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4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4"/>
                      <w:w w:val="95"/>
                      <w:sz w:val="17"/>
                      <w:szCs w:val="17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4"/>
                      <w:w w:val="95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95"/>
                      <w:sz w:val="17"/>
                      <w:szCs w:val="17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95"/>
                      <w:sz w:val="17"/>
                      <w:szCs w:val="17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95"/>
                      <w:sz w:val="17"/>
                      <w:szCs w:val="17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95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7"/>
                      <w:szCs w:val="17"/>
                    </w:rPr>
                    <w:t>的设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务涵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坏导致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8"/>
                      <w:w w:val="100"/>
                      <w:sz w:val="17"/>
                      <w:szCs w:val="17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8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用。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99.932678pt;width:202.71476pt;height:202.465586pt;mso-position-horizontal-relative:page;mso-position-vertical-relative:page;z-index:-873" type="#_x0000_t202" filled="f" stroked="f">
            <v:textbox inset="0,0,0,0">
              <w:txbxContent>
                <w:p>
                  <w:pPr>
                    <w:spacing w:line="17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7"/>
                      <w:szCs w:val="17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根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7"/>
                      <w:szCs w:val="17"/>
                    </w:rPr>
                    <w:t>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境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能感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7"/>
                      <w:szCs w:val="17"/>
                    </w:rPr>
                    <w:t>应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8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7"/>
                      <w:szCs w:val="17"/>
                    </w:rPr>
                    <w:t>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能操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50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cc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me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er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来了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8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向和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式间切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础不断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8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功能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2"/>
                      <w:w w:val="100"/>
                      <w:sz w:val="17"/>
                      <w:szCs w:val="17"/>
                    </w:rPr>
                    <w:t>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6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3"/>
                      <w:w w:val="100"/>
                      <w:sz w:val="17"/>
                      <w:szCs w:val="17"/>
                    </w:rPr>
                    <w:t>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6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录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5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合到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定制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17"/>
                      <w:szCs w:val="17"/>
                    </w:rPr>
                    <w:t>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提高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施偏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作的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313.563171pt;width:202.05601pt;height:250.456586pt;mso-position-horizontal-relative:page;mso-position-vertical-relative:page;z-index:-872" type="#_x0000_t202" filled="f" stroked="f">
            <v:textbox inset="0,0,0,0">
              <w:txbxContent>
                <w:p>
                  <w:pPr>
                    <w:spacing w:line="171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7"/>
                      <w:szCs w:val="17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17"/>
                      <w:szCs w:val="17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比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7"/>
                      <w:szCs w:val="17"/>
                    </w:rPr>
                    <w:t>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7"/>
                      <w:szCs w:val="17"/>
                    </w:rPr>
                    <w:t>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功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7"/>
                      <w:szCs w:val="17"/>
                    </w:rPr>
                    <w:t>质量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  <w:p>
                  <w:pPr>
                    <w:spacing w:line="279" w:lineRule="auto" w:before="50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7"/>
                      <w:szCs w:val="17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许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5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3"/>
                      <w:w w:val="100"/>
                      <w:sz w:val="17"/>
                      <w:szCs w:val="17"/>
                    </w:rPr>
                    <w:t>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，能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带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高效的语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信和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丰富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讲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连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接功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br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设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4"/>
                      <w:w w:val="100"/>
                      <w:sz w:val="17"/>
                      <w:szCs w:val="17"/>
                    </w:rPr>
                    <w:t>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8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能电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向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电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一强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的功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4"/>
                      <w:w w:val="100"/>
                      <w:sz w:val="17"/>
                      <w:szCs w:val="17"/>
                    </w:rPr>
                    <w:t>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需按下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松地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6"/>
                      <w:w w:val="100"/>
                      <w:sz w:val="17"/>
                      <w:szCs w:val="17"/>
                    </w:rPr>
                    <w:t>个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100"/>
                      <w:sz w:val="17"/>
                      <w:szCs w:val="17"/>
                    </w:rPr>
                    <w:t>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9"/>
                      <w:w w:val="100"/>
                      <w:sz w:val="17"/>
                      <w:szCs w:val="17"/>
                    </w:rPr>
                    <w:t>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厌的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叫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7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0"/>
                      <w:w w:val="100"/>
                      <w:sz w:val="17"/>
                      <w:szCs w:val="17"/>
                    </w:rPr>
                    <w:t>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7"/>
                      <w:w w:val="100"/>
                      <w:sz w:val="17"/>
                      <w:szCs w:val="17"/>
                    </w:rPr>
                    <w:t>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选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扬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5"/>
                      <w:w w:val="100"/>
                      <w:sz w:val="17"/>
                      <w:szCs w:val="17"/>
                    </w:rPr>
                    <w:t>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提的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便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利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2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或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特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时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刻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"/>
                      <w:w w:val="100"/>
                      <w:sz w:val="17"/>
                      <w:szCs w:val="17"/>
                    </w:rPr>
                    <w:t>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于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数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过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sz w:val="17"/>
                      <w:szCs w:val="17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2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17"/>
                      <w:szCs w:val="17"/>
                    </w:rPr>
                    <w:t>提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供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9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因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100"/>
                      <w:sz w:val="17"/>
                      <w:szCs w:val="17"/>
                    </w:rPr>
                    <w:t>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3"/>
                      <w:w w:val="100"/>
                      <w:sz w:val="17"/>
                      <w:szCs w:val="17"/>
                    </w:rPr>
                    <w:t>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9"/>
                      <w:w w:val="100"/>
                      <w:sz w:val="17"/>
                      <w:szCs w:val="17"/>
                    </w:rPr>
                    <w:t>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17"/>
                      <w:szCs w:val="17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影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响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语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17"/>
                      <w:szCs w:val="17"/>
                    </w:rPr>
                    <w:t>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100"/>
                      <w:sz w:val="17"/>
                      <w:szCs w:val="17"/>
                    </w:rPr>
                    <w:t>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量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7"/>
                      <w:szCs w:val="17"/>
                    </w:rPr>
                    <w:t>的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内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7"/>
                      <w:szCs w:val="17"/>
                    </w:rPr>
                    <w:t>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7"/>
                      <w:szCs w:val="17"/>
                    </w:rPr>
                    <w:t>盖问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100"/>
                      <w:sz w:val="17"/>
                      <w:szCs w:val="17"/>
                    </w:rPr>
                    <w:t>题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7"/>
                      <w:szCs w:val="17"/>
                    </w:rPr>
                    <w:t>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766.133789pt;width:41.396002pt;height:9.874626pt;mso-position-horizontal-relative:page;mso-position-vertical-relative:page;z-index:-871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5"/>
                      <w:sz w:val="14"/>
                      <w:szCs w:val="14"/>
                    </w:rPr>
                    <w:t>2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35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7E868C"/>
                      <w:spacing w:val="0"/>
                      <w:w w:val="105"/>
                      <w:sz w:val="14"/>
                      <w:szCs w:val="14"/>
                    </w:rPr>
                    <w:t>斑马技术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52.316101pt;width:527.244pt;height:12pt;mso-position-horizontal-relative:page;mso-position-vertical-relative:page;z-index:-87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6" w:h="16500"/>
          <w:pgMar w:top="154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269699pt;margin-top:145.522003pt;width:202.8937pt;height:212.467718pt;mso-position-horizontal-relative:page;mso-position-vertical-relative:page;z-index:-869" coordorigin="845,2910" coordsize="4058,4249">
            <v:group style="position:absolute;left:850;top:3569;width:4048;height:2" coordorigin="850,3569" coordsize="4048,2">
              <v:shape style="position:absolute;left:850;top:3569;width:4048;height:2" coordorigin="850,3569" coordsize="4048,0" path="m850,3569l4898,3569e" filled="f" stroked="t" strokeweight=".5pt" strokecolor="#231F20">
                <v:path arrowok="t"/>
              </v:shape>
            </v:group>
            <v:group style="position:absolute;left:850;top:3862;width:4048;height:2" coordorigin="850,3862" coordsize="4048,2">
              <v:shape style="position:absolute;left:850;top:3862;width:4048;height:2" coordorigin="850,3862" coordsize="4048,0" path="m850,3862l4898,3862e" filled="f" stroked="t" strokeweight=".5pt" strokecolor="#231F20">
                <v:path arrowok="t"/>
              </v:shape>
            </v:group>
            <v:group style="position:absolute;left:850;top:4155;width:4048;height:2" coordorigin="850,4155" coordsize="4048,2">
              <v:shape style="position:absolute;left:850;top:4155;width:4048;height:2" coordorigin="850,4155" coordsize="4048,0" path="m850,4155l4898,4155e" filled="f" stroked="t" strokeweight=".5pt" strokecolor="#231F20">
                <v:path arrowok="t"/>
              </v:shape>
            </v:group>
            <v:group style="position:absolute;left:850;top:4449;width:4048;height:2" coordorigin="850,4449" coordsize="4048,2">
              <v:shape style="position:absolute;left:850;top:4449;width:4048;height:2" coordorigin="850,4449" coordsize="4048,0" path="m850,4449l4898,4449e" filled="f" stroked="t" strokeweight=".5pt" strokecolor="#231F20">
                <v:path arrowok="t"/>
              </v:shape>
            </v:group>
            <v:group style="position:absolute;left:850;top:4742;width:4048;height:2" coordorigin="850,4742" coordsize="4048,2">
              <v:shape style="position:absolute;left:850;top:4742;width:4048;height:2" coordorigin="850,4742" coordsize="4048,0" path="m850,4742l4898,4742e" filled="f" stroked="t" strokeweight=".5pt" strokecolor="#231F20">
                <v:path arrowok="t"/>
              </v:shape>
            </v:group>
            <v:group style="position:absolute;left:850;top:2915;width:4048;height:2" coordorigin="850,2915" coordsize="4048,2">
              <v:shape style="position:absolute;left:850;top:2915;width:4048;height:2" coordorigin="850,2915" coordsize="4048,0" path="m850,2915l4898,2915e" filled="f" stroked="t" strokeweight=".5pt" strokecolor="#231F20">
                <v:path arrowok="t"/>
              </v:shape>
            </v:group>
            <v:group style="position:absolute;left:1701;top:2920;width:2;height:4229" coordorigin="1701,2920" coordsize="2,4229">
              <v:shape style="position:absolute;left:1701;top:2920;width:2;height:4229" coordorigin="1701,2920" coordsize="0,4229" path="m1701,2920l1701,7150e" filled="f" stroked="t" strokeweight=".500018pt" strokecolor="#231F20">
                <v:path arrowok="t"/>
              </v:shape>
            </v:group>
            <v:group style="position:absolute;left:850;top:5215;width:4048;height:2" coordorigin="850,5215" coordsize="4048,2">
              <v:shape style="position:absolute;left:850;top:5215;width:4048;height:2" coordorigin="850,5215" coordsize="4048,0" path="m850,5215l4898,5215e" filled="f" stroked="t" strokeweight=".5pt" strokecolor="#231F20">
                <v:path arrowok="t"/>
              </v:shape>
            </v:group>
            <v:group style="position:absolute;left:850;top:5688;width:4048;height:2" coordorigin="850,5688" coordsize="4048,2">
              <v:shape style="position:absolute;left:850;top:5688;width:4048;height:2" coordorigin="850,5688" coordsize="4048,0" path="m850,5688l4898,5688e" filled="f" stroked="t" strokeweight=".5pt" strokecolor="#231F20">
                <v:path arrowok="t"/>
              </v:shape>
            </v:group>
            <v:group style="position:absolute;left:850;top:5982;width:4048;height:2" coordorigin="850,5982" coordsize="4048,2">
              <v:shape style="position:absolute;left:850;top:5982;width:4048;height:2" coordorigin="850,5982" coordsize="4048,0" path="m850,5982l4898,5982e" filled="f" stroked="t" strokeweight=".5pt" strokecolor="#231F20">
                <v:path arrowok="t"/>
              </v:shape>
            </v:group>
            <v:group style="position:absolute;left:850;top:6275;width:4048;height:2" coordorigin="850,6275" coordsize="4048,2">
              <v:shape style="position:absolute;left:850;top:6275;width:4048;height:2" coordorigin="850,6275" coordsize="4048,0" path="m850,6275l4898,6275e" filled="f" stroked="t" strokeweight=".5pt" strokecolor="#231F20">
                <v:path arrowok="t"/>
              </v:shape>
            </v:group>
            <v:group style="position:absolute;left:850;top:6568;width:4048;height:2" coordorigin="850,6568" coordsize="4048,2">
              <v:shape style="position:absolute;left:850;top:6568;width:4048;height:2" coordorigin="850,6568" coordsize="4048,0" path="m850,6568l4898,6568e" filled="f" stroked="t" strokeweight=".5pt" strokecolor="#231F20">
                <v:path arrowok="t"/>
              </v:shape>
            </v:group>
            <v:group style="position:absolute;left:850;top:6862;width:4048;height:2" coordorigin="850,6862" coordsize="4048,2">
              <v:shape style="position:absolute;left:850;top:6862;width:4048;height:2" coordorigin="850,6862" coordsize="4048,0" path="m850,6862l4898,6862e" filled="f" stroked="t" strokeweight=".5pt" strokecolor="#231F20">
                <v:path arrowok="t"/>
              </v:shape>
            </v:group>
            <v:group style="position:absolute;left:850;top:7155;width:4048;height:2" coordorigin="850,7155" coordsize="4048,2">
              <v:shape style="position:absolute;left:850;top:7155;width:4048;height:2" coordorigin="850,7155" coordsize="4048,0" path="m850,7155l4898,7155e" filled="f" stroked="t" strokeweight=".5pt" strokecolor="#231F20">
                <v:path arrowok="t"/>
              </v:shape>
              <v:shape style="position:absolute;left:1769;top:4833;width:311;height:311" type="#_x0000_t75">
                <v:imagedata r:id="rId12" o:title=""/>
              </v:shape>
              <v:shape style="position:absolute;left:1777;top:4842;width:294;height:294" type="#_x0000_t75">
                <v:imagedata r:id="rId13" o:title=""/>
              </v:shape>
              <v:shape style="position:absolute;left:1786;top:4850;width:259;height:238" type="#_x0000_t75">
                <v:imagedata r:id="rId14" o:title=""/>
              </v:shape>
              <v:shape style="position:absolute;left:1839;top:4903;width:224;height:224" type="#_x0000_t75">
                <v:imagedata r:id="rId15" o:title=""/>
              </v:shape>
            </v:group>
            <w10:wrap type="none"/>
          </v:group>
        </w:pict>
      </w:r>
      <w:r>
        <w:rPr/>
        <w:pict>
          <v:group style="position:absolute;margin-left:42.269699pt;margin-top:373.033722pt;width:202.8937pt;height:53.491918pt;mso-position-horizontal-relative:page;mso-position-vertical-relative:page;z-index:-868" coordorigin="845,7461" coordsize="4058,1070">
            <v:group style="position:absolute;left:850;top:7759;width:4048;height:2" coordorigin="850,7759" coordsize="4048,2">
              <v:shape style="position:absolute;left:850;top:7759;width:4048;height:2" coordorigin="850,7759" coordsize="4048,0" path="m850,7759l4898,7759e" filled="f" stroked="t" strokeweight=".5pt" strokecolor="#231F20">
                <v:path arrowok="t"/>
              </v:shape>
            </v:group>
            <v:group style="position:absolute;left:850;top:8232;width:4048;height:2" coordorigin="850,8232" coordsize="4048,2">
              <v:shape style="position:absolute;left:850;top:8232;width:4048;height:2" coordorigin="850,8232" coordsize="4048,0" path="m850,8232l4898,8232e" filled="f" stroked="t" strokeweight=".5pt" strokecolor="#231F20">
                <v:path arrowok="t"/>
              </v:shape>
            </v:group>
            <v:group style="position:absolute;left:850;top:7466;width:4048;height:2" coordorigin="850,7466" coordsize="4048,2">
              <v:shape style="position:absolute;left:850;top:7466;width:4048;height:2" coordorigin="850,7466" coordsize="4048,0" path="m850,7466l4898,7466e" filled="f" stroked="t" strokeweight=".5pt" strokecolor="#231F20">
                <v:path arrowok="t"/>
              </v:shape>
            </v:group>
            <v:group style="position:absolute;left:1701;top:7471;width:2;height:1050" coordorigin="1701,7471" coordsize="2,1050">
              <v:shape style="position:absolute;left:1701;top:7471;width:2;height:1050" coordorigin="1701,7471" coordsize="0,1050" path="m1701,7471l1701,8521e" filled="f" stroked="t" strokeweight=".500002pt" strokecolor="#231F20">
                <v:path arrowok="t"/>
              </v:shape>
            </v:group>
            <v:group style="position:absolute;left:850;top:8526;width:4048;height:2" coordorigin="850,8526" coordsize="4048,2">
              <v:shape style="position:absolute;left:850;top:8526;width:4048;height:2" coordorigin="850,8526" coordsize="4048,0" path="m850,8526l4898,8526e" filled="f" stroked="t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269699pt;margin-top:441.569641pt;width:202.8937pt;height:144.811693pt;mso-position-horizontal-relative:page;mso-position-vertical-relative:page;z-index:-867" coordorigin="845,8831" coordsize="4058,2896">
            <v:group style="position:absolute;left:850;top:9130;width:4048;height:2" coordorigin="850,9130" coordsize="4048,2">
              <v:shape style="position:absolute;left:850;top:9130;width:4048;height:2" coordorigin="850,9130" coordsize="4048,0" path="m850,9130l4898,9130e" filled="f" stroked="t" strokeweight=".5pt" strokecolor="#231F20">
                <v:path arrowok="t"/>
              </v:shape>
            </v:group>
            <v:group style="position:absolute;left:850;top:9423;width:4048;height:2" coordorigin="850,9423" coordsize="4048,2">
              <v:shape style="position:absolute;left:850;top:9423;width:4048;height:2" coordorigin="850,9423" coordsize="4048,0" path="m850,9423l4898,9423e" filled="f" stroked="t" strokeweight=".5pt" strokecolor="#231F20">
                <v:path arrowok="t"/>
              </v:shape>
            </v:group>
            <v:group style="position:absolute;left:850;top:9716;width:4048;height:2" coordorigin="850,9716" coordsize="4048,2">
              <v:shape style="position:absolute;left:850;top:9716;width:4048;height:2" coordorigin="850,9716" coordsize="4048,0" path="m850,9716l4898,9716e" filled="f" stroked="t" strokeweight=".5pt" strokecolor="#231F20">
                <v:path arrowok="t"/>
              </v:shape>
            </v:group>
            <v:group style="position:absolute;left:850;top:10190;width:4048;height:2" coordorigin="850,10190" coordsize="4048,2">
              <v:shape style="position:absolute;left:850;top:10190;width:4048;height:2" coordorigin="850,10190" coordsize="4048,0" path="m850,10190l4898,10190e" filled="f" stroked="t" strokeweight=".5pt" strokecolor="#231F20">
                <v:path arrowok="t"/>
              </v:shape>
            </v:group>
            <v:group style="position:absolute;left:850;top:10663;width:4048;height:2" coordorigin="850,10663" coordsize="4048,2">
              <v:shape style="position:absolute;left:850;top:10663;width:4048;height:2" coordorigin="850,10663" coordsize="4048,0" path="m850,10663l4898,10663e" filled="f" stroked="t" strokeweight=".5pt" strokecolor="#231F20">
                <v:path arrowok="t"/>
              </v:shape>
            </v:group>
            <v:group style="position:absolute;left:850;top:10956;width:4048;height:2" coordorigin="850,10956" coordsize="4048,2">
              <v:shape style="position:absolute;left:850;top:10956;width:4048;height:2" coordorigin="850,10956" coordsize="4048,0" path="m850,10956l4898,10956e" filled="f" stroked="t" strokeweight=".5pt" strokecolor="#231F20">
                <v:path arrowok="t"/>
              </v:shape>
            </v:group>
            <v:group style="position:absolute;left:850;top:11249;width:4048;height:2" coordorigin="850,11249" coordsize="4048,2">
              <v:shape style="position:absolute;left:850;top:11249;width:4048;height:2" coordorigin="850,11249" coordsize="4048,0" path="m850,11249l4898,11249e" filled="f" stroked="t" strokeweight=".5pt" strokecolor="#231F20">
                <v:path arrowok="t"/>
              </v:shape>
            </v:group>
            <v:group style="position:absolute;left:850;top:11723;width:4048;height:2" coordorigin="850,11723" coordsize="4048,2">
              <v:shape style="position:absolute;left:850;top:11723;width:4048;height:2" coordorigin="850,11723" coordsize="4048,0" path="m850,11723l4898,11723e" filled="f" stroked="t" strokeweight=".5pt" strokecolor="#231F20">
                <v:path arrowok="t"/>
              </v:shape>
            </v:group>
            <v:group style="position:absolute;left:850;top:8836;width:4048;height:2" coordorigin="850,8836" coordsize="4048,2">
              <v:shape style="position:absolute;left:850;top:8836;width:4048;height:2" coordorigin="850,8836" coordsize="4048,0" path="m850,8836l4898,8836e" filled="f" stroked="t" strokeweight=".5pt" strokecolor="#231F20">
                <v:path arrowok="t"/>
              </v:shape>
            </v:group>
            <v:group style="position:absolute;left:1701;top:8841;width:2;height:2876" coordorigin="1701,8841" coordsize="2,2876">
              <v:shape style="position:absolute;left:1701;top:8841;width:2;height:2876" coordorigin="1701,8841" coordsize="0,2876" path="m1701,8841l1701,11718e" filled="f" stroked="t" strokeweight=".50001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269699pt;margin-top:601.425293pt;width:202.8937pt;height:47.827997pt;mso-position-horizontal-relative:page;mso-position-vertical-relative:page;z-index:-866" coordorigin="845,12029" coordsize="4058,957">
            <v:group style="position:absolute;left:850;top:12034;width:4048;height:2" coordorigin="850,12034" coordsize="4048,2">
              <v:shape style="position:absolute;left:850;top:12034;width:4048;height:2" coordorigin="850,12034" coordsize="4048,0" path="m850,12034l4898,12034e" filled="f" stroked="t" strokeweight=".5pt" strokecolor="#231F20">
                <v:path arrowok="t"/>
              </v:shape>
            </v:group>
            <v:group style="position:absolute;left:850;top:12687;width:4048;height:2" coordorigin="850,12687" coordsize="4048,2">
              <v:shape style="position:absolute;left:850;top:12687;width:4048;height:2" coordorigin="850,12687" coordsize="4048,0" path="m850,12687l4898,12687e" filled="f" stroked="t" strokeweight=".5pt" strokecolor="#231F20">
                <v:path arrowok="t"/>
              </v:shape>
            </v:group>
            <v:group style="position:absolute;left:850;top:12980;width:4048;height:2" coordorigin="850,12980" coordsize="4048,2">
              <v:shape style="position:absolute;left:850;top:12980;width:4048;height:2" coordorigin="850,12980" coordsize="4048,0" path="m850,12980l4898,12980e" filled="f" stroked="t" strokeweight=".5pt" strokecolor="#231F20">
                <v:path arrowok="t"/>
              </v:shape>
            </v:group>
            <v:group style="position:absolute;left:1701;top:12039;width:2;height:937" coordorigin="1701,12039" coordsize="2,937">
              <v:shape style="position:absolute;left:1701;top:12039;width:2;height:937" coordorigin="1701,12039" coordsize="0,937" path="m1701,12039l1701,12975e" filled="f" stroked="t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.519699pt;margin-top:130.228088pt;width:202.3937pt;height:.1pt;mso-position-horizontal-relative:page;mso-position-vertical-relative:page;z-index:-865" coordorigin="850,2605" coordsize="4048,2">
            <v:shape style="position:absolute;left:850;top:2605;width:4048;height:2" coordorigin="850,2605" coordsize="4048,0" path="m850,2605l4898,2605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58.836578pt;margin-top:202.729996pt;width:202.8937pt;height:44.491918pt;mso-position-horizontal-relative:page;mso-position-vertical-relative:page;z-index:-864" coordorigin="5177,4055" coordsize="4058,890">
            <v:group style="position:absolute;left:5182;top:4353;width:4048;height:2" coordorigin="5182,4353" coordsize="4048,2">
              <v:shape style="position:absolute;left:5182;top:4353;width:4048;height:2" coordorigin="5182,4353" coordsize="4048,0" path="m5182,4353l9230,4353e" filled="f" stroked="t" strokeweight=".5pt" strokecolor="#231F20">
                <v:path arrowok="t"/>
              </v:shape>
            </v:group>
            <v:group style="position:absolute;left:5182;top:4646;width:4048;height:2" coordorigin="5182,4646" coordsize="4048,2">
              <v:shape style="position:absolute;left:5182;top:4646;width:4048;height:2" coordorigin="5182,4646" coordsize="4048,0" path="m5182,4646l9230,4646e" filled="f" stroked="t" strokeweight=".5pt" strokecolor="#231F20">
                <v:path arrowok="t"/>
              </v:shape>
            </v:group>
            <v:group style="position:absolute;left:5182;top:4060;width:4048;height:2" coordorigin="5182,4060" coordsize="4048,2">
              <v:shape style="position:absolute;left:5182;top:4060;width:4048;height:2" coordorigin="5182,4060" coordsize="4048,0" path="m5182,4060l9230,4060e" filled="f" stroked="t" strokeweight=".5pt" strokecolor="#231F20">
                <v:path arrowok="t"/>
              </v:shape>
            </v:group>
            <v:group style="position:absolute;left:6032;top:4065;width:2;height:870" coordorigin="6032,4065" coordsize="2,870">
              <v:shape style="position:absolute;left:6032;top:4065;width:2;height:870" coordorigin="6032,4065" coordsize="0,870" path="m6032,4065l6032,4934e" filled="f" stroked="t" strokeweight=".500007pt" strokecolor="#231F20">
                <v:path arrowok="t"/>
              </v:shape>
            </v:group>
            <v:group style="position:absolute;left:5182;top:4939;width:4048;height:2" coordorigin="5182,4939" coordsize="4048,2">
              <v:shape style="position:absolute;left:5182;top:4939;width:4048;height:2" coordorigin="5182,4939" coordsize="4048,0" path="m5182,4939l9230,4939e" filled="f" stroked="t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8.836578pt;margin-top:262.2659pt;width:202.8937pt;height:161.901107pt;mso-position-horizontal-relative:page;mso-position-vertical-relative:page;z-index:-863" coordorigin="5177,5245" coordsize="4058,3238">
            <v:group style="position:absolute;left:5182;top:5544;width:4048;height:2" coordorigin="5182,5544" coordsize="4048,2">
              <v:shape style="position:absolute;left:5182;top:5544;width:4048;height:2" coordorigin="5182,5544" coordsize="4048,0" path="m5182,5544l9230,5544e" filled="f" stroked="t" strokeweight=".5pt" strokecolor="#231F20">
                <v:path arrowok="t"/>
              </v:shape>
            </v:group>
            <v:group style="position:absolute;left:5182;top:6585;width:4048;height:2" coordorigin="5182,6585" coordsize="4048,2">
              <v:shape style="position:absolute;left:5182;top:6585;width:4048;height:2" coordorigin="5182,6585" coordsize="4048,0" path="m5182,6585l9230,6585e" filled="f" stroked="t" strokeweight=".5pt" strokecolor="#231F20">
                <v:path arrowok="t"/>
              </v:shape>
            </v:group>
            <v:group style="position:absolute;left:5182;top:6879;width:4048;height:2" coordorigin="5182,6879" coordsize="4048,2">
              <v:shape style="position:absolute;left:5182;top:6879;width:4048;height:2" coordorigin="5182,6879" coordsize="4048,0" path="m5182,6879l9230,6879e" filled="f" stroked="t" strokeweight=".5pt" strokecolor="#231F20">
                <v:path arrowok="t"/>
              </v:shape>
            </v:group>
            <v:group style="position:absolute;left:5182;top:7352;width:4048;height:2" coordorigin="5182,7352" coordsize="4048,2">
              <v:shape style="position:absolute;left:5182;top:7352;width:4048;height:2" coordorigin="5182,7352" coordsize="4048,0" path="m5182,7352l9230,7352e" filled="f" stroked="t" strokeweight=".5pt" strokecolor="#231F20">
                <v:path arrowok="t"/>
              </v:shape>
            </v:group>
            <v:group style="position:absolute;left:5182;top:8005;width:4048;height:2" coordorigin="5182,8005" coordsize="4048,2">
              <v:shape style="position:absolute;left:5182;top:8005;width:4048;height:2" coordorigin="5182,8005" coordsize="4048,0" path="m5182,8005l9230,8005e" filled="f" stroked="t" strokeweight=".5pt" strokecolor="#231F20">
                <v:path arrowok="t"/>
              </v:shape>
            </v:group>
            <v:group style="position:absolute;left:5182;top:8478;width:4048;height:2" coordorigin="5182,8478" coordsize="4048,2">
              <v:shape style="position:absolute;left:5182;top:8478;width:4048;height:2" coordorigin="5182,8478" coordsize="4048,0" path="m5182,8478l9230,8478e" filled="f" stroked="t" strokeweight=".5pt" strokecolor="#231F20">
                <v:path arrowok="t"/>
              </v:shape>
            </v:group>
            <v:group style="position:absolute;left:5182;top:5250;width:4048;height:2" coordorigin="5182,5250" coordsize="4048,2">
              <v:shape style="position:absolute;left:5182;top:5250;width:4048;height:2" coordorigin="5182,5250" coordsize="4048,0" path="m5182,5250l9230,5250e" filled="f" stroked="t" strokeweight=".5pt" strokecolor="#231F20">
                <v:path arrowok="t"/>
              </v:shape>
            </v:group>
            <v:group style="position:absolute;left:6032;top:5255;width:2;height:3218" coordorigin="6032,5255" coordsize="2,3218">
              <v:shape style="position:absolute;left:6032;top:5255;width:2;height:3218" coordorigin="6032,5255" coordsize="0,3218" path="m6032,5255l6032,8473e" filled="f" stroked="t" strokeweight=".50002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8.836578pt;margin-top:439.210999pt;width:202.8937pt;height:15.163999pt;mso-position-horizontal-relative:page;mso-position-vertical-relative:page;z-index:-862" coordorigin="5177,8784" coordsize="4058,303">
            <v:group style="position:absolute;left:5182;top:8789;width:4048;height:2" coordorigin="5182,8789" coordsize="4048,2">
              <v:shape style="position:absolute;left:5182;top:8789;width:4048;height:2" coordorigin="5182,8789" coordsize="4048,0" path="m5182,8789l9230,8789e" filled="f" stroked="t" strokeweight=".5pt" strokecolor="#231F20">
                <v:path arrowok="t"/>
              </v:shape>
            </v:group>
            <v:group style="position:absolute;left:5182;top:9082;width:4048;height:2" coordorigin="5182,9082" coordsize="4048,2">
              <v:shape style="position:absolute;left:5182;top:9082;width:4048;height:2" coordorigin="5182,9082" coordsize="4048,0" path="m5182,9082l9230,9082e" filled="f" stroked="t" strokeweight=".5pt" strokecolor="#231F20">
                <v:path arrowok="t"/>
              </v:shape>
            </v:group>
            <v:group style="position:absolute;left:6032;top:8794;width:2;height:283" coordorigin="6032,8794" coordsize="2,283">
              <v:shape style="position:absolute;left:6032;top:8794;width:2;height:283" coordorigin="6032,8794" coordsize="0,283" path="m6032,9078l6032,8794e" filled="f" stroked="t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8.836578pt;margin-top:469.419037pt;width:202.8937pt;height:186.992989pt;mso-position-horizontal-relative:page;mso-position-vertical-relative:page;z-index:-861" coordorigin="5177,9388" coordsize="4058,3740">
            <v:group style="position:absolute;left:5182;top:9393;width:4048;height:2" coordorigin="5182,9393" coordsize="4048,2">
              <v:shape style="position:absolute;left:5182;top:9393;width:4048;height:2" coordorigin="5182,9393" coordsize="4048,0" path="m5182,9393l9230,9393e" filled="f" stroked="t" strokeweight=".5pt" strokecolor="#231F20">
                <v:path arrowok="t"/>
              </v:shape>
            </v:group>
            <v:group style="position:absolute;left:5182;top:9687;width:4048;height:2" coordorigin="5182,9687" coordsize="4048,2">
              <v:shape style="position:absolute;left:5182;top:9687;width:4048;height:2" coordorigin="5182,9687" coordsize="4048,0" path="m5182,9687l9230,9687e" filled="f" stroked="t" strokeweight=".5pt" strokecolor="#231F20">
                <v:path arrowok="t"/>
              </v:shape>
            </v:group>
            <v:group style="position:absolute;left:5182;top:10605;width:4048;height:2" coordorigin="5182,10605" coordsize="4048,2">
              <v:shape style="position:absolute;left:5182;top:10605;width:4048;height:2" coordorigin="5182,10605" coordsize="4048,0" path="m5182,10605l9230,10605e" filled="f" stroked="t" strokeweight=".5pt" strokecolor="#231F20">
                <v:path arrowok="t"/>
              </v:shape>
            </v:group>
            <v:group style="position:absolute;left:5182;top:11732;width:4048;height:2" coordorigin="5182,11732" coordsize="4048,2">
              <v:shape style="position:absolute;left:5182;top:11732;width:4048;height:2" coordorigin="5182,11732" coordsize="4048,0" path="m5182,11732l9230,11732e" filled="f" stroked="t" strokeweight=".5pt" strokecolor="#231F20">
                <v:path arrowok="t"/>
              </v:shape>
            </v:group>
            <v:group style="position:absolute;left:5182;top:12830;width:4048;height:2" coordorigin="5182,12830" coordsize="4048,2">
              <v:shape style="position:absolute;left:5182;top:12830;width:4048;height:2" coordorigin="5182,12830" coordsize="4048,0" path="m5182,12830l9230,12830e" filled="f" stroked="t" strokeweight=".5pt" strokecolor="#231F20">
                <v:path arrowok="t"/>
              </v:shape>
            </v:group>
            <v:group style="position:absolute;left:5182;top:13123;width:4048;height:2" coordorigin="5182,13123" coordsize="4048,2">
              <v:shape style="position:absolute;left:5182;top:13123;width:4048;height:2" coordorigin="5182,13123" coordsize="4048,0" path="m5182,13123l9230,13123e" filled="f" stroked="t" strokeweight=".5pt" strokecolor="#231F20">
                <v:path arrowok="t"/>
              </v:shape>
            </v:group>
            <v:group style="position:absolute;left:6032;top:9398;width:2;height:3720" coordorigin="6032,9398" coordsize="2,3720">
              <v:shape style="position:absolute;left:6032;top:9398;width:2;height:3720" coordorigin="6032,9398" coordsize="0,3720" path="m6032,9398l6032,13118e" filled="f" stroked="t" strokeweight=".50002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8.836578pt;margin-top:145.522003pt;width:202.8937pt;height:42.163999pt;mso-position-horizontal-relative:page;mso-position-vertical-relative:page;z-index:-860" coordorigin="5177,2910" coordsize="4058,843">
            <v:group style="position:absolute;left:5182;top:2915;width:4048;height:2" coordorigin="5182,2915" coordsize="4048,2">
              <v:shape style="position:absolute;left:5182;top:2915;width:4048;height:2" coordorigin="5182,2915" coordsize="4048,0" path="m5182,2915l9230,2915e" filled="f" stroked="t" strokeweight=".5pt" strokecolor="#231F20">
                <v:path arrowok="t"/>
              </v:shape>
            </v:group>
            <v:group style="position:absolute;left:6032;top:2920;width:2;height:823" coordorigin="6032,2920" coordsize="2,823">
              <v:shape style="position:absolute;left:6032;top:2920;width:2;height:823" coordorigin="6032,2920" coordsize="0,823" path="m6032,3744l6032,2920e" filled="f" stroked="t" strokeweight=".5pt" strokecolor="#231F20">
                <v:path arrowok="t"/>
              </v:shape>
            </v:group>
            <v:group style="position:absolute;left:5182;top:3749;width:4048;height:2" coordorigin="5182,3749" coordsize="4048,2">
              <v:shape style="position:absolute;left:5182;top:3749;width:4048;height:2" coordorigin="5182,3749" coordsize="4048,0" path="m5182,3749l9230,3749e" filled="f" stroked="t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9.086578pt;margin-top:130.228088pt;width:202.3937pt;height:.1pt;mso-position-horizontal-relative:page;mso-position-vertical-relative:page;z-index:-859" coordorigin="5182,2605" coordsize="4048,2">
            <v:shape style="position:absolute;left:5182;top:2605;width:4048;height:2" coordorigin="5182,2605" coordsize="4048,0" path="m5182,2605l9230,2605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42.519699pt;margin-top:763.316101pt;width:527.244pt;height:.1pt;mso-position-horizontal-relative:page;mso-position-vertical-relative:page;z-index:-858" coordorigin="850,15266" coordsize="10545,2">
            <v:shape style="position:absolute;left:850;top:15266;width:10545;height:2" coordorigin="850,15266" coordsize="10545,0" path="m850,15266l11395,15266e" filled="f" stroked="t" strokeweight=".25pt" strokecolor="#7E868C">
              <v:path arrowok="t"/>
            </v:shape>
            <w10:wrap type="none"/>
          </v:group>
        </w:pict>
      </w:r>
      <w:r>
        <w:rPr/>
        <w:pict>
          <v:shape style="position:absolute;margin-left:41.517101pt;margin-top:43.250439pt;width:41.332302pt;height:18.500306pt;mso-position-horizontal-relative:page;mso-position-vertical-relative:page;z-index:-857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94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系列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97.870438pt;width:55.752003pt;height:18pt;mso-position-horizontal-relative:page;mso-position-vertical-relative:page;z-index:-856" type="#_x0000_t202" filled="f" stroked="f">
            <v:textbox inset="0,0,0,0">
              <w:txbxContent>
                <w:p>
                  <w:pPr>
                    <w:spacing w:line="3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3"/>
                      <w:w w:val="100"/>
                      <w:sz w:val="32"/>
                      <w:szCs w:val="32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7"/>
                      <w:w w:val="100"/>
                      <w:sz w:val="32"/>
                      <w:szCs w:val="32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6"/>
                      <w:w w:val="100"/>
                      <w:sz w:val="32"/>
                      <w:szCs w:val="32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8"/>
                      <w:w w:val="100"/>
                      <w:sz w:val="32"/>
                      <w:szCs w:val="32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0"/>
                      <w:sz w:val="32"/>
                      <w:szCs w:val="32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015701pt;margin-top:99.869583pt;width:64.713603pt;height:18pt;mso-position-horizontal-relative:page;mso-position-vertical-relative:page;z-index:-855" type="#_x0000_t202" filled="f" stroked="f">
            <v:textbox inset="0,0,0,0">
              <w:txbxContent>
                <w:p>
                  <w:pPr>
                    <w:spacing w:line="30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32"/>
                      <w:szCs w:val="32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5"/>
                      <w:w w:val="100"/>
                      <w:sz w:val="32"/>
                      <w:szCs w:val="32"/>
                    </w:rPr>
                    <w:t>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5"/>
                      <w:w w:val="100"/>
                      <w:sz w:val="32"/>
                      <w:szCs w:val="32"/>
                    </w:rPr>
                    <w:t>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7"/>
                      <w:w w:val="100"/>
                      <w:sz w:val="32"/>
                      <w:szCs w:val="32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32"/>
                      <w:szCs w:val="32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135.454193pt;width:34.275202pt;height:10pt;mso-position-horizontal-relative:page;mso-position-vertical-relative:page;z-index:-854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参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135.454193pt;width:34.320002pt;height:10pt;mso-position-horizontal-relative:page;mso-position-vertical-relative:page;z-index:-853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集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439606pt;margin-top:167.823669pt;width:154.328401pt;height:9.930073pt;mso-position-horizontal-relative:page;mso-position-vertical-relative:page;z-index:-852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厘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厘米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192.662094pt;width:42.272002pt;height:10pt;mso-position-horizontal-relative:page;mso-position-vertical-relative:page;z-index:-851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色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像头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251.198425pt;width:94.355204pt;height:10.999573pt;mso-position-horizontal-relative:page;mso-position-vertical-relative:page;z-index:-850" type="#_x0000_t202" filled="f" stroked="f">
            <v:textbox inset="0,0,0,0">
              <w:txbxContent>
                <w:p>
                  <w:pPr>
                    <w:spacing w:line="18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5"/>
                      <w:w w:val="100"/>
                      <w:sz w:val="16"/>
                      <w:szCs w:val="16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音和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通信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362.96579pt;width:34.107202pt;height:10pt;mso-position-horizontal-relative:page;mso-position-vertical-relative:page;z-index:-849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性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能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参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459015pt;margin-top:405.242554pt;width:22.309801pt;height:9pt;mso-position-horizontal-relative:page;mso-position-vertical-relative:page;z-index:-848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证、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807892pt;margin-top:405.242554pt;width:30.293301pt;height:9pt;mso-position-horizontal-relative:page;mso-position-vertical-relative:page;z-index:-847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序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无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线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72601pt;margin-top:405.242554pt;width:9.0pt;height:9pt;mso-position-horizontal-relative:page;mso-position-vertical-relative:page;z-index:-846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428.143524pt;width:54.645602pt;height:10.999573pt;mso-position-horizontal-relative:page;mso-position-vertical-relative:page;z-index:-845" type="#_x0000_t202" filled="f" stroked="f">
            <v:textbox inset="0,0,0,0">
              <w:txbxContent>
                <w:p>
                  <w:pPr>
                    <w:spacing w:line="18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6"/>
                      <w:w w:val="100"/>
                      <w:sz w:val="16"/>
                      <w:szCs w:val="16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数据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431.501709pt;width:33.766402pt;height:10pt;mso-position-horizontal-relative:page;mso-position-vertical-relative:page;z-index:-844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6"/>
                      <w:szCs w:val="16"/>
                    </w:rPr>
                    <w:t>使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6"/>
                      <w:szCs w:val="16"/>
                    </w:rPr>
                    <w:t>环境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459.351105pt;width:34.091202pt;height:10pt;mso-position-horizontal-relative:page;mso-position-vertical-relative:page;z-index:-843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相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6"/>
                      <w:szCs w:val="16"/>
                    </w:rPr>
                    <w:t>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591.357483pt;width:33.859202pt;height:10pt;mso-position-horizontal-relative:page;mso-position-vertical-relative:page;z-index:-842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6"/>
                      <w:szCs w:val="16"/>
                    </w:rPr>
                    <w:t>性能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872704pt;margin-top:614.725891pt;width:152.756904pt;height:9.930073pt;mso-position-horizontal-relative:page;mso-position-vertical-relative:page;z-index:-841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次扫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传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输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最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少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续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107605pt;margin-top:663.180542pt;width:23.000001pt;height:9pt;mso-position-horizontal-relative:page;mso-position-vertical-relative:page;z-index:-840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下页续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9.459106pt;margin-top:766.133789pt;width:41.305002pt;height:9.874626pt;mso-position-horizontal-relative:page;mso-position-vertical-relative:page;z-index:-839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7E868C"/>
                      <w:spacing w:val="0"/>
                      <w:w w:val="105"/>
                      <w:sz w:val="14"/>
                      <w:szCs w:val="14"/>
                    </w:rPr>
                    <w:t>斑马技术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7E868C"/>
                      <w:spacing w:val="0"/>
                      <w:w w:val="105"/>
                      <w:sz w:val="14"/>
                      <w:szCs w:val="14"/>
                    </w:rPr>
                    <w:t> 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7E868C"/>
                      <w:spacing w:val="4"/>
                      <w:w w:val="10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5"/>
                      <w:sz w:val="14"/>
                      <w:szCs w:val="14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01.675293pt;width:42.519701pt;height:32.663999pt;mso-position-horizontal-relative:page;mso-position-vertical-relative:page;z-index:-838" type="#_x0000_t202" filled="f" stroked="f">
            <v:textbox inset="0,0,0,0">
              <w:txbxContent>
                <w:p>
                  <w:pPr>
                    <w:spacing w:line="180" w:lineRule="exact" w:before="3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户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简介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398pt;margin-top:601.675293pt;width:159.873999pt;height:32.663999pt;mso-position-horizontal-relative:page;mso-position-vertical-relative:page;z-index:-837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容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示屏打开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情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况</w:t>
                  </w:r>
                  <w:r>
                    <w:rPr>
                      <w:b w:val="0"/>
                      <w:bCs w:val="0"/>
                      <w:color w:val="231F20"/>
                      <w:spacing w:val="-15"/>
                      <w:w w:val="100"/>
                    </w:rPr>
                    <w:t>下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每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30" w:lineRule="exact" w:before="4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34.339294pt;width:42.519701pt;height:14.663999pt;mso-position-horizontal-relative:page;mso-position-vertical-relative:page;z-index:-836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运动传感器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398pt;margin-top:634.339294pt;width:159.873999pt;height:14.663999pt;mso-position-horizontal-relative:page;mso-position-vertical-relative:page;z-index:-835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速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捕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捉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动态屏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幕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方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向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变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469.669037pt;width:42.519727pt;height:14.66389pt;mso-position-horizontal-relative:page;mso-position-vertical-relative:page;z-index:-834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电气安全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469.669037pt;width:159.873973pt;height:14.66389pt;mso-position-horizontal-relative:page;mso-position-vertical-relative:page;z-index:-833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认证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484.332916pt;width:42.519727pt;height:45.915984pt;mso-position-horizontal-relative:page;mso-position-vertical-relative:page;z-index:-832" type="#_x0000_t202" filled="f" stroked="f">
            <v:textbox inset="0,0,0,0">
              <w:txbxContent>
                <w:p>
                  <w:pPr>
                    <w:spacing w:line="240" w:lineRule="exact" w:before="1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line="208" w:lineRule="exact"/>
                    <w:ind w:left="0" w:right="176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WLAN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蓝牙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6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-12"/>
                      <w:w w:val="95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AN)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484.332916pt;width:159.873973pt;height:45.915984pt;mso-position-horizontal-relative:page;mso-position-vertical-relative:page;z-index:-831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美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国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5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拿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欧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盟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澳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利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亚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530.248901pt;width:42.519727pt;height:56.333209pt;mso-position-horizontal-relative:page;mso-position-vertical-relative:page;z-index:-830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RF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19"/>
                      <w:w w:val="95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辐射标准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530.248901pt;width:159.873973pt;height:56.333209pt;mso-position-horizontal-relative:page;mso-position-vertical-relative:page;z-index:-829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美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国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拿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02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欧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盟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6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 w:before="2"/>
                    <w:ind w:left="56" w:right="22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澳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利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亚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无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线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42"/>
                      <w:w w:val="100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射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—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人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体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暴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标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586.582092pt;width:42.519727pt;height:54.916pt;mso-position-horizontal-relative:page;mso-position-vertical-relative:page;z-index:-828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60" w:lineRule="exact" w:before="19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EMI/RFI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586.582092pt;width:159.873973pt;height:54.916pt;mso-position-horizontal-relative:page;mso-position-vertical-relative:page;z-index:-827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北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美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5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Cl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拿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08" w:lineRule="exact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欧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95"/>
                    </w:rPr>
                    <w:t>盟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95"/>
                    </w:rPr>
                    <w:t>7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91" w:lineRule="auto" w:before="20"/>
                    <w:ind w:left="454" w:right="5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641.498108pt;width:42.519727pt;height:14.663905pt;mso-position-horizontal-relative:page;mso-position-vertical-relative:page;z-index:-826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激光安全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641.498108pt;width:159.873973pt;height:14.663905pt;mso-position-horizontal-relative:page;mso-position-vertical-relative:page;z-index:-825" type="#_x0000_t202" filled="f" stroked="f">
            <v:textbox inset="0,0,0,0">
              <w:txbxContent>
                <w:p>
                  <w:pPr>
                    <w:pStyle w:val="BodyText"/>
                    <w:spacing w:before="76"/>
                    <w:ind w:left="5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41.819641pt;width:42.519706pt;height:14.66389pt;mso-position-horizontal-relative:page;mso-position-vertical-relative:page;z-index:-824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441.819641pt;width:159.873994pt;height:14.66389pt;mso-position-horizontal-relative:page;mso-position-vertical-relative:page;z-index:-823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0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0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0"/>
                    </w:rPr>
                    <w:t>50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0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8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56.483521pt;width:42.519706pt;height:14.663999pt;mso-position-horizontal-relative:page;mso-position-vertical-relative:page;z-index:-822" type="#_x0000_t202" filled="f" stroked="f">
            <v:textbox inset="0,0,0,0">
              <w:txbxContent>
                <w:p>
                  <w:pPr>
                    <w:spacing w:before="3"/>
                    <w:ind w:left="-1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456.483521pt;width:159.873994pt;height:14.663999pt;mso-position-horizontal-relative:page;mso-position-vertical-relative:page;z-index:-821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</w:rPr>
                    <w:t>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F/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8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8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85"/>
                    </w:rPr>
                    <w:t>°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8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71.147522pt;width:42.519706pt;height:14.663999pt;mso-position-horizontal-relative:page;mso-position-vertical-relative:page;z-index:-820" type="#_x0000_t202" filled="f" stroked="f">
            <v:textbox inset="0,0,0,0">
              <w:txbxContent>
                <w:p>
                  <w:pPr>
                    <w:spacing w:before="3"/>
                    <w:ind w:left="-1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湿度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471.147522pt;width:159.873994pt;height:14.663999pt;mso-position-horizontal-relative:page;mso-position-vertical-relative:page;z-index:-819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9"/>
                      <w:w w:val="100"/>
                    </w:rPr>
                    <w:t>%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无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冷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85.811523pt;width:42.519706pt;height:23.66389pt;mso-position-horizontal-relative:page;mso-position-vertical-relative:page;z-index:-818" type="#_x0000_t202" filled="f" stroked="f">
            <v:textbox inset="0,0,0,0">
              <w:txbxContent>
                <w:p>
                  <w:pPr>
                    <w:spacing w:before="93"/>
                    <w:ind w:left="-1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落规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485.811523pt;width:159.873994pt;height:23.66389pt;mso-position-horizontal-relative:page;mso-position-vertical-relative:page;z-index:-817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承受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从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尺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米高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落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冲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击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0" w:lineRule="exact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要求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09.475403pt;width:42.519706pt;height:23.664029pt;mso-position-horizontal-relative:page;mso-position-vertical-relative:page;z-index:-816" type="#_x0000_t202" filled="f" stroked="f">
            <v:textbox inset="0,0,0,0">
              <w:txbxContent>
                <w:p>
                  <w:pPr>
                    <w:spacing w:before="93"/>
                    <w:ind w:left="-1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滚动规格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509.475403pt;width:159.873994pt;height:23.664029pt;mso-position-horizontal-relative:page;mso-position-vertical-relative:page;z-index:-815" type="#_x0000_t202" filled="f" stroked="f">
            <v:textbox inset="0,0,0,0">
              <w:txbxContent>
                <w:p>
                  <w:pPr>
                    <w:pStyle w:val="BodyText"/>
                    <w:spacing w:line="191" w:lineRule="auto" w:before="59"/>
                    <w:ind w:left="56" w:right="2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承受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次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尺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滚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冲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击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过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滚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要求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33.139404pt;width:42.519706pt;height:14.663999pt;mso-position-horizontal-relative:page;mso-position-vertical-relative:page;z-index:-814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密封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533.139404pt;width:159.873994pt;height:14.663999pt;mso-position-horizontal-relative:page;mso-position-vertical-relative:page;z-index:-813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格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要求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47.803406pt;width:42.519706pt;height:14.663999pt;mso-position-horizontal-relative:page;mso-position-vertical-relative:page;z-index:-812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时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钟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547.803406pt;width:159.873994pt;height:14.663999pt;mso-position-horizontal-relative:page;mso-position-vertical-relative:page;z-index:-811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成实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钟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62.467407pt;width:42.519706pt;height:23.66389pt;mso-position-horizontal-relative:page;mso-position-vertical-relative:page;z-index:-810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静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放电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before="13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0"/>
                      <w:sz w:val="14"/>
                      <w:szCs w:val="14"/>
                    </w:rPr>
                    <w:t>(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0"/>
                      <w:sz w:val="14"/>
                      <w:szCs w:val="14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3"/>
                      <w:w w:val="90"/>
                      <w:sz w:val="14"/>
                      <w:szCs w:val="14"/>
                    </w:rPr>
                    <w:t>S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0"/>
                      <w:sz w:val="14"/>
                      <w:szCs w:val="14"/>
                    </w:rPr>
                    <w:t>D)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562.467407pt;width:159.873994pt;height:23.66389pt;mso-position-horizontal-relative:page;mso-position-vertical-relative:page;z-index:-809" type="#_x0000_t202" filled="f" stroked="f">
            <v:textbox inset="0,0,0,0">
              <w:txbxContent>
                <w:p>
                  <w:pPr>
                    <w:pStyle w:val="BodyText"/>
                    <w:spacing w:line="191" w:lineRule="auto" w:before="60"/>
                    <w:ind w:left="56" w:right="268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±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空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气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放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±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放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±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k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间接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放电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439.460999pt;width:42.519709pt;height:14.663999pt;mso-position-horizontal-relative:page;mso-position-vertical-relative:page;z-index:-808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蓝牙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293pt;margin-top:439.460999pt;width:159.873991pt;height:14.663999pt;mso-position-horizontal-relative:page;mso-position-vertical-relative:page;z-index:-807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Cl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95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增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率</w:t>
                  </w:r>
                  <w:r>
                    <w:rPr>
                      <w:b w:val="0"/>
                      <w:bCs w:val="0"/>
                      <w:color w:val="231F20"/>
                      <w:spacing w:val="1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31F20"/>
                      <w:spacing w:val="-35"/>
                      <w:w w:val="95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成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线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73.283722pt;width:42.519702pt;height:14.66389pt;mso-position-horizontal-relative:page;mso-position-vertical-relative:page;z-index:-806" type="#_x0000_t202" filled="f" stroked="f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2"/>
                      <w:w w:val="95"/>
                      <w:sz w:val="14"/>
                      <w:szCs w:val="14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95"/>
                      <w:sz w:val="14"/>
                      <w:szCs w:val="14"/>
                    </w:rPr>
                    <w:t>PU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373.283722pt;width:159.873998pt;height:14.66389pt;mso-position-horizontal-relative:page;mso-position-vertical-relative:page;z-index:-805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核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87.947601pt;width:42.519702pt;height:23.663999pt;mso-position-horizontal-relative:page;mso-position-vertical-relative:page;z-index:-804" type="#_x0000_t202" filled="f" stroked="f">
            <v:textbox inset="0,0,0,0">
              <w:txbxContent>
                <w:p>
                  <w:pPr>
                    <w:spacing w:before="9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系统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387.947601pt;width:159.873998pt;height:23.663999pt;mso-position-horizontal-relative:page;mso-position-vertical-relative:page;z-index:-803" type="#_x0000_t202" filled="f" stroked="f">
            <v:textbox inset="0,0,0,0">
              <w:txbxContent>
                <w:p>
                  <w:pPr>
                    <w:pStyle w:val="BodyText"/>
                    <w:spacing w:line="268" w:lineRule="auto" w:before="77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dh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.5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la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11.611603pt;width:42.519702pt;height:14.664029pt;mso-position-horizontal-relative:page;mso-position-vertical-relative:page;z-index:-802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内存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06pt;margin-top:411.611603pt;width:159.873998pt;height:14.664029pt;mso-position-horizontal-relative:page;mso-position-vertical-relative:page;z-index:-801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存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闪存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262.5159pt;width:42.519731pt;height:14.663999pt;mso-position-horizontal-relative:page;mso-position-vertical-relative:page;z-index:-800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无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线电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262.5159pt;width:159.873969pt;height:14.663999pt;mso-position-horizontal-relative:page;mso-position-vertical-relative:page;z-index:-799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277.179901pt;width:42.519731pt;height:52.081301pt;mso-position-horizontal-relative:page;mso-position-vertical-relative:page;z-index:-798" type="#_x0000_t202" filled="f" stroked="f">
            <v:textbox inset="0,0,0,0">
              <w:txbxContent>
                <w:p>
                  <w:pPr>
                    <w:spacing w:line="170" w:lineRule="exact" w:before="7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安全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277.179901pt;width:159.873969pt;height:52.081301pt;mso-position-horizontal-relative:page;mso-position-vertical-relative:page;z-index:-797" type="#_x0000_t202" filled="f" stroked="f">
            <v:textbox inset="0,0,0,0">
              <w:txbxContent>
                <w:p>
                  <w:pPr>
                    <w:pStyle w:val="BodyText"/>
                    <w:spacing w:line="200" w:lineRule="auto" w:before="52"/>
                    <w:ind w:left="56" w:right="23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WPA2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WEP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128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位）、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TKIP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TLS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TTLS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(MS-CHAP)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TTLS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(MS-CHAP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v2)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TTLS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5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(CHAP)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TTLS-MD5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TTLS-PAP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PEAP-TLS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0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PEAP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(MS-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CHAP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v2)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AES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LEAP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CCXv4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认证；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FIPS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140-2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6" w:lineRule="exact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认证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329.261200pt;width:42.519731pt;height:14.663921pt;mso-position-horizontal-relative:page;mso-position-vertical-relative:page;z-index:-796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天线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329.261200pt;width:159.873969pt;height:14.663921pt;mso-position-horizontal-relative:page;mso-position-vertical-relative:page;z-index:-795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内</w:t>
                  </w:r>
                  <w:r>
                    <w:rPr>
                      <w:b w:val="0"/>
                      <w:bCs w:val="0"/>
                      <w:color w:val="231F20"/>
                      <w:spacing w:val="-42"/>
                      <w:w w:val="100"/>
                    </w:rPr>
                    <w:t>置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主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343.92514pt;width:42.519731pt;height:23.663999pt;mso-position-horizontal-relative:page;mso-position-vertical-relative:page;z-index:-794" type="#_x0000_t202" filled="f" stroked="f">
            <v:textbox inset="0,0,0,0">
              <w:txbxContent>
                <w:p>
                  <w:pPr>
                    <w:spacing w:line="179" w:lineRule="auto" w:before="55"/>
                    <w:ind w:left="0" w:right="143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支持的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数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据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传输率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343.92514pt;width:159.873969pt;height:23.663999pt;mso-position-horizontal-relative:page;mso-position-vertical-relative:page;z-index:-793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5.5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9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2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6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95"/>
                    </w:rPr>
                    <w:t>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及</w:t>
                  </w:r>
                  <w:r>
                    <w:rPr>
                      <w:b w:val="0"/>
                      <w:bCs w:val="0"/>
                      <w:color w:val="231F2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367.589142pt;width:42.519731pt;height:32.663999pt;mso-position-horizontal-relative:page;mso-position-vertical-relative:page;z-index:-792" type="#_x0000_t202" filled="f" stroked="f">
            <v:textbox inset="0,0,0,0">
              <w:txbxContent>
                <w:p>
                  <w:pPr>
                    <w:spacing w:line="180" w:lineRule="exact" w:before="3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ind w:left="-1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6"/>
                      <w:w w:val="100"/>
                      <w:sz w:val="14"/>
                      <w:szCs w:val="14"/>
                    </w:rPr>
                    <w:t>工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作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道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367.589142pt;width:159.873969pt;height:32.663999pt;mso-position-horizontal-relative:page;mso-position-vertical-relative:page;z-index:-791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)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95"/>
                    </w:rPr>
                    <w:t>、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道</w:t>
                  </w:r>
                  <w:r>
                    <w:rPr>
                      <w:b w:val="0"/>
                      <w:bCs w:val="0"/>
                      <w:color w:val="231F20"/>
                      <w:spacing w:val="7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0" w:lineRule="exact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实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际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信</w:t>
                  </w:r>
                  <w:r>
                    <w:rPr>
                      <w:b w:val="0"/>
                      <w:bCs w:val="0"/>
                      <w:color w:val="231F20"/>
                      <w:spacing w:val="6"/>
                      <w:w w:val="100"/>
                    </w:rPr>
                    <w:t>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/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频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率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取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决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监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管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定和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0" w:lineRule="exact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认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证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构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400.253113pt;width:42.519731pt;height:23.66389pt;mso-position-horizontal-relative:page;mso-position-vertical-relative:page;z-index:-790" type="#_x0000_t202" filled="f" stroked="f">
            <v:textbox inset="0,0,0,0">
              <w:txbxContent>
                <w:p>
                  <w:pPr>
                    <w:spacing w:before="93"/>
                    <w:ind w:left="-1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语音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通信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400.253113pt;width:159.873969pt;height:23.66389pt;mso-position-horizontal-relative:page;mso-position-vertical-relative:page;z-index:-789" type="#_x0000_t202" filled="f" stroked="f">
            <v:textbox inset="0,0,0,0">
              <w:txbxContent>
                <w:p>
                  <w:pPr>
                    <w:pStyle w:val="BodyText"/>
                    <w:tabs>
                      <w:tab w:pos="790" w:val="left" w:leader="none"/>
                      <w:tab w:pos="2585" w:val="left" w:leader="none"/>
                    </w:tabs>
                    <w:spacing w:line="268" w:lineRule="auto" w:before="77"/>
                    <w:ind w:left="56" w:right="37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95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1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8"/>
                      <w:w w:val="9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202.979996pt;width:42.51972pt;height:14.663999pt;mso-position-horizontal-relative:page;mso-position-vertical-relative:page;z-index:-788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分辨率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202.979996pt;width:159.873980pt;height:14.663999pt;mso-position-horizontal-relative:page;mso-position-vertical-relative:page;z-index:-787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5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5"/>
                    </w:rPr>
                    <w:t>万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5"/>
                    </w:rPr>
                    <w:t>像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5"/>
                    </w:rPr>
                    <w:t>素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217.643997pt;width:42.51972pt;height:14.663921pt;mso-position-horizontal-relative:page;mso-position-vertical-relative:page;z-index:-786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照明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217.643997pt;width:159.873980pt;height:14.663921pt;mso-position-horizontal-relative:page;mso-position-vertical-relative:page;z-index:-785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控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闪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光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灯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232.307922pt;width:42.51972pt;height:14.663999pt;mso-position-horizontal-relative:page;mso-position-vertical-relative:page;z-index:-784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镜头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323pt;margin-top:232.307922pt;width:159.873980pt;height:14.663999pt;mso-position-horizontal-relative:page;mso-position-vertical-relative:page;z-index:-783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自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焦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145.772003pt;width:42.519709pt;height:41.663999pt;mso-position-horizontal-relative:page;mso-position-vertical-relative:page;z-index:-782" type="#_x0000_t202" filled="f" stroked="f">
            <v:textbox inset="0,0,0,0">
              <w:txbxContent>
                <w:p>
                  <w:pPr>
                    <w:spacing w:line="260" w:lineRule="exact" w:before="1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扫描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606293pt;margin-top:145.772003pt;width:159.873991pt;height:41.663999pt;mso-position-horizontal-relative:page;mso-position-vertical-relative:page;z-index:-781" type="#_x0000_t202" filled="f" stroked="f">
            <v:textbox inset="0,0,0,0">
              <w:txbxContent>
                <w:p>
                  <w:pPr>
                    <w:pStyle w:val="BodyText"/>
                    <w:spacing w:line="191" w:lineRule="auto" w:before="59"/>
                    <w:ind w:left="56" w:right="406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3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像</w:t>
                  </w:r>
                  <w:r>
                    <w:rPr>
                      <w:b w:val="0"/>
                      <w:bCs w:val="0"/>
                      <w:color w:val="231F20"/>
                      <w:spacing w:val="-44"/>
                      <w:w w:val="95"/>
                    </w:rPr>
                    <w:t>仪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95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维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维</w:t>
                  </w:r>
                  <w:r>
                    <w:rPr>
                      <w:b w:val="0"/>
                      <w:bCs w:val="0"/>
                      <w:color w:val="231F20"/>
                      <w:spacing w:val="-47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95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范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95"/>
                    </w:rPr>
                    <w:t>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扫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描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范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围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—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条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码：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40" w:lineRule="exact" w:before="2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10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厘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至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厘米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45.772003pt;width:42.51971pt;height:32.663999pt;mso-position-horizontal-relative:page;mso-position-vertical-relative:page;z-index:-780" type="#_x0000_t202" filled="f" stroked="f">
            <v:textbox inset="0,0,0,0">
              <w:txbxContent>
                <w:p>
                  <w:pPr>
                    <w:spacing w:line="180" w:lineRule="exact" w:before="3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尺寸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145.772003pt;width:159.87399pt;height:32.663999pt;mso-position-horizontal-relative:page;mso-position-vertical-relative:page;z-index:-779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离子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0" w:lineRule="exact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宽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深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180" w:lineRule="exact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高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宽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）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毫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米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深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78.436005pt;width:42.51971pt;height:14.663999pt;mso-position-horizontal-relative:page;mso-position-vertical-relative:page;z-index:-778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重量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178.436005pt;width:159.87399pt;height:14.663999pt;mso-position-horizontal-relative:page;mso-position-vertical-relative:page;z-index:-777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盎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42"/>
                      <w:w w:val="100"/>
                    </w:rPr>
                    <w:t>克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离子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池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93.100006pt;width:42.51971pt;height:14.663999pt;mso-position-horizontal-relative:page;mso-position-vertical-relative:page;z-index:-776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示屏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193.100006pt;width:159.87399pt;height:14.663999pt;mso-position-horizontal-relative:page;mso-position-vertical-relative:page;z-index:-775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英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寸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色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亮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+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07.764008pt;width:42.51971pt;height:14.663921pt;mso-position-horizontal-relative:page;mso-position-vertical-relative:page;z-index:-774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触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控面板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207.764008pt;width:159.87399pt;height:14.663921pt;mso-position-horizontal-relative:page;mso-position-vertical-relative:page;z-index:-773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玻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璃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模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拟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阻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式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控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22.427917pt;width:42.51971pt;height:14.663999pt;mso-position-horizontal-relative:page;mso-position-vertical-relative:page;z-index:-772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显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示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屏背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222.427917pt;width:159.87399pt;height:14.663999pt;mso-position-horizontal-relative:page;mso-position-vertical-relative:page;z-index:-771" type="#_x0000_t202" filled="f" stroked="f">
            <v:textbox inset="0,0,0,0">
              <w:txbxContent>
                <w:p>
                  <w:pPr>
                    <w:pStyle w:val="BodyText"/>
                    <w:spacing w:before="21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95"/>
                    </w:rPr>
                    <w:t>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37.091919pt;width:42.51971pt;height:23.663999pt;mso-position-horizontal-relative:page;mso-position-vertical-relative:page;z-index:-770" type="#_x0000_t202" filled="f" stroked="f">
            <v:textbox inset="0,0,0,0">
              <w:txbxContent>
                <w:p>
                  <w:pPr>
                    <w:spacing w:before="9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标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准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池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237.091919pt;width:159.87399pt;height:23.663999pt;mso-position-horizontal-relative:page;mso-position-vertical-relative:page;z-index:-769" type="#_x0000_t202" filled="f" stroked="f">
            <v:textbox inset="0,0,0,0">
              <w:txbxContent>
                <w:p>
                  <w:pPr>
                    <w:pStyle w:val="BodyText"/>
                    <w:spacing w:line="191" w:lineRule="auto" w:before="60"/>
                    <w:ind w:left="453" w:right="84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10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-35"/>
                      <w:w w:val="10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充电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离子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电池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60.75592pt;width:42.51971pt;height:23.663921pt;mso-position-horizontal-relative:page;mso-position-vertical-relative:page;z-index:-768" type="#_x0000_t202" filled="f" stroked="f">
            <v:textbox inset="0,0,0,0">
              <w:txbxContent>
                <w:p>
                  <w:pPr>
                    <w:spacing w:before="9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4"/>
                      <w:w w:val="100"/>
                      <w:sz w:val="14"/>
                      <w:szCs w:val="14"/>
                    </w:rPr>
                    <w:t>备用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电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池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260.75592pt;width:159.87399pt;height:23.663921pt;mso-position-horizontal-relative:page;mso-position-vertical-relative:page;z-index:-767" type="#_x0000_t202" filled="f" stroked="f">
            <v:textbox inset="0,0,0,0">
              <w:txbxContent>
                <w:p>
                  <w:pPr>
                    <w:pStyle w:val="BodyText"/>
                    <w:spacing w:line="191" w:lineRule="auto" w:before="60"/>
                    <w:ind w:left="56" w:right="6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镍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氢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池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电）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color w:val="231F20"/>
                      <w:spacing w:val="-35"/>
                      <w:w w:val="10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1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触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或可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替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换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84.41983pt;width:42.51971pt;height:14.663999pt;mso-position-horizontal-relative:page;mso-position-vertical-relative:page;z-index:-766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5"/>
                      <w:w w:val="100"/>
                      <w:sz w:val="14"/>
                      <w:szCs w:val="14"/>
                    </w:rPr>
                    <w:t>扩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展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284.41983pt;width:159.87399pt;height:14.663999pt;mso-position-horizontal-relative:page;mso-position-vertical-relative:page;z-index:-765" type="#_x0000_t202" filled="f" stroked="f">
            <v:textbox inset="0,0,0,0">
              <w:txbxContent>
                <w:p>
                  <w:pPr>
                    <w:pStyle w:val="BodyText"/>
                    <w:spacing w:before="22"/>
                    <w:ind w:left="56"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插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槽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最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大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99.083832pt;width:42.51971pt;height:14.663968pt;mso-position-horizontal-relative:page;mso-position-vertical-relative:page;z-index:-764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信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接口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299.083832pt;width:159.87399pt;height:14.663968pt;mso-position-horizontal-relative:page;mso-position-vertical-relative:page;z-index:-763" type="#_x0000_t202" filled="f" stroked="f">
            <v:textbox inset="0,0,0,0">
              <w:txbxContent>
                <w:p>
                  <w:pPr>
                    <w:pStyle w:val="BodyText"/>
                    <w:spacing w:before="22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高速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5"/>
                      <w:w w:val="100"/>
                    </w:rPr>
                    <w:t>0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主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客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户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13.747803pt;width:42.51971pt;height:14.664029pt;mso-position-horizontal-relative:page;mso-position-vertical-relative:page;z-index:-762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通知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313.747803pt;width:159.87399pt;height:14.664029pt;mso-position-horizontal-relative:page;mso-position-vertical-relative:page;z-index:-761" type="#_x0000_t202" filled="f" stroked="f">
            <v:textbox inset="0,0,0,0">
              <w:txbxContent>
                <w:p>
                  <w:pPr>
                    <w:pStyle w:val="BodyText"/>
                    <w:spacing w:before="22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示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音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95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颜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 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95"/>
                    </w:rPr>
                    <w:t>D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95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震动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28.411835pt;width:42.51971pt;height:14.66389pt;mso-position-horizontal-relative:page;mso-position-vertical-relative:page;z-index:-760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键盘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3"/>
                      <w:w w:val="100"/>
                      <w:sz w:val="14"/>
                      <w:szCs w:val="14"/>
                    </w:rPr>
                    <w:t>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项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328.411835pt;width:159.87399pt;height:14.66389pt;mso-position-horizontal-relative:page;mso-position-vertical-relative:page;z-index:-759" type="#_x0000_t202" filled="f" stroked="f">
            <v:textbox inset="0,0,0,0">
              <w:txbxContent>
                <w:p>
                  <w:pPr>
                    <w:pStyle w:val="BodyText"/>
                    <w:spacing w:before="22"/>
                    <w:ind w:left="5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数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95"/>
                    </w:rPr>
                    <w:t>字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95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3.075714pt;width:42.51971pt;height:14.663999pt;mso-position-horizontal-relative:page;mso-position-vertical-relative:page;z-index:-758" type="#_x0000_t202" filled="f" stroked="f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2"/>
                      <w:w w:val="100"/>
                      <w:sz w:val="14"/>
                      <w:szCs w:val="14"/>
                    </w:rPr>
                    <w:t>和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4"/>
                      <w:szCs w:val="14"/>
                    </w:rPr>
                    <w:t>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频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39413pt;margin-top:343.075714pt;width:159.87399pt;height:14.663999pt;mso-position-horizontal-relative:page;mso-position-vertical-relative:page;z-index:-757" type="#_x0000_t202" filled="f" stroked="f">
            <v:textbox inset="0,0,0,0">
              <w:txbxContent>
                <w:p>
                  <w:pPr>
                    <w:pStyle w:val="BodyText"/>
                    <w:spacing w:before="22"/>
                    <w:ind w:left="56"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两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三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抗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噪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声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麦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克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风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振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示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扬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声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器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蓝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牙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耳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机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19.228088pt;width:202.3937pt;height:12pt;mso-position-horizontal-relative:page;mso-position-vertical-relative:page;z-index:-7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578pt;margin-top:119.228088pt;width:202.3937pt;height:12pt;mso-position-horizontal-relative:page;mso-position-vertical-relative:page;z-index:-75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52.316101pt;width:527.244pt;height:12pt;mso-position-horizontal-relative:page;mso-position-vertical-relative:page;z-index:-75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6" w:h="16500"/>
          <w:pgMar w:top="1540" w:bottom="280" w:left="7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1.023598pt;margin-top:699.606323pt;width:510.236pt;height:.1pt;mso-position-horizontal-relative:page;mso-position-vertical-relative:page;z-index:-753" coordorigin="1020,13992" coordsize="10205,2">
            <v:shape style="position:absolute;left:1020;top:13992;width:10205;height:2" coordorigin="1020,13992" coordsize="10205,0" path="m1020,13992l11225,13992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51.023602pt;margin-top:718.124207pt;width:510.236pt;height:.1pt;mso-position-horizontal-relative:page;mso-position-vertical-relative:page;z-index:-752" coordorigin="1020,14362" coordsize="10205,2">
            <v:shape style="position:absolute;left:1020;top:14362;width:10205;height:2" coordorigin="1020,14362" coordsize="10205,0" path="m1020,14362l11225,14362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50.775566pt;margin-top:723.329834pt;width:32.204003pt;height:35.920493pt;mso-position-horizontal-relative:page;mso-position-vertical-relative:page;z-index:-751" coordorigin="1016,14467" coordsize="644,718">
            <v:group style="position:absolute;left:1441;top:14786;width:50;height:141" coordorigin="1441,14786" coordsize="50,141">
              <v:shape style="position:absolute;left:1441;top:14786;width:50;height:141" coordorigin="1441,14786" coordsize="50,141" path="m1441,14786l1441,14927,1491,14927,1491,14836,1441,14786xe" filled="t" fillcolor="#231F20" stroked="f">
                <v:path arrowok="t"/>
                <v:fill type="solid"/>
              </v:shape>
            </v:group>
            <v:group style="position:absolute;left:1112;top:14472;width:301;height:567" coordorigin="1112,14472" coordsize="301,567">
              <v:shape style="position:absolute;left:1112;top:14472;width:301;height:567" coordorigin="1112,14472" coordsize="301,567" path="m1155,14499l1112,14528,1241,14656,1241,14939,1341,15039,1341,14968,1291,14918,1291,14685,1413,14685,1363,14636,1291,14636,1155,14499xe" filled="t" fillcolor="#231F20" stroked="f">
                <v:path arrowok="t"/>
                <v:fill type="solid"/>
              </v:shape>
              <v:shape style="position:absolute;left:1112;top:14472;width:301;height:567" coordorigin="1112,14472" coordsize="301,567" path="m1297,14472l1291,14636,1363,14636,1363,14635,1299,14635,1321,14630,1340,14620,1355,14605,1367,14587,1373,14566,1370,14540,1363,14518,1351,14499,1336,14485,1318,14476,1297,14472xe" filled="t" fillcolor="#231F20" stroked="f">
                <v:path arrowok="t"/>
                <v:fill type="solid"/>
              </v:shape>
            </v:group>
            <v:group style="position:absolute;left:1341;top:14686;width:50;height:241" coordorigin="1341,14686" coordsize="50,241">
              <v:shape style="position:absolute;left:1341;top:14686;width:50;height:241" coordorigin="1341,14686" coordsize="50,241" path="m1341,14686l1341,14927,1391,14927,1391,14736,1341,14686xe" filled="t" fillcolor="#231F20" stroked="f">
                <v:path arrowok="t"/>
                <v:fill type="solid"/>
              </v:shape>
            </v:group>
            <v:group style="position:absolute;left:1391;top:14736;width:121;height:50" coordorigin="1391,14736" coordsize="121,50">
              <v:shape style="position:absolute;left:1391;top:14736;width:121;height:50" coordorigin="1391,14736" coordsize="121,50" path="m1463,14736l1391,14736,1441,14786,1513,14786,1463,14736xe" filled="t" fillcolor="#231F20" stroked="f">
                <v:path arrowok="t"/>
                <v:fill type="solid"/>
              </v:shape>
            </v:group>
            <v:group style="position:absolute;left:1021;top:14563;width:171;height:329" coordorigin="1021,14563" coordsize="171,329">
              <v:shape style="position:absolute;left:1021;top:14563;width:171;height:329" coordorigin="1021,14563" coordsize="171,329" path="m1029,14656l1025,14675,1022,14695,1021,14715,1192,14892,1192,14769,1142,14769,1029,14656xe" filled="t" fillcolor="#231F20" stroked="f">
                <v:path arrowok="t"/>
                <v:fill type="solid"/>
              </v:shape>
              <v:shape style="position:absolute;left:1021;top:14563;width:171;height:329" coordorigin="1021,14563" coordsize="171,329" path="m1077,14563l1065,14579,1054,14596,1142,14698,1142,14769,1192,14769,1192,14677,1077,14563xe" filled="t" fillcolor="#231F20" stroked="f">
                <v:path arrowok="t"/>
                <v:fill type="solid"/>
              </v:shape>
            </v:group>
            <v:group style="position:absolute;left:1021;top:14790;width:320;height:390" coordorigin="1021,14790" coordsize="320,390">
              <v:shape style="position:absolute;left:1021;top:14790;width:320;height:390" coordorigin="1021,14790" coordsize="320,390" path="m1021,14790l1021,14860,1341,15180,1341,15109,1021,14790xe" filled="t" fillcolor="#231F20" stroked="f">
                <v:path arrowok="t"/>
                <v:fill type="solid"/>
              </v:shape>
            </v:group>
            <v:group style="position:absolute;left:1491;top:14864;width:164;height:143" coordorigin="1491,14864" coordsize="164,143">
              <v:shape style="position:absolute;left:1491;top:14864;width:164;height:143" coordorigin="1491,14864" coordsize="164,143" path="m1591,14864l1541,14864,1541,14927,1491,14927,1517,14987,1555,15007,1582,15006,1639,14975,1655,14939,1591,14864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.789299pt;margin-top:766.403931pt;width:32.24pt;height:8.2314pt;mso-position-horizontal-relative:page;mso-position-vertical-relative:page;z-index:-750" coordorigin="1016,15328" coordsize="645,165">
            <v:group style="position:absolute;left:1021;top:15333;width:123;height:155" coordorigin="1021,15333" coordsize="123,155">
              <v:shape style="position:absolute;left:1021;top:15333;width:123;height:155" coordorigin="1021,15333" coordsize="123,155" path="m1144,15333l1044,15333,1028,15363,1085,15363,1021,15488,1121,15488,1138,15457,1079,15457,1144,15333xe" filled="t" fillcolor="#231F20" stroked="f">
                <v:path arrowok="t"/>
                <v:fill type="solid"/>
              </v:shape>
            </v:group>
            <v:group style="position:absolute;left:1156;top:15333;width:89;height:155" coordorigin="1156,15333" coordsize="89,155">
              <v:shape style="position:absolute;left:1156;top:15333;width:89;height:155" coordorigin="1156,15333" coordsize="89,155" path="m1245,15333l1156,15333,1156,15488,1245,15488,1245,15457,1194,15457,1194,15425,1245,15425,1245,15395,1194,15395,1194,15363,1245,15363,1245,15333xe" filled="t" fillcolor="#231F20" stroked="f">
                <v:path arrowok="t"/>
                <v:fill type="solid"/>
              </v:shape>
            </v:group>
            <v:group style="position:absolute;left:1262;top:15333;width:112;height:155" coordorigin="1262,15333" coordsize="112,155">
              <v:shape style="position:absolute;left:1262;top:15333;width:112;height:155" coordorigin="1262,15333" coordsize="112,155" path="m1315,15333l1262,15333,1262,15488,1341,15488,1350,15486,1368,15474,1373,15461,1373,15461,1299,15461,1299,15424,1368,15424,1363,15420,1358,15415,1354,15413,1344,15411,1353,15409,1356,15407,1361,15402,1366,15397,1299,15397,1299,15361,1371,15361,1371,15360,1365,15347,1354,15340,1338,15335,1315,15333xe" filled="t" fillcolor="#231F20" stroked="f">
                <v:path arrowok="t"/>
                <v:fill type="solid"/>
              </v:shape>
              <v:shape style="position:absolute;left:1262;top:15333;width:112;height:155" coordorigin="1262,15333" coordsize="112,155" path="m1368,15424l1319,15424,1323,15425,1333,15430,1335,15435,1335,15455,1329,15461,1373,15461,1373,15435,1370,15426,1368,15424xe" filled="t" fillcolor="#231F20" stroked="f">
                <v:path arrowok="t"/>
                <v:fill type="solid"/>
              </v:shape>
              <v:shape style="position:absolute;left:1262;top:15333;width:112;height:155" coordorigin="1262,15333" coordsize="112,155" path="m1371,15361l1326,15361,1333,15366,1333,15392,1326,15397,1366,15397,1368,15395,1371,15386,1371,15361xe" filled="t" fillcolor="#231F20" stroked="f">
                <v:path arrowok="t"/>
                <v:fill type="solid"/>
              </v:shape>
            </v:group>
            <v:group style="position:absolute;left:1390;top:15333;width:116;height:155" coordorigin="1390,15333" coordsize="116,155">
              <v:shape style="position:absolute;left:1390;top:15333;width:116;height:155" coordorigin="1390,15333" coordsize="116,155" path="m1440,15333l1390,15333,1390,15488,1427,15488,1427,15428,1477,15428,1490,15419,1496,15407,1427,15407,1427,15364,1497,15364,1495,15357,1480,15341,1463,15335,1440,15333xe" filled="t" fillcolor="#231F20" stroked="f">
                <v:path arrowok="t"/>
                <v:fill type="solid"/>
              </v:shape>
              <v:shape style="position:absolute;left:1390;top:15333;width:116;height:155" coordorigin="1390,15333" coordsize="116,155" path="m1477,15428l1427,15428,1461,15488,1506,15488,1475,15430,1477,15428xe" filled="t" fillcolor="#231F20" stroked="f">
                <v:path arrowok="t"/>
                <v:fill type="solid"/>
              </v:shape>
              <v:shape style="position:absolute;left:1390;top:15333;width:116;height:155" coordorigin="1390,15333" coordsize="116,155" path="m1497,15364l1455,15364,1464,15373,1464,15399,1455,15407,1496,15407,1499,15402,1501,15376,1497,15364xe" filled="t" fillcolor="#231F20" stroked="f">
                <v:path arrowok="t"/>
                <v:fill type="solid"/>
              </v:shape>
            </v:group>
            <v:group style="position:absolute;left:1506;top:15333;width:149;height:155" coordorigin="1506,15333" coordsize="149,155">
              <v:shape style="position:absolute;left:1506;top:15333;width:149;height:155" coordorigin="1506,15333" coordsize="149,155" path="m1605,15333l1557,15333,1506,15488,1546,15488,1555,15458,1646,15458,1636,15427,1565,15427,1580,15377,1619,15377,1605,15333xe" filled="t" fillcolor="#231F20" stroked="f">
                <v:path arrowok="t"/>
                <v:fill type="solid"/>
              </v:shape>
              <v:shape style="position:absolute;left:1506;top:15333;width:149;height:155" coordorigin="1506,15333" coordsize="149,155" path="m1646,15458l1605,15458,1615,15488,1656,15488,1646,15458xe" filled="t" fillcolor="#231F20" stroked="f">
                <v:path arrowok="t"/>
                <v:fill type="solid"/>
              </v:shape>
              <v:shape style="position:absolute;left:1506;top:15333;width:149;height:155" coordorigin="1506,15333" coordsize="149,155" path="m1619,15377l1580,15377,1596,15427,1636,15427,1619,15377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.519699pt;margin-top:487.940033pt;width:202.394pt;height:.1pt;mso-position-horizontal-relative:page;mso-position-vertical-relative:page;z-index:-749" coordorigin="850,9759" coordsize="4048,2">
            <v:shape style="position:absolute;left:850;top:9759;width:4048;height:2" coordorigin="850,9759" coordsize="4048,0" path="m850,9759l4898,9759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42.519699pt;margin-top:130.228119pt;width:202.394pt;height:.1pt;mso-position-horizontal-relative:page;mso-position-vertical-relative:page;z-index:-748" coordorigin="850,2605" coordsize="4048,2">
            <v:shape style="position:absolute;left:850;top:2605;width:4048;height:2" coordorigin="850,2605" coordsize="4048,0" path="m850,2605l4898,2605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42.519699pt;margin-top:145.772018pt;width:202.394pt;height:.1pt;mso-position-horizontal-relative:page;mso-position-vertical-relative:page;z-index:-747" coordorigin="850,2915" coordsize="4048,2">
            <v:shape style="position:absolute;left:850;top:2915;width:4048;height:2" coordorigin="850,2915" coordsize="4048,0" path="m850,2915l4898,2915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59.086609pt;margin-top:130.228119pt;width:202.394pt;height:.1pt;mso-position-horizontal-relative:page;mso-position-vertical-relative:page;z-index:-746" coordorigin="5182,2605" coordsize="4048,2">
            <v:shape style="position:absolute;left:5182;top:2605;width:4048;height:2" coordorigin="5182,2605" coordsize="4048,0" path="m5182,2605l9230,2605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59.086609pt;margin-top:145.772018pt;width:202.394pt;height:.1pt;mso-position-horizontal-relative:page;mso-position-vertical-relative:page;z-index:-745" coordorigin="5182,2915" coordsize="4048,2">
            <v:shape style="position:absolute;left:5182;top:2915;width:4048;height:2" coordorigin="5182,2915" coordsize="4048,0" path="m5182,2915l9230,2915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59.086609pt;margin-top:193.43602pt;width:202.394pt;height:.1pt;mso-position-horizontal-relative:page;mso-position-vertical-relative:page;z-index:-744" coordorigin="5182,3869" coordsize="4048,2">
            <v:shape style="position:absolute;left:5182;top:3869;width:4048;height:2" coordorigin="5182,3869" coordsize="4048,0" path="m5182,3869l9230,3869e" filled="f" stroked="t" strokeweight=".5pt" strokecolor="#231F20">
              <v:path arrowok="t"/>
            </v:shape>
            <w10:wrap type="none"/>
          </v:group>
        </w:pict>
      </w:r>
      <w:r>
        <w:rPr/>
        <w:pict>
          <v:group style="position:absolute;margin-left:259.086609pt;margin-top:208.980026pt;width:202.394pt;height:.1pt;mso-position-horizontal-relative:page;mso-position-vertical-relative:page;z-index:-743" coordorigin="5182,4180" coordsize="4048,2">
            <v:shape style="position:absolute;left:5182;top:4180;width:4048;height:2" coordorigin="5182,4180" coordsize="4048,0" path="m5182,4180l9230,4180e" filled="f" stroked="t" strokeweight=".5pt" strokecolor="#231F20">
              <v:path arrowok="t"/>
            </v:shape>
            <w10:wrap type="none"/>
          </v:group>
        </w:pict>
      </w:r>
      <w:r>
        <w:rPr/>
        <w:pict>
          <v:shape style="position:absolute;margin-left:41.519699pt;margin-top:43.247242pt;width:41.332302pt;height:18.500306pt;mso-position-horizontal-relative:page;mso-position-vertical-relative:page;z-index:-742" type="#_x0000_t202" filled="f" stroked="f">
            <v:textbox inset="0,0,0,0">
              <w:txbxContent>
                <w:p>
                  <w:pPr>
                    <w:spacing w:line="1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393"/>
                      <w:spacing w:val="0"/>
                      <w:w w:val="100"/>
                      <w:sz w:val="14"/>
                      <w:szCs w:val="14"/>
                    </w:rPr>
                    <w:t>规格表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194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系列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97.870438pt;width:168.060808pt;height:19.999145pt;mso-position-horizontal-relative:page;mso-position-vertical-relative:page;z-index:-741" type="#_x0000_t202" filled="f" stroked="f">
            <v:textbox inset="0,0,0,0">
              <w:txbxContent>
                <w:p>
                  <w:pPr>
                    <w:spacing w:line="344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3"/>
                      <w:w w:val="100"/>
                      <w:sz w:val="32"/>
                      <w:szCs w:val="32"/>
                    </w:rPr>
                    <w:t>M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7"/>
                      <w:w w:val="100"/>
                      <w:sz w:val="32"/>
                      <w:szCs w:val="32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6"/>
                      <w:w w:val="100"/>
                      <w:sz w:val="32"/>
                      <w:szCs w:val="32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-8"/>
                      <w:w w:val="100"/>
                      <w:sz w:val="32"/>
                      <w:szCs w:val="32"/>
                    </w:rPr>
                    <w:t>5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0"/>
                      <w:sz w:val="32"/>
                      <w:szCs w:val="32"/>
                    </w:rPr>
                    <w:t>X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07DB1"/>
                      <w:spacing w:val="2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5"/>
                      <w:w w:val="100"/>
                      <w:sz w:val="32"/>
                      <w:szCs w:val="32"/>
                    </w:rPr>
                    <w:t>系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5"/>
                      <w:w w:val="100"/>
                      <w:sz w:val="32"/>
                      <w:szCs w:val="32"/>
                    </w:rPr>
                    <w:t>列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7"/>
                      <w:w w:val="100"/>
                      <w:sz w:val="32"/>
                      <w:szCs w:val="32"/>
                    </w:rPr>
                    <w:t>规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04"/>
                      <w:w w:val="100"/>
                      <w:sz w:val="32"/>
                      <w:szCs w:val="32"/>
                    </w:rPr>
                    <w:t>格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11"/>
                      <w:w w:val="100"/>
                      <w:sz w:val="32"/>
                      <w:szCs w:val="32"/>
                    </w:rPr>
                    <w:t>（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-9"/>
                      <w:w w:val="100"/>
                      <w:sz w:val="32"/>
                      <w:szCs w:val="32"/>
                    </w:rPr>
                    <w:t>续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07DB1"/>
                      <w:spacing w:val="0"/>
                      <w:w w:val="100"/>
                      <w:sz w:val="32"/>
                      <w:szCs w:val="32"/>
                    </w:rPr>
                    <w:t>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9699pt;margin-top:135.454193pt;width:34.084802pt;height:10pt;mso-position-horizontal-relative:page;mso-position-vertical-relative:page;z-index:-740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  <w:sz w:val="16"/>
                      <w:szCs w:val="16"/>
                    </w:rPr>
                    <w:t>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6"/>
                      <w:szCs w:val="16"/>
                    </w:rPr>
                    <w:t>指南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135.454193pt;width:18.080001pt;height:10pt;mso-position-horizontal-relative:page;mso-position-vertical-relative:page;z-index:-739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保修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512699pt;margin-top:149.822678pt;width:204.38891pt;height:337.348073pt;mso-position-horizontal-relative:page;mso-position-vertical-relative:page;z-index:-738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下列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已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经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测试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并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被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批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60" w:val="left" w:leader="none"/>
                    </w:tabs>
                    <w:spacing w:before="49"/>
                    <w:ind w:left="20" w:right="0" w:firstLine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before="3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6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乙醇</w:t>
                  </w:r>
                  <w:r>
                    <w:rPr>
                      <w:b w:val="0"/>
                      <w:bCs w:val="0"/>
                      <w:color w:val="231F20"/>
                      <w:spacing w:val="10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80%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醇</w:t>
                  </w:r>
                  <w:r>
                    <w:rPr>
                      <w:b w:val="0"/>
                      <w:bCs w:val="0"/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0%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0"/>
                      <w:w w:val="9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温和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95"/>
                    </w:rPr>
                    <w:t>洗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洁精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60" w:val="left" w:leader="none"/>
                    </w:tabs>
                    <w:spacing w:line="220" w:lineRule="exact"/>
                    <w:ind w:left="160" w:right="0" w:hanging="14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2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4"/>
                      <w:w w:val="95"/>
                    </w:rPr>
                    <w:t>®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95"/>
                    </w:rPr>
                    <w:t>（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5"/>
                    </w:rPr>
                    <w:t>I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60" w:val="left" w:leader="none"/>
                    </w:tabs>
                    <w:spacing w:before="49"/>
                    <w:ind w:left="160" w:right="0" w:hanging="14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60" w:val="left" w:leader="none"/>
                    </w:tabs>
                    <w:spacing w:line="220" w:lineRule="exact" w:before="14"/>
                    <w:ind w:left="20" w:right="198" w:firstLine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W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95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®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u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4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95"/>
                    </w:rPr>
                    <w:t>in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95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95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注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意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一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此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类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被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为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害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物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-44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但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所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而</w:t>
                  </w:r>
                  <w:r>
                    <w:rPr>
                      <w:b w:val="0"/>
                      <w:bCs w:val="0"/>
                      <w:color w:val="231F20"/>
                      <w:spacing w:val="-11"/>
                      <w:w w:val="100"/>
                    </w:rPr>
                    <w:t>言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浓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度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及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与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其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他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组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被证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明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不会导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致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问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题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/>
                    <w:ind w:right="25"/>
                    <w:jc w:val="both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如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任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何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与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所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批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准的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于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数据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清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洁和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消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毒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关的问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题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请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与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服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务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台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联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未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-59"/>
                      <w:w w:val="100"/>
                    </w:rPr>
                    <w:t>入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已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批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清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洁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名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单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学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试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可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能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造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成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损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害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7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有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3"/>
                      <w:w w:val="100"/>
                      <w:sz w:val="14"/>
                      <w:szCs w:val="14"/>
                    </w:rPr>
                    <w:t>害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14"/>
                      <w:szCs w:val="14"/>
                    </w:rPr>
                    <w:t>分：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20" w:lineRule="exact" w:before="8"/>
                    <w:ind w:right="2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下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物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知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会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害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塑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料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应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与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备接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触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：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氨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水</w:t>
                  </w:r>
                  <w:r>
                    <w:rPr>
                      <w:b w:val="0"/>
                      <w:bCs w:val="0"/>
                      <w:color w:val="231F20"/>
                      <w:spacing w:val="-46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包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氨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类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丙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酮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酮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类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醚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类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芳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烃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和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烃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碱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性的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水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酒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精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溶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液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乙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醇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胺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甲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苯</w:t>
                  </w:r>
                  <w:r>
                    <w:rPr>
                      <w:b w:val="0"/>
                      <w:bCs w:val="0"/>
                      <w:color w:val="231F20"/>
                      <w:spacing w:val="-38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三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氯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乙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烯</w:t>
                  </w:r>
                  <w:r>
                    <w:rPr>
                      <w:b w:val="0"/>
                      <w:bCs w:val="0"/>
                      <w:color w:val="231F20"/>
                      <w:spacing w:val="-36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苯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；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酚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酸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of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27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4"/>
                      <w:szCs w:val="1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4"/>
                      <w:szCs w:val="14"/>
                    </w:rPr>
                    <w:t>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4"/>
                      <w:szCs w:val="14"/>
                    </w:rPr>
                    <w:t>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4"/>
                      <w:szCs w:val="14"/>
                    </w:rPr>
                    <w:t>说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  <w:sz w:val="14"/>
                      <w:szCs w:val="14"/>
                    </w:rPr>
                    <w:t>明：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pStyle w:val="BodyText"/>
                    <w:spacing w:line="220" w:lineRule="exact" w:before="8"/>
                    <w:ind w:right="3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请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勿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直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浸入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液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体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-37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蘸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湿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布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已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经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湿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抹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布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要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将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到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软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布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抹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布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中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而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应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该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轻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轻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擦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拭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每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位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请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务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必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小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心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让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液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体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显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示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窗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其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他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位堆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积</w:t>
                  </w:r>
                  <w:r>
                    <w:rPr>
                      <w:b w:val="0"/>
                      <w:bCs w:val="0"/>
                      <w:color w:val="231F20"/>
                      <w:spacing w:val="-43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前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请将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设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备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风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干。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 w:before="56"/>
                    <w:ind w:right="0"/>
                    <w:jc w:val="left"/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</w:rPr>
                    <w:t>特别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</w:rPr>
                    <w:t>清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1"/>
                      <w:w w:val="100"/>
                    </w:rPr>
                    <w:t>洁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</w:rPr>
                    <w:t>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</w:rPr>
                    <w:t>示：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许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多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乙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烯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套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都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邻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苯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甲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酸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添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加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剂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通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建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议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为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医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用，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并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且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会对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外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壳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生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损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害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当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佩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带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包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邻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苯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二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甲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酸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酯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乙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烯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基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套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或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者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摘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掉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套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后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未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清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洗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掉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化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学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物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残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留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物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之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前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不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应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移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据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终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端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如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果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列前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使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用</w:t>
                  </w:r>
                  <w:r>
                    <w:rPr>
                      <w:b w:val="0"/>
                      <w:bCs w:val="0"/>
                      <w:color w:val="231F20"/>
                      <w:spacing w:val="-13"/>
                      <w:w w:val="100"/>
                    </w:rPr>
                    <w:t>了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包含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上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述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任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何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有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害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物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质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（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如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包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含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乙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醇胺的洗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液</w:t>
                  </w:r>
                  <w:r>
                    <w:rPr>
                      <w:b w:val="0"/>
                      <w:bCs w:val="0"/>
                      <w:color w:val="231F20"/>
                      <w:spacing w:val="-48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231F20"/>
                      <w:spacing w:val="-41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则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须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处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理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前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让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手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全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变</w:t>
                  </w:r>
                  <w:r>
                    <w:rPr>
                      <w:b w:val="0"/>
                      <w:bCs w:val="0"/>
                      <w:color w:val="231F20"/>
                      <w:spacing w:val="-14"/>
                      <w:w w:val="100"/>
                    </w:rPr>
                    <w:t>干</w:t>
                  </w:r>
                  <w:r>
                    <w:rPr>
                      <w:b w:val="0"/>
                      <w:bCs w:val="0"/>
                      <w:color w:val="231F20"/>
                      <w:spacing w:val="-4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以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防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损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害塑料。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150.752747pt;width:201.472003pt;height:41.060927pt;mso-position-horizontal-relative:page;mso-position-vertical-relative:page;z-index:-737" type="#_x0000_t202" filled="f" stroked="f">
            <v:textbox inset="0,0,0,0">
              <w:txbxContent>
                <w:p>
                  <w:pPr>
                    <w:pStyle w:val="BodyText"/>
                    <w:spacing w:line="148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5"/>
                      <w:w w:val="100"/>
                    </w:rPr>
                    <w:t>未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产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品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进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行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更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改并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在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正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常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且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适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当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的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操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作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条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件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下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运行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20" w:lineRule="exact" w:before="4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时</w:t>
                  </w:r>
                  <w:r>
                    <w:rPr>
                      <w:b w:val="0"/>
                      <w:bCs w:val="0"/>
                      <w:color w:val="231F20"/>
                      <w:spacing w:val="-35"/>
                      <w:w w:val="100"/>
                    </w:rPr>
                    <w:t>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231F20"/>
                      <w:spacing w:val="-4"/>
                      <w:w w:val="100"/>
                    </w:rPr>
                    <w:t>列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自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发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货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之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日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起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-7"/>
                      <w:w w:val="100"/>
                    </w:rPr>
                    <w:t>个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</w:rPr>
                    <w:t>月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内</w:t>
                  </w:r>
                  <w:r>
                    <w:rPr>
                      <w:b w:val="0"/>
                      <w:bCs w:val="0"/>
                      <w:color w:val="231F20"/>
                      <w:spacing w:val="-2"/>
                      <w:w w:val="100"/>
                    </w:rPr>
                    <w:t>对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工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艺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缺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陷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</w:rPr>
                    <w:t>及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材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料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缺陷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给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</w:rPr>
                    <w:t>予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修</w:t>
                  </w:r>
                  <w:r>
                    <w:rPr>
                      <w:b w:val="0"/>
                      <w:bCs w:val="0"/>
                      <w:color w:val="231F20"/>
                      <w:spacing w:val="-39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要查阅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完整</w:t>
                  </w:r>
                  <w:r>
                    <w:rPr>
                      <w:b w:val="0"/>
                      <w:bCs w:val="0"/>
                      <w:color w:val="231F20"/>
                      <w:spacing w:val="2"/>
                      <w:w w:val="100"/>
                    </w:rPr>
                    <w:t>保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修</w:t>
                  </w:r>
                  <w:r>
                    <w:rPr>
                      <w:b w:val="0"/>
                      <w:bCs w:val="0"/>
                      <w:color w:val="231F20"/>
                      <w:spacing w:val="-1"/>
                      <w:w w:val="100"/>
                    </w:rPr>
                    <w:t>声</w:t>
                  </w:r>
                  <w:r>
                    <w:rPr>
                      <w:b w:val="0"/>
                      <w:bCs w:val="0"/>
                      <w:color w:val="231F20"/>
                      <w:spacing w:val="-5"/>
                      <w:w w:val="100"/>
                    </w:rPr>
                    <w:t>明</w:t>
                  </w:r>
                  <w:r>
                    <w:rPr>
                      <w:b w:val="0"/>
                      <w:bCs w:val="0"/>
                      <w:color w:val="231F20"/>
                      <w:spacing w:val="-45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</w:rPr>
                    <w:t>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访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</w:rPr>
                    <w:t>问</w:t>
                  </w:r>
                  <w:r>
                    <w:rPr>
                      <w:b w:val="0"/>
                      <w:bCs w:val="0"/>
                      <w:color w:val="231F20"/>
                      <w:spacing w:val="-40"/>
                      <w:w w:val="100"/>
                    </w:rPr>
                    <w:t>：</w:t>
                  </w:r>
                  <w:hyperlink r:id="rId16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100"/>
                      </w:rPr>
                      <w:t>h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5"/>
                        <w:w w:val="100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100"/>
                      </w:rPr>
                      <w:t>t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p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6"/>
                        <w:w w:val="100"/>
                      </w:rPr>
                      <w:t>: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2"/>
                        <w:w w:val="100"/>
                      </w:rPr>
                      <w:t>/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/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6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6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2"/>
                        <w:w w:val="10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-2"/>
                        <w:w w:val="10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10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3"/>
                        <w:w w:val="100"/>
                      </w:rPr>
                      <w:t>bra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"/>
                        <w:w w:val="10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2"/>
                        <w:w w:val="10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4"/>
                        <w:w w:val="100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100"/>
                      </w:rPr>
                      <w:t>/</w:t>
                    </w:r>
                  </w:hyperlink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wa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10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198.662094pt;width:34.112002pt;height:10pt;mso-position-horizontal-relative:page;mso-position-vertical-relative:page;z-index:-736" type="#_x0000_t202" filled="f" stroked="f">
            <v:textbox inset="0,0,0,0">
              <w:txbxContent>
                <w:p>
                  <w:pPr>
                    <w:spacing w:line="16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6"/>
                      <w:szCs w:val="16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推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-1"/>
                      <w:w w:val="100"/>
                      <w:sz w:val="16"/>
                      <w:szCs w:val="16"/>
                    </w:rPr>
                    <w:t>荐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2"/>
                      <w:w w:val="100"/>
                      <w:sz w:val="16"/>
                      <w:szCs w:val="16"/>
                    </w:rPr>
                    <w:t>服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100"/>
                      <w:sz w:val="16"/>
                      <w:szCs w:val="16"/>
                    </w:rPr>
                    <w:t>务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212.759308pt;width:204.394pt;height:10.201344pt;mso-position-horizontal-relative:page;mso-position-vertical-relative:page;z-index:-735" type="#_x0000_t202" filled="f" stroked="f">
            <v:textbox inset="0,0,0,0">
              <w:txbxContent>
                <w:p>
                  <w:pPr>
                    <w:pStyle w:val="BodyText"/>
                    <w:tabs>
                      <w:tab w:pos="4067" w:val="left" w:leader="none"/>
                    </w:tabs>
                    <w:spacing w:line="172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color w:val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  <w:u w:val="single" w:color="231F20"/>
                    </w:rPr>
                    <w:t>斑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马</w:t>
                  </w:r>
                  <w:r>
                    <w:rPr>
                      <w:b w:val="0"/>
                      <w:bCs w:val="0"/>
                      <w:color w:val="231F20"/>
                      <w:spacing w:val="-3"/>
                      <w:w w:val="100"/>
                      <w:u w:val="single" w:color="231F20"/>
                    </w:rPr>
                    <w:t>客</w:t>
                  </w:r>
                  <w:r>
                    <w:rPr>
                      <w:b w:val="0"/>
                      <w:bCs w:val="0"/>
                      <w:color w:val="231F20"/>
                      <w:spacing w:val="-6"/>
                      <w:w w:val="100"/>
                      <w:u w:val="single" w:color="231F20"/>
                    </w:rPr>
                    <w:t>户关</w:t>
                  </w:r>
                  <w:r>
                    <w:rPr>
                      <w:b w:val="0"/>
                      <w:bCs w:val="0"/>
                      <w:color w:val="231F20"/>
                      <w:spacing w:val="-26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26"/>
                      <w:w w:val="100"/>
                      <w:u w:val="single" w:color="231F20"/>
                    </w:rPr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>爱</w:t>
                  </w:r>
                  <w:r>
                    <w:rPr>
                      <w:b w:val="0"/>
                      <w:bCs w:val="0"/>
                      <w:color w:val="231F20"/>
                      <w:spacing w:val="4"/>
                      <w:w w:val="100"/>
                      <w:u w:val="single" w:color="231F20"/>
                    </w:rPr>
                    <w:t>计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划</w:t>
                  </w:r>
                  <w:r>
                    <w:rPr>
                      <w:b w:val="0"/>
                      <w:bCs w:val="0"/>
                      <w:color w:val="231F20"/>
                      <w:spacing w:val="-8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-8"/>
                      <w:w w:val="100"/>
                      <w:u w:val="single" w:color="231F2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6"/>
                      <w:w w:val="100"/>
                      <w:u w:val="single" w:color="231F2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  <w:t>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100"/>
                      <w:u w:val="single" w:color="231F20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100"/>
                      <w:u w:val="single" w:color="231F2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100"/>
                      <w:u w:val="single" w:color="231F2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6"/>
                      <w:w w:val="100"/>
                      <w:u w:val="single" w:color="231F2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3"/>
                      <w:w w:val="100"/>
                      <w:u w:val="single" w:color="231F20"/>
                    </w:rPr>
                    <w:t>服务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single" w:color="231F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0"/>
                      <w:spacing w:val="0"/>
                      <w:w w:val="100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86609pt;margin-top:233.372574pt;width:175.957008pt;height:9.930073pt;mso-position-horizontal-relative:page;mso-position-vertical-relative:page;z-index:-734" type="#_x0000_t202" filled="f" stroked="f">
            <v:textbox inset="0,0,0,0">
              <w:txbxContent>
                <w:p>
                  <w:pPr>
                    <w:pStyle w:val="BodyText"/>
                    <w:spacing w:line="167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</w:rPr>
                    <w:t>*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以上规格如有更改恕不另行通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知</w:t>
                  </w:r>
                  <w:r>
                    <w:rPr>
                      <w:b w:val="0"/>
                      <w:bCs w:val="0"/>
                      <w:color w:val="231F20"/>
                      <w:spacing w:val="-62"/>
                      <w:w w:val="100"/>
                    </w:rPr>
                    <w:t>，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一些特性因型号而</w:t>
                  </w:r>
                  <w:r>
                    <w:rPr>
                      <w:b w:val="0"/>
                      <w:bCs w:val="0"/>
                      <w:color w:val="231F20"/>
                      <w:spacing w:val="1"/>
                      <w:w w:val="100"/>
                    </w:rPr>
                    <w:t>异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23602pt;margin-top:656.567627pt;width:186.468003pt;height:40.771089pt;mso-position-horizontal-relative:page;mso-position-vertical-relative:page;z-index:-733" type="#_x0000_t202" filled="f" stroked="f">
            <v:textbox inset="0,0,0,0">
              <w:txbxContent>
                <w:p>
                  <w:pPr>
                    <w:spacing w:line="230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5"/>
                      <w:w w:val="100"/>
                      <w:sz w:val="20"/>
                      <w:szCs w:val="20"/>
                    </w:rPr>
                    <w:t>了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解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20"/>
                      <w:szCs w:val="20"/>
                    </w:rPr>
                    <w:t>更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0"/>
                      <w:szCs w:val="20"/>
                    </w:rPr>
                    <w:t>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8"/>
                      <w:w w:val="100"/>
                      <w:sz w:val="20"/>
                      <w:szCs w:val="20"/>
                    </w:rPr>
                    <w:t>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20"/>
                      <w:szCs w:val="20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100"/>
                      <w:sz w:val="20"/>
                      <w:szCs w:val="20"/>
                    </w:rPr>
                    <w:t>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20"/>
                      <w:szCs w:val="20"/>
                    </w:rPr>
                    <w:t>业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100"/>
                      <w:sz w:val="20"/>
                      <w:szCs w:val="20"/>
                    </w:rPr>
                    <w:t>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8"/>
                      <w:w w:val="100"/>
                      <w:sz w:val="20"/>
                      <w:szCs w:val="20"/>
                    </w:rPr>
                    <w:t>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1"/>
                      <w:w w:val="100"/>
                      <w:sz w:val="20"/>
                      <w:szCs w:val="20"/>
                    </w:rPr>
                    <w:t>：</w:t>
                  </w:r>
                  <w:hyperlink r:id="rId16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6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7"/>
                        <w:w w:val="100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1"/>
                        <w:w w:val="100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6"/>
                        <w:w w:val="100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ra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5"/>
                        <w:w w:val="100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-2"/>
                        <w:w w:val="100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77A0"/>
                        <w:spacing w:val="0"/>
                        <w:w w:val="100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20"/>
                        <w:szCs w:val="20"/>
                      </w:rPr>
                    </w:r>
                  </w:hyperlink>
                </w:p>
                <w:p>
                  <w:pPr>
                    <w:spacing w:line="100" w:lineRule="exact" w:before="2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8"/>
                      <w:szCs w:val="18"/>
                    </w:rPr>
                    <w:t>斑马技术销售支持热线：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231F20"/>
                      <w:spacing w:val="0"/>
                      <w:w w:val="100"/>
                      <w:sz w:val="18"/>
                      <w:szCs w:val="18"/>
                    </w:rPr>
                    <w:t>4009201899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63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0"/>
                      <w:w w:val="9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注：如果您是铁通用户，请发邮件至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0"/>
                      <w:sz w:val="12"/>
                      <w:szCs w:val="12"/>
                    </w:rPr>
                    <w:t> </w:t>
                  </w:r>
                  <w:hyperlink r:id="rId17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90"/>
                        <w:sz w:val="12"/>
                        <w:szCs w:val="12"/>
                      </w:rPr>
                      <w:t>contact.apac@zebra.com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0"/>
                        <w:w w:val="90"/>
                        <w:sz w:val="12"/>
                        <w:szCs w:val="12"/>
                      </w:rPr>
                      <w:t>  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231F20"/>
                        <w:spacing w:val="11"/>
                        <w:w w:val="90"/>
                        <w:sz w:val="12"/>
                        <w:szCs w:val="12"/>
                      </w:rPr>
                      <w:t> </w:t>
                    </w:r>
                  </w:hyperlink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咨询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9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2"/>
                      <w:szCs w:val="12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21099pt;margin-top:705.130676pt;width:468.30142pt;height:8.797206pt;mso-position-horizontal-relative:page;mso-position-vertical-relative:page;z-index:-732" type="#_x0000_t202" filled="f" stroked="f">
            <v:textbox inset="0,0,0,0">
              <w:txbxContent>
                <w:p>
                  <w:pPr>
                    <w:spacing w:line="146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©2017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ZIH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Corp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或其附属机构。保留所有权利。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Zebra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Zebra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斑马头像是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ZIH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Cor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100"/>
                      <w:sz w:val="12"/>
                      <w:szCs w:val="12"/>
                    </w:rPr>
                    <w:t>p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  <w:sz w:val="12"/>
                      <w:szCs w:val="12"/>
                    </w:rPr>
                    <w:t>的注册商标，已在全球多个司法管辖区注册。所有其他商标均为其各自所有者的财产。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34503pt;margin-top:730.617004pt;width:10.5154pt;height:7.0091pt;mso-position-horizontal-relative:page;mso-position-vertical-relative:page;z-index:-731" type="#_x0000_t202" filled="f" stroked="f">
            <v:textbox inset="0,0,0,0">
              <w:txbxContent>
                <w:p>
                  <w:pPr>
                    <w:spacing w:line="10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0"/>
                      <w:szCs w:val="10"/>
                    </w:rPr>
                    <w:t>上海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633896pt;margin-top:730.54187pt;width:10.5154pt;height:7.0091pt;mso-position-horizontal-relative:page;mso-position-vertical-relative:page;z-index:-730" type="#_x0000_t202" filled="f" stroked="f">
            <v:textbox inset="0,0,0,0">
              <w:txbxContent>
                <w:p>
                  <w:pPr>
                    <w:spacing w:line="10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0"/>
                      <w:szCs w:val="10"/>
                    </w:rPr>
                    <w:t>北京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833298pt;margin-top:730.606995pt;width:48.587756pt;height:37.826018pt;mso-position-horizontal-relative:page;mso-position-vertical-relative:page;z-index:-729" type="#_x0000_t202" filled="f" stroked="f">
            <v:textbox inset="0,0,0,0">
              <w:txbxContent>
                <w:p>
                  <w:pPr>
                    <w:spacing w:line="10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0"/>
                      <w:szCs w:val="10"/>
                    </w:rPr>
                    <w:t>广州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 w:before="5"/>
                    <w:ind w:left="20" w:right="55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广州市林和西路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耀中广场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6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B3412-3415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510610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7798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304642pt;margin-top:730.596985pt;width:49.460584pt;height:37.826018pt;mso-position-horizontal-relative:page;mso-position-vertical-relative:page;z-index:-728" type="#_x0000_t202" filled="f" stroked="f">
            <v:textbox inset="0,0,0,0">
              <w:txbxContent>
                <w:p>
                  <w:pPr>
                    <w:spacing w:line="109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85"/>
                      <w:sz w:val="10"/>
                      <w:szCs w:val="10"/>
                    </w:rPr>
                    <w:t>成都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7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成都市高新区交子大道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 w:before="2"/>
                    <w:ind w:left="20" w:right="194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177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9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号中海国际中心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1511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9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610041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7630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148285pt;margin-top:730.698242pt;width:47.446691pt;height:45.715161pt;mso-position-horizontal-relative:page;mso-position-vertical-relative:page;z-index:-727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南京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 w:before="5"/>
                    <w:ind w:left="20" w:right="27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南京市鼓楼区汉中路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金陵世贸中心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1262-1264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3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210005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8576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8887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5857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9887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999786pt;margin-top:730.698242pt;width:48.975206pt;height:45.715161pt;mso-position-horizontal-relative:page;mso-position-vertical-relative:page;z-index:-726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武汉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 w:before="5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武汉市武昌区中南路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中商广场写字楼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1817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6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430071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7490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8773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7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7493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001801pt;margin-top:730.698242pt;width:49.136998pt;height:45.715161pt;mso-position-horizontal-relative:page;mso-position-vertical-relative:page;z-index:-725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深圳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 w:before="5"/>
                    <w:ind w:left="20" w:right="26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广东省深圳市福田区中心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四路一号嘉里建设广场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第一座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1704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518048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3305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3911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3651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4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3950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188385pt;margin-top:730.632202pt;width:44.210839pt;height:45.715161pt;mso-position-horizontal-relative:page;mso-position-vertical-relative:page;z-index:-724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香港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 w:before="5"/>
                    <w:ind w:left="20" w:right="98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香港九龙尖沙咀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广东道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海洋中心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712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2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5803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3700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+852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0333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2.513123pt;margin-top:730.632202pt;width:47.093303pt;height:45.715161pt;mso-position-horizontal-relative:page;mso-position-vertical-relative:page;z-index:-723" type="#_x0000_t202" filled="f" stroked="f">
            <v:textbox inset="0,0,0,0">
              <w:txbxContent>
                <w:p>
                  <w:pPr>
                    <w:spacing w:line="11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10"/>
                      <w:szCs w:val="10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231F20"/>
                      <w:spacing w:val="0"/>
                      <w:w w:val="90"/>
                      <w:sz w:val="10"/>
                      <w:szCs w:val="10"/>
                    </w:rPr>
                    <w:t>台北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 w:before="5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台北市信义区松高路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9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4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统一国际大楼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13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29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65"/>
                      <w:sz w:val="10"/>
                      <w:szCs w:val="10"/>
                    </w:rPr>
                    <w:t>110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87299300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44"/>
                      <w:w w:val="85"/>
                      <w:sz w:val="10"/>
                      <w:szCs w:val="10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87299388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34503pt;margin-top:737.656372pt;width:108.634098pt;height:7.674647pt;mso-position-horizontal-relative:page;mso-position-vertical-relative:page;z-index:-722" type="#_x0000_t202" filled="f" stroked="f">
            <v:textbox inset="0,0,0,0">
              <w:txbxContent>
                <w:p>
                  <w:pPr>
                    <w:spacing w:line="12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上海市静安区石门一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8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北京市东城区北三环东路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633896pt;margin-top:745.285217pt;width:48.276943pt;height:30.786634pt;mso-position-horizontal-relative:page;mso-position-vertical-relative:page;z-index:-721" type="#_x0000_t202" filled="f" stroked="f">
            <v:textbox inset="0,0,0,0">
              <w:txbxContent>
                <w:p>
                  <w:pPr>
                    <w:spacing w:line="125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号环球贸易中心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305-309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室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1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100013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5822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4100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5957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"/>
                      <w:w w:val="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0"/>
                      <w:sz w:val="10"/>
                      <w:szCs w:val="10"/>
                    </w:rPr>
                    <w:t>5141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34503pt;margin-top:746.02594pt;width:56.2431pt;height:30.121087pt;mso-position-horizontal-relative:page;mso-position-vertical-relative:page;z-index:-720" type="#_x0000_t202" filled="f" stroked="f">
            <v:textbox inset="0,0,0,0">
              <w:txbxContent>
                <w:p>
                  <w:pPr>
                    <w:spacing w:line="112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兴业太古汇香港兴业中心二座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before="32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4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&amp;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280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13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90"/>
                      <w:sz w:val="10"/>
                      <w:szCs w:val="10"/>
                    </w:rPr>
                    <w:t>281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0"/>
                      <w:sz w:val="10"/>
                      <w:szCs w:val="10"/>
                    </w:rPr>
                    <w:t>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1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90"/>
                      <w:sz w:val="10"/>
                      <w:szCs w:val="10"/>
                    </w:rPr>
                    <w:t>200040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6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电话：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6010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9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2222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spacing w:line="15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6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6288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5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8393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833298pt;margin-top:768.452332pt;width:101.681275pt;height:7.684665pt;mso-position-horizontal-relative:page;mso-position-vertical-relative:page;z-index:-719" type="#_x0000_t202" filled="f" stroked="f">
            <v:textbox inset="0,0,0,0">
              <w:txbxContent>
                <w:p>
                  <w:pPr>
                    <w:spacing w:line="125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3810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7783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4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传真：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+86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28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2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8556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-3"/>
                      <w:w w:val="8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85"/>
                      <w:sz w:val="10"/>
                      <w:szCs w:val="10"/>
                    </w:rPr>
                    <w:t>6582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399109pt;margin-top:784.204712pt;width:109.862004pt;height:8.797206pt;mso-position-horizontal-relative:page;mso-position-vertical-relative:page;z-index:-718" type="#_x0000_t202" filled="f" stroked="f">
            <v:textbox inset="0,0,0,0">
              <w:txbxContent>
                <w:p>
                  <w:pPr>
                    <w:spacing w:line="146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部件号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-57"/>
                      <w:w w:val="95"/>
                      <w:sz w:val="12"/>
                      <w:szCs w:val="12"/>
                    </w:rPr>
                    <w:t>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SS-MC55X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10/30/2017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7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31F20"/>
                      <w:spacing w:val="0"/>
                      <w:w w:val="95"/>
                      <w:sz w:val="12"/>
                      <w:szCs w:val="12"/>
                    </w:rPr>
                    <w:t>10/2018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19.228119pt;width:202.394pt;height:12pt;mso-position-horizontal-relative:page;mso-position-vertical-relative:page;z-index:-71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609pt;margin-top:119.228119pt;width:202.394pt;height:12pt;mso-position-horizontal-relative:page;mso-position-vertical-relative:page;z-index:-7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34.772018pt;width:202.394pt;height:12pt;mso-position-horizontal-relative:page;mso-position-vertical-relative:page;z-index:-7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609pt;margin-top:134.772018pt;width:202.394pt;height:12pt;mso-position-horizontal-relative:page;mso-position-vertical-relative:page;z-index:-7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609pt;margin-top:182.43602pt;width:202.394pt;height:12pt;mso-position-horizontal-relative:page;mso-position-vertical-relative:page;z-index:-7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86609pt;margin-top:197.980026pt;width:202.394pt;height:12pt;mso-position-horizontal-relative:page;mso-position-vertical-relative:page;z-index:-7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897888pt;margin-top:208.392029pt;width:75.582697pt;height:12pt;mso-position-horizontal-relative:page;mso-position-vertical-relative:page;z-index:-7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76.940033pt;width:202.394pt;height:12pt;mso-position-horizontal-relative:page;mso-position-vertical-relative:page;z-index:-7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598pt;margin-top:688.606323pt;width:510.236pt;height:12pt;mso-position-horizontal-relative:page;mso-position-vertical-relative:page;z-index:-7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707.124207pt;width:510.236pt;height:12pt;mso-position-horizontal-relative:page;mso-position-vertical-relative:page;z-index:-7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2246" w:h="16500"/>
      <w:pgMar w:top="15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  <w:font w:name="Microsoft JhengHei">
    <w:altName w:val="Microsoft JhengHe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hanging="140"/>
      </w:pPr>
      <w:rPr>
        <w:rFonts w:hint="default" w:ascii="Arial" w:hAnsi="Arial" w:eastAsia="Arial"/>
        <w:color w:val="231F20"/>
        <w:w w:val="90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dobe 黑体 Std R" w:hAnsi="Adobe 黑体 Std R" w:eastAsia="Adobe 黑体 Std R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hyperlink" Target="http://www.zebra.com/mc55x" TargetMode="External"/><Relationship Id="rId10" Type="http://schemas.openxmlformats.org/officeDocument/2006/relationships/hyperlink" Target="http://www.zebra.com/contact" TargetMode="External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http://www.zebra.com/" TargetMode="External"/><Relationship Id="rId17" Type="http://schemas.openxmlformats.org/officeDocument/2006/relationships/hyperlink" Target="mailto:contact.apac@zebra.com" TargetMode="External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2020-09-18T15:16:02Z</dcterms:created>
  <dcterms:modified xsi:type="dcterms:W3CDTF">2020-09-18T15:16:02Z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2020-09-18T00:00:00Z</vt:filetime>
  </property>
</Properties>
</file>