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61.193001pt;margin-top:65.339020pt;width:342.106897pt;height:251.16091pt;mso-position-horizontal-relative:page;mso-position-vertical-relative:page;z-index:-1695" coordorigin="1224,1307" coordsize="6842,5023">
            <v:shape style="position:absolute;left:3678;top:1587;width:4388;height:4743" type="#_x0000_t75">
              <v:imagedata r:id="rId5" o:title=""/>
            </v:shape>
            <v:shape style="position:absolute;left:1224;top:1307;width:4523;height:4888" type="#_x0000_t75">
              <v:imagedata r:id="rId6" o:title=""/>
            </v:shape>
            <w10:wrap type="none"/>
          </v:group>
        </w:pict>
      </w:r>
      <w:r>
        <w:rPr/>
        <w:pict>
          <v:group style="position:absolute;margin-left:507.7146pt;margin-top:33.59306pt;width:54.034872pt;height:60.127465pt;mso-position-horizontal-relative:page;mso-position-vertical-relative:page;z-index:-1694" coordorigin="10154,672" coordsize="1081,1203">
            <v:group style="position:absolute;left:10867;top:1206;width:83;height:236" coordorigin="10867,1206" coordsize="83,236">
              <v:shape style="position:absolute;left:10867;top:1206;width:83;height:236" coordorigin="10867,1206" coordsize="83,236" path="m10867,1206l10867,1442,10950,1442,10950,1289,10867,1206xe" filled="t" fillcolor="#231F20" stroked="f">
                <v:path arrowok="t"/>
                <v:fill type="solid"/>
              </v:shape>
            </v:group>
            <v:group style="position:absolute;left:10322;top:682;width:498;height:947" coordorigin="10322,682" coordsize="498,947">
              <v:shape style="position:absolute;left:10322;top:682;width:498;height:947" coordorigin="10322,682" coordsize="498,947" path="m10389,727l10371,737,10354,747,10337,759,10322,771,10533,989,10533,1462,10700,1629,10700,1511,10617,1427,10617,1038,10820,1038,10737,955,10617,955,10389,727xe" filled="t" fillcolor="#231F20" stroked="f">
                <v:path arrowok="t"/>
                <v:fill type="solid"/>
              </v:shape>
              <v:shape style="position:absolute;left:10322;top:682;width:498;height:947" coordorigin="10322,682" coordsize="498,947" path="m10638,682l10617,955,10737,955,10737,954,10630,954,10652,951,10709,920,10745,867,10754,823,10752,799,10727,737,10679,695,10659,687,10638,682xe" filled="t" fillcolor="#231F20" stroked="f">
                <v:path arrowok="t"/>
                <v:fill type="solid"/>
              </v:shape>
            </v:group>
            <v:group style="position:absolute;left:10700;top:1038;width:84;height:403" coordorigin="10700,1038" coordsize="84,403">
              <v:shape style="position:absolute;left:10700;top:1038;width:84;height:403" coordorigin="10700,1038" coordsize="84,403" path="m10700,1038l10700,1441,10783,1441,10784,1122,10700,1038xe" filled="t" fillcolor="#231F20" stroked="f">
                <v:path arrowok="t"/>
                <v:fill type="solid"/>
              </v:shape>
            </v:group>
            <v:group style="position:absolute;left:10784;top:1122;width:203;height:83" coordorigin="10784,1122" coordsize="203,83">
              <v:shape style="position:absolute;left:10784;top:1122;width:203;height:83" coordorigin="10784,1122" coordsize="203,83" path="m10903,1122l10784,1122,10867,1206,10986,1206,10903,1122xe" filled="t" fillcolor="#231F20" stroked="f">
                <v:path arrowok="t"/>
                <v:fill type="solid"/>
              </v:shape>
            </v:group>
            <v:group style="position:absolute;left:10164;top:833;width:286;height:550" coordorigin="10164,833" coordsize="286,550">
              <v:shape style="position:absolute;left:10164;top:833;width:286;height:550" coordorigin="10164,833" coordsize="286,550" path="m10178,989l10165,1067,10164,1088,10450,1383,10450,1177,10367,1177,10178,989xe" filled="t" fillcolor="#231F20" stroked="f">
                <v:path arrowok="t"/>
                <v:fill type="solid"/>
              </v:shape>
              <v:shape style="position:absolute;left:10164;top:833;width:286;height:550" coordorigin="10164,833" coordsize="286,550" path="m10258,833l10246,849,10235,865,10224,882,10214,899,10367,1059,10367,1177,10450,1177,10450,1025,10258,833xe" filled="t" fillcolor="#231F20" stroked="f">
                <v:path arrowok="t"/>
                <v:fill type="solid"/>
              </v:shape>
            </v:group>
            <v:group style="position:absolute;left:10166;top:1212;width:535;height:652" coordorigin="10166,1212" coordsize="535,652">
              <v:shape style="position:absolute;left:10166;top:1212;width:535;height:652" coordorigin="10166,1212" coordsize="535,652" path="m10166,1212l10166,1330,10700,1864,10700,1746,10166,1212xe" filled="t" fillcolor="#231F20" stroked="f">
                <v:path arrowok="t"/>
                <v:fill type="solid"/>
              </v:shape>
            </v:group>
            <v:group style="position:absolute;left:10950;top:1336;width:274;height:242" coordorigin="10950,1336" coordsize="274,242">
              <v:shape style="position:absolute;left:10950;top:1336;width:274;height:242" coordorigin="10950,1336" coordsize="274,242" path="m11117,1336l11034,1336,11034,1442,10950,1442,10967,1507,11010,1555,11071,1578,11097,1577,11163,1554,11207,1509,11225,1449,11117,1336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7.725494pt;margin-top:105.637726pt;width:54.0345pt;height:13.9175pt;mso-position-horizontal-relative:page;mso-position-vertical-relative:page;z-index:-1693" coordorigin="10155,2113" coordsize="1081,278">
            <v:group style="position:absolute;left:10165;top:2123;width:205;height:258" coordorigin="10165,2123" coordsize="205,258">
              <v:shape style="position:absolute;left:10165;top:2123;width:205;height:258" coordorigin="10165,2123" coordsize="205,258" path="m10370,2123l10204,2123,10177,2174,10273,2174,10165,2381,10331,2381,10357,2330,10262,2330,10370,2123xe" filled="t" fillcolor="#231F20" stroked="f">
                <v:path arrowok="t"/>
                <v:fill type="solid"/>
              </v:shape>
            </v:group>
            <v:group style="position:absolute;left:10391;top:2355;width:148;height:2" coordorigin="10391,2355" coordsize="148,2">
              <v:shape style="position:absolute;left:10391;top:2355;width:148;height:2" coordorigin="10391,2355" coordsize="148,0" path="m10391,2355l10539,2355e" filled="f" stroked="t" strokeweight="2.6pt" strokecolor="#231F20">
                <v:path arrowok="t"/>
              </v:shape>
            </v:group>
            <v:group style="position:absolute;left:10391;top:2276;width:63;height:54" coordorigin="10391,2276" coordsize="63,54">
              <v:shape style="position:absolute;left:10391;top:2276;width:63;height:54" coordorigin="10391,2276" coordsize="63,54" path="m10391,2303l10454,2303e" filled="f" stroked="t" strokeweight="2.8pt" strokecolor="#231F20">
                <v:path arrowok="t"/>
              </v:shape>
            </v:group>
            <v:group style="position:absolute;left:10391;top:2251;width:148;height:2" coordorigin="10391,2251" coordsize="148,2">
              <v:shape style="position:absolute;left:10391;top:2251;width:148;height:2" coordorigin="10391,2251" coordsize="148,0" path="m10391,2251l10539,2251e" filled="f" stroked="t" strokeweight="2.6pt" strokecolor="#231F20">
                <v:path arrowok="t"/>
              </v:shape>
            </v:group>
            <v:group style="position:absolute;left:10391;top:2174;width:63;height:52" coordorigin="10391,2174" coordsize="63,52">
              <v:shape style="position:absolute;left:10391;top:2174;width:63;height:52" coordorigin="10391,2174" coordsize="63,52" path="m10391,2200l10454,2200e" filled="f" stroked="t" strokeweight="2.7pt" strokecolor="#231F20">
                <v:path arrowok="t"/>
              </v:shape>
            </v:group>
            <v:group style="position:absolute;left:10391;top:2148;width:148;height:2" coordorigin="10391,2148" coordsize="148,2">
              <v:shape style="position:absolute;left:10391;top:2148;width:148;height:2" coordorigin="10391,2148" coordsize="148,0" path="m10391,2148l10539,2148e" filled="f" stroked="t" strokeweight="2.7pt" strokecolor="#231F20">
                <v:path arrowok="t"/>
              </v:shape>
            </v:group>
            <v:group style="position:absolute;left:10570;top:2123;width:186;height:258" coordorigin="10570,2123" coordsize="186,258">
              <v:shape style="position:absolute;left:10570;top:2123;width:186;height:258" coordorigin="10570,2123" coordsize="186,258" path="m10658,2123l10570,2123,10570,2381,10681,2381,10748,2348,10752,2336,10633,2336,10633,2275,10745,2275,10739,2268,10731,2260,10724,2256,10712,2252,10727,2244,10741,2230,10633,2230,10633,2170,10749,2170,10747,2164,10736,2146,10719,2133,10704,2127,10684,2124,10658,2123xe" filled="t" fillcolor="#231F20" stroked="f">
                <v:path arrowok="t"/>
                <v:fill type="solid"/>
              </v:shape>
              <v:shape style="position:absolute;left:10570;top:2123;width:186;height:258" coordorigin="10570,2123" coordsize="186,258" path="m10745,2275l10666,2275,10672,2276,10679,2280,10688,2285,10693,2294,10692,2316,10681,2331,10655,2336,10752,2336,10754,2329,10756,2303,10751,2283,10745,2275xe" filled="t" fillcolor="#231F20" stroked="f">
                <v:path arrowok="t"/>
                <v:fill type="solid"/>
              </v:shape>
              <v:shape style="position:absolute;left:10570;top:2123;width:186;height:258" coordorigin="10570,2123" coordsize="186,258" path="m10749,2170l10633,2170,10671,2173,10684,2186,10687,2211,10675,2225,10648,2230,10741,2230,10744,2226,10750,2208,10752,2183,10749,2170xe" filled="t" fillcolor="#231F20" stroked="f">
                <v:path arrowok="t"/>
                <v:fill type="solid"/>
              </v:shape>
            </v:group>
            <v:group style="position:absolute;left:10781;top:2123;width:194;height:258" coordorigin="10781,2123" coordsize="194,258">
              <v:shape style="position:absolute;left:10781;top:2123;width:194;height:258" coordorigin="10781,2123" coordsize="194,258" path="m10865,2123l10781,2123,10781,2381,10844,2381,10844,2281,10936,2281,10934,2278,10949,2265,10960,2249,10961,2246,10844,2246,10844,2174,10962,2174,10958,2167,10946,2150,10927,2134,10910,2128,10889,2124,10865,2123xe" filled="t" fillcolor="#231F20" stroked="f">
                <v:path arrowok="t"/>
                <v:fill type="solid"/>
              </v:shape>
              <v:shape style="position:absolute;left:10781;top:2123;width:194;height:258" coordorigin="10781,2123" coordsize="194,258" path="m10936,2281l10844,2281,10900,2381,10975,2381,10936,2281xe" filled="t" fillcolor="#231F20" stroked="f">
                <v:path arrowok="t"/>
                <v:fill type="solid"/>
              </v:shape>
              <v:shape style="position:absolute;left:10781;top:2123;width:194;height:258" coordorigin="10781,2123" coordsize="194,258" path="m10962,2174l10844,2174,10873,2175,10890,2181,10900,2198,10902,2226,10888,2241,10864,2246,10961,2246,10966,2228,10968,2203,10966,2184,10962,2174xe" filled="t" fillcolor="#231F20" stroked="f">
                <v:path arrowok="t"/>
                <v:fill type="solid"/>
              </v:shape>
            </v:group>
            <v:group style="position:absolute;left:10975;top:2123;width:250;height:258" coordorigin="10975,2123" coordsize="250,258">
              <v:shape style="position:absolute;left:10975;top:2123;width:250;height:258" coordorigin="10975,2123" coordsize="250,258" path="m11140,2123l11061,2123,10975,2381,11042,2381,11057,2330,11209,2330,11192,2279,11073,2279,11099,2197,11165,2197,11140,2123xe" filled="t" fillcolor="#231F20" stroked="f">
                <v:path arrowok="t"/>
                <v:fill type="solid"/>
              </v:shape>
              <v:shape style="position:absolute;left:10975;top:2123;width:250;height:258" coordorigin="10975,2123" coordsize="250,258" path="m11209,2330l11141,2330,11157,2381,11225,2381,11209,2330xe" filled="t" fillcolor="#231F20" stroked="f">
                <v:path arrowok="t"/>
                <v:fill type="solid"/>
              </v:shape>
              <v:shape style="position:absolute;left:10975;top:2123;width:250;height:258" coordorigin="10975,2123" coordsize="250,258" path="m11165,2197l11099,2197,11125,2279,11192,2279,11165,2197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7.569pt;margin-top:721.677002pt;width:35.856pt;height:44.244pt;mso-position-horizontal-relative:page;mso-position-vertical-relative:page;z-index:-1692" coordorigin="7751,14434" coordsize="717,885">
            <v:shape style="position:absolute;left:7754;top:14436;width:712;height:880" type="#_x0000_t75">
              <v:imagedata r:id="rId7" o:title=""/>
            </v:shape>
            <v:group style="position:absolute;left:7754;top:14436;width:712;height:880" coordorigin="7754,14436" coordsize="712,880">
              <v:shape style="position:absolute;left:7754;top:14436;width:712;height:880" coordorigin="7754,14436" coordsize="712,880" path="m7754,15316l8466,15316,8466,14436,7754,14436,7754,15316xe" filled="f" stroked="t" strokeweight=".25pt" strokecolor="#28A4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.5704pt;margin-top:721.615051pt;width:38.1409pt;height:44.294275pt;mso-position-horizontal-relative:page;mso-position-vertical-relative:page;z-index:-1691" coordorigin="671,14432" coordsize="763,886">
            <v:group style="position:absolute;left:1325;top:14711;width:106;height:324" coordorigin="1325,14711" coordsize="106,324">
              <v:shape style="position:absolute;left:1325;top:14711;width:106;height:324" coordorigin="1325,14711" coordsize="106,324" path="m1378,14711l1325,14765,1328,15000,1340,15018,1357,15030,1380,15035,1400,15031,1417,15019,1428,15002,1432,14982,1429,14747,1418,14729,1400,14716,1378,14711xe" filled="t" fillcolor="#96C03E" stroked="f">
                <v:path arrowok="t"/>
                <v:fill type="solid"/>
              </v:shape>
            </v:group>
            <v:group style="position:absolute;left:813;top:14711;width:477;height:604" coordorigin="813,14711" coordsize="477,604">
              <v:shape style="position:absolute;left:813;top:14711;width:477;height:604" coordorigin="813,14711" coordsize="477,604" path="m1290,14711l813,14711,813,15091,815,15113,822,15130,839,15142,872,15146,1097,15146,1098,15275,1104,15292,1118,15305,1139,15314,1167,15316,1186,15305,1198,15287,1203,15265,1203,15146,1238,15146,1268,15140,1284,15127,1290,15109,1290,15091,1290,14711xe" filled="t" fillcolor="#96C03E" stroked="f">
                <v:path arrowok="t"/>
                <v:fill type="solid"/>
              </v:shape>
              <v:shape style="position:absolute;left:813;top:14711;width:477;height:604" coordorigin="813,14711" coordsize="477,604" path="m1009,15146l903,15146,904,15275,911,15292,925,15305,946,15314,973,15316,992,15305,1005,15287,1009,15265,1009,15146xe" filled="t" fillcolor="#96C03E" stroked="f">
                <v:path arrowok="t"/>
                <v:fill type="solid"/>
              </v:shape>
            </v:group>
            <v:group style="position:absolute;left:813;top:14435;width:477;height:242" coordorigin="813,14435" coordsize="477,242">
              <v:shape style="position:absolute;left:813;top:14435;width:477;height:242" coordorigin="813,14435" coordsize="477,242" path="m899,14435l893,14439,893,14443,895,14446,929,14514,873,14551,834,14599,815,14657,813,14677,1290,14677,1276,14612,934,14612,922,14600,922,14571,934,14559,1239,14559,1224,14545,1206,14532,1187,14520,1166,14510,1170,14505,951,14505,904,14436,899,14435xe" filled="t" fillcolor="#96C03E" stroked="f">
                <v:path arrowok="t"/>
                <v:fill type="solid"/>
              </v:shape>
              <v:shape style="position:absolute;left:813;top:14435;width:477;height:242" coordorigin="813,14435" coordsize="477,242" path="m1141,14559l964,14559,976,14571,976,14600,964,14612,1141,14612,1129,14600,1129,14571,1141,14559xe" filled="t" fillcolor="#96C03E" stroked="f">
                <v:path arrowok="t"/>
                <v:fill type="solid"/>
              </v:shape>
              <v:shape style="position:absolute;left:813;top:14435;width:477;height:242" coordorigin="813,14435" coordsize="477,242" path="m1239,14559l1170,14559,1182,14571,1182,14600,1170,14612,1276,14612,1275,14610,1266,14592,1254,14576,1240,14560,1239,14559xe" filled="t" fillcolor="#96C03E" stroked="f">
                <v:path arrowok="t"/>
                <v:fill type="solid"/>
              </v:shape>
              <v:shape style="position:absolute;left:813;top:14435;width:477;height:242" coordorigin="813,14435" coordsize="477,242" path="m1050,14487l989,14494,951,14505,1170,14505,1171,14503,1149,14503,1131,14498,1112,14493,1092,14490,1071,14488,1050,14487xe" filled="t" fillcolor="#96C03E" stroked="f">
                <v:path arrowok="t"/>
                <v:fill type="solid"/>
              </v:shape>
              <v:shape style="position:absolute;left:813;top:14435;width:477;height:242" coordorigin="813,14435" coordsize="477,242" path="m1206,14435l1202,14436,1200,14439,1149,14503,1171,14503,1213,14443,1212,14439,1206,14435xe" filled="t" fillcolor="#96C03E" stroked="f">
                <v:path arrowok="t"/>
                <v:fill type="solid"/>
              </v:shape>
            </v:group>
            <v:group style="position:absolute;left:674;top:14711;width:106;height:324" coordorigin="674,14711" coordsize="106,324">
              <v:shape style="position:absolute;left:674;top:14711;width:106;height:324" coordorigin="674,14711" coordsize="106,324" path="m726,14711l674,14765,677,15000,688,15018,706,15030,728,15035,748,15031,765,15019,776,15002,780,14982,777,14747,766,14729,749,14716,726,14711xe" filled="t" fillcolor="#96C03E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20.977402pt;margin-top:737.616394pt;width:133.804pt;height:27.863pt;mso-position-horizontal-relative:page;mso-position-vertical-relative:page;z-index:-1690" type="#_x0000_t75">
            <v:imagedata r:id="rId8" o:title=""/>
          </v:shape>
        </w:pict>
      </w:r>
      <w:r>
        <w:rPr/>
        <w:pict>
          <v:shape style="position:absolute;margin-left:104.272697pt;margin-top:725.5802pt;width:83.918326pt;height:40.2136pt;mso-position-horizontal-relative:page;mso-position-vertical-relative:page;z-index:-1689" type="#_x0000_t75">
            <v:imagedata r:id="rId9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2047pt;margin-top:35.098846pt;width:103.940305pt;height:18.500306pt;mso-position-horizontal-relative:page;mso-position-vertical-relative:page;z-index:-1688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产品规格表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ZEBR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14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3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Q500™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3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系列移动打印机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440899pt;margin-top:281.559326pt;width:238.487011pt;height:49.356555pt;mso-position-horizontal-relative:page;mso-position-vertical-relative:page;z-index:-1687" type="#_x0000_t202" filled="f" stroked="f">
            <v:textbox inset="0,0,0,0">
              <w:txbxContent>
                <w:p>
                  <w:pPr>
                    <w:spacing w:line="54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95"/>
                      <w:sz w:val="50"/>
                      <w:szCs w:val="50"/>
                    </w:rPr>
                    <w:t>Zebr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7"/>
                      <w:w w:val="95"/>
                      <w:sz w:val="50"/>
                      <w:szCs w:val="5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95"/>
                      <w:sz w:val="50"/>
                      <w:szCs w:val="50"/>
                    </w:rPr>
                    <w:t>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34"/>
                      <w:w w:val="95"/>
                      <w:sz w:val="50"/>
                      <w:szCs w:val="5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8"/>
                      <w:w w:val="95"/>
                      <w:sz w:val="50"/>
                      <w:szCs w:val="50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95"/>
                      <w:sz w:val="50"/>
                      <w:szCs w:val="50"/>
                    </w:rPr>
                    <w:t>Q500™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34"/>
                      <w:w w:val="95"/>
                      <w:sz w:val="50"/>
                      <w:szCs w:val="50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95"/>
                      <w:sz w:val="50"/>
                      <w:szCs w:val="50"/>
                    </w:rPr>
                    <w:t>系列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  <w:p>
                  <w:pPr>
                    <w:spacing w:line="401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8"/>
                      <w:szCs w:val="2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8"/>
                      <w:szCs w:val="28"/>
                    </w:rPr>
                    <w:t>移动打印机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342.848267pt;width:393.011616pt;height:135.40492pt;mso-position-horizontal-relative:page;mso-position-vertical-relative:page;z-index:-1686" type="#_x0000_t202" filled="f" stroked="f">
            <v:textbox inset="0,0,0,0">
              <w:txbxContent>
                <w:p>
                  <w:pPr>
                    <w:spacing w:line="27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4"/>
                      <w:szCs w:val="2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100"/>
                      <w:sz w:val="24"/>
                      <w:szCs w:val="24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4"/>
                      <w:szCs w:val="24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2"/>
                      <w:w w:val="100"/>
                      <w:sz w:val="24"/>
                      <w:szCs w:val="2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"/>
                      <w:w w:val="100"/>
                      <w:sz w:val="24"/>
                      <w:szCs w:val="2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"/>
                      <w:w w:val="100"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4"/>
                      <w:szCs w:val="24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3"/>
                      <w:w w:val="100"/>
                      <w:sz w:val="24"/>
                      <w:szCs w:val="24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9"/>
                      <w:w w:val="100"/>
                      <w:sz w:val="24"/>
                      <w:szCs w:val="24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4"/>
                      <w:szCs w:val="24"/>
                    </w:rPr>
                    <w:t>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4"/>
                      <w:szCs w:val="2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4"/>
                      <w:szCs w:val="24"/>
                    </w:rPr>
                    <w:t>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4"/>
                      <w:szCs w:val="24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100"/>
                      <w:sz w:val="24"/>
                      <w:szCs w:val="2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9"/>
                      <w:w w:val="100"/>
                      <w:sz w:val="24"/>
                      <w:szCs w:val="2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4"/>
                      <w:szCs w:val="2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业的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室外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4"/>
                      <w:szCs w:val="2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95"/>
                      <w:sz w:val="24"/>
                      <w:szCs w:val="24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95"/>
                      <w:sz w:val="24"/>
                      <w:szCs w:val="2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6"/>
                      <w:w w:val="95"/>
                      <w:sz w:val="24"/>
                      <w:szCs w:val="24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95"/>
                      <w:sz w:val="24"/>
                      <w:szCs w:val="2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7"/>
                      <w:w w:val="95"/>
                      <w:sz w:val="24"/>
                      <w:szCs w:val="2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4"/>
                      <w:szCs w:val="2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5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1"/>
                      <w:w w:val="95"/>
                      <w:sz w:val="24"/>
                      <w:szCs w:val="2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"/>
                      <w:w w:val="95"/>
                      <w:sz w:val="24"/>
                      <w:szCs w:val="2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9"/>
                      <w:w w:val="95"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95"/>
                      <w:sz w:val="24"/>
                      <w:szCs w:val="2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95"/>
                      <w:sz w:val="24"/>
                      <w:szCs w:val="2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95"/>
                      <w:sz w:val="24"/>
                      <w:szCs w:val="2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6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95"/>
                      <w:sz w:val="24"/>
                      <w:szCs w:val="2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7"/>
                      <w:w w:val="95"/>
                      <w:sz w:val="24"/>
                      <w:szCs w:val="2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6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1"/>
                      <w:w w:val="95"/>
                      <w:sz w:val="24"/>
                      <w:szCs w:val="2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"/>
                      <w:w w:val="95"/>
                      <w:sz w:val="24"/>
                      <w:szCs w:val="2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5"/>
                      <w:w w:val="95"/>
                      <w:sz w:val="24"/>
                      <w:szCs w:val="24"/>
                    </w:rPr>
                    <w:t>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95"/>
                      <w:sz w:val="24"/>
                      <w:szCs w:val="2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95"/>
                      <w:sz w:val="24"/>
                      <w:szCs w:val="2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4"/>
                      <w:szCs w:val="24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4"/>
                      <w:szCs w:val="2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100"/>
                      <w:sz w:val="24"/>
                      <w:szCs w:val="24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4"/>
                      <w:szCs w:val="24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4"/>
                      <w:szCs w:val="24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100"/>
                      <w:sz w:val="24"/>
                      <w:szCs w:val="24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4"/>
                      <w:szCs w:val="24"/>
                    </w:rPr>
                    <w:t>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4"/>
                      <w:szCs w:val="24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4"/>
                      <w:szCs w:val="24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4"/>
                      <w:szCs w:val="24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100"/>
                      <w:sz w:val="24"/>
                      <w:szCs w:val="2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5"/>
                      <w:w w:val="100"/>
                      <w:sz w:val="24"/>
                      <w:szCs w:val="24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4"/>
                      <w:szCs w:val="24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4"/>
                      <w:szCs w:val="24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4"/>
                      <w:szCs w:val="2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4"/>
                      <w:szCs w:val="24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4"/>
                      <w:szCs w:val="2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4"/>
                      <w:szCs w:val="24"/>
                    </w:rPr>
                    <w:t>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4"/>
                      <w:szCs w:val="2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4"/>
                      <w:szCs w:val="2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8"/>
                      <w:w w:val="100"/>
                      <w:sz w:val="24"/>
                      <w:szCs w:val="24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9"/>
                      <w:w w:val="100"/>
                      <w:sz w:val="24"/>
                      <w:szCs w:val="2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4"/>
                      <w:szCs w:val="24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在颇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4"/>
                      <w:szCs w:val="24"/>
                    </w:rPr>
                    <w:t>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3"/>
                      <w:w w:val="100"/>
                      <w:sz w:val="24"/>
                      <w:szCs w:val="24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4"/>
                      <w:szCs w:val="24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100"/>
                      <w:sz w:val="24"/>
                      <w:szCs w:val="24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4"/>
                      <w:szCs w:val="24"/>
                    </w:rPr>
                    <w:t>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4"/>
                      <w:szCs w:val="24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100"/>
                      <w:sz w:val="24"/>
                      <w:szCs w:val="24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4"/>
                      <w:szCs w:val="24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4"/>
                      <w:szCs w:val="24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4"/>
                      <w:szCs w:val="24"/>
                    </w:rPr>
                    <w:t>和可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4"/>
                      <w:szCs w:val="24"/>
                    </w:rPr>
                    <w:t>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4"/>
                      <w:szCs w:val="24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4"/>
                      <w:szCs w:val="24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320" w:lineRule="exact"/>
                    <w:ind w:left="20" w:right="116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2"/>
                      <w:w w:val="100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1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2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8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2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5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9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1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0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而非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3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8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2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015686pt;margin-top:344.401337pt;width:101.359005pt;height:12pt;mso-position-horizontal-relative:page;mso-position-vertical-relative:page;z-index:-1685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2"/>
                      <w:w w:val="100"/>
                      <w:sz w:val="20"/>
                      <w:szCs w:val="20"/>
                    </w:rPr>
                    <w:t>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1"/>
                      <w:w w:val="100"/>
                      <w:sz w:val="20"/>
                      <w:szCs w:val="20"/>
                    </w:rPr>
                    <w:t>应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4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2"/>
                      <w:w w:val="100"/>
                      <w:sz w:val="20"/>
                      <w:szCs w:val="20"/>
                    </w:rPr>
                    <w:t>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20"/>
                      <w:szCs w:val="20"/>
                    </w:rPr>
                    <w:t>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1"/>
                      <w:w w:val="100"/>
                      <w:sz w:val="20"/>
                      <w:szCs w:val="20"/>
                    </w:rPr>
                    <w:t>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1"/>
                      <w:w w:val="100"/>
                      <w:sz w:val="20"/>
                      <w:szCs w:val="20"/>
                    </w:rPr>
                    <w:t>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20"/>
                      <w:szCs w:val="20"/>
                    </w:rPr>
                    <w:t>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015686pt;margin-top:366.07132pt;width:114.191005pt;height:76.001866pt;mso-position-horizontal-relative:page;mso-position-vertical-relative:page;z-index:-1684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1"/>
                      <w:w w:val="100"/>
                      <w:sz w:val="20"/>
                      <w:szCs w:val="20"/>
                    </w:rPr>
                    <w:t>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-1"/>
                      <w:w w:val="100"/>
                      <w:sz w:val="20"/>
                      <w:szCs w:val="20"/>
                    </w:rPr>
                    <w:t>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1"/>
                      <w:w w:val="100"/>
                      <w:sz w:val="20"/>
                      <w:szCs w:val="20"/>
                    </w:rPr>
                    <w:t>机构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 w:before="13"/>
                    <w:ind w:left="140" w:right="0" w:hanging="12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7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1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耐受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015686pt;margin-top:467.741333pt;width:117.980005pt;height:172.001866pt;mso-position-horizontal-relative:page;mso-position-vertical-relative:page;z-index:-1683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1"/>
                      <w:w w:val="100"/>
                      <w:sz w:val="20"/>
                      <w:szCs w:val="20"/>
                    </w:rPr>
                    <w:t>交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2"/>
                      <w:w w:val="100"/>
                      <w:sz w:val="20"/>
                      <w:szCs w:val="20"/>
                    </w:rPr>
                    <w:t>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0"/>
                      <w:w w:val="100"/>
                      <w:sz w:val="20"/>
                      <w:szCs w:val="20"/>
                    </w:rPr>
                    <w:t>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-3"/>
                      <w:w w:val="100"/>
                      <w:sz w:val="20"/>
                      <w:szCs w:val="20"/>
                    </w:rPr>
                    <w:t>输与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33D47"/>
                      <w:spacing w:val="0"/>
                      <w:w w:val="100"/>
                      <w:sz w:val="20"/>
                      <w:szCs w:val="20"/>
                    </w:rPr>
                    <w:t>物流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和报告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运输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 w:before="7"/>
                    <w:ind w:left="140" w:right="213" w:hanging="12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接货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1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金交货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收据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收证明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9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489.390778pt;width:389.028016pt;height:77.362428pt;mso-position-horizontal-relative:page;mso-position-vertical-relative:page;z-index:-1682" type="#_x0000_t202" filled="f" stroked="f">
            <v:textbox inset="0,0,0,0">
              <w:txbxContent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2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境影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2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 w:before="7"/>
                    <w:ind w:left="20" w:right="32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7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5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7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标准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0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9"/>
                      <w:w w:val="100"/>
                      <w:sz w:val="20"/>
                      <w:szCs w:val="20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1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2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0"/>
                      <w:w w:val="100"/>
                      <w:sz w:val="20"/>
                      <w:szCs w:val="20"/>
                    </w:rPr>
                    <w:t>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1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995701pt;margin-top:577.890747pt;width:384.101002pt;height:77.362428pt;mso-position-horizontal-relative:page;mso-position-vertical-relative:page;z-index:-1681" type="#_x0000_t202" filled="f" stroked="f">
            <v:textbox inset="0,0,0,0">
              <w:txbxContent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2"/>
                      <w:w w:val="95"/>
                      <w:sz w:val="20"/>
                      <w:szCs w:val="20"/>
                    </w:rPr>
                    <w:t>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95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95"/>
                      <w:sz w:val="20"/>
                      <w:szCs w:val="20"/>
                    </w:rPr>
                    <w:t>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95"/>
                      <w:sz w:val="20"/>
                      <w:szCs w:val="20"/>
                    </w:rPr>
                    <w:t>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95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7"/>
                      <w:w w:val="95"/>
                      <w:sz w:val="20"/>
                      <w:szCs w:val="20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8"/>
                      <w:w w:val="95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95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95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95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95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95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95"/>
                      <w:sz w:val="20"/>
                      <w:szCs w:val="20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4"/>
                      <w:w w:val="95"/>
                      <w:sz w:val="20"/>
                      <w:szCs w:val="2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95"/>
                      <w:sz w:val="20"/>
                      <w:szCs w:val="20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95"/>
                      <w:sz w:val="20"/>
                      <w:szCs w:val="20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0"/>
                      <w:w w:val="95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供先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95"/>
                      <w:sz w:val="20"/>
                      <w:szCs w:val="20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95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6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320" w:lineRule="exact" w:before="7"/>
                    <w:ind w:left="20" w:right="53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55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2"/>
                      <w:w w:val="100"/>
                      <w:sz w:val="20"/>
                      <w:szCs w:val="20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6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8"/>
                      <w:w w:val="100"/>
                      <w:sz w:val="20"/>
                      <w:szCs w:val="20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0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管理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0"/>
                      <w:w w:val="100"/>
                      <w:sz w:val="20"/>
                      <w:szCs w:val="20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5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100"/>
                      <w:sz w:val="20"/>
                      <w:szCs w:val="20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7"/>
                      <w:w w:val="100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9"/>
                      <w:w w:val="100"/>
                      <w:sz w:val="20"/>
                      <w:szCs w:val="20"/>
                    </w:rPr>
                    <w:t>“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6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6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7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8"/>
                      <w:w w:val="100"/>
                      <w:sz w:val="20"/>
                      <w:szCs w:val="20"/>
                    </w:rPr>
                    <w:t>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1"/>
                      <w:w w:val="100"/>
                      <w:sz w:val="20"/>
                      <w:szCs w:val="20"/>
                    </w:rPr>
                    <w:t>”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6"/>
                      <w:w w:val="100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7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6"/>
                      <w:w w:val="100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7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2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7"/>
                      <w:w w:val="100"/>
                      <w:sz w:val="20"/>
                      <w:szCs w:val="20"/>
                    </w:rPr>
                    <w:t>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7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量的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95"/>
                      <w:sz w:val="20"/>
                      <w:szCs w:val="20"/>
                    </w:rPr>
                    <w:t>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果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5"/>
                      <w:w w:val="95"/>
                      <w:sz w:val="20"/>
                      <w:szCs w:val="20"/>
                    </w:rPr>
                    <w:t>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6"/>
                      <w:w w:val="95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1"/>
                      <w:w w:val="95"/>
                      <w:sz w:val="20"/>
                      <w:szCs w:val="20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95"/>
                      <w:sz w:val="20"/>
                      <w:szCs w:val="20"/>
                    </w:rPr>
                    <w:t>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2"/>
                      <w:w w:val="95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ind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ob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4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95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95"/>
                      <w:sz w:val="20"/>
                      <w:szCs w:val="20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95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95"/>
                      <w:sz w:val="20"/>
                      <w:szCs w:val="20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4"/>
                      <w:w w:val="95"/>
                      <w:sz w:val="20"/>
                      <w:szCs w:val="2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95"/>
                      <w:sz w:val="20"/>
                      <w:szCs w:val="20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4"/>
                      <w:w w:val="95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95"/>
                      <w:sz w:val="20"/>
                      <w:szCs w:val="20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95"/>
                      <w:sz w:val="20"/>
                      <w:szCs w:val="20"/>
                    </w:rPr>
                    <w:t>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4"/>
                      <w:w w:val="95"/>
                      <w:sz w:val="20"/>
                      <w:szCs w:val="20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95"/>
                      <w:sz w:val="20"/>
                      <w:szCs w:val="20"/>
                    </w:rPr>
                    <w:t>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4"/>
                      <w:w w:val="95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95"/>
                      <w:sz w:val="20"/>
                      <w:szCs w:val="20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95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95"/>
                      <w:sz w:val="20"/>
                      <w:szCs w:val="20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95"/>
                      <w:sz w:val="20"/>
                      <w:szCs w:val="20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95"/>
                      <w:sz w:val="20"/>
                      <w:szCs w:val="20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95"/>
                      <w:sz w:val="20"/>
                      <w:szCs w:val="20"/>
                    </w:rPr>
                    <w:t>流附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6"/>
                      <w:w w:val="100"/>
                      <w:sz w:val="20"/>
                      <w:szCs w:val="20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6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5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8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33D47"/>
                      <w:spacing w:val="-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9"/>
                      <w:w w:val="100"/>
                      <w:sz w:val="20"/>
                      <w:szCs w:val="2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"/>
                      <w:w w:val="100"/>
                      <w:sz w:val="20"/>
                      <w:szCs w:val="20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汽车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89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1"/>
                      <w:w w:val="100"/>
                      <w:sz w:val="20"/>
                      <w:szCs w:val="20"/>
                    </w:rPr>
                    <w:t>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3"/>
                      <w:w w:val="100"/>
                      <w:sz w:val="20"/>
                      <w:szCs w:val="20"/>
                    </w:rPr>
                    <w:t>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高效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"/>
                      <w:w w:val="100"/>
                      <w:sz w:val="20"/>
                      <w:szCs w:val="20"/>
                    </w:rPr>
                    <w:t>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室。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995701pt;margin-top:666.183716pt;width:229.0pt;height:13.569468pt;mso-position-horizontal-relative:page;mso-position-vertical-relative:page;z-index:-1680" type="#_x0000_t202" filled="f" stroked="f">
            <v:textbox inset="0,0,0,0">
              <w:txbxContent>
                <w:p>
                  <w:pPr>
                    <w:spacing w:line="23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4"/>
                      <w:w w:val="100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2"/>
                      <w:w w:val="100"/>
                      <w:sz w:val="20"/>
                      <w:szCs w:val="20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0"/>
                      <w:w w:val="100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"/>
                      <w:w w:val="100"/>
                      <w:sz w:val="20"/>
                      <w:szCs w:val="20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6"/>
                      <w:w w:val="100"/>
                      <w:sz w:val="20"/>
                      <w:szCs w:val="20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3"/>
                      <w:w w:val="100"/>
                      <w:sz w:val="20"/>
                      <w:szCs w:val="20"/>
                    </w:rPr>
                    <w:t>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70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2"/>
                      <w:w w:val="100"/>
                      <w:sz w:val="20"/>
                      <w:szCs w:val="20"/>
                    </w:rPr>
                    <w:t>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3"/>
                      <w:w w:val="100"/>
                      <w:sz w:val="20"/>
                      <w:szCs w:val="20"/>
                    </w:rPr>
                    <w:t>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15"/>
                      <w:w w:val="100"/>
                      <w:sz w:val="20"/>
                      <w:szCs w:val="20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33D47"/>
                      <w:spacing w:val="-59"/>
                      <w:w w:val="100"/>
                      <w:sz w:val="20"/>
                      <w:szCs w:val="20"/>
                    </w:rPr>
                    <w:t>：</w:t>
                  </w:r>
                  <w:hyperlink r:id="rId10"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7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7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-6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2"/>
                        <w:w w:val="100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-2"/>
                        <w:w w:val="100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1"/>
                        <w:w w:val="100"/>
                        <w:sz w:val="20"/>
                        <w:szCs w:val="20"/>
                      </w:rPr>
                      <w:t>eb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0"/>
                        <w:w w:val="100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1"/>
                        <w:w w:val="100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-3"/>
                        <w:w w:val="100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-3"/>
                        <w:w w:val="100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1"/>
                        <w:w w:val="100"/>
                        <w:sz w:val="20"/>
                        <w:szCs w:val="20"/>
                      </w:rPr>
                      <w:t>om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-3"/>
                        <w:w w:val="100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-2"/>
                        <w:w w:val="100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0"/>
                        <w:w w:val="100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0"/>
                        <w:w w:val="100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1"/>
                        <w:w w:val="100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-1"/>
                        <w:w w:val="100"/>
                        <w:sz w:val="20"/>
                        <w:szCs w:val="20"/>
                      </w:rPr>
                      <w:t>0</w:t>
                    </w:r>
                  </w:hyperlink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7DB1"/>
                      <w:spacing w:val="0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94pt;margin-top:721.802002pt;width:35.606pt;height:43.994pt;mso-position-horizontal-relative:page;mso-position-vertical-relative:page;z-index:-167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160"/>
          <w:pgMar w:top="150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25pt;margin-top:177.927017pt;width:561.51pt;height:236.87pt;mso-position-horizontal-relative:page;mso-position-vertical-relative:page;z-index:-1678" coordorigin="-5,3559" coordsize="11230,4737">
            <v:shape style="position:absolute;left:0;top:3564;width:11220;height:4727" type="#_x0000_t75">
              <v:imagedata r:id="rId11" o:title=""/>
            </v:shape>
            <v:group style="position:absolute;left:0;top:3564;width:11220;height:4727" coordorigin="0,3564" coordsize="11220,4727">
              <v:shape style="position:absolute;left:0;top:3564;width:11220;height:4727" coordorigin="0,3564" coordsize="11220,4727" path="m0,8291l11220,8291,11220,3564,0,3564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2.224503pt;margin-top:512.287537pt;width:63.929pt;height:63.929pt;mso-position-horizontal-relative:page;mso-position-vertical-relative:page;z-index:-1677" type="#_x0000_t75">
            <v:imagedata r:id="rId12" o:title=""/>
          </v:shape>
        </w:pict>
      </w:r>
      <w:r>
        <w:rPr/>
        <w:pict>
          <v:shape style="position:absolute;margin-left:33.2048pt;margin-top:35.098846pt;width:103.940305pt;height:18.500306pt;mso-position-horizontal-relative:page;mso-position-vertical-relative:page;z-index:-1676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产品规格表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ZEBR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14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3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Q500™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3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系列移动打印机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97.54451pt;width:518.687604pt;height:63.832025pt;mso-position-horizontal-relative:page;mso-position-vertical-relative:page;z-index:-1675" type="#_x0000_t202" filled="f" stroked="f">
            <v:textbox inset="0,0,0,0">
              <w:txbxContent>
                <w:p>
                  <w:pPr>
                    <w:spacing w:line="34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36"/>
                      <w:szCs w:val="3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2"/>
                      <w:w w:val="100"/>
                      <w:sz w:val="36"/>
                      <w:szCs w:val="36"/>
                    </w:rPr>
                    <w:t>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4"/>
                      <w:w w:val="100"/>
                      <w:sz w:val="36"/>
                      <w:szCs w:val="36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39"/>
                      <w:w w:val="100"/>
                      <w:sz w:val="36"/>
                      <w:szCs w:val="36"/>
                    </w:rPr>
                    <w:t>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8"/>
                      <w:w w:val="100"/>
                      <w:sz w:val="36"/>
                      <w:szCs w:val="36"/>
                    </w:rPr>
                    <w:t>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2"/>
                      <w:w w:val="100"/>
                      <w:sz w:val="36"/>
                      <w:szCs w:val="36"/>
                    </w:rPr>
                    <w:t>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23"/>
                      <w:w w:val="100"/>
                      <w:sz w:val="36"/>
                      <w:szCs w:val="36"/>
                    </w:rPr>
                    <w:t>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8"/>
                      <w:w w:val="100"/>
                      <w:sz w:val="36"/>
                      <w:szCs w:val="36"/>
                    </w:rPr>
                    <w:t>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7"/>
                      <w:w w:val="100"/>
                      <w:sz w:val="36"/>
                      <w:szCs w:val="36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4"/>
                      <w:w w:val="100"/>
                      <w:sz w:val="36"/>
                      <w:szCs w:val="36"/>
                    </w:rPr>
                    <w:t>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36"/>
                      <w:szCs w:val="36"/>
                    </w:rPr>
                    <w:t>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00" w:lineRule="exact" w:before="2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40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6"/>
                      <w:szCs w:val="2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100"/>
                      <w:sz w:val="26"/>
                      <w:szCs w:val="26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7"/>
                      <w:w w:val="100"/>
                      <w:sz w:val="26"/>
                      <w:szCs w:val="2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6"/>
                      <w:szCs w:val="26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6"/>
                      <w:szCs w:val="26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6"/>
                      <w:szCs w:val="26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100"/>
                      <w:sz w:val="26"/>
                      <w:szCs w:val="2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6"/>
                      <w:szCs w:val="26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3"/>
                      <w:w w:val="100"/>
                      <w:sz w:val="26"/>
                      <w:szCs w:val="2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26"/>
                      <w:szCs w:val="26"/>
                    </w:rPr>
                    <w:t>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6"/>
                      <w:szCs w:val="26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26"/>
                      <w:szCs w:val="26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100"/>
                      <w:sz w:val="26"/>
                      <w:szCs w:val="26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6"/>
                      <w:w w:val="100"/>
                      <w:sz w:val="26"/>
                      <w:szCs w:val="2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6"/>
                      <w:szCs w:val="26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2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26"/>
                      <w:szCs w:val="2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系列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6"/>
                      <w:szCs w:val="26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6"/>
                      <w:szCs w:val="26"/>
                    </w:rPr>
                    <w:t>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6"/>
                      <w:szCs w:val="26"/>
                    </w:rPr>
                    <w:t>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6"/>
                      <w:szCs w:val="26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437.237122pt;width:250.157903pt;height:190.489619pt;mso-position-horizontal-relative:page;mso-position-vertical-relative:page;z-index:-1674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20"/>
                      <w:szCs w:val="20"/>
                    </w:rPr>
                    <w:t>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20"/>
                      <w:szCs w:val="20"/>
                    </w:rPr>
                    <w:t>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0"/>
                      <w:szCs w:val="20"/>
                    </w:rPr>
                    <w:t>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设计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4" w:lineRule="auto" w:before="86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硬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而</w:t>
                  </w:r>
                  <w:r>
                    <w:rPr>
                      <w:b w:val="0"/>
                      <w:bCs w:val="0"/>
                      <w:color w:val="231F20"/>
                      <w:spacing w:val="-17"/>
                      <w:w w:val="100"/>
                    </w:rPr>
                    <w:t>言</w:t>
                  </w:r>
                  <w:r>
                    <w:rPr>
                      <w:b w:val="0"/>
                      <w:bCs w:val="0"/>
                      <w:color w:val="231F20"/>
                      <w:spacing w:val="-5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移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环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境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非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恶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劣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重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量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轻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巧</w:t>
                  </w:r>
                  <w:r>
                    <w:rPr>
                      <w:b w:val="0"/>
                      <w:bCs w:val="0"/>
                      <w:color w:val="231F20"/>
                      <w:spacing w:val="-60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但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其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仍然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够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承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受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撞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击</w:t>
                  </w:r>
                  <w:r>
                    <w:rPr>
                      <w:b w:val="0"/>
                      <w:bCs w:val="0"/>
                      <w:color w:val="231F20"/>
                      <w:spacing w:val="-50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碰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撞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些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它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们在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必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然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遇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情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况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采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用获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得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利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军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事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-24"/>
                      <w:w w:val="95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符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合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</w:rPr>
                    <w:t>第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三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方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color w:val="231F20"/>
                      <w:spacing w:val="2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64" w:lineRule="auto" w:before="6"/>
                    <w:ind w:right="1183"/>
                    <w:jc w:val="both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军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事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够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受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冲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击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并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暴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在极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端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100"/>
                    </w:rPr>
                    <w:t>下</w:t>
                  </w:r>
                  <w:r>
                    <w:rPr>
                      <w:b w:val="0"/>
                      <w:bCs w:val="0"/>
                      <w:color w:val="231F20"/>
                      <w:spacing w:val="-55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承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受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尺高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凝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土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面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侧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边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反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复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-59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当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配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合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坚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硬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外壳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-57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甚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还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承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受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尺高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100"/>
                    </w:rPr>
                    <w:t>为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更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护</w:t>
                  </w:r>
                  <w:r>
                    <w:rPr>
                      <w:b w:val="0"/>
                      <w:bCs w:val="0"/>
                      <w:color w:val="231F20"/>
                      <w:spacing w:val="-49"/>
                      <w:w w:val="10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印机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64" w:lineRule="auto" w:before="6"/>
                    <w:ind w:right="41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还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止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弹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出</w:t>
                  </w:r>
                  <w:r>
                    <w:rPr>
                      <w:b w:val="0"/>
                      <w:bCs w:val="0"/>
                      <w:color w:val="231F20"/>
                      <w:spacing w:val="-6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让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您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人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员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外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出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途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效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注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意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力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集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078705pt;margin-top:466.743317pt;width:245.044102pt;height:126.481619pt;mso-position-horizontal-relative:page;mso-position-vertical-relative:page;z-index:-1673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20"/>
                      <w:szCs w:val="20"/>
                    </w:rPr>
                    <w:t>化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0"/>
                      <w:szCs w:val="20"/>
                    </w:rPr>
                    <w:t>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20"/>
                      <w:szCs w:val="20"/>
                    </w:rPr>
                    <w:t>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4" w:lineRule="auto" w:before="86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首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款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蓝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斑马产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-60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种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创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功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由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业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发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送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而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第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则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执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理等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其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他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功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样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确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您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员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按时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成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草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稿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模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-69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color w:val="231F20"/>
                      <w:spacing w:val="-6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该模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优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本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-56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秒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上</w:t>
                  </w:r>
                  <w:r>
                    <w:rPr>
                      <w:b w:val="0"/>
                      <w:bCs w:val="0"/>
                      <w:color w:val="231F20"/>
                      <w:spacing w:val="-57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-59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助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技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术</w:t>
                  </w:r>
                  <w:r>
                    <w:rPr>
                      <w:b w:val="0"/>
                      <w:bCs w:val="0"/>
                      <w:color w:val="231F20"/>
                      <w:spacing w:val="-55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测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5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输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5"/>
                    </w:rPr>
                    <w:t>出</w:t>
                  </w:r>
                  <w:r>
                    <w:rPr>
                      <w:b w:val="0"/>
                      <w:bCs w:val="0"/>
                      <w:color w:val="231F20"/>
                      <w:spacing w:val="-71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源</w:t>
                  </w:r>
                  <w:r>
                    <w:rPr>
                      <w:b w:val="0"/>
                      <w:bCs w:val="0"/>
                      <w:color w:val="231F20"/>
                      <w:spacing w:val="-51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同时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快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-55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量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收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据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和标签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078705pt;margin-top:611.751221pt;width:249.015812pt;height:94.477619pt;mso-position-horizontal-relative:page;mso-position-vertical-relative:page;z-index:-1672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0"/>
                      <w:szCs w:val="20"/>
                    </w:rPr>
                    <w:t>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20"/>
                      <w:szCs w:val="20"/>
                    </w:rPr>
                    <w:t>于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20"/>
                      <w:szCs w:val="20"/>
                    </w:rPr>
                    <w:t>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4" w:lineRule="auto" w:before="86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实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现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了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观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简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单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5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第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最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后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简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面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减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少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无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改</w:t>
                  </w:r>
                  <w:r>
                    <w:rPr>
                      <w:b w:val="0"/>
                      <w:bCs w:val="0"/>
                      <w:color w:val="231F20"/>
                      <w:spacing w:val="-5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型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按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钮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则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戴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套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操作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精确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-51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观的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装载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缩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短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员工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更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换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介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卷的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间</w:t>
                  </w:r>
                  <w:r>
                    <w:rPr>
                      <w:b w:val="0"/>
                      <w:bCs w:val="0"/>
                      <w:color w:val="231F20"/>
                      <w:spacing w:val="-57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眠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模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-21"/>
                      <w:w w:val="100"/>
                    </w:rPr>
                    <w:t>下</w:t>
                  </w:r>
                  <w:r>
                    <w:rPr>
                      <w:b w:val="0"/>
                      <w:bCs w:val="0"/>
                      <w:color w:val="231F20"/>
                      <w:spacing w:val="-59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当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发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送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-57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会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唤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醒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未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节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省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665.079651pt;width:253.784911pt;height:94.477619pt;mso-position-horizontal-relative:page;mso-position-vertical-relative:page;z-index:-1671" type="#_x0000_t202" filled="f" stroked="f">
            <v:textbox inset="0,0,0,0">
              <w:txbxContent>
                <w:p>
                  <w:pPr>
                    <w:spacing w:line="198" w:lineRule="exact"/>
                    <w:ind w:left="20" w:right="1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0"/>
                      <w:szCs w:val="20"/>
                    </w:rPr>
                    <w:t>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境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受性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4" w:lineRule="auto" w:before="86"/>
                    <w:ind w:right="1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斑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马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技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术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仅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护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硬</w:t>
                  </w:r>
                  <w:r>
                    <w:rPr>
                      <w:b w:val="0"/>
                      <w:bCs w:val="0"/>
                      <w:color w:val="231F20"/>
                      <w:spacing w:val="-13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确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正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常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作时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间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等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级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够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防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止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现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场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常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见的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尘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液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体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进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入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-16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包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括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现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场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灰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尘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车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碎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屑</w:t>
                  </w:r>
                  <w:r>
                    <w:rPr>
                      <w:b w:val="0"/>
                      <w:bCs w:val="0"/>
                      <w:color w:val="231F20"/>
                      <w:spacing w:val="-51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过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低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偿</w:t>
                  </w:r>
                  <w:r>
                    <w:rPr>
                      <w:b w:val="0"/>
                      <w:bCs w:val="0"/>
                      <w:color w:val="231F20"/>
                      <w:spacing w:val="-49"/>
                      <w:w w:val="10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低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环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境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自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优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平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衡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质量。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78.177017pt;width:561.01pt;height:236.37pt;mso-position-horizontal-relative:page;mso-position-vertical-relative:page;z-index:-167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160"/>
          <w:pgMar w:top="150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.515999pt;margin-top:79.437027pt;width:528.15pt;height:686.984pt;mso-position-horizontal-relative:page;mso-position-vertical-relative:page;z-index:-1669" coordorigin="670,1589" coordsize="10563,13740">
            <v:group style="position:absolute;left:680;top:1599;width:1530;height:397" coordorigin="680,1599" coordsize="1530,397">
              <v:shape style="position:absolute;left:680;top:1599;width:1530;height:397" coordorigin="680,1599" coordsize="1530,397" path="m2210,1599l680,1599,680,1996,2210,1996,2210,1599xe" filled="t" fillcolor="#82BBDA" stroked="f">
                <v:path arrowok="t"/>
                <v:fill type="solid"/>
              </v:shape>
            </v:group>
            <v:group style="position:absolute;left:2210;top:1599;width:7143;height:397" coordorigin="2210,1599" coordsize="7143,397">
              <v:shape style="position:absolute;left:2210;top:1599;width:7143;height:397" coordorigin="2210,1599" coordsize="7143,397" path="m9353,1599l2210,1599,2210,1996,9353,1996,9353,1599xe" filled="t" fillcolor="#82BBDA" stroked="f">
                <v:path arrowok="t"/>
                <v:fill type="solid"/>
              </v:shape>
            </v:group>
            <v:group style="position:absolute;left:9353;top:1599;width:1870;height:397" coordorigin="9353,1599" coordsize="1870,397">
              <v:shape style="position:absolute;left:9353;top:1599;width:1870;height:397" coordorigin="9353,1599" coordsize="1870,397" path="m11223,1599l9353,1599,9353,1996,11223,1996,11223,1599xe" filled="t" fillcolor="#82BBDA" stroked="f">
                <v:path arrowok="t"/>
                <v:fill type="solid"/>
              </v:shape>
            </v:group>
            <v:group style="position:absolute;left:680;top:1996;width:10543;height:340" coordorigin="680,1996" coordsize="10543,340">
              <v:shape style="position:absolute;left:680;top:1996;width:10543;height:340" coordorigin="680,1996" coordsize="10543,340" path="m680,1996l11223,1996,11223,2336,680,2336,680,1996xe" filled="t" fillcolor="#007DB1" stroked="f">
                <v:path arrowok="t"/>
                <v:fill type="solid"/>
              </v:shape>
            </v:group>
            <v:group style="position:absolute;left:680;top:3336;width:1530;height:1035" coordorigin="680,3336" coordsize="1530,1035">
              <v:shape style="position:absolute;left:680;top:3336;width:1530;height:1035" coordorigin="680,3336" coordsize="1530,1035" path="m2210,3336l680,3336,680,4371,2210,4371,2210,3336xe" filled="t" fillcolor="#E2E3E4" stroked="f">
                <v:path arrowok="t"/>
                <v:fill type="solid"/>
              </v:shape>
            </v:group>
            <v:group style="position:absolute;left:2210;top:3336;width:7143;height:1035" coordorigin="2210,3336" coordsize="7143,1035">
              <v:shape style="position:absolute;left:2210;top:3336;width:7143;height:1035" coordorigin="2210,3336" coordsize="7143,1035" path="m9353,3336l2210,3336,2210,4371,9353,4371,9353,3336xe" filled="t" fillcolor="#E2E3E4" stroked="f">
                <v:path arrowok="t"/>
                <v:fill type="solid"/>
              </v:shape>
            </v:group>
            <v:group style="position:absolute;left:9353;top:3336;width:1870;height:1035" coordorigin="9353,3336" coordsize="1870,1035">
              <v:shape style="position:absolute;left:9353;top:3336;width:1870;height:1035" coordorigin="9353,3336" coordsize="1870,1035" path="m11223,3336l9353,3336,9353,4371,11223,4371,11223,3336xe" filled="t" fillcolor="#E2E3E4" stroked="f">
                <v:path arrowok="t"/>
                <v:fill type="solid"/>
              </v:shape>
            </v:group>
            <v:group style="position:absolute;left:680;top:5392;width:1530;height:1000" coordorigin="680,5392" coordsize="1530,1000">
              <v:shape style="position:absolute;left:680;top:5392;width:1530;height:1000" coordorigin="680,5392" coordsize="1530,1000" path="m2210,5392l680,5392,680,6392,2210,6392,2210,5392xe" filled="t" fillcolor="#E2E3E4" stroked="f">
                <v:path arrowok="t"/>
                <v:fill type="solid"/>
              </v:shape>
            </v:group>
            <v:group style="position:absolute;left:2210;top:5392;width:7143;height:1000" coordorigin="2210,5392" coordsize="7143,1000">
              <v:shape style="position:absolute;left:2210;top:5392;width:7143;height:1000" coordorigin="2210,5392" coordsize="7143,1000" path="m9353,5392l2210,5392,2210,6392,9353,6392,9353,5392xe" filled="t" fillcolor="#E2E3E4" stroked="f">
                <v:path arrowok="t"/>
                <v:fill type="solid"/>
              </v:shape>
            </v:group>
            <v:group style="position:absolute;left:9353;top:5392;width:1870;height:1000" coordorigin="9353,5392" coordsize="1870,1000">
              <v:shape style="position:absolute;left:9353;top:5392;width:1870;height:1000" coordorigin="9353,5392" coordsize="1870,1000" path="m11223,5392l9353,5392,9353,6392,11223,6392,11223,5392xe" filled="t" fillcolor="#E2E3E4" stroked="f">
                <v:path arrowok="t"/>
                <v:fill type="solid"/>
              </v:shape>
            </v:group>
            <v:group style="position:absolute;left:680;top:7392;width:1530;height:1074" coordorigin="680,7392" coordsize="1530,1074">
              <v:shape style="position:absolute;left:680;top:7392;width:1530;height:1074" coordorigin="680,7392" coordsize="1530,1074" path="m2210,7392l680,7392,680,8466,2210,8466,2210,7392xe" filled="t" fillcolor="#E2E3E4" stroked="f">
                <v:path arrowok="t"/>
                <v:fill type="solid"/>
              </v:shape>
            </v:group>
            <v:group style="position:absolute;left:2210;top:7392;width:7143;height:1074" coordorigin="2210,7392" coordsize="7143,1074">
              <v:shape style="position:absolute;left:2210;top:7392;width:7143;height:1074" coordorigin="2210,7392" coordsize="7143,1074" path="m9353,7392l2210,7392,2210,8466,9353,8466,9353,7392xe" filled="t" fillcolor="#E2E3E4" stroked="f">
                <v:path arrowok="t"/>
                <v:fill type="solid"/>
              </v:shape>
            </v:group>
            <v:group style="position:absolute;left:9353;top:7392;width:1870;height:1074" coordorigin="9353,7392" coordsize="1870,1074">
              <v:shape style="position:absolute;left:9353;top:7392;width:1870;height:1074" coordorigin="9353,7392" coordsize="1870,1074" path="m11223,7392l9353,7392,9353,8466,11223,8466,11223,7392xe" filled="t" fillcolor="#E2E3E4" stroked="f">
                <v:path arrowok="t"/>
                <v:fill type="solid"/>
              </v:shape>
            </v:group>
            <v:group style="position:absolute;left:680;top:9466;width:1530;height:1022" coordorigin="680,9466" coordsize="1530,1022">
              <v:shape style="position:absolute;left:680;top:9466;width:1530;height:1022" coordorigin="680,9466" coordsize="1530,1022" path="m2210,9466l680,9466,680,10488,2210,10488,2210,9466xe" filled="t" fillcolor="#E2E3E4" stroked="f">
                <v:path arrowok="t"/>
                <v:fill type="solid"/>
              </v:shape>
            </v:group>
            <v:group style="position:absolute;left:2210;top:9466;width:7143;height:1022" coordorigin="2210,9466" coordsize="7143,1022">
              <v:shape style="position:absolute;left:2210;top:9466;width:7143;height:1022" coordorigin="2210,9466" coordsize="7143,1022" path="m9353,9466l2210,9466,2210,10488,9353,10488,9353,9466xe" filled="t" fillcolor="#E2E3E4" stroked="f">
                <v:path arrowok="t"/>
                <v:fill type="solid"/>
              </v:shape>
            </v:group>
            <v:group style="position:absolute;left:9353;top:9466;width:1870;height:1022" coordorigin="9353,9466" coordsize="1870,1022">
              <v:shape style="position:absolute;left:9353;top:9466;width:1870;height:1022" coordorigin="9353,9466" coordsize="1870,1022" path="m11223,9466l9353,9466,9353,10488,11223,10488,11223,9466xe" filled="t" fillcolor="#E2E3E4" stroked="f">
                <v:path arrowok="t"/>
                <v:fill type="solid"/>
              </v:shape>
            </v:group>
            <v:group style="position:absolute;left:680;top:11876;width:1530;height:1189" coordorigin="680,11876" coordsize="1530,1189">
              <v:shape style="position:absolute;left:680;top:11876;width:1530;height:1189" coordorigin="680,11876" coordsize="1530,1189" path="m2210,11876l680,11876,680,13065,2210,13065,2210,11876xe" filled="t" fillcolor="#E2E3E4" stroked="f">
                <v:path arrowok="t"/>
                <v:fill type="solid"/>
              </v:shape>
            </v:group>
            <v:group style="position:absolute;left:2210;top:11876;width:7143;height:1189" coordorigin="2210,11876" coordsize="7143,1189">
              <v:shape style="position:absolute;left:2210;top:11876;width:7143;height:1189" coordorigin="2210,11876" coordsize="7143,1189" path="m9353,11876l2210,11876,2210,13065,9353,13065,9353,11876xe" filled="t" fillcolor="#E2E3E4" stroked="f">
                <v:path arrowok="t"/>
                <v:fill type="solid"/>
              </v:shape>
            </v:group>
            <v:group style="position:absolute;left:9353;top:11876;width:1870;height:1189" coordorigin="9353,11876" coordsize="1870,1189">
              <v:shape style="position:absolute;left:9353;top:11876;width:1870;height:1189" coordorigin="9353,11876" coordsize="1870,1189" path="m11223,11876l9353,11876,9353,13065,11223,13065,11223,11876xe" filled="t" fillcolor="#E2E3E4" stroked="f">
                <v:path arrowok="t"/>
                <v:fill type="solid"/>
              </v:shape>
            </v:group>
            <v:group style="position:absolute;left:680;top:11535;width:10543;height:340" coordorigin="680,11535" coordsize="10543,340">
              <v:shape style="position:absolute;left:680;top:11535;width:10543;height:340" coordorigin="680,11535" coordsize="10543,340" path="m680,11535l11223,11535,11223,11876,680,11876,680,11535xe" filled="t" fillcolor="#007DB1" stroked="f">
                <v:path arrowok="t"/>
                <v:fill type="solid"/>
              </v:shape>
            </v:group>
            <v:group style="position:absolute;left:2210;top:2336;width:2;height:9200" coordorigin="2210,2336" coordsize="2,9200">
              <v:shape style="position:absolute;left:2210;top:2336;width:2;height:9200" coordorigin="2210,2336" coordsize="0,9200" path="m2210,2336l2210,11535e" filled="f" stroked="t" strokeweight=".25001pt" strokecolor="#808285">
                <v:path arrowok="t"/>
              </v:shape>
            </v:group>
            <v:group style="position:absolute;left:9353;top:2336;width:2;height:9200" coordorigin="9353,2336" coordsize="2,9200">
              <v:shape style="position:absolute;left:9353;top:2336;width:2;height:9200" coordorigin="9353,2336" coordsize="0,9200" path="m9353,2336l9353,11535e" filled="f" stroked="t" strokeweight=".250081pt" strokecolor="#808285">
                <v:path arrowok="t"/>
              </v:shape>
            </v:group>
            <v:group style="position:absolute;left:680;top:14174;width:1530;height:1144" coordorigin="680,14174" coordsize="1530,1144">
              <v:shape style="position:absolute;left:680;top:14174;width:1530;height:1144" coordorigin="680,14174" coordsize="1530,1144" path="m2210,14174l680,14174,680,15318,2210,15318,2210,14174xe" filled="t" fillcolor="#E2E3E4" stroked="f">
                <v:path arrowok="t"/>
                <v:fill type="solid"/>
              </v:shape>
            </v:group>
            <v:group style="position:absolute;left:2210;top:14174;width:7143;height:1144" coordorigin="2210,14174" coordsize="7143,1144">
              <v:shape style="position:absolute;left:2210;top:14174;width:7143;height:1144" coordorigin="2210,14174" coordsize="7143,1144" path="m9353,14174l2210,14174,2210,15318,9353,15318,9353,14174xe" filled="t" fillcolor="#E2E3E4" stroked="f">
                <v:path arrowok="t"/>
                <v:fill type="solid"/>
              </v:shape>
            </v:group>
            <v:group style="position:absolute;left:9353;top:14174;width:1870;height:1144" coordorigin="9353,14174" coordsize="1870,1144">
              <v:shape style="position:absolute;left:9353;top:14174;width:1870;height:1144" coordorigin="9353,14174" coordsize="1870,1144" path="m11223,14174l9353,14174,9353,15318,11223,15318,11223,14174xe" filled="t" fillcolor="#E2E3E4" stroked="f">
                <v:path arrowok="t"/>
                <v:fill type="solid"/>
              </v:shape>
            </v:group>
            <v:group style="position:absolute;left:2210;top:11876;width:2;height:3443" coordorigin="2210,11876" coordsize="2,3443">
              <v:shape style="position:absolute;left:2210;top:11876;width:2;height:3443" coordorigin="2210,11876" coordsize="0,3443" path="m2210,11876l2210,15318e" filled="f" stroked="t" strokeweight=".250001pt" strokecolor="#808285">
                <v:path arrowok="t"/>
              </v:shape>
            </v:group>
            <v:group style="position:absolute;left:9353;top:11876;width:2;height:3443" coordorigin="9353,11876" coordsize="2,3443">
              <v:shape style="position:absolute;left:9353;top:11876;width:2;height:3443" coordorigin="9353,11876" coordsize="0,3443" path="m9353,11876l9353,15318e" filled="f" stroked="t" strokeweight=".250012pt" strokecolor="#808285">
                <v:path arrowok="t"/>
              </v:shape>
              <v:shape style="position:absolute;left:9544;top:2423;width:1489;height:826" type="#_x0000_t75">
                <v:imagedata r:id="rId13" o:title=""/>
              </v:shape>
              <v:shape style="position:absolute;left:9646;top:3392;width:1285;height:922" type="#_x0000_t75">
                <v:imagedata r:id="rId14" o:title=""/>
              </v:shape>
              <v:shape style="position:absolute;left:9658;top:4576;width:1261;height:635" type="#_x0000_t75">
                <v:imagedata r:id="rId15" o:title=""/>
              </v:shape>
              <v:shape style="position:absolute;left:9756;top:5488;width:1028;height:832" type="#_x0000_t75">
                <v:imagedata r:id="rId16" o:title=""/>
              </v:shape>
              <v:shape style="position:absolute;left:9831;top:6544;width:914;height:696" type="#_x0000_t75">
                <v:imagedata r:id="rId17" o:title=""/>
              </v:shape>
              <v:shape style="position:absolute;left:9569;top:7449;width:1438;height:961" type="#_x0000_t75">
                <v:imagedata r:id="rId18" o:title=""/>
              </v:shape>
              <v:shape style="position:absolute;left:9573;top:8592;width:1431;height:749" type="#_x0000_t75">
                <v:imagedata r:id="rId19" o:title=""/>
              </v:shape>
              <v:shape style="position:absolute;left:9685;top:9523;width:1207;height:908" type="#_x0000_t75">
                <v:imagedata r:id="rId20" o:title=""/>
              </v:shape>
              <v:shape style="position:absolute;left:9709;top:10545;width:1159;height:934" type="#_x0000_t75">
                <v:imagedata r:id="rId21" o:title=""/>
              </v:shape>
              <v:shape style="position:absolute;left:9793;top:11987;width:948;height:960" type="#_x0000_t75">
                <v:imagedata r:id="rId22" o:title=""/>
              </v:shape>
              <v:shape style="position:absolute;left:9636;top:13122;width:1305;height:996" type="#_x0000_t75">
                <v:imagedata r:id="rId23" o:title=""/>
              </v:shape>
              <v:shape style="position:absolute;left:9840;top:14236;width:898;height:1021" type="#_x0000_t75">
                <v:imagedata r:id="rId24" o:title=""/>
              </v:shape>
            </v:group>
            <w10:wrap type="none"/>
          </v:group>
        </w:pict>
      </w:r>
      <w:r>
        <w:rPr/>
        <w:pict>
          <v:shape style="position:absolute;margin-left:33.2047pt;margin-top:35.098846pt;width:103.940305pt;height:18.500306pt;mso-position-horizontal-relative:page;mso-position-vertical-relative:page;z-index:-1668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产品规格表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ZEBR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14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3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Q500™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3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系列移动打印机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010597pt;margin-top:624.08606pt;width:330.113016pt;height:12.226185pt;mso-position-horizontal-relative:page;mso-position-vertical-relative:page;z-index:-1667" type="#_x0000_t202" filled="f" stroked="f">
            <v:textbox inset="0,0,0,0">
              <w:txbxContent>
                <w:p>
                  <w:pPr>
                    <w:pStyle w:val="BodyText"/>
                    <w:spacing w:line="209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装。达到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IP43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等级，提供针对液体和泼溅的更多保护。需要专用驱动程序才能通过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79.937027pt;width:527.1495pt;height:19.843pt;mso-position-horizontal-relative:page;mso-position-vertical-relative:page;z-index:-1666" type="#_x0000_t202" filled="f" stroked="f">
            <v:textbox inset="0,0,0,0">
              <w:txbxContent>
                <w:p>
                  <w:pPr>
                    <w:tabs>
                      <w:tab w:pos="4561" w:val="left" w:leader="none"/>
                      <w:tab w:pos="9247" w:val="left" w:leader="none"/>
                    </w:tabs>
                    <w:spacing w:line="304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附件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要求和兼容性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产品图像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99.780022pt;width:527.1495pt;height:17.008pt;mso-position-horizontal-relative:page;mso-position-vertical-relative:page;z-index:-1665" type="#_x0000_t202" filled="f" stroked="f">
            <v:textbox inset="0,0,0,0">
              <w:txbxContent>
                <w:p>
                  <w:pPr>
                    <w:spacing w:line="276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电源和充电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116.788025pt;width:76.487906pt;height:49.999pt;mso-position-horizontal-relative:page;mso-position-vertical-relative:page;z-index:-1664" type="#_x0000_t202" filled="f" stroked="f">
            <v:textbox inset="0,0,0,0">
              <w:txbxContent>
                <w:p>
                  <w:pPr>
                    <w:spacing w:line="120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四槽充电座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116.788025pt;width:357.165342pt;height:49.999pt;mso-position-horizontal-relative:page;mso-position-vertical-relative:page;z-index:-1663" type="#_x0000_t202" filled="f" stroked="f">
            <v:textbox inset="0,0,0,0">
              <w:txbxContent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19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同时为最多四台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系列打印机充电。可为放置在坚硬外壳中的打印机充电，无论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是否使用了扩展容量电池。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116.788025pt;width:93.496752pt;height:49.999pt;mso-position-horizontal-relative:page;mso-position-vertical-relative:page;z-index:-166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166.787018pt;width:76.487906pt;height:51.758pt;mso-position-horizontal-relative:page;mso-position-vertical-relative:page;z-index:-1661" type="#_x0000_t202" filled="f" stroked="f">
            <v:textbox inset="0,0,0,0">
              <w:txbxContent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适配器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166.787018pt;width:357.165342pt;height:51.758pt;mso-position-horizontal-relative:page;mso-position-vertical-relative:page;z-index:-1660" type="#_x0000_t202" filled="f" stroked="f">
            <v:textbox inset="0,0,0,0">
              <w:txbxContent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通过墙壁插座充电。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166.787018pt;width:93.495752pt;height:51.758pt;mso-position-horizontal-relative:page;mso-position-vertical-relative:page;z-index:-165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218.545029pt;width:76.487906pt;height:51.053pt;mso-position-horizontal-relative:page;mso-position-vertical-relative:page;z-index:-1658" type="#_x0000_t202" filled="f" stroked="f">
            <v:textbox inset="0,0,0,0">
              <w:txbxContent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等效电池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218.545029pt;width:357.165342pt;height:51.053pt;mso-position-horizontal-relative:page;mso-position-vertical-relative:page;z-index:-1657" type="#_x0000_t202" filled="f" stroked="f">
            <v:textbox inset="0,0,0,0">
              <w:txbxContent>
                <w:p>
                  <w:pPr>
                    <w:spacing w:line="260" w:lineRule="exact" w:before="1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直接将打印机连接到车辆电源，而不使用电池作为电源。以开放式电源或点烟器适配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器电源的形式提供。打印机内置虚拟电池组。可与车载固定板配合使用。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218.545029pt;width:93.496752pt;height:51.053pt;mso-position-horizontal-relative:page;mso-position-vertical-relative:page;z-index:-16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269.598022pt;width:76.487906pt;height:50pt;mso-position-horizontal-relative:page;mso-position-vertical-relative:page;z-index:-1655" type="#_x0000_t202" filled="f" stroked="f">
            <v:textbox inset="0,0,0,0">
              <w:txbxContent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12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等效电池车载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充电座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**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269.598022pt;width:357.165342pt;height:50pt;mso-position-horizontal-relative:page;mso-position-vertical-relative:page;z-index:-1654" type="#_x0000_t202" filled="f" stroked="f">
            <v:textbox inset="0,0,0,0">
              <w:txbxContent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让打印机仅从车载电源供电。在打印机的使用寿命内无需更换电池。打印机仍可从车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辆上拆卸。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269.598022pt;width:93.495752pt;height:50pt;mso-position-horizontal-relative:page;mso-position-vertical-relative:page;z-index:-165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319.598022pt;width:76.487906pt;height:50.0pt;mso-position-horizontal-relative:page;mso-position-vertical-relative:page;z-index:-1652" type="#_x0000_t202" filled="f" stroked="f">
            <v:textbox inset="0,0,0,0">
              <w:txbxContent>
                <w:p>
                  <w:pPr>
                    <w:spacing w:line="120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扩展容量电池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319.598022pt;width:357.165342pt;height:50.0pt;mso-position-horizontal-relative:page;mso-position-vertical-relative:page;z-index:-1651" type="#_x0000_t202" filled="f" stroked="f">
            <v:textbox inset="0,0,0,0">
              <w:txbxContent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26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延长打印机运行高负荷周期应用的时间。四单元凸出式电池组。外部有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显示屏，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当电池需要更换时发出视觉指示。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319.598022pt;width:93.496752pt;height:50.0pt;mso-position-horizontal-relative:page;mso-position-vertical-relative:page;z-index:-165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369.598022pt;width:76.487906pt;height:53.72pt;mso-position-horizontal-relative:page;mso-position-vertical-relative:page;z-index:-1649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48" w:lineRule="exact"/>
                    <w:ind w:left="170" w:right="12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四槽电池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充电器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369.598022pt;width:357.165342pt;height:53.72pt;mso-position-horizontal-relative:page;mso-position-vertical-relative:page;z-index:-1648" type="#_x0000_t202" filled="f" stroked="f">
            <v:textbox inset="0,0,0,0">
              <w:txbxContent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同时为四台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系列打印机电池充电。支持标准电池和扩展容量电池。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369.598022pt;width:93.495752pt;height:53.72pt;mso-position-horizontal-relative:page;mso-position-vertical-relative:page;z-index:-164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423.318024pt;width:76.487906pt;height:50.0pt;mso-position-horizontal-relative:page;mso-position-vertical-relative:page;z-index:-1646" type="#_x0000_t202" filled="f" stroked="f">
            <v:textbox inset="0,0,0,0">
              <w:txbxContent>
                <w:p>
                  <w:pPr>
                    <w:spacing w:line="120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智能电池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423.318024pt;width:357.165342pt;height:50.0pt;mso-position-horizontal-relative:page;mso-position-vertical-relative:page;z-index:-1645" type="#_x0000_t202" filled="f" stroked="f">
            <v:textbox inset="0,0,0,0">
              <w:txbxContent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286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为打印机供电。可进行轮询和管理，以监控电池工作状态和进行更换。可兼容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      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ZQ510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4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打印机、智能电池单槽充电器、车载充电器、四联电池充电器和四槽充电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座。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423.318024pt;width:93.496752pt;height:50.0pt;mso-position-horizontal-relative:page;mso-position-vertical-relative:page;z-index:-164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473.318024pt;width:76.487906pt;height:51.091pt;mso-position-horizontal-relative:page;mso-position-vertical-relative:page;z-index:-1643" type="#_x0000_t202" filled="f" stroked="f">
            <v:textbox inset="0,0,0,0">
              <w:txbxContent>
                <w:p>
                  <w:pPr>
                    <w:spacing w:line="240" w:lineRule="exact" w:before="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48" w:lineRule="exact"/>
                    <w:ind w:left="170" w:right="12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智能电池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单座充电器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473.318024pt;width:357.165342pt;height:51.091pt;mso-position-horizontal-relative:page;mso-position-vertical-relative:page;z-index:-1642" type="#_x0000_t202" filled="f" stroked="f">
            <v:textbox inset="0,0,0,0">
              <w:txbxContent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为单个电池充电。监控电池工作状态并发出报警。支持标准电池和扩展容量电池。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473.318024pt;width:93.495752pt;height:51.091pt;mso-position-horizontal-relative:page;mso-position-vertical-relative:page;z-index:-164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524.408997pt;width:76.487906pt;height:52.364pt;mso-position-horizontal-relative:page;mso-position-vertical-relative:page;z-index:-1640" type="#_x0000_t202" filled="f" stroked="f">
            <v:textbox inset="0,0,0,0">
              <w:txbxContent>
                <w:p>
                  <w:pPr>
                    <w:spacing w:line="140" w:lineRule="exact" w:before="4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车载充电器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906pt;margin-top:524.408997pt;width:357.165342pt;height:52.364pt;mso-position-horizontal-relative:page;mso-position-vertical-relative:page;z-index:-1639" type="#_x0000_t202" filled="f" stroked="f">
            <v:textbox inset="0,0,0,0">
              <w:txbxContent>
                <w:p>
                  <w:pPr>
                    <w:spacing w:line="280" w:lineRule="exact" w:before="1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通过车载开放式电源或点烟器适配器电源为打印机充电。无论有无车载充电座均可使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用。提供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12-24V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15-60V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型号。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5pt;margin-top:524.408997pt;width:93.496752pt;height:52.364pt;mso-position-horizontal-relative:page;mso-position-vertical-relative:page;z-index:-163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576.77301pt;width:527.15pt;height:17.008pt;mso-position-horizontal-relative:page;mso-position-vertical-relative:page;z-index:-1637" type="#_x0000_t202" filled="f" stroked="f">
            <v:textbox inset="0,0,0,0">
              <w:txbxContent>
                <w:p>
                  <w:pPr>
                    <w:spacing w:line="276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安装支架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593.781006pt;width:76.487902pt;height:59.463pt;mso-position-horizontal-relative:page;mso-position-vertical-relative:page;z-index:-1636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车载充电座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899pt;margin-top:593.781006pt;width:357.165381pt;height:59.463pt;mso-position-horizontal-relative:page;mso-position-vertical-relative:page;z-index:-1635" type="#_x0000_t202" filled="f" stroked="f">
            <v:textbox inset="0,0,0,0">
              <w:txbxContent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315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为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系列打印机充电。带有开放式电源或点烟器适配器电源。可兼容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ZQ510/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打印机，无论有无扩展容量电池和坚硬外壳均可使用。可使用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支架臂安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USB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连接。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81pt;margin-top:593.781006pt;width:93.495717pt;height:59.463pt;mso-position-horizontal-relative:page;mso-position-vertical-relative:page;z-index:-163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653.244019pt;width:76.487902pt;height:55.457pt;mso-position-horizontal-relative:page;mso-position-vertical-relative:page;z-index:-1633" type="#_x0000_t202" filled="f" stroked="f">
            <v:textbox inset="0,0,0,0">
              <w:txbxContent>
                <w:p>
                  <w:pPr>
                    <w:spacing w:line="170" w:lineRule="exact" w:before="5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固定板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899pt;margin-top:653.244019pt;width:357.165381pt;height:55.457pt;mso-position-horizontal-relative:page;mso-position-vertical-relative:page;z-index:-1632" type="#_x0000_t202" filled="f" stroked="f">
            <v:textbox inset="0,0,0,0">
              <w:txbxContent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386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可将打印机固定安装在车辆中，无论是否使用等效电池均可。与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支架臂连在一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起。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81pt;margin-top:653.244019pt;width:93.496717pt;height:55.457pt;mso-position-horizontal-relative:page;mso-position-vertical-relative:page;z-index:-163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708.70105pt;width:76.487902pt;height:57.22pt;mso-position-horizontal-relative:page;mso-position-vertical-relative:page;z-index:-1630" type="#_x0000_t202" filled="f" stroked="f">
            <v:textbox inset="0,0,0,0">
              <w:txbxContent>
                <w:p>
                  <w:pPr>
                    <w:spacing w:line="190" w:lineRule="exact" w:before="2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RAM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支架臂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03899pt;margin-top:708.70105pt;width:357.165381pt;height:57.22pt;mso-position-horizontal-relative:page;mso-position-vertical-relative:page;z-index:-1629" type="#_x0000_t202" filled="f" stroked="f">
            <v:textbox inset="0,0,0,0">
              <w:txbxContent>
                <w:p>
                  <w:pPr>
                    <w:spacing w:line="190" w:lineRule="exact" w:before="2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与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固定板或车载充电器连在一起的支架臂，提供灵活的方向。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669281pt;margin-top:708.70105pt;width:93.495717pt;height:57.22pt;mso-position-horizontal-relative:page;mso-position-vertical-relative:page;z-index:-162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160"/>
          <w:pgMar w:top="150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.799pt;margin-top:79.437027pt;width:528.15pt;height:686.984pt;mso-position-horizontal-relative:page;mso-position-vertical-relative:page;z-index:-1627" coordorigin="676,1589" coordsize="10563,13740">
            <v:group style="position:absolute;left:686;top:1599;width:1870;height:397" coordorigin="686,1599" coordsize="1870,397">
              <v:shape style="position:absolute;left:686;top:1599;width:1870;height:397" coordorigin="686,1599" coordsize="1870,397" path="m2556,1599l686,1599,686,1996,2556,1996,2556,1599xe" filled="t" fillcolor="#82BBDA" stroked="f">
                <v:path arrowok="t"/>
                <v:fill type="solid"/>
              </v:shape>
            </v:group>
            <v:group style="position:absolute;left:2556;top:1599;width:6803;height:397" coordorigin="2556,1599" coordsize="6803,397">
              <v:shape style="position:absolute;left:2556;top:1599;width:6803;height:397" coordorigin="2556,1599" coordsize="6803,397" path="m9359,1599l2556,1599,2556,1996,9359,1996,9359,1599xe" filled="t" fillcolor="#82BBDA" stroked="f">
                <v:path arrowok="t"/>
                <v:fill type="solid"/>
              </v:shape>
            </v:group>
            <v:group style="position:absolute;left:9359;top:1599;width:1870;height:397" coordorigin="9359,1599" coordsize="1870,397">
              <v:shape style="position:absolute;left:9359;top:1599;width:1870;height:397" coordorigin="9359,1599" coordsize="1870,397" path="m11229,1599l9359,1599,9359,1996,11229,1996,11229,1599xe" filled="t" fillcolor="#82BBDA" stroked="f">
                <v:path arrowok="t"/>
                <v:fill type="solid"/>
              </v:shape>
            </v:group>
            <v:group style="position:absolute;left:686;top:1996;width:10543;height:340" coordorigin="686,1996" coordsize="10543,340">
              <v:shape style="position:absolute;left:686;top:1996;width:10543;height:340" coordorigin="686,1996" coordsize="10543,340" path="m11229,1996l686,1996,686,2336,11229,2336,11229,1996xe" filled="t" fillcolor="#007DB1" stroked="f">
                <v:path arrowok="t"/>
                <v:fill type="solid"/>
              </v:shape>
            </v:group>
            <v:group style="position:absolute;left:686;top:2336;width:1870;height:843" coordorigin="686,2336" coordsize="1870,843">
              <v:shape style="position:absolute;left:686;top:2336;width:1870;height:843" coordorigin="686,2336" coordsize="1870,843" path="m2556,2336l686,2336,686,3178,2556,3178,2556,2336xe" filled="t" fillcolor="#E2E3E4" stroked="f">
                <v:path arrowok="t"/>
                <v:fill type="solid"/>
              </v:shape>
            </v:group>
            <v:group style="position:absolute;left:2556;top:2336;width:6803;height:843" coordorigin="2556,2336" coordsize="6803,843">
              <v:shape style="position:absolute;left:2556;top:2336;width:6803;height:843" coordorigin="2556,2336" coordsize="6803,843" path="m9359,2336l2556,2336,2556,3178,9359,3178,9359,2336xe" filled="t" fillcolor="#E2E3E4" stroked="f">
                <v:path arrowok="t"/>
                <v:fill type="solid"/>
              </v:shape>
            </v:group>
            <v:group style="position:absolute;left:9359;top:2336;width:1870;height:843" coordorigin="9359,2336" coordsize="1870,843">
              <v:shape style="position:absolute;left:9359;top:2336;width:1870;height:843" coordorigin="9359,2336" coordsize="1870,843" path="m11229,2336l9359,2336,9359,3178,11229,3178,11229,2336xe" filled="t" fillcolor="#E2E3E4" stroked="f">
                <v:path arrowok="t"/>
                <v:fill type="solid"/>
              </v:shape>
            </v:group>
            <v:group style="position:absolute;left:686;top:3991;width:10543;height:340" coordorigin="686,3991" coordsize="10543,340">
              <v:shape style="position:absolute;left:686;top:3991;width:10543;height:340" coordorigin="686,3991" coordsize="10543,340" path="m11229,3991l686,3991,686,4331,11229,4331,11229,3991xe" filled="t" fillcolor="#007DB1" stroked="f">
                <v:path arrowok="t"/>
                <v:fill type="solid"/>
              </v:shape>
            </v:group>
            <v:group style="position:absolute;left:686;top:4331;width:1870;height:865" coordorigin="686,4331" coordsize="1870,865">
              <v:shape style="position:absolute;left:686;top:4331;width:1870;height:865" coordorigin="686,4331" coordsize="1870,865" path="m2556,4331l686,4331,686,5196,2556,5196,2556,4331xe" filled="t" fillcolor="#E2E3E4" stroked="f">
                <v:path arrowok="t"/>
                <v:fill type="solid"/>
              </v:shape>
            </v:group>
            <v:group style="position:absolute;left:2556;top:4331;width:6803;height:865" coordorigin="2556,4331" coordsize="6803,865">
              <v:shape style="position:absolute;left:2556;top:4331;width:6803;height:865" coordorigin="2556,4331" coordsize="6803,865" path="m9359,4331l2556,4331,2556,5196,9359,5196,9359,4331xe" filled="t" fillcolor="#E2E3E4" stroked="f">
                <v:path arrowok="t"/>
                <v:fill type="solid"/>
              </v:shape>
            </v:group>
            <v:group style="position:absolute;left:9359;top:4331;width:1870;height:865" coordorigin="9359,4331" coordsize="1870,865">
              <v:shape style="position:absolute;left:9359;top:4331;width:1870;height:865" coordorigin="9359,4331" coordsize="1870,865" path="m11229,4331l9359,4331,9359,5196,11229,5196,11229,4331xe" filled="t" fillcolor="#E2E3E4" stroked="f">
                <v:path arrowok="t"/>
                <v:fill type="solid"/>
              </v:shape>
            </v:group>
            <v:group style="position:absolute;left:2556;top:2336;width:2;height:1655" coordorigin="2556,2336" coordsize="2,1655">
              <v:shape style="position:absolute;left:2556;top:2336;width:2;height:1655" coordorigin="2556,2336" coordsize="0,1655" path="m2556,2336l2556,3991e" filled="f" stroked="t" strokeweight=".25pt" strokecolor="#808285">
                <v:path arrowok="t"/>
              </v:shape>
            </v:group>
            <v:group style="position:absolute;left:9359;top:2336;width:2;height:1655" coordorigin="9359,2336" coordsize="2,1655">
              <v:shape style="position:absolute;left:9359;top:2336;width:2;height:1655" coordorigin="9359,2336" coordsize="0,1655" path="m9359,2336l9359,3991e" filled="f" stroked="t" strokeweight=".25pt" strokecolor="#808285">
                <v:path arrowok="t"/>
              </v:shape>
            </v:group>
            <v:group style="position:absolute;left:686;top:9386;width:10543;height:340" coordorigin="686,9386" coordsize="10543,340">
              <v:shape style="position:absolute;left:686;top:9386;width:10543;height:340" coordorigin="686,9386" coordsize="10543,340" path="m11229,9386l686,9386,686,9726,11229,9726,11229,9386xe" filled="t" fillcolor="#007DB1" stroked="f">
                <v:path arrowok="t"/>
                <v:fill type="solid"/>
              </v:shape>
            </v:group>
            <v:group style="position:absolute;left:686;top:9726;width:1870;height:1443" coordorigin="686,9726" coordsize="1870,1443">
              <v:shape style="position:absolute;left:686;top:9726;width:1870;height:1443" coordorigin="686,9726" coordsize="1870,1443" path="m2556,9726l686,9726,686,11169,2556,11169,2556,9726xe" filled="t" fillcolor="#E2E3E4" stroked="f">
                <v:path arrowok="t"/>
                <v:fill type="solid"/>
              </v:shape>
            </v:group>
            <v:group style="position:absolute;left:2556;top:9726;width:6803;height:1443" coordorigin="2556,9726" coordsize="6803,1443">
              <v:shape style="position:absolute;left:2556;top:9726;width:6803;height:1443" coordorigin="2556,9726" coordsize="6803,1443" path="m9359,9726l2556,9726,2556,11169,9359,11169,9359,9726xe" filled="t" fillcolor="#E2E3E4" stroked="f">
                <v:path arrowok="t"/>
                <v:fill type="solid"/>
              </v:shape>
            </v:group>
            <v:group style="position:absolute;left:9359;top:9726;width:1870;height:1443" coordorigin="9359,9726" coordsize="1870,1443">
              <v:shape style="position:absolute;left:9359;top:9726;width:1870;height:1443" coordorigin="9359,9726" coordsize="1870,1443" path="m11229,9726l9359,9726,9359,11169,11229,11169,11229,9726xe" filled="t" fillcolor="#E2E3E4" stroked="f">
                <v:path arrowok="t"/>
                <v:fill type="solid"/>
              </v:shape>
            </v:group>
            <v:group style="position:absolute;left:686;top:6030;width:1870;height:846" coordorigin="686,6030" coordsize="1870,846">
              <v:shape style="position:absolute;left:686;top:6030;width:1870;height:846" coordorigin="686,6030" coordsize="1870,846" path="m2556,6030l686,6030,686,6876,2556,6876,2556,6030xe" filled="t" fillcolor="#E2E3E4" stroked="f">
                <v:path arrowok="t"/>
                <v:fill type="solid"/>
              </v:shape>
            </v:group>
            <v:group style="position:absolute;left:2556;top:6030;width:6803;height:846" coordorigin="2556,6030" coordsize="6803,846">
              <v:shape style="position:absolute;left:2556;top:6030;width:6803;height:846" coordorigin="2556,6030" coordsize="6803,846" path="m9359,6030l2556,6030,2556,6876,9359,6876,9359,6030xe" filled="t" fillcolor="#E2E3E4" stroked="f">
                <v:path arrowok="t"/>
                <v:fill type="solid"/>
              </v:shape>
            </v:group>
            <v:group style="position:absolute;left:9359;top:6030;width:1870;height:846" coordorigin="9359,6030" coordsize="1870,846">
              <v:shape style="position:absolute;left:9359;top:6030;width:1870;height:846" coordorigin="9359,6030" coordsize="1870,846" path="m11229,6030l9359,6030,9359,6876,11229,6876,11229,6030xe" filled="t" fillcolor="#E2E3E4" stroked="f">
                <v:path arrowok="t"/>
                <v:fill type="solid"/>
              </v:shape>
            </v:group>
            <v:group style="position:absolute;left:686;top:7703;width:1870;height:850" coordorigin="686,7703" coordsize="1870,850">
              <v:shape style="position:absolute;left:686;top:7703;width:1870;height:850" coordorigin="686,7703" coordsize="1870,850" path="m2556,7703l686,7703,686,8553,2556,8553,2556,7703xe" filled="t" fillcolor="#E2E3E4" stroked="f">
                <v:path arrowok="t"/>
                <v:fill type="solid"/>
              </v:shape>
            </v:group>
            <v:group style="position:absolute;left:2556;top:7703;width:6803;height:850" coordorigin="2556,7703" coordsize="6803,850">
              <v:shape style="position:absolute;left:2556;top:7703;width:6803;height:850" coordorigin="2556,7703" coordsize="6803,850" path="m9359,7703l2556,7703,2556,8553,9359,8553,9359,7703xe" filled="t" fillcolor="#E2E3E4" stroked="f">
                <v:path arrowok="t"/>
                <v:fill type="solid"/>
              </v:shape>
            </v:group>
            <v:group style="position:absolute;left:9359;top:7703;width:1870;height:850" coordorigin="9359,7703" coordsize="1870,850">
              <v:shape style="position:absolute;left:9359;top:7703;width:1870;height:850" coordorigin="9359,7703" coordsize="1870,850" path="m11229,7703l9359,7703,9359,8553,11229,8553,11229,7703xe" filled="t" fillcolor="#E2E3E4" stroked="f">
                <v:path arrowok="t"/>
                <v:fill type="solid"/>
              </v:shape>
            </v:group>
            <v:group style="position:absolute;left:2556;top:4331;width:2;height:5055" coordorigin="2556,4331" coordsize="2,5055">
              <v:shape style="position:absolute;left:2556;top:4331;width:2;height:5055" coordorigin="2556,4331" coordsize="0,5055" path="m2556,4331l2556,9386e" filled="f" stroked="t" strokeweight=".250013pt" strokecolor="#808285">
                <v:path arrowok="t"/>
              </v:shape>
            </v:group>
            <v:group style="position:absolute;left:9359;top:4331;width:2;height:5055" coordorigin="9359,4331" coordsize="2,5055">
              <v:shape style="position:absolute;left:9359;top:4331;width:2;height:5055" coordorigin="9359,4331" coordsize="0,5055" path="m9359,4331l9359,9386e" filled="f" stroked="t" strokeweight=".250043pt" strokecolor="#808285">
                <v:path arrowok="t"/>
              </v:shape>
            </v:group>
            <v:group style="position:absolute;left:686;top:12246;width:10543;height:340" coordorigin="686,12246" coordsize="10543,340">
              <v:shape style="position:absolute;left:686;top:12246;width:10543;height:340" coordorigin="686,12246" coordsize="10543,340" path="m11229,12246l686,12246,686,12586,11229,12586,11229,12246xe" filled="t" fillcolor="#007DB1" stroked="f">
                <v:path arrowok="t"/>
                <v:fill type="solid"/>
              </v:shape>
            </v:group>
            <v:group style="position:absolute;left:686;top:12586;width:1870;height:901" coordorigin="686,12586" coordsize="1870,901">
              <v:shape style="position:absolute;left:686;top:12586;width:1870;height:901" coordorigin="686,12586" coordsize="1870,901" path="m2556,12586l686,12586,686,13487,2556,13487,2556,12586xe" filled="t" fillcolor="#E2E3E4" stroked="f">
                <v:path arrowok="t"/>
                <v:fill type="solid"/>
              </v:shape>
            </v:group>
            <v:group style="position:absolute;left:2556;top:12586;width:6803;height:901" coordorigin="2556,12586" coordsize="6803,901">
              <v:shape style="position:absolute;left:2556;top:12586;width:6803;height:901" coordorigin="2556,12586" coordsize="6803,901" path="m9359,12586l2556,12586,2556,13487,9359,13487,9359,12586xe" filled="t" fillcolor="#E2E3E4" stroked="f">
                <v:path arrowok="t"/>
                <v:fill type="solid"/>
              </v:shape>
            </v:group>
            <v:group style="position:absolute;left:9359;top:12586;width:1870;height:901" coordorigin="9359,12586" coordsize="1870,901">
              <v:shape style="position:absolute;left:9359;top:12586;width:1870;height:901" coordorigin="9359,12586" coordsize="1870,901" path="m11229,12586l9359,12586,9359,13487,11229,13487,11229,12586xe" filled="t" fillcolor="#E2E3E4" stroked="f">
                <v:path arrowok="t"/>
                <v:fill type="solid"/>
              </v:shape>
            </v:group>
            <v:group style="position:absolute;left:2556;top:9726;width:2;height:2519" coordorigin="2556,9726" coordsize="2,2519">
              <v:shape style="position:absolute;left:2556;top:9726;width:2;height:2519" coordorigin="2556,9726" coordsize="0,2519" path="m2556,9726l2556,12246e" filled="f" stroked="t" strokeweight=".25pt" strokecolor="#808285">
                <v:path arrowok="t"/>
              </v:shape>
            </v:group>
            <v:group style="position:absolute;left:9359;top:9726;width:2;height:2519" coordorigin="9359,9726" coordsize="2,2519">
              <v:shape style="position:absolute;left:9359;top:9726;width:2;height:2519" coordorigin="9359,9726" coordsize="0,2519" path="m9359,9726l9359,12246e" filled="f" stroked="t" strokeweight=".25pt" strokecolor="#808285">
                <v:path arrowok="t"/>
              </v:shape>
            </v:group>
            <v:group style="position:absolute;left:686;top:14375;width:1870;height:944" coordorigin="686,14375" coordsize="1870,944">
              <v:shape style="position:absolute;left:686;top:14375;width:1870;height:944" coordorigin="686,14375" coordsize="1870,944" path="m2556,14375l686,14375,686,15318,2556,15318,2556,14375xe" filled="t" fillcolor="#E2E3E4" stroked="f">
                <v:path arrowok="t"/>
                <v:fill type="solid"/>
              </v:shape>
            </v:group>
            <v:group style="position:absolute;left:2556;top:14375;width:6803;height:944" coordorigin="2556,14375" coordsize="6803,944">
              <v:shape style="position:absolute;left:2556;top:14375;width:6803;height:944" coordorigin="2556,14375" coordsize="6803,944" path="m9359,14375l2556,14375,2556,15318,9359,15318,9359,14375xe" filled="t" fillcolor="#E2E3E4" stroked="f">
                <v:path arrowok="t"/>
                <v:fill type="solid"/>
              </v:shape>
            </v:group>
            <v:group style="position:absolute;left:9359;top:14375;width:1870;height:944" coordorigin="9359,14375" coordsize="1870,944">
              <v:shape style="position:absolute;left:9359;top:14375;width:1870;height:944" coordorigin="9359,14375" coordsize="1870,944" path="m11229,14375l9359,14375,9359,15318,11229,15318,11229,14375xe" filled="t" fillcolor="#E2E3E4" stroked="f">
                <v:path arrowok="t"/>
                <v:fill type="solid"/>
              </v:shape>
            </v:group>
            <v:group style="position:absolute;left:2556;top:12586;width:2;height:2733" coordorigin="2556,12586" coordsize="2,2733">
              <v:shape style="position:absolute;left:2556;top:12586;width:2;height:2733" coordorigin="2556,12586" coordsize="0,2733" path="m2556,12586l2556,15318e" filled="f" stroked="t" strokeweight=".250003pt" strokecolor="#808285">
                <v:path arrowok="t"/>
              </v:shape>
            </v:group>
            <v:group style="position:absolute;left:9359;top:12586;width:2;height:2733" coordorigin="9359,12586" coordsize="2,2733">
              <v:shape style="position:absolute;left:9359;top:12586;width:2;height:2733" coordorigin="9359,12586" coordsize="0,2733" path="m9359,12586l9359,15318e" filled="f" stroked="t" strokeweight=".250011pt" strokecolor="#808285">
                <v:path arrowok="t"/>
              </v:shape>
              <v:shape style="position:absolute;left:9911;top:2450;width:800;height:637" type="#_x0000_t75">
                <v:imagedata r:id="rId25" o:title=""/>
              </v:shape>
              <v:shape style="position:absolute;left:9664;top:3235;width:1260;height:699" type="#_x0000_t75">
                <v:imagedata r:id="rId26" o:title=""/>
              </v:shape>
              <v:shape style="position:absolute;left:9892;top:4388;width:803;height:752" type="#_x0000_t75">
                <v:imagedata r:id="rId27" o:title=""/>
              </v:shape>
              <v:shape style="position:absolute;left:9873;top:5253;width:842;height:720" type="#_x0000_t75">
                <v:imagedata r:id="rId28" o:title=""/>
              </v:shape>
              <v:shape style="position:absolute;left:9694;top:6087;width:1200;height:733" type="#_x0000_t75">
                <v:imagedata r:id="rId29" o:title=""/>
              </v:shape>
              <v:shape style="position:absolute;left:9772;top:6933;width:1045;height:714" type="#_x0000_t75">
                <v:imagedata r:id="rId30" o:title=""/>
              </v:shape>
              <v:shape style="position:absolute;left:9804;top:7760;width:979;height:736" type="#_x0000_t75">
                <v:imagedata r:id="rId31" o:title=""/>
              </v:shape>
              <v:shape style="position:absolute;left:9740;top:8609;width:1108;height:720" type="#_x0000_t75">
                <v:imagedata r:id="rId32" o:title=""/>
              </v:shape>
              <v:shape style="position:absolute;left:9664;top:9818;width:1260;height:1260" type="#_x0000_t75">
                <v:imagedata r:id="rId33" o:title=""/>
              </v:shape>
              <v:shape style="position:absolute;left:9625;top:11287;width:1338;height:842" type="#_x0000_t75">
                <v:imagedata r:id="rId34" o:title=""/>
              </v:shape>
              <v:shape style="position:absolute;left:9664;top:12643;width:1260;height:788" type="#_x0000_t75">
                <v:imagedata r:id="rId35" o:title=""/>
              </v:shape>
              <v:shape style="position:absolute;left:9597;top:13543;width:1393;height:775" type="#_x0000_t75">
                <v:imagedata r:id="rId36" o:title=""/>
              </v:shape>
              <v:shape style="position:absolute;left:9679;top:14456;width:1230;height:782" type="#_x0000_t75">
                <v:imagedata r:id="rId37" o:title=""/>
              </v:shape>
            </v:group>
            <w10:wrap type="none"/>
          </v:group>
        </w:pict>
      </w:r>
      <w:r>
        <w:rPr/>
        <w:pict>
          <v:shape style="position:absolute;margin-left:33.2047pt;margin-top:35.098846pt;width:103.940305pt;height:18.500306pt;mso-position-horizontal-relative:page;mso-position-vertical-relative:page;z-index:-1626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产品规格表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ZEBR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14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3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Q500™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3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系列移动打印机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299301pt;margin-top:769.925598pt;width:298.764008pt;height:9.385578pt;mso-position-horizontal-relative:page;mso-position-vertical-relative:page;z-index:-1625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Zebra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Q510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Q520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打印机附带提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7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**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等效电池车载充电器和坚硬外壳在初始发布时将不会提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79.937027pt;width:93.496297pt;height:19.843pt;mso-position-horizontal-relative:page;mso-position-vertical-relative:page;z-index:-1624" type="#_x0000_t202" filled="f" stroked="f">
            <v:textbox inset="0,0,0,0">
              <w:txbxContent>
                <w:p>
                  <w:pPr>
                    <w:spacing w:line="304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附件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79.937027pt;width:340.157516pt;height:19.843pt;mso-position-horizontal-relative:page;mso-position-vertical-relative:page;z-index:-1623" type="#_x0000_t202" filled="f" stroked="f">
            <v:textbox inset="0,0,0,0">
              <w:txbxContent>
                <w:p>
                  <w:pPr>
                    <w:spacing w:line="304" w:lineRule="exact"/>
                    <w:ind w:left="0" w:right="0" w:firstLine="0"/>
                    <w:jc w:val="center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要求和兼容性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79.937027pt;width:93.496188pt;height:19.843pt;mso-position-horizontal-relative:page;mso-position-vertical-relative:page;z-index:-1622" type="#_x0000_t202" filled="f" stroked="f">
            <v:textbox inset="0,0,0,0">
              <w:txbxContent>
                <w:p>
                  <w:pPr>
                    <w:spacing w:line="304" w:lineRule="exact"/>
                    <w:ind w:left="574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产品图像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99.780022pt;width:527.15pt;height:17.0075pt;mso-position-horizontal-relative:page;mso-position-vertical-relative:page;z-index:-1621" type="#_x0000_t202" filled="f" stroked="f">
            <v:textbox inset="0,0,0,0">
              <w:txbxContent>
                <w:p>
                  <w:pPr>
                    <w:spacing w:line="276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接线和适配器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116.787521pt;width:93.496297pt;height:42.1335pt;mso-position-horizontal-relative:page;mso-position-vertical-relative:page;z-index:-1620" type="#_x0000_t202" filled="f" stroked="f">
            <v:textbox inset="0,0,0,0">
              <w:txbxContent>
                <w:p>
                  <w:pPr>
                    <w:spacing w:line="240" w:lineRule="exact" w:before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形环适配器套件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116.787521pt;width:340.157514pt;height:42.1335pt;mso-position-horizontal-relative:page;mso-position-vertical-relative:page;z-index:-1619" type="#_x0000_t202" filled="f" stroked="f">
            <v:textbox inset="0,0,0,0">
              <w:txbxContent>
                <w:p>
                  <w:pPr>
                    <w:pStyle w:val="BodyText"/>
                    <w:spacing w:line="181" w:lineRule="auto" w:before="80"/>
                    <w:ind w:left="170" w:right="28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连接到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车载充电座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上</w:t>
                  </w:r>
                  <w:r>
                    <w:rPr>
                      <w:b w:val="0"/>
                      <w:bCs w:val="0"/>
                      <w:color w:val="231F20"/>
                      <w:spacing w:val="-79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以便与已安装的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Datamax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-89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Neil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托架配合使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通过这个塑料半月形接口部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-79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用户能够将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车载充电器与现有的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Datamax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-89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Neil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托架连在一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116.787521pt;width:93.496189pt;height:42.1335pt;mso-position-horizontal-relative:page;mso-position-vertical-relative:page;z-index:-16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158.921021pt;width:93.496297pt;height:40.636pt;mso-position-horizontal-relative:page;mso-position-vertical-relative:page;z-index:-1617" type="#_x0000_t202" filled="f" stroked="f">
            <v:textbox inset="0,0,0,0">
              <w:txbxContent>
                <w:p>
                  <w:pPr>
                    <w:spacing w:line="170" w:lineRule="exact" w:before="5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17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RW420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车载充电座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适配器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158.921021pt;width:340.157514pt;height:40.636pt;mso-position-horizontal-relative:page;mso-position-vertical-relative:page;z-index:-1616" type="#_x0000_t202" filled="f" stroked="f">
            <v:textbox inset="0,0,0,0">
              <w:txbxContent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可将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充电座与现有的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充电座连接在一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起</w:t>
                  </w:r>
                  <w:r>
                    <w:rPr>
                      <w:b w:val="0"/>
                      <w:bCs w:val="0"/>
                      <w:color w:val="231F20"/>
                      <w:spacing w:val="-79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而无需重新接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线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长度为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老式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支架臂通过此适配器与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兼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容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158.921021pt;width:93.496189pt;height:40.636pt;mso-position-horizontal-relative:page;mso-position-vertical-relative:page;z-index:-16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199.557022pt;width:527.15pt;height:17.008pt;mso-position-horizontal-relative:page;mso-position-vertical-relative:page;z-index:-1614" type="#_x0000_t202" filled="f" stroked="f">
            <v:textbox inset="0,0,0,0">
              <w:txbxContent>
                <w:p>
                  <w:pPr>
                    <w:spacing w:line="276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携带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216.565018pt;width:93.49629pt;height:43.259pt;mso-position-horizontal-relative:page;mso-position-vertical-relative:page;z-index:-1613" type="#_x0000_t202" filled="f" stroked="f">
            <v:textbox inset="0,0,0,0">
              <w:txbxContent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卷备用介质盒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216.565018pt;width:340.157542pt;height:43.259pt;mso-position-horizontal-relative:page;mso-position-vertical-relative:page;z-index:-1612" type="#_x0000_t202" filled="f" stroked="f">
            <v:textbox inset="0,0,0,0">
              <w:txbxContent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携带两卷备用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介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8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支架臂和车载充电座之间连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216.565018pt;width:93.496168pt;height:43.259pt;mso-position-horizontal-relative:page;mso-position-vertical-relative:page;z-index:-16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259.824036pt;width:93.49629pt;height:41.67pt;mso-position-horizontal-relative:page;mso-position-vertical-relative:page;z-index:-1610" type="#_x0000_t202" filled="f" stroked="f">
            <v:textbox inset="0,0,0,0">
              <w:txbxContent>
                <w:p>
                  <w:pPr>
                    <w:spacing w:line="220" w:lineRule="exact" w:before="17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皮带夹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259.824036pt;width:340.157542pt;height:41.67pt;mso-position-horizontal-relative:page;mso-position-vertical-relative:page;z-index:-1609" type="#_x0000_t202" filled="f" stroked="f">
            <v:textbox inset="0,0,0,0">
              <w:txbxContent>
                <w:p>
                  <w:pPr>
                    <w:spacing w:line="220" w:lineRule="exact" w:before="17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可将打印机夹在用户的皮带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上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259.824036pt;width:93.496168pt;height:41.67pt;mso-position-horizontal-relative:page;mso-position-vertical-relative:page;z-index:-16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301.494019pt;width:93.49629pt;height:42.315pt;mso-position-horizontal-relative:page;mso-position-vertical-relative:page;z-index:-1607" type="#_x0000_t202" filled="f" stroked="f">
            <v:textbox inset="0,0,0,0">
              <w:txbxContent>
                <w:p>
                  <w:pPr>
                    <w:spacing w:line="240" w:lineRule="exact" w:before="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腕带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301.494019pt;width:340.157542pt;height:42.315pt;mso-position-horizontal-relative:page;mso-position-vertical-relative:page;z-index:-1606" type="#_x0000_t202" filled="f" stroked="f">
            <v:textbox inset="0,0,0,0">
              <w:txbxContent>
                <w:p>
                  <w:pPr>
                    <w:spacing w:line="240" w:lineRule="exact" w:before="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像携带工具箱那样携带打印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301.494019pt;width:93.496168pt;height:42.315pt;mso-position-horizontal-relative:page;mso-position-vertical-relative:page;z-index:-160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343.809021pt;width:93.49629pt;height:41.346pt;mso-position-horizontal-relative:page;mso-position-vertical-relative:page;z-index:-1604" type="#_x0000_t202" filled="f" stroked="f">
            <v:textbox inset="0,0,0,0">
              <w:txbxContent>
                <w:p>
                  <w:pPr>
                    <w:spacing w:line="220" w:lineRule="exact" w:before="1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耐用型肩带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343.809021pt;width:340.157542pt;height:41.346pt;mso-position-horizontal-relative:page;mso-position-vertical-relative:page;z-index:-1603" type="#_x0000_t202" filled="f" stroked="f">
            <v:textbox inset="0,0,0,0">
              <w:txbxContent>
                <w:p>
                  <w:pPr>
                    <w:spacing w:line="220" w:lineRule="exact" w:before="1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提供在肩上携带打印机的选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项</w:t>
                  </w:r>
                  <w:r>
                    <w:rPr>
                      <w:b w:val="0"/>
                      <w:bCs w:val="0"/>
                      <w:color w:val="231F20"/>
                      <w:spacing w:val="-92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与金属系带连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343.809021pt;width:93.496168pt;height:41.346pt;mso-position-horizontal-relative:page;mso-position-vertical-relative:page;z-index:-160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385.155029pt;width:93.49629pt;height:42.483pt;mso-position-horizontal-relative:page;mso-position-vertical-relative:page;z-index:-1601" type="#_x0000_t202" filled="f" stroked="f">
            <v:textbox inset="0,0,0,0">
              <w:txbxContent>
                <w:p>
                  <w:pPr>
                    <w:spacing w:line="240" w:lineRule="exact" w:befor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标准肩带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385.155029pt;width:340.157542pt;height:42.483pt;mso-position-horizontal-relative:page;mso-position-vertical-relative:page;z-index:-1600" type="#_x0000_t202" filled="f" stroked="f">
            <v:textbox inset="0,0,0,0">
              <w:txbxContent>
                <w:p>
                  <w:pPr>
                    <w:spacing w:line="240" w:lineRule="exact" w:befor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提供在肩上携带打印机的选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项</w:t>
                  </w:r>
                  <w:r>
                    <w:rPr>
                      <w:b w:val="0"/>
                      <w:bCs w:val="0"/>
                      <w:color w:val="231F20"/>
                      <w:spacing w:val="-92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与塑料系带连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385.155029pt;width:93.496168pt;height:42.483pt;mso-position-horizontal-relative:page;mso-position-vertical-relative:page;z-index:-159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427.638031pt;width:93.49629pt;height:41.669pt;mso-position-horizontal-relative:page;mso-position-vertical-relative:page;z-index:-1598" type="#_x0000_t202" filled="f" stroked="f">
            <v:textbox inset="0,0,0,0">
              <w:txbxContent>
                <w:p>
                  <w:pPr>
                    <w:spacing w:line="220" w:lineRule="exact" w:before="17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旋转皮带环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427.638031pt;width:340.157542pt;height:16.526328pt;mso-position-horizontal-relative:page;mso-position-vertical-relative:page;z-index:-1597" type="#_x0000_t202" filled="f" stroked="f">
            <v:textbox inset="0,0,0,0">
              <w:txbxContent>
                <w:p>
                  <w:pPr>
                    <w:pStyle w:val="BodyText"/>
                    <w:spacing w:before="16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标准皮带夹的替代品。一条连接到用户的皮带，一条（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型环适配器皮带连接）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427.638031pt;width:93.496168pt;height:41.669pt;mso-position-horizontal-relative:page;mso-position-vertical-relative:page;z-index:-159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444.164337pt;width:340.157542pt;height:11.611093pt;mso-position-horizontal-relative:page;mso-position-vertical-relative:page;z-index:-1595" type="#_x0000_t202" filled="f" stroked="f">
            <v:textbox inset="0,0,0,0">
              <w:txbxContent>
                <w:p>
                  <w:pPr>
                    <w:pStyle w:val="BodyText"/>
                    <w:spacing w:line="197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取代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ZQ500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上的皮带夹进行连接，因此您能够轻松地系上打印机并旋转到臀部位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88pt;margin-top:455.775452pt;width:340.157542pt;height:13.531579pt;mso-position-horizontal-relative:page;mso-position-vertical-relative:page;z-index:-1594" type="#_x0000_t202" filled="f" stroked="f">
            <v:textbox inset="0,0,0,0">
              <w:txbxContent>
                <w:p>
                  <w:pPr>
                    <w:pStyle w:val="BodyText"/>
                    <w:spacing w:line="185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置。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469.307037pt;width:527.15pt;height:17.008pt;mso-position-horizontal-relative:page;mso-position-vertical-relative:page;z-index:-1593" type="#_x0000_t202" filled="f" stroked="f">
            <v:textbox inset="0,0,0,0">
              <w:txbxContent>
                <w:p>
                  <w:pPr>
                    <w:spacing w:line="276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保护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486.315033pt;width:93.496297pt;height:72.142pt;mso-position-horizontal-relative:page;mso-position-vertical-relative:page;z-index:-1592" type="#_x0000_t202" filled="f" stroked="f">
            <v:textbox inset="0,0,0,0">
              <w:txbxContent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坚硬外壳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**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486.315033pt;width:340.157514pt;height:26.878921pt;mso-position-horizontal-relative:page;mso-position-vertical-relative:page;z-index:-1591" type="#_x0000_t202" filled="f" stroked="f">
            <v:textbox inset="0,0,0,0">
              <w:txbxContent>
                <w:p>
                  <w:pPr>
                    <w:spacing w:line="200" w:lineRule="exact" w:before="1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提高跌落规格，盖住端口，提高针对极端使用环境的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IP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等级。可与扩展容量电池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486.315033pt;width:93.496189pt;height:72.142pt;mso-position-horizontal-relative:page;mso-position-vertical-relative:page;z-index:-159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513.19397pt;width:340.157514pt;height:21.996pt;mso-position-horizontal-relative:page;mso-position-vertical-relative:page;z-index:-1589" type="#_x0000_t202" filled="f" stroked="f">
            <v:textbox inset="0,0,0,0">
              <w:txbxContent>
                <w:p>
                  <w:pPr>
                    <w:pStyle w:val="BodyText"/>
                    <w:spacing w:line="185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组、四槽充电座和车载充电座配合使用。不能与无衬纸同时使用。使用坚硬外壳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时，用户必须将其拆下。不能与打印机附带的皮带夹同时使用。当打印机放置在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535.189941pt;width:340.157514pt;height:23.267079pt;mso-position-horizontal-relative:page;mso-position-vertical-relative:page;z-index:-1588" type="#_x0000_t202" filled="f" stroked="f">
            <v:textbox inset="0,0,0,0">
              <w:txbxContent>
                <w:p>
                  <w:pPr>
                    <w:pStyle w:val="BodyText"/>
                    <w:spacing w:line="185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坚硬外壳中时，不能使用交流适配器和车载充电器。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558.457031pt;width:93.496297pt;height:53.826pt;mso-position-horizontal-relative:page;mso-position-vertical-relative:page;z-index:-1587" type="#_x0000_t202" filled="f" stroked="f">
            <v:textbox inset="0,0,0,0">
              <w:txbxContent>
                <w:p>
                  <w:pPr>
                    <w:spacing w:line="150" w:lineRule="exact" w:before="8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软护套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558.457031pt;width:340.157514pt;height:53.826pt;mso-position-horizontal-relative:page;mso-position-vertical-relative:page;z-index:-1586" type="#_x0000_t202" filled="f" stroked="f">
            <v:textbox inset="0,0,0,0">
              <w:txbxContent>
                <w:p>
                  <w:pPr>
                    <w:spacing w:line="100" w:lineRule="exact" w:before="7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333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帆布护套增加了一个打印机保护层。包括肩带。可通过翻盖对电池（包括扩展容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量电池）和端口进行操作。不能与打印机皮带夹配合使用。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558.457031pt;width:93.496189pt;height:53.826pt;mso-position-horizontal-relative:page;mso-position-vertical-relative:page;z-index:-158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612.28302pt;width:527.15pt;height:17.008pt;mso-position-horizontal-relative:page;mso-position-vertical-relative:page;z-index:-1584" type="#_x0000_t202" filled="f" stroked="f">
            <v:textbox inset="0,0,0,0">
              <w:txbxContent>
                <w:p>
                  <w:pPr>
                    <w:spacing w:line="276" w:lineRule="exact"/>
                    <w:ind w:left="17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其他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629.291016pt;width:93.496295pt;height:45.044pt;mso-position-horizontal-relative:page;mso-position-vertical-relative:page;z-index:-1583" type="#_x0000_t202" filled="f" stroked="f">
            <v:textbox inset="0,0,0,0">
              <w:txbxContent>
                <w:p>
                  <w:pPr>
                    <w:spacing w:line="200" w:lineRule="exact" w:before="1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81" w:lineRule="auto"/>
                    <w:ind w:left="170" w:right="259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具有应变释放能力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USB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线缆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629.291016pt;width:340.157521pt;height:45.044pt;mso-position-horizontal-relative:page;mso-position-vertical-relative:page;z-index:-1582" type="#_x0000_t202" filled="f" stroked="f">
            <v:textbox inset="0,0,0,0">
              <w:txbxContent>
                <w:p>
                  <w:pPr>
                    <w:spacing w:line="260" w:lineRule="exact" w:before="1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通过硬质塑料扭锁防止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USB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线缆断裂。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629.291016pt;width:93.496184pt;height:45.044pt;mso-position-horizontal-relative:page;mso-position-vertical-relative:page;z-index:-158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674.335022pt;width:93.496295pt;height:44.398pt;mso-position-horizontal-relative:page;mso-position-vertical-relative:page;z-index:-1580" type="#_x0000_t202" filled="f" stroked="f">
            <v:textbox inset="0,0,0,0">
              <w:txbxContent>
                <w:p>
                  <w:pPr>
                    <w:pStyle w:val="BodyText"/>
                    <w:spacing w:before="30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USB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线缆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8" w:lineRule="exact"/>
                    <w:ind w:left="8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Micro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A/B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USB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的转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674.335022pt;width:340.157521pt;height:44.398pt;mso-position-horizontal-relative:page;mso-position-vertical-relative:page;z-index:-1579" type="#_x0000_t202" filled="f" stroked="f">
            <v:textbox inset="0,0,0,0">
              <w:txbxContent>
                <w:p>
                  <w:pPr>
                    <w:spacing w:line="260" w:lineRule="exact" w:before="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适配器线缆，用于将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USB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记忆棒或其他传统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USB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设备连接到打印机。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674.335022pt;width:93.496184pt;height:44.398pt;mso-position-horizontal-relative:page;mso-position-vertical-relative:page;z-index:-157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718.733032pt;width:93.496295pt;height:24.784228pt;mso-position-horizontal-relative:page;mso-position-vertical-relative:page;z-index:-1577" type="#_x0000_t202" filled="f" stroked="f">
            <v:textbox inset="0,0,0,0">
              <w:txbxContent>
                <w:p>
                  <w:pPr>
                    <w:spacing w:line="180" w:lineRule="exact" w:before="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加密磁条读取器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718.733032pt;width:340.157521pt;height:24.784228pt;mso-position-horizontal-relative:page;mso-position-vertical-relative:page;z-index:-1576" type="#_x0000_t202" filled="f" stroked="f">
            <v:textbox inset="0,0,0,0">
              <w:txbxContent>
                <w:p>
                  <w:pPr>
                    <w:spacing w:line="180" w:lineRule="exact" w:before="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连接到打印机，用于支付处理，读取许可证、信用卡和证章。加密密钥可通过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95282pt;margin-top:718.733032pt;width:93.496184pt;height:47.188pt;mso-position-horizontal-relative:page;mso-position-vertical-relative:page;z-index:-157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9pt;margin-top:743.517273pt;width:93.496295pt;height:22.403772pt;mso-position-horizontal-relative:page;mso-position-vertical-relative:page;z-index:-1574" type="#_x0000_t202" filled="f" stroked="f">
            <v:textbox inset="0,0,0,0">
              <w:txbxContent>
                <w:p>
                  <w:pPr>
                    <w:pStyle w:val="BodyText"/>
                    <w:spacing w:line="197" w:lineRule="exact"/>
                    <w:ind w:left="17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模块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95296pt;margin-top:743.517273pt;width:340.157521pt;height:22.403772pt;mso-position-horizontal-relative:page;mso-position-vertical-relative:page;z-index:-1573" type="#_x0000_t202" filled="f" stroked="f">
            <v:textbox inset="0,0,0,0">
              <w:txbxContent>
                <w:p>
                  <w:pPr>
                    <w:pStyle w:val="BodyText"/>
                    <w:spacing w:line="197" w:lineRule="exact"/>
                    <w:ind w:left="17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Zebra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Custom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Application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Group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加载。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160"/>
          <w:pgMar w:top="1480" w:bottom="280" w:left="580" w:right="5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580.036011pt;width:596.275pt;height:228.338pt;mso-position-horizontal-relative:page;mso-position-vertical-relative:page;z-index:-1572" coordorigin="-10,11601" coordsize="11926,4567">
            <v:group style="position:absolute;left:0;top:11611;width:11906;height:4547" coordorigin="0,11611" coordsize="11906,4547">
              <v:shape style="position:absolute;left:0;top:11611;width:11906;height:4547" coordorigin="0,11611" coordsize="11906,4547" path="m0,16157l11906,16157,11906,11611,0,11611,0,16157xe" filled="t" fillcolor="#DCDDDE" stroked="f">
                <v:path arrowok="t"/>
                <v:fill type="solid"/>
              </v:shape>
            </v:group>
            <v:group style="position:absolute;left:680;top:15212;width:367;height:98" coordorigin="680,15212" coordsize="367,98">
              <v:shape style="position:absolute;left:680;top:15212;width:367;height:98" coordorigin="680,15212" coordsize="367,98" path="m680,15310l1047,15310,1047,15212,680,15212,680,15310xe" filled="t" fillcolor="#FFC20D" stroked="f">
                <v:path arrowok="t"/>
                <v:fill type="solid"/>
              </v:shape>
            </v:group>
            <v:group style="position:absolute;left:680;top:14800;width:141;height:412" coordorigin="680,14800" coordsize="141,412">
              <v:shape style="position:absolute;left:680;top:14800;width:141;height:412" coordorigin="680,14800" coordsize="141,412" path="m680,15212l821,15212,821,14800,680,14800,680,15212xe" filled="t" fillcolor="#FFC20D" stroked="f">
                <v:path arrowok="t"/>
                <v:fill type="solid"/>
              </v:shape>
            </v:group>
            <v:group style="position:absolute;left:1104;top:14801;width:134;height:95" coordorigin="1104,14801" coordsize="134,95">
              <v:shape style="position:absolute;left:1104;top:14801;width:134;height:95" coordorigin="1104,14801" coordsize="134,95" path="m1239,14801l1104,14801,1104,14896,1239,14896,1239,14801xe" filled="t" fillcolor="#FFC20D" stroked="f">
                <v:path arrowok="t"/>
                <v:fill type="solid"/>
              </v:shape>
            </v:group>
            <v:group style="position:absolute;left:1107;top:14955;width:131;height:355" coordorigin="1107,14955" coordsize="131,355">
              <v:shape style="position:absolute;left:1107;top:14955;width:131;height:355" coordorigin="1107,14955" coordsize="131,355" path="m1237,14955l1107,14955,1107,15310,1237,15310,1237,14955xe" filled="t" fillcolor="#FFC20D" stroked="f">
                <v:path arrowok="t"/>
                <v:fill type="solid"/>
              </v:shape>
            </v:group>
            <v:group style="position:absolute;left:1313;top:14947;width:379;height:363" coordorigin="1313,14947" coordsize="379,363">
              <v:shape style="position:absolute;left:1313;top:14947;width:379;height:363" coordorigin="1313,14947" coordsize="379,363" path="m1445,14955l1313,14963,1315,14984,1316,15001,1317,15013,1318,15023,1318,15310,1448,15310,1450,15083,1496,15033,1523,15032,1685,15032,1683,15023,1675,15006,1446,15006,1445,14955xe" filled="t" fillcolor="#FFC20D" stroked="f">
                <v:path arrowok="t"/>
                <v:fill type="solid"/>
              </v:shape>
              <v:shape style="position:absolute;left:1313;top:14947;width:379;height:363" coordorigin="1313,14947" coordsize="379,363" path="m1685,15032l1523,15032,1540,15042,1554,15062,1558,15080,1560,15102,1561,15129,1561,15310,1692,15310,1691,15062,1688,15041,1685,15032xe" filled="t" fillcolor="#FFC20D" stroked="f">
                <v:path arrowok="t"/>
                <v:fill type="solid"/>
              </v:shape>
              <v:shape style="position:absolute;left:1313;top:14947;width:379;height:363" coordorigin="1313,14947" coordsize="379,363" path="m1547,14947l1489,14964,1446,15006,1675,15006,1617,14956,1547,14947xe" filled="t" fillcolor="#FFC20D" stroked="f">
                <v:path arrowok="t"/>
                <v:fill type="solid"/>
              </v:shape>
            </v:group>
            <v:group style="position:absolute;left:1759;top:14801;width:397;height:509" coordorigin="1759,14801" coordsize="397,509">
              <v:shape style="position:absolute;left:1759;top:14801;width:397;height:509" coordorigin="1759,14801" coordsize="397,509" path="m1888,14801l1759,14801,1759,15310,1888,15310,1888,15118,2030,15118,2028,15115,2031,15111,1888,15111,1888,14801xe" filled="t" fillcolor="#FFC20D" stroked="f">
                <v:path arrowok="t"/>
                <v:fill type="solid"/>
              </v:shape>
              <v:shape style="position:absolute;left:1759;top:14801;width:397;height:509" coordorigin="1759,14801" coordsize="397,509" path="m2030,15118l1888,15118,2005,15310,2155,15310,2030,15118xe" filled="t" fillcolor="#FFC20D" stroked="f">
                <v:path arrowok="t"/>
                <v:fill type="solid"/>
              </v:shape>
              <v:shape style="position:absolute;left:1759;top:14801;width:397;height:509" coordorigin="1759,14801" coordsize="397,509" path="m2142,14955l2003,14955,1888,15111,2031,15111,2142,14955xe" filled="t" fillcolor="#FFC20D" stroked="f">
                <v:path arrowok="t"/>
                <v:fill type="solid"/>
              </v:shape>
            </v:group>
            <v:group style="position:absolute;left:2410;top:14793;width:520;height:525" coordorigin="2410,14793" coordsize="520,525">
              <v:shape style="position:absolute;left:2410;top:14793;width:520;height:525" coordorigin="2410,14793" coordsize="520,525" path="m2661,14793l2595,14801,2538,14820,2475,14866,2433,14929,2416,14987,2410,15055,2410,15071,2418,15134,2448,15208,2485,15255,2547,15296,2606,15313,2676,15318,2699,15317,2763,15306,2833,15273,2885,15221,2890,15212,2652,15212,2631,15207,2575,15158,2556,15080,2555,15055,2556,15035,2567,14976,2596,14923,2673,14896,2887,14896,2880,14886,2824,14832,2753,14803,2686,14794,2661,14793xe" filled="t" fillcolor="#FFC20D" stroked="f">
                <v:path arrowok="t"/>
                <v:fill type="solid"/>
              </v:shape>
              <v:shape style="position:absolute;left:2410;top:14793;width:520;height:525" coordorigin="2410,14793" coordsize="520,525" path="m2887,14896l2673,14896,2694,14898,2713,14904,2761,14945,2781,15014,2783,15067,2782,15089,2760,15165,2703,15207,2652,15212,2890,15212,2916,15153,2927,15089,2930,15040,2929,15035,2921,14975,2891,14902,2887,14896xe" filled="t" fillcolor="#FFC20D" stroked="f">
                <v:path arrowok="t"/>
                <v:fill type="solid"/>
              </v:shape>
            </v:group>
            <v:group style="position:absolute;left:2962;top:14793;width:445;height:526" coordorigin="2962,14793" coordsize="445,526">
              <v:shape style="position:absolute;left:2962;top:14793;width:445;height:526" coordorigin="2962,14793" coordsize="445,526" path="m3103,15146l2962,15157,2964,15178,2969,15198,3009,15266,3073,15304,3135,15316,3186,15318,3208,15317,3271,15308,3342,15280,3391,15227,3393,15223,3166,15223,3149,15218,3132,15208,3113,15190,3106,15171,3103,15149,3103,15146xe" filled="t" fillcolor="#FFC20D" stroked="f">
                <v:path arrowok="t"/>
                <v:fill type="solid"/>
              </v:shape>
              <v:shape style="position:absolute;left:2962;top:14793;width:445;height:526" coordorigin="2962,14793" coordsize="445,526" path="m3166,14793l3106,14801,3033,14832,2981,14891,2969,14956,2972,14976,3013,15046,3075,15078,3149,15102,3197,15114,3220,15124,3238,15135,3250,15148,3257,15164,3259,15183,3250,15199,3231,15215,3215,15220,3194,15222,3166,15223,3393,15223,3399,15209,3403,15188,3406,15164,3407,15137,3403,15117,3363,15054,3292,15018,3205,14995,3177,14987,3125,14955,3115,14928,3122,14911,3139,14894,3153,14888,3173,14885,3378,14885,3371,14871,3327,14824,3263,14800,3194,14793,3166,14793xe" filled="t" fillcolor="#FFC20D" stroked="f">
                <v:path arrowok="t"/>
                <v:fill type="solid"/>
              </v:shape>
              <v:shape style="position:absolute;left:2962;top:14793;width:445;height:526" coordorigin="2962,14793" coordsize="445,526" path="m3378,14885l3173,14885,3202,14886,3219,14893,3237,14907,3244,14925,3247,14948,3247,14950,3388,14950,3388,14928,3385,14907,3380,14888,3378,14885xe" filled="t" fillcolor="#FFC20D" stroked="f">
                <v:path arrowok="t"/>
                <v:fill type="solid"/>
              </v:shape>
            </v:group>
            <v:group style="position:absolute;left:2129;top:15061;width:231;height:117" coordorigin="2129,15061" coordsize="231,117">
              <v:shape style="position:absolute;left:2129;top:15061;width:231;height:117" coordorigin="2129,15061" coordsize="231,117" path="m2129,15061l2360,15061,2360,15179,2129,15179,2129,15061xe" filled="t" fillcolor="#FFC20D" stroked="f">
                <v:path arrowok="t"/>
                <v:fill type="solid"/>
              </v:shape>
            </v:group>
            <v:group style="position:absolute;left:3405;top:14794;width:86;height:86" coordorigin="3405,14794" coordsize="86,86">
              <v:shape style="position:absolute;left:3405;top:14794;width:86;height:86" coordorigin="3405,14794" coordsize="86,86" path="m3460,14794l3448,14794,3428,14799,3412,14813,3407,14822,3405,14829,3405,14848,3409,14859,3426,14875,3436,14880,3459,14880,3470,14876,3473,14873,3438,14873,3429,14869,3422,14862,3416,14855,3412,14847,3412,14827,3416,14818,3430,14805,3438,14801,3473,14801,3470,14799,3460,14794xe" filled="t" fillcolor="#FFC20D" stroked="f">
                <v:path arrowok="t"/>
                <v:fill type="solid"/>
              </v:shape>
              <v:shape style="position:absolute;left:3405;top:14794;width:86;height:86" coordorigin="3405,14794" coordsize="86,86" path="m3473,14801l3458,14801,3467,14805,3480,14819,3484,14827,3484,14847,3480,14856,3473,14862,3466,14869,3457,14873,3473,14873,3486,14860,3491,14849,3491,14826,3487,14815,3473,14801xe" filled="t" fillcolor="#FFC20D" stroked="f">
                <v:path arrowok="t"/>
                <v:fill type="solid"/>
              </v:shape>
              <v:shape style="position:absolute;left:3405;top:14794;width:86;height:86" coordorigin="3405,14794" coordsize="86,86" path="m3462,14812l3430,14812,3430,14860,3442,14860,3442,14841,3460,14841,3459,14839,3465,14837,3468,14834,3442,14834,3442,14820,3469,14820,3469,14817,3462,14812xe" filled="t" fillcolor="#FFC20D" stroked="f">
                <v:path arrowok="t"/>
                <v:fill type="solid"/>
              </v:shape>
              <v:shape style="position:absolute;left:3405;top:14794;width:86;height:86" coordorigin="3405,14794" coordsize="86,86" path="m3460,14841l3447,14841,3456,14860,3469,14860,3460,14841xe" filled="t" fillcolor="#FFC20D" stroked="f">
                <v:path arrowok="t"/>
                <v:fill type="solid"/>
              </v:shape>
              <v:shape style="position:absolute;left:3405;top:14794;width:86;height:86" coordorigin="3405,14794" coordsize="86,86" path="m3469,14820l3454,14820,3457,14822,3457,14832,3454,14834,3468,14834,3469,14832,3469,14820xe" filled="t" fillcolor="#FFC20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6.085693pt;margin-top:228.706024pt;width:94.7916pt;height:35.183839pt;mso-position-horizontal-relative:page;mso-position-vertical-relative:page;z-index:-1571" coordorigin="3722,4574" coordsize="1896,704">
            <v:group style="position:absolute;left:3732;top:4607;width:221;height:409" coordorigin="3732,4607" coordsize="221,409">
              <v:shape style="position:absolute;left:3732;top:4607;width:221;height:409" coordorigin="3732,4607" coordsize="221,409" path="m3732,4607l3732,5015,3843,5015,3912,4996,3941,4958,3802,4958,3802,4832,3935,4832,3923,4818,3908,4807,3920,4793,3930,4775,3931,4774,3802,4774,3802,4665,3933,4665,3931,4658,3871,4610,3847,4607,3732,4607xe" filled="t" fillcolor="#231F20" stroked="f">
                <v:path arrowok="t"/>
                <v:fill type="solid"/>
              </v:shape>
              <v:shape style="position:absolute;left:3732;top:4607;width:221;height:409" coordorigin="3732,4607" coordsize="221,409" path="m3935,4832l3824,4832,3850,4835,3867,4846,3878,4863,3882,4887,3880,4917,3873,4938,3860,4951,3840,4957,3802,4958,3941,4958,3946,4945,3951,4923,3952,4899,3950,4872,3945,4850,3936,4832,3935,4832xe" filled="t" fillcolor="#231F20" stroked="f">
                <v:path arrowok="t"/>
                <v:fill type="solid"/>
              </v:shape>
              <v:shape style="position:absolute;left:3732;top:4607;width:221;height:409" coordorigin="3732,4607" coordsize="221,409" path="m3933,4665l3828,4665,3850,4669,3865,4682,3873,4703,3870,4735,3862,4756,3849,4769,3833,4774,3802,4774,3931,4774,3938,4756,3943,4735,3942,4705,3938,4680,3933,4665xe" filled="t" fillcolor="#231F20" stroked="f">
                <v:path arrowok="t"/>
                <v:fill type="solid"/>
              </v:shape>
            </v:group>
            <v:group style="position:absolute;left:4012;top:4607;width:2;height:409" coordorigin="4012,4607" coordsize="2,409">
              <v:shape style="position:absolute;left:4012;top:4607;width:2;height:409" coordorigin="4012,4607" coordsize="0,409" path="m4012,4607l4012,5015e" filled="f" stroked="t" strokeweight="3.268pt" strokecolor="#231F20">
                <v:path arrowok="t"/>
              </v:shape>
            </v:group>
            <v:group style="position:absolute;left:4086;top:4711;width:190;height:310" coordorigin="4086,4711" coordsize="190,310">
              <v:shape style="position:absolute;left:4086;top:4711;width:190;height:310" coordorigin="4086,4711" coordsize="190,310" path="m4150,4711l4086,4711,4086,4957,4090,4983,4100,5003,4115,5016,4136,5021,4160,5019,4178,5013,4194,5004,4209,4991,4277,4991,4277,4969,4159,4969,4150,4962,4150,4711xe" filled="t" fillcolor="#231F20" stroked="f">
                <v:path arrowok="t"/>
                <v:fill type="solid"/>
              </v:shape>
              <v:shape style="position:absolute;left:4086;top:4711;width:190;height:310" coordorigin="4086,4711" coordsize="190,310" path="m4277,4991l4209,4991,4217,5015,4277,5015,4277,4991xe" filled="t" fillcolor="#231F20" stroked="f">
                <v:path arrowok="t"/>
                <v:fill type="solid"/>
              </v:shape>
              <v:shape style="position:absolute;left:4086;top:4711;width:190;height:310" coordorigin="4086,4711" coordsize="190,310" path="m4277,4711l4213,4711,4213,4950,4195,4962,4177,4969,4159,4969,4277,4969,4277,4711xe" filled="t" fillcolor="#231F20" stroked="f">
                <v:path arrowok="t"/>
                <v:fill type="solid"/>
              </v:shape>
            </v:group>
            <v:group style="position:absolute;left:4316;top:4706;width:197;height:314" coordorigin="4316,4706" coordsize="197,314">
              <v:shape style="position:absolute;left:4316;top:4706;width:197;height:314" coordorigin="4316,4706" coordsize="197,314" path="m4428,4706l4354,4724,4317,4795,4316,4908,4317,4933,4341,4993,4400,5020,4430,5018,4489,4990,4501,4969,4415,4969,4395,4964,4383,4949,4379,4922,4379,4875,4512,4875,4512,4823,4379,4823,4379,4807,4383,4779,4394,4763,4413,4757,4502,4757,4499,4750,4487,4733,4472,4720,4452,4711,4428,4706xe" filled="t" fillcolor="#231F20" stroked="f">
                <v:path arrowok="t"/>
                <v:fill type="solid"/>
              </v:shape>
              <v:shape style="position:absolute;left:4316;top:4706;width:197;height:314" coordorigin="4316,4706" coordsize="197,314" path="m4449,4912l4449,4919,4445,4947,4434,4963,4415,4969,4501,4969,4507,4954,4511,4932,4449,4912xe" filled="t" fillcolor="#231F20" stroked="f">
                <v:path arrowok="t"/>
                <v:fill type="solid"/>
              </v:shape>
              <v:shape style="position:absolute;left:4316;top:4706;width:197;height:314" coordorigin="4316,4706" coordsize="197,314" path="m4502,4757l4413,4757,4432,4762,4445,4778,4449,4805,4449,4823,4512,4823,4512,4818,4511,4793,4506,4770,4502,4757xe" filled="t" fillcolor="#231F20" stroked="f">
                <v:path arrowok="t"/>
                <v:fill type="solid"/>
              </v:shape>
            </v:group>
            <v:group style="position:absolute;left:4533;top:4629;width:141;height:392" coordorigin="4533,4629" coordsize="141,392">
              <v:shape style="position:absolute;left:4533;top:4629;width:141;height:392" coordorigin="4533,4629" coordsize="141,392" path="m4632,4763l4568,4763,4568,4953,4595,5010,4641,5021,4658,5021,4666,5020,4674,5018,4674,4963,4638,4963,4632,4954,4632,4763xe" filled="t" fillcolor="#231F20" stroked="f">
                <v:path arrowok="t"/>
                <v:fill type="solid"/>
              </v:shape>
              <v:shape style="position:absolute;left:4533;top:4629;width:141;height:392" coordorigin="4533,4629" coordsize="141,392" path="m4674,4711l4533,4711,4533,4763,4674,4763,4674,4711xe" filled="t" fillcolor="#231F20" stroked="f">
                <v:path arrowok="t"/>
                <v:fill type="solid"/>
              </v:shape>
              <v:shape style="position:absolute;left:4533;top:4629;width:141;height:392" coordorigin="4533,4629" coordsize="141,392" path="m4632,4629l4568,4629,4568,4711,4632,4711,4632,4629xe" filled="t" fillcolor="#231F20" stroked="f">
                <v:path arrowok="t"/>
                <v:fill type="solid"/>
              </v:shape>
            </v:group>
            <v:group style="position:absolute;left:4701;top:4706;width:197;height:314" coordorigin="4701,4706" coordsize="197,314">
              <v:shape style="position:absolute;left:4701;top:4706;width:197;height:314" coordorigin="4701,4706" coordsize="197,314" path="m4813,4706l4739,4724,4702,4795,4701,4908,4702,4933,4726,4993,4785,5020,4815,5018,4874,4989,4886,4969,4800,4969,4781,4964,4768,4949,4764,4922,4764,4807,4768,4779,4779,4763,4798,4757,4887,4757,4884,4750,4872,4733,4857,4720,4837,4711,4813,4706xe" filled="t" fillcolor="#231F20" stroked="f">
                <v:path arrowok="t"/>
                <v:fill type="solid"/>
              </v:shape>
              <v:shape style="position:absolute;left:4701;top:4706;width:197;height:314" coordorigin="4701,4706" coordsize="197,314" path="m4887,4757l4798,4757,4817,4762,4830,4778,4834,4805,4834,4919,4830,4947,4819,4963,4800,4969,4886,4969,4892,4954,4896,4932,4897,4818,4896,4793,4892,4770,4887,4757xe" filled="t" fillcolor="#231F20" stroked="f">
                <v:path arrowok="t"/>
                <v:fill type="solid"/>
              </v:shape>
            </v:group>
            <v:group style="position:absolute;left:4931;top:4706;width:197;height:314" coordorigin="4931,4706" coordsize="197,314">
              <v:shape style="position:absolute;left:4931;top:4706;width:197;height:314" coordorigin="4931,4706" coordsize="197,314" path="m5043,4706l4970,4724,4932,4795,4931,4908,4932,4933,4956,4993,5015,5020,5045,5018,5104,4989,5116,4969,5030,4969,5011,4964,4999,4949,4994,4922,4994,4807,4998,4779,5010,4763,5028,4757,5117,4757,5114,4750,5102,4733,5087,4720,5067,4711,5043,4706xe" filled="t" fillcolor="#231F20" stroked="f">
                <v:path arrowok="t"/>
                <v:fill type="solid"/>
              </v:shape>
              <v:shape style="position:absolute;left:4931;top:4706;width:197;height:314" coordorigin="4931,4706" coordsize="197,314" path="m5117,4757l5028,4757,5048,4762,5060,4778,5064,4805,5064,4919,5060,4947,5049,4963,5030,4969,5116,4969,5122,4954,5126,4932,5128,4818,5126,4793,5122,4770,5117,4757xe" filled="t" fillcolor="#231F20" stroked="f">
                <v:path arrowok="t"/>
                <v:fill type="solid"/>
              </v:shape>
            </v:group>
            <v:group style="position:absolute;left:5147;top:4629;width:141;height:392" coordorigin="5147,4629" coordsize="141,392">
              <v:shape style="position:absolute;left:5147;top:4629;width:141;height:392" coordorigin="5147,4629" coordsize="141,392" path="m5245,4763l5182,4763,5182,4953,5209,5010,5255,5021,5272,5021,5279,5020,5288,5018,5288,4963,5252,4963,5245,4954,5245,4763xe" filled="t" fillcolor="#231F20" stroked="f">
                <v:path arrowok="t"/>
                <v:fill type="solid"/>
              </v:shape>
              <v:shape style="position:absolute;left:5147;top:4629;width:141;height:392" coordorigin="5147,4629" coordsize="141,392" path="m5288,4711l5147,4711,5147,4763,5288,4763,5288,4711xe" filled="t" fillcolor="#231F20" stroked="f">
                <v:path arrowok="t"/>
                <v:fill type="solid"/>
              </v:shape>
              <v:shape style="position:absolute;left:5147;top:4629;width:141;height:392" coordorigin="5147,4629" coordsize="141,392" path="m5245,4629l5182,4629,5182,4711,5245,4711,5245,4629xe" filled="t" fillcolor="#231F20" stroked="f">
                <v:path arrowok="t"/>
                <v:fill type="solid"/>
              </v:shape>
            </v:group>
            <v:group style="position:absolute;left:5327;top:4607;width:190;height:409" coordorigin="5327,4607" coordsize="190,409">
              <v:shape style="position:absolute;left:5327;top:4607;width:190;height:409" coordorigin="5327,4607" coordsize="190,409" path="m5391,4607l5327,4607,5327,5015,5391,5015,5391,4777,5409,4764,5427,4758,5445,4757,5516,4757,5514,4743,5510,4736,5394,4736,5391,4607xe" filled="t" fillcolor="#231F20" stroked="f">
                <v:path arrowok="t"/>
                <v:fill type="solid"/>
              </v:shape>
              <v:shape style="position:absolute;left:5327;top:4607;width:190;height:409" coordorigin="5327,4607" coordsize="190,409" path="m5516,4757l5445,4757,5454,4764,5454,5015,5517,5015,5517,4769,5516,4757xe" filled="t" fillcolor="#231F20" stroked="f">
                <v:path arrowok="t"/>
                <v:fill type="solid"/>
              </v:shape>
              <v:shape style="position:absolute;left:5327;top:4607;width:190;height:409" coordorigin="5327,4607" coordsize="190,409" path="m5468,4705l5443,4707,5424,4714,5409,4723,5394,4736,5510,4736,5504,4724,5489,4711,5468,4705xe" filled="t" fillcolor="#231F20" stroked="f">
                <v:path arrowok="t"/>
                <v:fill type="solid"/>
              </v:shape>
            </v:group>
            <v:group style="position:absolute;left:5519;top:4607;width:89;height:88" coordorigin="5519,4607" coordsize="89,88">
              <v:shape style="position:absolute;left:5519;top:4607;width:89;height:88" coordorigin="5519,4607" coordsize="89,88" path="m5554,4607l5536,4616,5523,4633,5519,4657,5526,4677,5543,4690,5566,4695,5587,4688,5591,4684,5552,4684,5535,4671,5528,4650,5531,4637,5544,4622,5567,4616,5587,4616,5580,4611,5554,4607xe" filled="t" fillcolor="#231F20" stroked="f">
                <v:path arrowok="t"/>
                <v:fill type="solid"/>
              </v:shape>
              <v:shape style="position:absolute;left:5519;top:4607;width:89;height:88" coordorigin="5519,4607" coordsize="89,88" path="m5587,4616l5567,4616,5582,4623,5592,4640,5593,4667,5578,4680,5552,4684,5591,4684,5602,4672,5608,4651,5606,4640,5597,4622,5587,4616xe" filled="t" fillcolor="#231F20" stroked="f">
                <v:path arrowok="t"/>
                <v:fill type="solid"/>
              </v:shape>
              <v:shape style="position:absolute;left:5519;top:4607;width:89;height:88" coordorigin="5519,4607" coordsize="89,88" path="m5575,4626l5548,4626,5548,4675,5557,4675,5557,4653,5567,4653,5567,4652,5574,4651,5578,4648,5557,4648,5557,4633,5580,4633,5580,4631,5575,4626xe" filled="t" fillcolor="#231F20" stroked="f">
                <v:path arrowok="t"/>
                <v:fill type="solid"/>
              </v:shape>
              <v:shape style="position:absolute;left:5519;top:4607;width:89;height:88" coordorigin="5519,4607" coordsize="89,88" path="m5567,4653l5557,4653,5571,4675,5582,4675,5570,4656,5568,4654,5567,4653xe" filled="t" fillcolor="#231F20" stroked="f">
                <v:path arrowok="t"/>
                <v:fill type="solid"/>
              </v:shape>
              <v:shape style="position:absolute;left:5519;top:4607;width:89;height:88" coordorigin="5519,4607" coordsize="89,88" path="m5580,4633l5568,4633,5571,4634,5571,4643,5568,4648,5578,4648,5580,4646,5580,4633xe" filled="t" fillcolor="#231F20" stroked="f">
                <v:path arrowok="t"/>
                <v:fill type="solid"/>
              </v:shape>
            </v:group>
            <v:group style="position:absolute;left:4262;top:5107;width:107;height:161" coordorigin="4262,5107" coordsize="107,161">
              <v:shape style="position:absolute;left:4262;top:5107;width:107;height:161" coordorigin="4262,5107" coordsize="107,161" path="m4281,5218l4262,5236,4271,5251,4290,5263,4324,5268,4345,5259,4353,5248,4332,5248,4308,5248,4289,5236,4281,5218xe" filled="t" fillcolor="#0060A9" stroked="f">
                <v:path arrowok="t"/>
                <v:fill type="solid"/>
              </v:shape>
              <v:shape style="position:absolute;left:4262;top:5107;width:107;height:161" coordorigin="4262,5107" coordsize="107,161" path="m4316,5107l4298,5113,4285,5126,4279,5147,4280,5173,4295,5187,4313,5197,4329,5204,4338,5209,4338,5235,4332,5248,4353,5248,4357,5242,4361,5222,4360,5201,4346,5186,4328,5177,4307,5167,4300,5162,4300,5137,4308,5128,4362,5128,4347,5114,4316,5107xe" filled="t" fillcolor="#0060A9" stroked="f">
                <v:path arrowok="t"/>
                <v:fill type="solid"/>
              </v:shape>
              <v:shape style="position:absolute;left:4262;top:5107;width:107;height:161" coordorigin="4262,5107" coordsize="107,161" path="m4362,5128l4339,5128,4346,5152,4369,5142,4363,5129,4362,5128xe" filled="t" fillcolor="#0060A9" stroked="f">
                <v:path arrowok="t"/>
                <v:fill type="solid"/>
              </v:shape>
            </v:group>
            <v:group style="position:absolute;left:4380;top:5110;width:158;height:156" coordorigin="4380,5110" coordsize="158,156">
              <v:shape style="position:absolute;left:4380;top:5110;width:158;height:156" coordorigin="4380,5110" coordsize="158,156" path="m4442,5110l4406,5110,4380,5266,4401,5266,4422,5135,4444,5135,4442,5110xe" filled="t" fillcolor="#0060A9" stroked="f">
                <v:path arrowok="t"/>
                <v:fill type="solid"/>
              </v:shape>
              <v:shape style="position:absolute;left:4380;top:5110;width:158;height:156" coordorigin="4380,5110" coordsize="158,156" path="m4444,5135l4422,5135,4435,5266,4453,5266,4470,5227,4452,5227,4444,5135xe" filled="t" fillcolor="#0060A9" stroked="f">
                <v:path arrowok="t"/>
                <v:fill type="solid"/>
              </v:shape>
              <v:shape style="position:absolute;left:4380;top:5110;width:158;height:156" coordorigin="4380,5110" coordsize="158,156" path="m4534,5132l4511,5132,4488,5266,4512,5266,4534,5132xe" filled="t" fillcolor="#0060A9" stroked="f">
                <v:path arrowok="t"/>
                <v:fill type="solid"/>
              </v:shape>
              <v:shape style="position:absolute;left:4380;top:5110;width:158;height:156" coordorigin="4380,5110" coordsize="158,156" path="m4538,5110l4501,5110,4452,5227,4470,5227,4511,5132,4534,5132,4538,5110xe" filled="t" fillcolor="#0060A9" stroked="f">
                <v:path arrowok="t"/>
                <v:fill type="solid"/>
              </v:shape>
            </v:group>
            <v:group style="position:absolute;left:4530;top:5110;width:113;height:156" coordorigin="4530,5110" coordsize="113,156">
              <v:shape style="position:absolute;left:4530;top:5110;width:113;height:156" coordorigin="4530,5110" coordsize="113,156" path="m4625,5110l4598,5110,4530,5266,4554,5266,4571,5225,4639,5225,4636,5205,4579,5205,4607,5136,4628,5136,4625,5110xe" filled="t" fillcolor="#0060A9" stroked="f">
                <v:path arrowok="t"/>
                <v:fill type="solid"/>
              </v:shape>
              <v:shape style="position:absolute;left:4530;top:5110;width:113;height:156" coordorigin="4530,5110" coordsize="113,156" path="m4639,5225l4614,5225,4618,5266,4643,5266,4639,5225xe" filled="t" fillcolor="#0060A9" stroked="f">
                <v:path arrowok="t"/>
                <v:fill type="solid"/>
              </v:shape>
              <v:shape style="position:absolute;left:4530;top:5110;width:113;height:156" coordorigin="4530,5110" coordsize="113,156" path="m4628,5136l4607,5136,4612,5205,4636,5205,4628,5136xe" filled="t" fillcolor="#0060A9" stroked="f">
                <v:path arrowok="t"/>
                <v:fill type="solid"/>
              </v:shape>
            </v:group>
            <v:group style="position:absolute;left:4659;top:5110;width:116;height:156" coordorigin="4659,5110" coordsize="116,156">
              <v:shape style="position:absolute;left:4659;top:5110;width:116;height:156" coordorigin="4659,5110" coordsize="116,156" path="m4727,5110l4685,5110,4659,5266,4683,5266,4694,5200,4756,5200,4755,5191,4764,5180,4698,5180,4706,5129,4768,5129,4765,5122,4746,5112,4727,5110xe" filled="t" fillcolor="#0060A9" stroked="f">
                <v:path arrowok="t"/>
                <v:fill type="solid"/>
              </v:shape>
              <v:shape style="position:absolute;left:4659;top:5110;width:116;height:156" coordorigin="4659,5110" coordsize="116,156" path="m4756,5200l4720,5200,4736,5266,4763,5266,4756,5200xe" filled="t" fillcolor="#0060A9" stroked="f">
                <v:path arrowok="t"/>
                <v:fill type="solid"/>
              </v:shape>
              <v:shape style="position:absolute;left:4659;top:5110;width:116;height:156" coordorigin="4659,5110" coordsize="116,156" path="m4768,5129l4736,5129,4749,5130,4749,5155,4747,5168,4738,5175,4731,5180,4724,5180,4764,5180,4768,5176,4774,5146,4768,5129xe" filled="t" fillcolor="#0060A9" stroked="f">
                <v:path arrowok="t"/>
                <v:fill type="solid"/>
              </v:shape>
            </v:group>
            <v:group style="position:absolute;left:4787;top:5110;width:60;height:156" coordorigin="4787,5110" coordsize="60,156">
              <v:shape style="position:absolute;left:4787;top:5110;width:60;height:156" coordorigin="4787,5110" coordsize="60,156" path="m4847,5131l4822,5131,4800,5266,4825,5266,4847,5131xe" filled="t" fillcolor="#0060A9" stroked="f">
                <v:path arrowok="t"/>
                <v:fill type="solid"/>
              </v:shape>
              <v:shape style="position:absolute;left:4787;top:5110;width:60;height:156" coordorigin="4787,5110" coordsize="60,156" path="m4886,5110l4791,5110,4787,5131,4882,5131,4886,5110xe" filled="t" fillcolor="#0060A9" stroked="f">
                <v:path arrowok="t"/>
                <v:fill type="solid"/>
              </v:shape>
            </v:group>
            <v:group style="position:absolute;left:4932;top:5110;width:116;height:156" coordorigin="4932,5110" coordsize="116,156">
              <v:shape style="position:absolute;left:4932;top:5110;width:116;height:156" coordorigin="4932,5110" coordsize="116,156" path="m5000,5110l4958,5110,4932,5266,4957,5266,4968,5200,5029,5200,5028,5191,5038,5180,4971,5180,4980,5129,5041,5129,5039,5122,5020,5112,5000,5110xe" filled="t" fillcolor="#0060A9" stroked="f">
                <v:path arrowok="t"/>
                <v:fill type="solid"/>
              </v:shape>
              <v:shape style="position:absolute;left:4932;top:5110;width:116;height:156" coordorigin="4932,5110" coordsize="116,156" path="m5029,5200l4993,5200,5009,5266,5036,5266,5029,5200xe" filled="t" fillcolor="#0060A9" stroked="f">
                <v:path arrowok="t"/>
                <v:fill type="solid"/>
              </v:shape>
              <v:shape style="position:absolute;left:4932;top:5110;width:116;height:156" coordorigin="4932,5110" coordsize="116,156" path="m5041,5129l5010,5129,5023,5130,5023,5155,5021,5168,5012,5175,5004,5180,4997,5180,5038,5180,5042,5176,5048,5146,5041,5129xe" filled="t" fillcolor="#0060A9" stroked="f">
                <v:path arrowok="t"/>
                <v:fill type="solid"/>
              </v:shape>
            </v:group>
            <v:group style="position:absolute;left:5055;top:5110;width:113;height:156" coordorigin="5055,5110" coordsize="113,156">
              <v:shape style="position:absolute;left:5055;top:5110;width:113;height:156" coordorigin="5055,5110" coordsize="113,156" path="m5169,5110l5081,5110,5055,5266,5146,5266,5149,5245,5084,5245,5092,5195,5145,5195,5148,5175,5095,5175,5103,5130,5165,5130,5169,5110xe" filled="t" fillcolor="#0060A9" stroked="f">
                <v:path arrowok="t"/>
                <v:fill type="solid"/>
              </v:shape>
            </v:group>
            <v:group style="position:absolute;left:5154;top:5110;width:113;height:156" coordorigin="5154,5110" coordsize="113,156">
              <v:shape style="position:absolute;left:5154;top:5110;width:113;height:156" coordorigin="5154,5110" coordsize="113,156" path="m5249,5110l5222,5110,5154,5266,5178,5266,5195,5225,5263,5225,5260,5205,5203,5205,5231,5136,5252,5136,5249,5110xe" filled="t" fillcolor="#0060A9" stroked="f">
                <v:path arrowok="t"/>
                <v:fill type="solid"/>
              </v:shape>
              <v:shape style="position:absolute;left:5154;top:5110;width:113;height:156" coordorigin="5154,5110" coordsize="113,156" path="m5263,5225l5238,5225,5242,5266,5267,5266,5263,5225xe" filled="t" fillcolor="#0060A9" stroked="f">
                <v:path arrowok="t"/>
                <v:fill type="solid"/>
              </v:shape>
              <v:shape style="position:absolute;left:5154;top:5110;width:113;height:156" coordorigin="5154,5110" coordsize="113,156" path="m5252,5136l5231,5136,5236,5205,5260,5205,5252,5136xe" filled="t" fillcolor="#0060A9" stroked="f">
                <v:path arrowok="t"/>
                <v:fill type="solid"/>
              </v:shape>
            </v:group>
            <v:group style="position:absolute;left:5283;top:5110;width:117;height:156" coordorigin="5283,5110" coordsize="117,156">
              <v:shape style="position:absolute;left:5283;top:5110;width:117;height:156" coordorigin="5283,5110" coordsize="117,156" path="m5340,5110l5308,5110,5283,5266,5327,5266,5346,5263,5367,5254,5376,5246,5311,5246,5330,5130,5390,5130,5377,5117,5358,5111,5340,5110xe" filled="t" fillcolor="#0060A9" stroked="f">
                <v:path arrowok="t"/>
                <v:fill type="solid"/>
              </v:shape>
              <v:shape style="position:absolute;left:5283;top:5110;width:117;height:156" coordorigin="5283,5110" coordsize="117,156" path="m5390,5130l5330,5130,5352,5131,5367,5142,5373,5173,5371,5193,5364,5216,5352,5235,5341,5245,5330,5246,5376,5246,5399,5181,5400,5160,5392,5132,5390,5130xe" filled="t" fillcolor="#0060A9" stroked="f">
                <v:path arrowok="t"/>
                <v:fill type="solid"/>
              </v:shape>
            </v:group>
            <v:group style="position:absolute;left:5405;top:5110;width:111;height:156" coordorigin="5405,5110" coordsize="111,156">
              <v:shape style="position:absolute;left:5405;top:5110;width:111;height:156" coordorigin="5405,5110" coordsize="111,156" path="m5431,5110l5405,5110,5434,5200,5424,5266,5448,5266,5459,5201,5474,5176,5451,5176,5431,5110xe" filled="t" fillcolor="#0060A9" stroked="f">
                <v:path arrowok="t"/>
                <v:fill type="solid"/>
              </v:shape>
              <v:shape style="position:absolute;left:5405;top:5110;width:111;height:156" coordorigin="5405,5110" coordsize="111,156" path="m5515,5110l5491,5110,5451,5176,5474,5176,5515,5110xe" filled="t" fillcolor="#0060A9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59.783218pt;margin-top:225.772614pt;width:21.827997pt;height:29.573109pt;mso-position-horizontal-relative:page;mso-position-vertical-relative:page;z-index:-1570" coordorigin="3196,4515" coordsize="437,591">
            <v:shape style="position:absolute;left:3196;top:4515;width:437;height:591" coordorigin="3196,4515" coordsize="437,591" path="m3434,4515l3368,4520,3295,4546,3241,4598,3214,4659,3199,4742,3196,4810,3196,4847,3203,4912,3222,4989,3254,5044,3312,5088,3385,5106,3414,5107,3435,5106,3510,5091,3553,5065,3395,5065,3395,4948,3311,4948,3280,4917,3386,4811,3280,4705,3311,4674,3395,4674,3395,4556,3551,4556,3538,4546,3472,4520,3453,4517,3434,4515xe" filled="t" fillcolor="#0060A9" stroked="f">
              <v:path arrowok="t"/>
              <v:fill type="solid"/>
            </v:shape>
            <v:shape style="position:absolute;left:3196;top:4515;width:437;height:591" coordorigin="3196,4515" coordsize="437,591" path="m3551,4556l3395,4556,3548,4710,3447,4811,3548,4912,3395,5065,3553,5065,3592,5017,3618,4951,3631,4861,3632,4826,3632,4788,3626,4721,3607,4642,3578,4584,3552,4557,3551,4556xe" filled="t" fillcolor="#0060A9" stroked="f">
              <v:path arrowok="t"/>
              <v:fill type="solid"/>
            </v:shape>
            <v:shape style="position:absolute;left:3196;top:4515;width:437;height:591" coordorigin="3196,4515" coordsize="437,591" path="m3438,4863l3438,4961,3487,4912,3438,4863xe" filled="t" fillcolor="#0060A9" stroked="f">
              <v:path arrowok="t"/>
              <v:fill type="solid"/>
            </v:shape>
            <v:shape style="position:absolute;left:3196;top:4515;width:437;height:591" coordorigin="3196,4515" coordsize="437,591" path="m3395,4863l3311,4948,3395,4948,3395,4863xe" filled="t" fillcolor="#0060A9" stroked="f">
              <v:path arrowok="t"/>
              <v:fill type="solid"/>
            </v:shape>
            <v:shape style="position:absolute;left:3196;top:4515;width:437;height:591" coordorigin="3196,4515" coordsize="437,591" path="m3438,4661l3438,4759,3487,4710,3438,4661xe" filled="t" fillcolor="#0060A9" stroked="f">
              <v:path arrowok="t"/>
              <v:fill type="solid"/>
            </v:shape>
            <v:shape style="position:absolute;left:3196;top:4515;width:437;height:591" coordorigin="3196,4515" coordsize="437,591" path="m3395,4674l3311,4674,3395,4758,3395,4674xe" filled="t" fillcolor="#0060A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8.346008pt;margin-top:386.04303pt;width:262.913pt;height:159.697pt;mso-position-horizontal-relative:page;mso-position-vertical-relative:page;z-index:-1569" coordorigin="5967,7721" coordsize="5258,3194">
            <v:shape style="position:absolute;left:5972;top:7726;width:5248;height:3184" type="#_x0000_t75">
              <v:imagedata r:id="rId38" o:title=""/>
            </v:shape>
            <v:group style="position:absolute;left:5972;top:7726;width:5248;height:3184" coordorigin="5972,7726" coordsize="5248,3184">
              <v:shape style="position:absolute;left:5972;top:7726;width:5248;height:3184" coordorigin="5972,7726" coordsize="5248,3184" path="m5972,10910l11220,10910,11220,7726,5972,7726,5972,10910x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46985pt;margin-top:207.921021pt;width:262.984pt;height:160.122pt;mso-position-horizontal-relative:page;mso-position-vertical-relative:page;z-index:-1568" coordorigin="5967,4158" coordsize="5260,3202">
            <v:shape style="position:absolute;left:5972;top:4163;width:5250;height:3192" type="#_x0000_t75">
              <v:imagedata r:id="rId39" o:title=""/>
            </v:shape>
            <v:group style="position:absolute;left:5972;top:4163;width:5250;height:3192" coordorigin="5972,4163" coordsize="5250,3192">
              <v:shape style="position:absolute;left:5972;top:4163;width:5250;height:3192" coordorigin="5972,4163" coordsize="5250,3192" path="m5972,7356l11222,7356,11222,4163,5972,4163,5972,7356x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.2048pt;margin-top:35.098846pt;width:103.940305pt;height:18.500306pt;mso-position-horizontal-relative:page;mso-position-vertical-relative:page;z-index:-1567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产品规格表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ZEBR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14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3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Q500™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3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系列移动打印机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97.54451pt;width:509.526513pt;height:63.832025pt;mso-position-horizontal-relative:page;mso-position-vertical-relative:page;z-index:-1566" type="#_x0000_t202" filled="f" stroked="f">
            <v:textbox inset="0,0,0,0">
              <w:txbxContent>
                <w:p>
                  <w:pPr>
                    <w:spacing w:line="34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36"/>
                      <w:szCs w:val="3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3"/>
                      <w:w w:val="100"/>
                      <w:sz w:val="36"/>
                      <w:szCs w:val="36"/>
                    </w:rPr>
                    <w:t>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5"/>
                      <w:w w:val="100"/>
                      <w:sz w:val="36"/>
                      <w:szCs w:val="36"/>
                    </w:rPr>
                    <w:t>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8"/>
                      <w:w w:val="100"/>
                      <w:sz w:val="36"/>
                      <w:szCs w:val="36"/>
                    </w:rPr>
                    <w:t>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2"/>
                      <w:w w:val="100"/>
                      <w:sz w:val="36"/>
                      <w:szCs w:val="36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8"/>
                      <w:w w:val="100"/>
                      <w:sz w:val="36"/>
                      <w:szCs w:val="36"/>
                    </w:rPr>
                    <w:t>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5"/>
                      <w:w w:val="100"/>
                      <w:sz w:val="36"/>
                      <w:szCs w:val="36"/>
                    </w:rPr>
                    <w:t>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8"/>
                      <w:w w:val="100"/>
                      <w:sz w:val="36"/>
                      <w:szCs w:val="36"/>
                    </w:rPr>
                    <w:t>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6"/>
                      <w:w w:val="100"/>
                      <w:sz w:val="36"/>
                      <w:szCs w:val="36"/>
                    </w:rPr>
                    <w:t>色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0"/>
                      <w:w w:val="100"/>
                      <w:sz w:val="36"/>
                      <w:szCs w:val="36"/>
                    </w:rPr>
                    <w:t>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36"/>
                      <w:szCs w:val="36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00" w:lineRule="exact" w:before="2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400" w:lineRule="exact"/>
                    <w:ind w:left="20" w:right="0" w:hanging="0"/>
                    <w:jc w:val="left"/>
                    <w:rPr>
                      <w:rFonts w:ascii="Adobe 黑体 Std R" w:hAnsi="Adobe 黑体 Std R" w:cs="Adobe 黑体 Std R" w:eastAsia="Adobe 黑体 Std R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26"/>
                      <w:szCs w:val="2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3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6"/>
                      <w:szCs w:val="26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6"/>
                      <w:szCs w:val="26"/>
                    </w:rPr>
                    <w:t>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6"/>
                      <w:w w:val="100"/>
                      <w:sz w:val="26"/>
                      <w:szCs w:val="26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26"/>
                      <w:szCs w:val="2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6"/>
                      <w:szCs w:val="2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6"/>
                      <w:szCs w:val="26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6"/>
                      <w:szCs w:val="26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6"/>
                      <w:szCs w:val="2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3"/>
                      <w:w w:val="100"/>
                      <w:sz w:val="26"/>
                      <w:szCs w:val="26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9"/>
                      <w:w w:val="100"/>
                      <w:sz w:val="26"/>
                      <w:szCs w:val="2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2"/>
                      <w:w w:val="100"/>
                      <w:sz w:val="26"/>
                      <w:szCs w:val="26"/>
                    </w:rPr>
                    <w:t>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26"/>
                      <w:szCs w:val="26"/>
                    </w:rPr>
                    <w:t>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26"/>
                      <w:szCs w:val="26"/>
                    </w:rPr>
                    <w:t>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8"/>
                      <w:w w:val="100"/>
                      <w:sz w:val="26"/>
                      <w:szCs w:val="2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6"/>
                      <w:szCs w:val="26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6"/>
                      <w:szCs w:val="26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6"/>
                      <w:szCs w:val="2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6"/>
                      <w:szCs w:val="26"/>
                    </w:rPr>
                    <w:t>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6"/>
                      <w:szCs w:val="26"/>
                    </w:rPr>
                    <w:t>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6"/>
                      <w:szCs w:val="26"/>
                    </w:rPr>
                    <w:t>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6"/>
                      <w:szCs w:val="26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26"/>
                      <w:szCs w:val="26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6"/>
                      <w:szCs w:val="26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6"/>
                      <w:szCs w:val="26"/>
                    </w:rPr>
                    <w:t>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26"/>
                      <w:szCs w:val="26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100"/>
                      <w:sz w:val="26"/>
                      <w:szCs w:val="2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6"/>
                      <w:szCs w:val="26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26"/>
                      <w:szCs w:val="26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6"/>
                      <w:szCs w:val="26"/>
                    </w:rPr>
                    <w:t>境。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86601pt;margin-top:205.274521pt;width:120.608303pt;height:62.473619pt;mso-position-horizontal-relative:page;mso-position-vertical-relative:page;z-index:-1565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20"/>
                      <w:szCs w:val="20"/>
                    </w:rPr>
                    <w:t>连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接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4" w:lineRule="auto" w:before="86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列标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配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置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蓝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牙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牙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51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还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77599pt;margin-top:274.358948pt;width:244.792102pt;height:124.240185pt;mso-position-horizontal-relative:page;mso-position-vertical-relative:page;z-index:-1564" type="#_x0000_t202" filled="f" stroked="f">
            <v:textbox inset="0,0,0,0">
              <w:txbxContent>
                <w:p>
                  <w:pPr>
                    <w:pStyle w:val="BodyText"/>
                    <w:spacing w:line="209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频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段</w:t>
                  </w:r>
                  <w:r>
                    <w:rPr>
                      <w:b w:val="0"/>
                      <w:bCs w:val="0"/>
                      <w:color w:val="231F20"/>
                      <w:spacing w:val="-57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及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频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段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之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64" w:lineRule="auto" w:before="29"/>
                    <w:ind w:right="2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漫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游</w:t>
                  </w:r>
                  <w:r>
                    <w:rPr>
                      <w:b w:val="0"/>
                      <w:bCs w:val="0"/>
                      <w:color w:val="231F20"/>
                      <w:spacing w:val="-47"/>
                      <w:w w:val="95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利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端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口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射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频</w:t>
                  </w:r>
                  <w:r>
                    <w:rPr>
                      <w:b w:val="0"/>
                      <w:bCs w:val="0"/>
                      <w:color w:val="231F20"/>
                      <w:spacing w:val="-52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您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员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以同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   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牙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味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他们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够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终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更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态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果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途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丢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失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蓝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牙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过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当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选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</w:rPr>
                    <w:t>项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确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始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95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系列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过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了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“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57"/>
                      <w:w w:val="100"/>
                    </w:rPr>
                    <w:t>”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证和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联盟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证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量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苹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果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安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接。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86601pt;margin-top:435.951721pt;width:243.980312pt;height:129.316519pt;mso-position-horizontal-relative:page;mso-position-vertical-relative:page;z-index:-1563" type="#_x0000_t202" filled="f" stroked="f">
            <v:textbox inset="0,0,0,0">
              <w:txbxContent>
                <w:p>
                  <w:pPr>
                    <w:spacing w:line="19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1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0"/>
                      <w:szCs w:val="20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附件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87" w:lineRule="auto" w:before="86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目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是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过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小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积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丰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功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7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移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境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限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空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间</w:t>
                  </w:r>
                  <w:r>
                    <w:rPr>
                      <w:b w:val="0"/>
                      <w:bCs w:val="0"/>
                      <w:color w:val="231F20"/>
                      <w:spacing w:val="-58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车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辆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中。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简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单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靠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载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选</w:t>
                  </w:r>
                  <w:r>
                    <w:rPr>
                      <w:b w:val="0"/>
                      <w:bCs w:val="0"/>
                      <w:color w:val="231F20"/>
                      <w:spacing w:val="-13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-57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员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外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出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途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设备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等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效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让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依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赖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车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载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源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来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运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固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定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车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应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64" w:lineRule="auto" w:before="29"/>
                    <w:ind w:right="40"/>
                    <w:jc w:val="both"/>
                  </w:pP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5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因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而无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需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寿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命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更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换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47"/>
                      <w:w w:val="10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列打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适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配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-5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将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载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座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现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底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托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架。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67pt;margin-top:709.218384pt;width:238.328308pt;height:12.226185pt;mso-position-horizontal-relative:page;mso-position-vertical-relative:page;z-index:-1562" type="#_x0000_t202" filled="f" stroked="f">
            <v:textbox inset="0,0,0,0">
              <w:txbxContent>
                <w:p>
                  <w:pPr>
                    <w:pStyle w:val="BodyText"/>
                    <w:spacing w:line="209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虚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拟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—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许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非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斑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马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技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命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令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语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言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进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580.536011pt;width:290.642601pt;height:37.585619pt;mso-position-horizontal-relative:page;mso-position-vertical-relative:page;z-index:-1561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68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20"/>
                      <w:szCs w:val="20"/>
                    </w:rPr>
                    <w:t>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20"/>
                      <w:szCs w:val="20"/>
                    </w:rPr>
                    <w:t>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0"/>
                      <w:szCs w:val="20"/>
                    </w:rPr>
                    <w:t>理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42609pt;margin-top:580.536011pt;width:304.632399pt;height:37.585619pt;mso-position-horizontal-relative:page;mso-position-vertical-relative:page;z-index:-1560" type="#_x0000_t202" filled="f" stroked="f">
            <v:textbox inset="0,0,0,0">
              <w:txbxContent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54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境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软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解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决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方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案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具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包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括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18.121643pt;width:290.642601pt;height:17.77581pt;mso-position-horizontal-relative:page;mso-position-vertical-relative:page;z-index:-1559" type="#_x0000_t202" filled="f" stroked="f">
            <v:textbox inset="0,0,0,0">
              <w:txbxContent>
                <w:p>
                  <w:pPr>
                    <w:pStyle w:val="BodyText"/>
                    <w:spacing w:line="283" w:lineRule="exact"/>
                    <w:ind w:left="68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供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种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管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选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项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包括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-61"/>
                      <w:w w:val="100"/>
                    </w:rPr>
                    <w:t>，让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42609pt;margin-top:618.121643pt;width:304.632399pt;height:17.77581pt;mso-position-horizontal-relative:page;mso-position-vertical-relative:page;z-index:-1558" type="#_x0000_t202" filled="f" stroked="f">
            <v:textbox inset="0,0,0,0">
              <w:txbxContent>
                <w:p>
                  <w:pPr>
                    <w:pStyle w:val="BodyText"/>
                    <w:spacing w:line="261" w:lineRule="exact"/>
                    <w:ind w:left="154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技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实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现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了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快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配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轻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松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访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问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重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要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据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35.897461pt;width:290.642601pt;height:16.8795pt;mso-position-horizontal-relative:page;mso-position-vertical-relative:page;z-index:-1557" type="#_x0000_t202" filled="f" stroked="f">
            <v:textbox inset="0,0,0,0">
              <w:txbxContent>
                <w:p>
                  <w:pPr>
                    <w:pStyle w:val="BodyText"/>
                    <w:spacing w:line="247" w:lineRule="exact"/>
                    <w:ind w:left="68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够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过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浏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览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随时随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地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管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-52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业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实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42609pt;margin-top:635.897461pt;width:304.632399pt;height:16.8795pt;mso-position-horizontal-relative:page;mso-position-vertical-relative:page;z-index:-1556" type="#_x0000_t202" filled="f" stroked="f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24" w:val="left" w:leader="none"/>
                    </w:tabs>
                    <w:spacing w:line="282" w:lineRule="exact"/>
                    <w:ind w:left="324" w:right="0" w:hanging="171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全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世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任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何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位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监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视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制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打印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52.776978pt;width:290.642601pt;height:16.0020pt;mso-position-horizontal-relative:page;mso-position-vertical-relative:page;z-index:-1555" type="#_x0000_t202" filled="f" stroked="f">
            <v:textbox inset="0,0,0,0">
              <w:txbxContent>
                <w:p>
                  <w:pPr>
                    <w:pStyle w:val="BodyText"/>
                    <w:spacing w:line="230" w:lineRule="exact"/>
                    <w:ind w:left="68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具</w:t>
                  </w:r>
                  <w:r>
                    <w:rPr>
                      <w:b w:val="0"/>
                      <w:bCs w:val="0"/>
                      <w:color w:val="231F20"/>
                      <w:spacing w:val="-60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其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够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与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所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轻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印机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配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备了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42609pt;margin-top:652.776978pt;width:304.632399pt;height:16.0020pt;mso-position-horizontal-relative:page;mso-position-vertical-relative:page;z-index:-15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left="324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—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所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操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都</w:t>
                  </w:r>
                  <w:r>
                    <w:rPr>
                      <w:b w:val="0"/>
                      <w:bCs w:val="0"/>
                      <w:color w:val="231F20"/>
                      <w:spacing w:val="-17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部</w:t>
                  </w:r>
                  <w:r>
                    <w:rPr>
                      <w:b w:val="0"/>
                      <w:bCs w:val="0"/>
                      <w:color w:val="231F20"/>
                      <w:spacing w:val="-27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100"/>
                    </w:rPr>
                    <w:t>人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脑</w:t>
                  </w:r>
                  <w:r>
                    <w:rPr>
                      <w:b w:val="0"/>
                      <w:bCs w:val="0"/>
                      <w:color w:val="231F20"/>
                      <w:spacing w:val="-70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平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板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脑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智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话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屏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68.778931pt;width:290.642601pt;height:16.615093pt;mso-position-horizontal-relative:page;mso-position-vertical-relative:page;z-index:-1553" type="#_x0000_t202" filled="f" stroked="f">
            <v:textbox inset="0,0,0,0">
              <w:txbxContent>
                <w:p>
                  <w:pPr>
                    <w:pStyle w:val="BodyText"/>
                    <w:spacing w:line="230" w:lineRule="exact"/>
                    <w:ind w:left="68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它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种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诊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断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具</w:t>
                  </w:r>
                  <w:r>
                    <w:rPr>
                      <w:b w:val="0"/>
                      <w:bCs w:val="0"/>
                      <w:color w:val="231F20"/>
                      <w:spacing w:val="-6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让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够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存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记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录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错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事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42609pt;margin-top:668.778931pt;width:304.632399pt;height:16.615093pt;mso-position-horizontal-relative:page;mso-position-vertical-relative:page;z-index:-15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left="324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幕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上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85.394043pt;width:290.642601pt;height:17.4195pt;mso-position-horizontal-relative:page;mso-position-vertical-relative:page;z-index:-1551" type="#_x0000_t202" filled="f" stroked="f">
            <v:textbox inset="0,0,0,0">
              <w:txbxContent>
                <w:p>
                  <w:pPr>
                    <w:pStyle w:val="BodyText"/>
                    <w:spacing w:line="217" w:lineRule="exact"/>
                    <w:ind w:left="68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3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-56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并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将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事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100"/>
                    </w:rPr>
                    <w:t>写</w:t>
                  </w:r>
                  <w:r>
                    <w:rPr>
                      <w:b w:val="0"/>
                      <w:bCs w:val="0"/>
                      <w:color w:val="231F20"/>
                      <w:spacing w:val="-21"/>
                      <w:w w:val="100"/>
                    </w:rPr>
                    <w:t>入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文</w:t>
                  </w:r>
                  <w:r>
                    <w:rPr>
                      <w:b w:val="0"/>
                      <w:bCs w:val="0"/>
                      <w:color w:val="231F20"/>
                      <w:spacing w:val="-13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该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文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检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索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事</w:t>
                  </w:r>
                  <w:r>
                    <w:rPr>
                      <w:b w:val="0"/>
                      <w:bCs w:val="0"/>
                      <w:color w:val="231F20"/>
                      <w:spacing w:val="-13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-5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进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远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42609pt;margin-top:685.394043pt;width:304.632399pt;height:17.4195pt;mso-position-horizontal-relative:page;mso-position-vertical-relative:page;z-index:-1550" type="#_x0000_t202" filled="f" stroked="f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23" w:val="left" w:leader="none"/>
                    </w:tabs>
                    <w:spacing w:before="18"/>
                    <w:ind w:left="323" w:right="0" w:hanging="171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实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现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安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全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云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连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702.813538pt;width:290.642601pt;height:105.060479pt;mso-position-horizontal-relative:page;mso-position-vertical-relative:page;z-index:-1549" type="#_x0000_t202" filled="f" stroked="f">
            <v:textbox inset="0,0,0,0">
              <w:txbxContent>
                <w:p>
                  <w:pPr>
                    <w:pStyle w:val="BodyText"/>
                    <w:spacing w:line="189" w:lineRule="exact"/>
                    <w:ind w:left="68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程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故障排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除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42609pt;margin-top:702.813538pt;width:304.632399pt;height:105.060479pt;mso-position-horizontal-relative:page;mso-position-vertical-relative:page;z-index:-154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452003pt;margin-top:753.067993pt;width:11.558pt;height:5.868pt;mso-position-horizontal-relative:page;mso-position-vertical-relative:page;z-index:-1547" type="#_x0000_t202" filled="f" stroked="f">
            <v:textbox inset="0,0,0,0">
              <w:txbxContent>
                <w:p>
                  <w:pPr>
                    <w:spacing w:line="110" w:lineRule="exact" w:before="7"/>
                    <w:ind w:left="40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26pt;margin-top:747.751038pt;width:6.541pt;height:17.739pt;mso-position-horizontal-relative:page;mso-position-vertical-relative:page;z-index:-154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8pt;margin-top:739.989319pt;width:7.04pt;height:20.6pt;mso-position-horizontal-relative:page;mso-position-vertical-relative:page;z-index:-154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596008pt;margin-top:386.29303pt;width:262.413pt;height:159.197pt;mso-position-horizontal-relative:page;mso-position-vertical-relative:page;z-index:-154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596985pt;margin-top:208.171021pt;width:262.484pt;height:159.622pt;mso-position-horizontal-relative:page;mso-position-vertical-relative:page;z-index:-154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160"/>
          <w:pgMar w:top="150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8.885986pt;margin-top:97.474022pt;width:172.874pt;height:14.173pt;mso-position-horizontal-relative:page;mso-position-vertical-relative:page;z-index:-1542" coordorigin="7778,1949" coordsize="3457,283">
            <v:group style="position:absolute;left:7788;top:1959;width:3437;height:263" coordorigin="7788,1959" coordsize="3437,263">
              <v:shape style="position:absolute;left:7788;top:1959;width:3437;height:263" coordorigin="7788,1959" coordsize="3437,263" path="m11225,1959l7788,1959,7788,2223,11225,2223,11225,1959xe" filled="t" fillcolor="#DCDDDE" stroked="f">
                <v:path arrowok="t"/>
                <v:fill type="solid"/>
              </v:shape>
            </v:group>
            <v:group style="position:absolute;left:7788;top:2223;width:3437;height:2" coordorigin="7788,2223" coordsize="3437,2">
              <v:shape style="position:absolute;left:7788;top:2223;width:3437;height:2" coordorigin="7788,2223" coordsize="3437,0" path="m7788,2223l11225,2223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8.885986pt;margin-top:436.907013pt;width:172.874pt;height:15.034pt;mso-position-horizontal-relative:page;mso-position-vertical-relative:page;z-index:-1541" coordorigin="7778,8738" coordsize="3457,301">
            <v:group style="position:absolute;left:7788;top:8748;width:3437;height:281" coordorigin="7788,8748" coordsize="3437,281">
              <v:shape style="position:absolute;left:7788;top:8748;width:3437;height:281" coordorigin="7788,8748" coordsize="3437,281" path="m11225,8748l7788,8748,7788,9029,11225,9029,11225,8748xe" filled="t" fillcolor="#DCDDDE" stroked="f">
                <v:path arrowok="t"/>
                <v:fill type="solid"/>
              </v:shape>
            </v:group>
            <v:group style="position:absolute;left:7788;top:9029;width:3437;height:2" coordorigin="7788,9029" coordsize="3437,2">
              <v:shape style="position:absolute;left:7788;top:9029;width:3437;height:2" coordorigin="7788,9029" coordsize="3437,0" path="m7788,9029l11225,9029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9.385803pt;margin-top:572.613525pt;width:171.874pt;height:.1pt;mso-position-horizontal-relative:page;mso-position-vertical-relative:page;z-index:-1540" coordorigin="7788,11452" coordsize="3437,2">
            <v:shape style="position:absolute;left:7788;top:11452;width:3437;height:2" coordorigin="7788,11452" coordsize="3437,0" path="m7788,11452l11225,11452e" filled="f" stroked="t" strokeweight=".5pt" strokecolor="#808285">
              <v:path arrowok="t"/>
            </v:shape>
            <w10:wrap type="none"/>
          </v:group>
        </w:pict>
      </w:r>
      <w:r>
        <w:rPr/>
        <w:pict>
          <v:group style="position:absolute;margin-left:33.765697pt;margin-top:97.724022pt;width:172.374301pt;height:13.673207pt;mso-position-horizontal-relative:page;mso-position-vertical-relative:page;z-index:-1539" coordorigin="675,1954" coordsize="3447,273">
            <v:group style="position:absolute;left:680;top:1959;width:3437;height:263" coordorigin="680,1959" coordsize="3437,263">
              <v:shape style="position:absolute;left:680;top:1959;width:3437;height:263" coordorigin="680,1959" coordsize="3437,263" path="m4118,1959l680,1959,680,2223,4118,2223,4118,1959xe" filled="t" fillcolor="#DCDDDE" stroked="f">
                <v:path arrowok="t"/>
                <v:fill type="solid"/>
              </v:shape>
            </v:group>
            <v:group style="position:absolute;left:680;top:2223;width:3437;height:2" coordorigin="680,2223" coordsize="3437,2">
              <v:shape style="position:absolute;left:680;top:2223;width:3437;height:2" coordorigin="680,2223" coordsize="3437,0" path="m680,2223l4118,2223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.765697pt;margin-top:133.48703pt;width:172.374301pt;height:13.673284pt;mso-position-horizontal-relative:page;mso-position-vertical-relative:page;z-index:-1538" coordorigin="675,2670" coordsize="3447,273">
            <v:group style="position:absolute;left:680;top:2675;width:3437;height:263" coordorigin="680,2675" coordsize="3437,263">
              <v:shape style="position:absolute;left:680;top:2675;width:3437;height:263" coordorigin="680,2675" coordsize="3437,263" path="m4118,2675l680,2675,680,2938,4118,2938,4118,2675xe" filled="t" fillcolor="#DCDDDE" stroked="f">
                <v:path arrowok="t"/>
                <v:fill type="solid"/>
              </v:shape>
            </v:group>
            <v:group style="position:absolute;left:680;top:2938;width:3437;height:2" coordorigin="680,2938" coordsize="3437,2">
              <v:shape style="position:absolute;left:680;top:2938;width:3437;height:2" coordorigin="680,2938" coordsize="3437,0" path="m680,2938l4118,2938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.765697pt;margin-top:548.251038pt;width:172.374301pt;height:13.673pt;mso-position-horizontal-relative:page;mso-position-vertical-relative:page;z-index:-1537" coordorigin="675,10965" coordsize="3447,273">
            <v:group style="position:absolute;left:680;top:10970;width:3437;height:263" coordorigin="680,10970" coordsize="3437,263">
              <v:shape style="position:absolute;left:680;top:10970;width:3437;height:263" coordorigin="680,10970" coordsize="3437,263" path="m4118,10970l680,10970,680,11233,4118,11233,4118,10970xe" filled="t" fillcolor="#DCDDDE" stroked="f">
                <v:path arrowok="t"/>
                <v:fill type="solid"/>
              </v:shape>
            </v:group>
            <v:group style="position:absolute;left:680;top:11233;width:3437;height:2" coordorigin="680,11233" coordsize="3437,2">
              <v:shape style="position:absolute;left:680;top:11233;width:3437;height:2" coordorigin="680,11233" coordsize="3437,0" path="m680,11233l4118,11233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1.57579pt;margin-top:97.724022pt;width:172.374206pt;height:13.673207pt;mso-position-horizontal-relative:page;mso-position-vertical-relative:page;z-index:-1536" coordorigin="4232,1954" coordsize="3447,273">
            <v:group style="position:absolute;left:4237;top:1959;width:3437;height:263" coordorigin="4237,1959" coordsize="3437,263">
              <v:shape style="position:absolute;left:4237;top:1959;width:3437;height:263" coordorigin="4237,1959" coordsize="3437,263" path="m7674,1959l4237,1959,4237,2223,7674,2223,7674,1959xe" filled="t" fillcolor="#DCDDDE" stroked="f">
                <v:path arrowok="t"/>
                <v:fill type="solid"/>
              </v:shape>
            </v:group>
            <v:group style="position:absolute;left:4237;top:2223;width:3437;height:2" coordorigin="4237,2223" coordsize="3437,2">
              <v:shape style="position:absolute;left:4237;top:2223;width:3437;height:2" coordorigin="4237,2223" coordsize="3437,0" path="m4237,2223l7674,2223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1.576004pt;margin-top:253.855026pt;width:172.374pt;height:14.534pt;mso-position-horizontal-relative:page;mso-position-vertical-relative:page;z-index:-1535" coordorigin="4232,5077" coordsize="3447,291">
            <v:group style="position:absolute;left:4237;top:5082;width:3437;height:281" coordorigin="4237,5082" coordsize="3437,281">
              <v:shape style="position:absolute;left:4237;top:5082;width:3437;height:281" coordorigin="4237,5082" coordsize="3437,281" path="m7674,5082l4237,5082,4237,5363,7674,5363,7674,5082xe" filled="t" fillcolor="#DCDDDE" stroked="f">
                <v:path arrowok="t"/>
                <v:fill type="solid"/>
              </v:shape>
            </v:group>
            <v:group style="position:absolute;left:4237;top:5363;width:3437;height:2" coordorigin="4237,5363" coordsize="3437,2">
              <v:shape style="position:absolute;left:4237;top:5363;width:3437;height:2" coordorigin="4237,5363" coordsize="3437,0" path="m4237,5363l7674,5363e" filled="f" stroked="t" strokeweight=".2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1.57579pt;margin-top:384.938019pt;width:172.374206pt;height:14.534pt;mso-position-horizontal-relative:page;mso-position-vertical-relative:page;z-index:-1534" coordorigin="4232,7699" coordsize="3447,291">
            <v:group style="position:absolute;left:4237;top:7704;width:3437;height:281" coordorigin="4237,7704" coordsize="3437,281">
              <v:shape style="position:absolute;left:4237;top:7704;width:3437;height:281" coordorigin="4237,7704" coordsize="3437,281" path="m7674,7704l4237,7704,4237,7984,7674,7984,7674,7704xe" filled="t" fillcolor="#DCDDDE" stroked="f">
                <v:path arrowok="t"/>
                <v:fill type="solid"/>
              </v:shape>
            </v:group>
            <v:group style="position:absolute;left:4237;top:7984;width:3437;height:2" coordorigin="4237,7984" coordsize="3437,2">
              <v:shape style="position:absolute;left:4237;top:7984;width:3437;height:2" coordorigin="4237,7984" coordsize="3437,0" path="m4237,7984l7674,7984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1.57579pt;margin-top:458.054016pt;width:172.374206pt;height:13.673298pt;mso-position-horizontal-relative:page;mso-position-vertical-relative:page;z-index:-1533" coordorigin="4232,9161" coordsize="3447,273">
            <v:group style="position:absolute;left:4237;top:9166;width:3437;height:263" coordorigin="4237,9166" coordsize="3437,263">
              <v:shape style="position:absolute;left:4237;top:9166;width:3437;height:263" coordorigin="4237,9166" coordsize="3437,263" path="m7674,9166l4237,9166,4237,9430,7674,9430,7674,9166xe" filled="t" fillcolor="#DCDDDE" stroked="f">
                <v:path arrowok="t"/>
                <v:fill type="solid"/>
              </v:shape>
            </v:group>
            <v:group style="position:absolute;left:4237;top:9430;width:3437;height:2" coordorigin="4237,9430" coordsize="3437,2">
              <v:shape style="position:absolute;left:4237;top:9430;width:3437;height:2" coordorigin="4237,9430" coordsize="3437,0" path="m4237,9430l7674,9430e" filled="f" stroked="t" strokeweight=".5pt" strokecolor="#8082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1.82579pt;margin-top:122.902817pt;width:171.8736pt;height:.1pt;mso-position-horizontal-relative:page;mso-position-vertical-relative:page;z-index:-1532" coordorigin="4237,2458" coordsize="3437,2">
            <v:shape style="position:absolute;left:4237;top:2458;width:3437;height:2" coordorigin="4237,2458" coordsize="3437,0" path="m4237,2458l7674,2458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133.241013pt;width:171.8736pt;height:.1pt;mso-position-horizontal-relative:page;mso-position-vertical-relative:page;z-index:-1531" coordorigin="4237,2665" coordsize="3437,2">
            <v:shape style="position:absolute;left:4237;top:2665;width:3437;height:2" coordorigin="4237,2665" coordsize="3437,0" path="m4237,2665l7674,2665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151.5793pt;width:171.8736pt;height:.1pt;mso-position-horizontal-relative:page;mso-position-vertical-relative:page;z-index:-1530" coordorigin="4237,3032" coordsize="3437,2">
            <v:shape style="position:absolute;left:4237;top:3032;width:3437;height:2" coordorigin="4237,3032" coordsize="3437,0" path="m4237,3032l7674,3032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161.917511pt;width:171.8736pt;height:.1pt;mso-position-horizontal-relative:page;mso-position-vertical-relative:page;z-index:-1529" coordorigin="4237,3238" coordsize="3437,2">
            <v:shape style="position:absolute;left:4237;top:3238;width:3437;height:2" coordorigin="4237,3238" coordsize="3437,0" path="m4237,3238l7674,3238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172.255707pt;width:171.8736pt;height:.1pt;mso-position-horizontal-relative:page;mso-position-vertical-relative:page;z-index:-1528" coordorigin="4237,3445" coordsize="3437,2">
            <v:shape style="position:absolute;left:4237;top:3445;width:3437;height:2" coordorigin="4237,3445" coordsize="3437,0" path="m4237,3445l7674,3445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182.594055pt;width:171.8736pt;height:.1pt;mso-position-horizontal-relative:page;mso-position-vertical-relative:page;z-index:-1527" coordorigin="4237,3652" coordsize="3437,2">
            <v:shape style="position:absolute;left:4237;top:3652;width:3437;height:2" coordorigin="4237,3652" coordsize="3437,0" path="m4237,3652l7674,3652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192.93219pt;width:171.8736pt;height:.1pt;mso-position-horizontal-relative:page;mso-position-vertical-relative:page;z-index:-1526" coordorigin="4237,3859" coordsize="3437,2">
            <v:shape style="position:absolute;left:4237;top:3859;width:3437;height:2" coordorigin="4237,3859" coordsize="3437,0" path="m4237,3859l7674,3859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286.477203pt;width:171.8736pt;height:.1pt;mso-position-horizontal-relative:page;mso-position-vertical-relative:page;z-index:-1525" coordorigin="4237,5730" coordsize="3437,2">
            <v:shape style="position:absolute;left:4237;top:5730;width:3437;height:2" coordorigin="4237,5730" coordsize="3437,0" path="m4237,5730l7674,5730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433.070801pt;width:171.8736pt;height:.1pt;mso-position-horizontal-relative:page;mso-position-vertical-relative:page;z-index:-1524" coordorigin="4237,8661" coordsize="3437,2">
            <v:shape style="position:absolute;left:4237;top:8661;width:3437;height:2" coordorigin="4237,8661" coordsize="3437,0" path="m4237,8661l7674,8661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82579pt;margin-top:622.067505pt;width:171.8736pt;height:.1pt;mso-position-horizontal-relative:page;mso-position-vertical-relative:page;z-index:-1523" coordorigin="4237,12441" coordsize="3437,2">
            <v:shape style="position:absolute;left:4237;top:12441;width:3437;height:2" coordorigin="4237,12441" coordsize="3437,0" path="m4237,12441l7674,12441e" filled="f" stroked="t" strokeweight=".5pt" strokecolor="#808285">
              <v:path arrowok="t"/>
            </v:shape>
            <w10:wrap type="none"/>
          </v:group>
        </w:pict>
      </w:r>
      <w:r>
        <w:rPr/>
        <w:pict>
          <v:group style="position:absolute;margin-left:211.70079pt;margin-top:422.732605pt;width:172.1236pt;height:.1pt;mso-position-horizontal-relative:page;mso-position-vertical-relative:page;z-index:-1522" coordorigin="4234,8455" coordsize="3442,2">
            <v:shape style="position:absolute;left:4234;top:8455;width:3442;height:2" coordorigin="4234,8455" coordsize="3442,0" path="m4234,8455l7676,8455e" filled="f" stroked="t" strokeweight=".25pt" strokecolor="#808285">
              <v:path arrowok="t"/>
            </v:shape>
            <w10:wrap type="none"/>
          </v:group>
        </w:pict>
      </w:r>
      <w:r>
        <w:rPr/>
        <w:pict>
          <v:group style="position:absolute;margin-left:34.1245pt;margin-top:710.64563pt;width:527.244pt;height:.1pt;mso-position-horizontal-relative:page;mso-position-vertical-relative:page;z-index:-1521" coordorigin="682,14213" coordsize="10545,2">
            <v:shape style="position:absolute;left:682;top:14213;width:10545;height:2" coordorigin="682,14213" coordsize="10545,0" path="m682,14213l11227,14213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34.1245pt;margin-top:695.446838pt;width:527.244pt;height:.1pt;mso-position-horizontal-relative:page;mso-position-vertical-relative:page;z-index:-1520" coordorigin="682,13909" coordsize="10545,2">
            <v:shape style="position:absolute;left:682;top:13909;width:10545;height:2" coordorigin="682,13909" coordsize="10545,0" path="m682,13909l11227,13909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33.767666pt;margin-top:717.246033pt;width:32.203903pt;height:35.920493pt;mso-position-horizontal-relative:page;mso-position-vertical-relative:page;z-index:-1519" coordorigin="675,14345" coordsize="644,718">
            <v:group style="position:absolute;left:1101;top:14664;width:50;height:141" coordorigin="1101,14664" coordsize="50,141">
              <v:shape style="position:absolute;left:1101;top:14664;width:50;height:141" coordorigin="1101,14664" coordsize="50,141" path="m1101,14664l1101,14805,1151,14805,1151,14714,1101,14664xe" filled="t" fillcolor="#231F20" stroked="f">
                <v:path arrowok="t"/>
                <v:fill type="solid"/>
              </v:shape>
            </v:group>
            <v:group style="position:absolute;left:772;top:14350;width:301;height:567" coordorigin="772,14350" coordsize="301,567">
              <v:shape style="position:absolute;left:772;top:14350;width:301;height:567" coordorigin="772,14350" coordsize="301,567" path="m815,14378l772,14406,901,14535,901,14817,1001,14917,1001,14847,951,14797,951,14564,1073,14564,1023,14514,951,14514,815,14378xe" filled="t" fillcolor="#231F20" stroked="f">
                <v:path arrowok="t"/>
                <v:fill type="solid"/>
              </v:shape>
              <v:shape style="position:absolute;left:772;top:14350;width:301;height:567" coordorigin="772,14350" coordsize="301,567" path="m957,14350l951,14514,1023,14514,1023,14514,959,14514,981,14509,1000,14498,1015,14484,1026,14465,1032,14444,1030,14418,1023,14396,1011,14378,996,14364,978,14354,957,14350xe" filled="t" fillcolor="#231F20" stroked="f">
                <v:path arrowok="t"/>
                <v:fill type="solid"/>
              </v:shape>
            </v:group>
            <v:group style="position:absolute;left:1001;top:14564;width:50;height:241" coordorigin="1001,14564" coordsize="50,241">
              <v:shape style="position:absolute;left:1001;top:14564;width:50;height:241" coordorigin="1001,14564" coordsize="50,241" path="m1001,14564l1001,14805,1051,14805,1051,14614,1001,14564xe" filled="t" fillcolor="#231F20" stroked="f">
                <v:path arrowok="t"/>
                <v:fill type="solid"/>
              </v:shape>
            </v:group>
            <v:group style="position:absolute;left:1051;top:14614;width:121;height:50" coordorigin="1051,14614" coordsize="121,50">
              <v:shape style="position:absolute;left:1051;top:14614;width:121;height:50" coordorigin="1051,14614" coordsize="121,50" path="m1122,14614l1051,14614,1101,14664,1172,14664,1122,14614xe" filled="t" fillcolor="#231F20" stroked="f">
                <v:path arrowok="t"/>
                <v:fill type="solid"/>
              </v:shape>
            </v:group>
            <v:group style="position:absolute;left:680;top:14441;width:171;height:329" coordorigin="680,14441" coordsize="171,329">
              <v:shape style="position:absolute;left:680;top:14441;width:171;height:329" coordorigin="680,14441" coordsize="171,329" path="m689,14534l684,14554,682,14573,680,14594,851,14770,851,14647,801,14647,689,14534xe" filled="t" fillcolor="#231F20" stroked="f">
                <v:path arrowok="t"/>
                <v:fill type="solid"/>
              </v:shape>
              <v:shape style="position:absolute;left:680;top:14441;width:171;height:329" coordorigin="680,14441" coordsize="171,329" path="m737,14441l725,14457,714,14474,801,14576,801,14647,851,14647,851,14556,737,14441xe" filled="t" fillcolor="#231F20" stroked="f">
                <v:path arrowok="t"/>
                <v:fill type="solid"/>
              </v:shape>
            </v:group>
            <v:group style="position:absolute;left:681;top:14668;width:320;height:390" coordorigin="681,14668" coordsize="320,390">
              <v:shape style="position:absolute;left:681;top:14668;width:320;height:390" coordorigin="681,14668" coordsize="320,390" path="m681,14668l681,14738,1001,15058,1001,14988,681,14668xe" filled="t" fillcolor="#231F20" stroked="f">
                <v:path arrowok="t"/>
                <v:fill type="solid"/>
              </v:shape>
            </v:group>
            <v:group style="position:absolute;left:1151;top:14742;width:164;height:143" coordorigin="1151,14742" coordsize="164,143">
              <v:shape style="position:absolute;left:1151;top:14742;width:164;height:143" coordorigin="1151,14742" coordsize="164,143" path="m1251,14742l1201,14742,1201,14805,1151,14805,1176,14865,1215,14886,1242,14884,1299,14853,1314,14817,1251,14742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.781399pt;margin-top:760.320007pt;width:32.24pt;height:8.2315pt;mso-position-horizontal-relative:page;mso-position-vertical-relative:page;z-index:-1518" coordorigin="676,15206" coordsize="645,165">
            <v:group style="position:absolute;left:681;top:15211;width:123;height:155" coordorigin="681,15211" coordsize="123,155">
              <v:shape style="position:absolute;left:681;top:15211;width:123;height:155" coordorigin="681,15211" coordsize="123,155" path="m803,15211l704,15211,688,15242,745,15242,681,15366,780,15366,797,15336,739,15336,803,15211xe" filled="t" fillcolor="#231F20" stroked="f">
                <v:path arrowok="t"/>
                <v:fill type="solid"/>
              </v:shape>
            </v:group>
            <v:group style="position:absolute;left:816;top:15211;width:89;height:155" coordorigin="816,15211" coordsize="89,155">
              <v:shape style="position:absolute;left:816;top:15211;width:89;height:155" coordorigin="816,15211" coordsize="89,155" path="m905,15211l816,15211,816,15366,905,15366,905,15336,854,15336,854,15304,905,15304,905,15273,854,15273,854,15242,905,15242,905,15211xe" filled="t" fillcolor="#231F20" stroked="f">
                <v:path arrowok="t"/>
                <v:fill type="solid"/>
              </v:shape>
            </v:group>
            <v:group style="position:absolute;left:922;top:15211;width:112;height:155" coordorigin="922,15211" coordsize="112,155">
              <v:shape style="position:absolute;left:922;top:15211;width:112;height:155" coordorigin="922,15211" coordsize="112,155" path="m974,15211l922,15211,922,15366,1001,15366,1010,15364,1027,15352,1033,15339,1033,15339,959,15339,959,15303,1028,15303,1023,15298,1018,15293,1014,15291,1004,15289,1013,15287,1016,15285,1021,15280,1025,15275,959,15275,959,15239,1031,15239,1031,15239,1024,15225,1014,15219,998,15213,974,15211xe" filled="t" fillcolor="#231F20" stroked="f">
                <v:path arrowok="t"/>
                <v:fill type="solid"/>
              </v:shape>
              <v:shape style="position:absolute;left:922;top:15211;width:112;height:155" coordorigin="922,15211" coordsize="112,155" path="m1028,15303l979,15303,983,15303,992,15309,995,15314,995,15334,989,15339,1033,15339,1033,15314,1030,15305,1028,15303xe" filled="t" fillcolor="#231F20" stroked="f">
                <v:path arrowok="t"/>
                <v:fill type="solid"/>
              </v:shape>
              <v:shape style="position:absolute;left:922;top:15211;width:112;height:155" coordorigin="922,15211" coordsize="112,155" path="m1031,15239l985,15239,993,15245,993,15270,985,15275,1025,15275,1027,15273,1031,15264,1031,15239xe" filled="t" fillcolor="#231F20" stroked="f">
                <v:path arrowok="t"/>
                <v:fill type="solid"/>
              </v:shape>
            </v:group>
            <v:group style="position:absolute;left:1050;top:15211;width:116;height:155" coordorigin="1050,15211" coordsize="116,155">
              <v:shape style="position:absolute;left:1050;top:15211;width:116;height:155" coordorigin="1050,15211" coordsize="116,155" path="m1100,15211l1050,15211,1050,15366,1087,15366,1087,15306,1137,15306,1150,15297,1156,15285,1087,15285,1087,15242,1157,15242,1155,15236,1140,15220,1123,15213,1100,15211xe" filled="t" fillcolor="#231F20" stroked="f">
                <v:path arrowok="t"/>
                <v:fill type="solid"/>
              </v:shape>
              <v:shape style="position:absolute;left:1050;top:15211;width:116;height:155" coordorigin="1050,15211" coordsize="116,155" path="m1137,15306l1087,15306,1121,15366,1166,15366,1134,15308,1137,15306xe" filled="t" fillcolor="#231F20" stroked="f">
                <v:path arrowok="t"/>
                <v:fill type="solid"/>
              </v:shape>
              <v:shape style="position:absolute;left:1050;top:15211;width:116;height:155" coordorigin="1050,15211" coordsize="116,155" path="m1157,15242l1115,15242,1124,15251,1124,15277,1114,15285,1156,15285,1159,15280,1161,15254,1157,15242xe" filled="t" fillcolor="#231F20" stroked="f">
                <v:path arrowok="t"/>
                <v:fill type="solid"/>
              </v:shape>
            </v:group>
            <v:group style="position:absolute;left:1166;top:15211;width:149;height:155" coordorigin="1166,15211" coordsize="149,155">
              <v:shape style="position:absolute;left:1166;top:15211;width:149;height:155" coordorigin="1166,15211" coordsize="149,155" path="m1265,15211l1217,15211,1166,15366,1206,15366,1215,15336,1306,15336,1296,15306,1224,15306,1240,15256,1279,15256,1265,15211xe" filled="t" fillcolor="#231F20" stroked="f">
                <v:path arrowok="t"/>
                <v:fill type="solid"/>
              </v:shape>
              <v:shape style="position:absolute;left:1166;top:15211;width:149;height:155" coordorigin="1166,15211" coordsize="149,155" path="m1306,15336l1265,15336,1275,15366,1315,15366,1306,15336xe" filled="t" fillcolor="#231F20" stroked="f">
                <v:path arrowok="t"/>
                <v:fill type="solid"/>
              </v:shape>
              <v:shape style="position:absolute;left:1166;top:15211;width:149;height:155" coordorigin="1166,15211" coordsize="149,155" path="m1279,15256l1240,15256,1256,15306,1296,15306,1279,15256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3.2047pt;margin-top:35.098846pt;width:103.940305pt;height:18.500306pt;mso-position-horizontal-relative:page;mso-position-vertical-relative:page;z-index:-1517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产品规格表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ZEBR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14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3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Q500™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3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90"/>
                      <w:sz w:val="14"/>
                      <w:szCs w:val="14"/>
                    </w:rPr>
                    <w:t>系列移动打印机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74.483917pt;width:47.783815pt;height:18.708754pt;mso-position-horizontal-relative:page;mso-position-vertical-relative:page;z-index:-1516" type="#_x0000_t202" filled="f" stroked="f">
            <v:textbox inset="0,0,0,0">
              <w:txbxContent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3"/>
                      <w:w w:val="100"/>
                      <w:sz w:val="28"/>
                      <w:szCs w:val="28"/>
                    </w:rPr>
                    <w:t>规格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3"/>
                      <w:w w:val="100"/>
                      <w:sz w:val="28"/>
                      <w:szCs w:val="28"/>
                    </w:rPr>
                    <w:t>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0"/>
                      <w:position w:val="10"/>
                      <w:sz w:val="16"/>
                      <w:szCs w:val="16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4999pt;margin-top:113.684151pt;width:24.070301pt;height:17.001pt;mso-position-horizontal-relative:page;mso-position-vertical-relative:page;z-index:-1515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113.684151pt;width:60.524201pt;height:11.002pt;mso-position-horizontal-relative:page;mso-position-vertical-relative:page;z-index:-1514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position w:val="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position w:val="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90"/>
                      <w:position w:val="0"/>
                      <w:sz w:val="14"/>
                      <w:szCs w:val="14"/>
                    </w:rPr>
                    <w:t>1˚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position w:val="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position w:val="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position w:val="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position w:val="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position w:val="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position w:val="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position w:val="0"/>
                      <w:sz w:val="14"/>
                      <w:szCs w:val="14"/>
                    </w:rPr>
                    <w:t>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position w:val="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378113pt;margin-top:113.539223pt;width:173.3817pt;height:231.794921pt;mso-position-horizontal-relative:page;mso-position-vertical-relative:page;z-index:-1513" type="#_x0000_t202" filled="f" stroked="f">
            <v:textbox inset="0,0,0,0">
              <w:txbxContent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95"/>
                      <w:sz w:val="14"/>
                      <w:szCs w:val="14"/>
                    </w:rPr>
                    <w:t>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点阵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滑可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1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um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字）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2"/>
                      <w:szCs w:val="12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orp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at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21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7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条码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符号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1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0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0"/>
                      <w:sz w:val="14"/>
                      <w:szCs w:val="14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9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1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aba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rle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1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PC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PC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1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161" w:val="left" w:leader="none"/>
                    </w:tabs>
                    <w:spacing w:line="180" w:lineRule="exact"/>
                    <w:ind w:left="161" w:right="0" w:hanging="142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95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axi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2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2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y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x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95"/>
                      <w:sz w:val="14"/>
                      <w:szCs w:val="14"/>
                    </w:rPr>
                    <w:t>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位图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2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H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GS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Q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2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*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）。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2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语和希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162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伯来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语）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162" w:val="left" w:leader="none"/>
                    </w:tabs>
                    <w:spacing w:line="180" w:lineRule="exact"/>
                    <w:ind w:left="162" w:right="0" w:hanging="142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162" w:val="left" w:leader="none"/>
                    </w:tabs>
                    <w:spacing w:line="180" w:lineRule="exact"/>
                    <w:ind w:left="162" w:right="0" w:hanging="142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码型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114.636543pt;width:29.958001pt;height:9pt;mso-position-horizontal-relative:page;mso-position-vertical-relative:page;z-index:-1512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72089pt;margin-top:124.023148pt;width:57.700401pt;height:11.002pt;mso-position-horizontal-relative:page;mso-position-vertical-relative:page;z-index:-1511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position w:val="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position w:val="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95"/>
                      <w:position w:val="0"/>
                      <w:sz w:val="14"/>
                      <w:szCs w:val="14"/>
                    </w:rPr>
                    <w:t>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4"/>
                      <w:w w:val="9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sz w:val="14"/>
                      <w:szCs w:val="14"/>
                    </w:rPr>
                    <w:t>˚C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32108pt;margin-top:124.975548pt;width:30.110601pt;height:9pt;mso-position-horizontal-relative:page;mso-position-vertical-relative:page;z-index:-1510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135.314545pt;width:30.120401pt;height:17.001pt;mso-position-horizontal-relative:page;mso-position-vertical-relative:page;z-index:-1509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138.36615pt;width:58.137201pt;height:11.002pt;mso-position-horizontal-relative:page;mso-position-vertical-relative:page;z-index:-1508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position w:val="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95"/>
                      <w:position w:val="0"/>
                      <w:sz w:val="14"/>
                      <w:szCs w:val="14"/>
                    </w:rPr>
                    <w:t>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9"/>
                      <w:w w:val="9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sz w:val="14"/>
                      <w:szCs w:val="14"/>
                    </w:rPr>
                    <w:t>˚C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4999pt;margin-top:149.447159pt;width:4.506pt;height:9pt;mso-position-horizontal-relative:page;mso-position-vertical-relative:page;z-index:-1507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098999pt;margin-top:149.447159pt;width:166.502806pt;height:388.03770pt;mso-position-horizontal-relative:page;mso-position-vertical-relative:page;z-index:-1506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oi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lac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连接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5"/>
                      <w:sz w:val="14"/>
                      <w:szCs w:val="14"/>
                    </w:rPr>
                    <w:t>p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0"/>
                      <w:w w:val="105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7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5"/>
                      <w:sz w:val="14"/>
                      <w:szCs w:val="14"/>
                    </w:rPr>
                    <w:t>点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5"/>
                      <w:sz w:val="14"/>
                      <w:szCs w:val="14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5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5"/>
                      <w:sz w:val="14"/>
                      <w:szCs w:val="1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5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5"/>
                      <w:sz w:val="14"/>
                      <w:szCs w:val="14"/>
                    </w:rPr>
                    <w:t>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5"/>
                      <w:sz w:val="14"/>
                      <w:szCs w:val="14"/>
                    </w:rPr>
                    <w:t>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5"/>
                      <w:sz w:val="14"/>
                      <w:szCs w:val="14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时）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语言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内置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离子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的无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滚筒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性能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双面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14"/>
                      <w:szCs w:val="14"/>
                    </w:rPr>
                    <w:t>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  <w:sz w:val="14"/>
                      <w:szCs w:val="14"/>
                    </w:rPr>
                    <w:t>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供）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介质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“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Cla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sh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7"/>
                      <w:w w:val="100"/>
                      <w:sz w:val="14"/>
                      <w:szCs w:val="14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5"/>
                      <w:sz w:val="14"/>
                      <w:szCs w:val="14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lin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alanc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he®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线电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示大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态和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尺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米高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度跌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冲击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数器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帮助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面的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接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;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4"/>
                      <w:szCs w:val="1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并可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帮助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152.702148pt;width:66.878101pt;height:11.002pt;mso-position-horizontal-relative:page;mso-position-vertical-relative:page;z-index:-1505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position w:val="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95"/>
                      <w:position w:val="0"/>
                      <w:sz w:val="14"/>
                      <w:szCs w:val="14"/>
                    </w:rPr>
                    <w:t>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9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position w:val="-3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position w:val="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sz w:val="14"/>
                      <w:szCs w:val="14"/>
                    </w:rPr>
                    <w:t>˚C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153.654541pt;width:30.317101pt;height:9pt;mso-position-horizontal-relative:page;mso-position-vertical-relative:page;z-index:-1504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163.041153pt;width:71.811002pt;height:9.9537pt;mso-position-horizontal-relative:page;mso-position-vertical-relative:page;z-index:-1503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%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14"/>
                      <w:szCs w:val="14"/>
                    </w:rPr>
                    <w:t>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163.993546pt;width:30.270901pt;height:9pt;mso-position-horizontal-relative:page;mso-position-vertical-relative:page;z-index:-1502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167.451157pt;width:4.506pt;height:27.004pt;mso-position-horizontal-relative:page;mso-position-vertical-relative:page;z-index:-1501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174.33255pt;width:30.313601pt;height:9pt;mso-position-horizontal-relative:page;mso-position-vertical-relative:page;z-index:-1500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173.380157pt;width:71.811002pt;height:9.9537pt;mso-position-horizontal-relative:page;mso-position-vertical-relative:page;z-index:-1499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%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14"/>
                      <w:szCs w:val="14"/>
                    </w:rPr>
                    <w:t>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183.574219pt;width:24.345401pt;height:10.097321pt;mso-position-horizontal-relative:page;mso-position-vertical-relative:page;z-index:-1498" type="#_x0000_t202" filled="f" stroked="f">
            <v:textbox inset="0,0,0,0">
              <w:txbxContent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等级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183.719147pt;width:107.973pt;height:9.9537pt;mso-position-horizontal-relative:page;mso-position-vertical-relative:page;z-index:-1497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72089pt;margin-top:194.058151pt;width:113.405pt;height:57.9597pt;mso-position-horizontal-relative:page;mso-position-vertical-relative:page;z-index:-1496" type="#_x0000_t202" filled="f" stroked="f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161" w:val="left" w:leader="none"/>
                    </w:tabs>
                    <w:spacing w:line="167" w:lineRule="exact"/>
                    <w:ind w:left="161" w:right="101" w:hanging="142"/>
                    <w:jc w:val="center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95"/>
                      <w:sz w:val="14"/>
                      <w:szCs w:val="14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161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Cl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609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161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0" w:right="0" w:firstLine="0"/>
                    <w:jc w:val="center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161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0" w:lineRule="exact"/>
                    <w:ind w:left="161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61" w:val="left" w:leader="none"/>
                    </w:tabs>
                    <w:spacing w:line="170" w:lineRule="exact"/>
                    <w:ind w:left="161" w:right="0" w:hanging="142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14"/>
                      <w:szCs w:val="14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SA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32108pt;margin-top:195.010544pt;width:30.128801pt;height:9pt;mso-position-horizontal-relative:page;mso-position-vertical-relative:page;z-index:-1495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许可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203.459152pt;width:4.506pt;height:45.008pt;mso-position-horizontal-relative:page;mso-position-vertical-relative:page;z-index:-1494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257.471161pt;width:4.506pt;height:18.002pt;mso-position-horizontal-relative:page;mso-position-vertical-relative:page;z-index:-1493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269.121216pt;width:112.355001pt;height:18.099627pt;mso-position-horizontal-relative:page;mso-position-vertical-relative:page;z-index:-1492" type="#_x0000_t202" filled="f" stroked="f">
            <v:textbox inset="0,0,0,0">
              <w:txbxContent>
                <w:p>
                  <w:pPr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3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3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+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+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270.218536pt;width:30.116201pt;height:17.001pt;mso-position-horizontal-relative:page;mso-position-vertical-relative:page;z-index:-1491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最大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284.477142pt;width:4.506pt;height:36.006pt;mso-position-horizontal-relative:page;mso-position-vertical-relative:page;z-index:-1490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287.461212pt;width:76.441501pt;height:10.098627pt;mso-position-horizontal-relative:page;mso-position-vertical-relative:page;z-index:-1489" type="#_x0000_t202" filled="f" stroked="f">
            <v:textbox inset="0,0,0,0">
              <w:txbxContent>
                <w:p>
                  <w:pPr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3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3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288.558533pt;width:50.636002pt;height:9.0pt;mso-position-horizontal-relative:page;mso-position-vertical-relative:page;z-index:-1488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卷尺寸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79pt;margin-top:295.359497pt;width:173.8736pt;height:10.201344pt;mso-position-horizontal-relative:page;mso-position-vertical-relative:page;z-index:-1487" type="#_x0000_t202" filled="f" stroked="f">
            <v:textbox inset="0,0,0,0">
              <w:txbxContent>
                <w:p>
                  <w:pPr>
                    <w:tabs>
                      <w:tab w:pos="1086" w:val="left" w:leader="none"/>
                      <w:tab w:pos="3457" w:val="left" w:leader="none"/>
                    </w:tabs>
                    <w:spacing w:line="172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92"/>
                      <w:sz w:val="14"/>
                      <w:szCs w:val="14"/>
                    </w:rPr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92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38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  <w:u w:val="single" w:color="80828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  <w:u w:val="single" w:color="808285"/>
                    </w:rPr>
                    <w:t>24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808285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毫米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305.801208pt;width:116.257501pt;height:50.103627pt;mso-position-horizontal-relative:page;mso-position-vertical-relative:page;z-index:-1486" type="#_x0000_t202" filled="f" stroked="f">
            <v:textbox inset="0,0,0,0">
              <w:txbxContent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3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3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米，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97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米，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306.898560pt;width:44.315002pt;height:9pt;mso-position-horizontal-relative:page;mso-position-vertical-relative:page;z-index:-1485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厚度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329.487152pt;width:4.506pt;height:9pt;mso-position-horizontal-relative:page;mso-position-vertical-relative:page;z-index:-1484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406799pt;margin-top:344.383759pt;width:4.506pt;height:18.002pt;mso-position-horizontal-relative:page;mso-position-vertical-relative:page;z-index:-1483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465393pt;margin-top:344.383759pt;width:166.792040pt;height:89.9706pt;mso-position-horizontal-relative:page;mso-position-vertical-relative:page;z-index:-1482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5"/>
                      <w:sz w:val="14"/>
                      <w:szCs w:val="14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PC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PC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PC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lane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y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MS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aba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7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90"/>
                      <w:sz w:val="14"/>
                      <w:szCs w:val="14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9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3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79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k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347.49115pt;width:4.506pt;height:45.008pt;mso-position-horizontal-relative:page;mso-position-vertical-relative:page;z-index:-1481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79pt;margin-top:353.952148pt;width:173.8736pt;height:17.9547pt;mso-position-horizontal-relative:page;mso-position-vertical-relative:page;z-index:-1480" type="#_x0000_t202" filled="f" stroked="f">
            <v:textbox inset="0,0,0,0">
              <w:txbxContent>
                <w:p>
                  <w:pPr>
                    <w:spacing w:line="167" w:lineRule="exact"/>
                    <w:ind w:left="108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97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1086" w:val="left" w:leader="none"/>
                      <w:tab w:pos="3457" w:val="left" w:leader="none"/>
                    </w:tabs>
                    <w:spacing w:line="160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4"/>
                      <w:szCs w:val="14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毫米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373.244537pt;width:30.114101pt;height:9pt;mso-position-horizontal-relative:page;mso-position-vertical-relative:page;z-index:-1479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型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372.726166pt;width:91.624502pt;height:9.9537pt;mso-position-horizontal-relative:page;mso-position-vertical-relative:page;z-index:-1478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4999pt;margin-top:401.503143pt;width:4.506pt;height:18.002pt;mso-position-horizontal-relative:page;mso-position-vertical-relative:page;z-index:-1477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70079pt;margin-top:401.638214pt;width:174.1236pt;height:9pt;mso-position-horizontal-relative:page;mso-position-vertical-relative:page;z-index:-1476" type="#_x0000_t202" filled="f" stroked="f">
            <v:textbox inset="0,0,0,0">
              <w:txbxContent>
                <w:p>
                  <w:pPr>
                    <w:tabs>
                      <w:tab w:pos="1089" w:val="left" w:leader="none"/>
                      <w:tab w:pos="2269" w:val="left" w:leader="none"/>
                      <w:tab w:pos="3462" w:val="left" w:leader="none"/>
                    </w:tabs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92"/>
                      <w:sz w:val="14"/>
                      <w:szCs w:val="14"/>
                    </w:rPr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92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2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399811pt;margin-top:407.397766pt;width:4.506pt;height:9pt;mso-position-horizontal-relative:page;mso-position-vertical-relative:page;z-index:-1475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413.536163pt;width:114.147001pt;height:9.9537pt;mso-position-horizontal-relative:page;mso-position-vertical-relative:page;z-index:-1474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.9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951096pt;margin-top:414.488556pt;width:15.986001pt;height:9pt;mso-position-horizontal-relative:page;mso-position-vertical-relative:page;z-index:-1473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高度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423.875153pt;width:111.998001pt;height:9.9537pt;mso-position-horizontal-relative:page;mso-position-vertical-relative:page;z-index:-1472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424.827545pt;width:16.168001pt;height:9pt;mso-position-horizontal-relative:page;mso-position-vertical-relative:page;z-index:-1471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宽度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4999pt;margin-top:428.509155pt;width:4.506pt;height:9pt;mso-position-horizontal-relative:page;mso-position-vertical-relative:page;z-index:-1470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433.966522pt;width:173.874294pt;height:10.201344pt;mso-position-horizontal-relative:page;mso-position-vertical-relative:page;z-index:-1469" type="#_x0000_t202" filled="f" stroked="f">
            <v:textbox inset="0,0,0,0">
              <w:txbxContent>
                <w:p>
                  <w:pPr>
                    <w:tabs>
                      <w:tab w:pos="1086" w:val="left" w:leader="none"/>
                      <w:tab w:pos="3457" w:val="left" w:leader="none"/>
                    </w:tabs>
                    <w:spacing w:line="172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z w:val="14"/>
                      <w:szCs w:val="14"/>
                    </w:rPr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深度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  <w:u w:val="single" w:color="808285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808285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30"/>
                      <w:w w:val="100"/>
                      <w:sz w:val="14"/>
                      <w:szCs w:val="14"/>
                      <w:u w:val="single" w:color="808285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6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808285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  <w:u w:val="single" w:color="808285"/>
                    </w:rPr>
                    <w:t>7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毫米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25104pt;margin-top:446.366547pt;width:48.666902pt;height:9pt;mso-position-horizontal-relative:page;mso-position-vertical-relative:page;z-index:-1468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9"/>
                      <w:w w:val="100"/>
                      <w:sz w:val="14"/>
                      <w:szCs w:val="14"/>
                    </w:rPr>
                    <w:t>量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含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51pt;margin-top:445.414154pt;width:45.194901pt;height:9.9537pt;mso-position-horizontal-relative:page;mso-position-vertical-relative:page;z-index:-1467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磅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166016pt;margin-top:445.414154pt;width:46.0545pt;height:9.9537pt;mso-position-horizontal-relative:page;mso-position-vertical-relative:page;z-index:-1466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磅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4999pt;margin-top:446.513153pt;width:4.506pt;height:36.006pt;mso-position-horizontal-relative:page;mso-position-vertical-relative:page;z-index:-1465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381409pt;margin-top:452.556366pt;width:4.506pt;height:18.002pt;mso-position-horizontal-relative:page;mso-position-vertical-relative:page;z-index:-1464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465393pt;margin-top:452.556366pt;width:163.527107pt;height:117.9777pt;mso-position-horizontal-relative:page;mso-position-vertical-relative:page;z-index:-1463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5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认证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  <w:sz w:val="14"/>
                      <w:szCs w:val="14"/>
                    </w:rPr>
                    <w:t>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38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9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0"/>
                      <w:sz w:val="14"/>
                      <w:szCs w:val="14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8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57" w:val="left" w:leader="none"/>
                    </w:tabs>
                    <w:spacing w:line="180" w:lineRule="exact"/>
                    <w:ind w:left="157" w:right="0" w:hanging="12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“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  <w:sz w:val="14"/>
                      <w:szCs w:val="14"/>
                    </w:rPr>
                    <w:t>”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认证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98" w:val="left" w:leader="none"/>
                    </w:tabs>
                    <w:spacing w:line="180" w:lineRule="exact"/>
                    <w:ind w:left="198" w:right="0" w:hanging="161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加密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98" w:val="left" w:leader="none"/>
                    </w:tabs>
                    <w:spacing w:line="180" w:lineRule="exact"/>
                    <w:ind w:left="198" w:right="0" w:hanging="1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9"/>
                    <w:ind w:left="38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98" w:val="left" w:leader="none"/>
                    </w:tabs>
                    <w:spacing w:line="190" w:lineRule="exact"/>
                    <w:ind w:left="198" w:right="0" w:hanging="1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4"/>
                      <w:szCs w:val="1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4"/>
                      <w:szCs w:val="14"/>
                    </w:rPr>
                    <w:t>T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5"/>
                      <w:w w:val="9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38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38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5"/>
                      <w:sz w:val="14"/>
                      <w:szCs w:val="14"/>
                    </w:rPr>
                    <w:t>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5"/>
                      <w:sz w:val="14"/>
                      <w:szCs w:val="14"/>
                    </w:rPr>
                    <w:t>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5"/>
                      <w:sz w:val="14"/>
                      <w:szCs w:val="14"/>
                    </w:rPr>
                    <w:t>功能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  <w:sz w:val="14"/>
                      <w:szCs w:val="14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95"/>
                      <w:sz w:val="14"/>
                      <w:szCs w:val="14"/>
                    </w:rPr>
                    <w:t>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95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立的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售后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181pt;margin-top:474.03714pt;width:4.506pt;height:9pt;mso-position-horizontal-relative:page;mso-position-vertical-relative:page;z-index:-1462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895096pt;margin-top:473.892212pt;width:166.391501pt;height:146.115627pt;mso-position-horizontal-relative:page;mso-position-vertical-relative:page;z-index:-1461" type="#_x0000_t202" filled="f" stroked="f">
            <v:textbox inset="0,0,0,0">
              <w:txbxContent>
                <w:p>
                  <w:pPr>
                    <w:spacing w:line="162" w:lineRule="auto" w:before="41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ofi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ager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73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器的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机高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级设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界面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9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连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接连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</w:rPr>
                    <w:t>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1"/>
                      <w:w w:val="100"/>
                      <w:sz w:val="14"/>
                      <w:szCs w:val="14"/>
                    </w:rPr>
                    <w:t>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3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标签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1"/>
                      <w:w w:val="100"/>
                      <w:sz w:val="14"/>
                      <w:szCs w:val="14"/>
                    </w:rPr>
                    <w:t>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马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1"/>
                      <w:w w:val="100"/>
                      <w:sz w:val="14"/>
                      <w:szCs w:val="14"/>
                    </w:rPr>
                    <w:t>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1"/>
                      <w:w w:val="100"/>
                      <w:sz w:val="14"/>
                      <w:szCs w:val="14"/>
                    </w:rPr>
                    <w:t>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</w:rPr>
                    <w:t>实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2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能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2"/>
                      <w:w w:val="95"/>
                      <w:sz w:val="14"/>
                      <w:szCs w:val="14"/>
                    </w:rPr>
                    <w:t>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1"/>
                      <w:w w:val="95"/>
                      <w:sz w:val="14"/>
                      <w:szCs w:val="14"/>
                    </w:rPr>
                    <w:t>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站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1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1"/>
                      <w:w w:val="95"/>
                      <w:sz w:val="14"/>
                      <w:szCs w:val="14"/>
                    </w:rPr>
                    <w:t>连接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95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境内部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</w:rPr>
                    <w:t>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7"/>
                      <w:w w:val="100"/>
                      <w:sz w:val="14"/>
                      <w:szCs w:val="14"/>
                    </w:rPr>
                    <w:t>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3"/>
                      <w:w w:val="100"/>
                      <w:sz w:val="14"/>
                      <w:szCs w:val="14"/>
                    </w:rPr>
                    <w:t>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</w:rPr>
                    <w:t>件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8"/>
                      <w:w w:val="100"/>
                      <w:sz w:val="14"/>
                      <w:szCs w:val="14"/>
                    </w:rPr>
                    <w:t>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-6"/>
                      <w:w w:val="100"/>
                      <w:sz w:val="14"/>
                      <w:szCs w:val="14"/>
                    </w:rPr>
                    <w:t>具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</w:rPr>
                    <w:t>包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  <w:sz w:val="14"/>
                      <w:szCs w:val="14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lac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4"/>
                      <w:szCs w:val="14"/>
                    </w:rPr>
                    <w:t>y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obi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</w:rPr>
                    <w:t>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95"/>
                      <w:sz w:val="14"/>
                      <w:szCs w:val="14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4"/>
                      <w:szCs w:val="14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181pt;margin-top:498.040161pt;width:4.506pt;height:9pt;mso-position-horizontal-relative:page;mso-position-vertical-relative:page;z-index:-1460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4999pt;margin-top:500.525146pt;width:4.506pt;height:9pt;mso-position-horizontal-relative:page;mso-position-vertical-relative:page;z-index:-1459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4999pt;margin-top:518.529175pt;width:4.506pt;height:9pt;mso-position-horizontal-relative:page;mso-position-vertical-relative:page;z-index:-1458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181pt;margin-top:522.043152pt;width:4.506pt;height:9pt;mso-position-horizontal-relative:page;mso-position-vertical-relative:page;z-index:-1457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181pt;margin-top:538.045166pt;width:4.506pt;height:9pt;mso-position-horizontal-relative:page;mso-position-vertical-relative:page;z-index:-1456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388397pt;margin-top:542.576355pt;width:4.506pt;height:9pt;mso-position-horizontal-relative:page;mso-position-vertical-relative:page;z-index:-1455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11096pt;margin-top:554.04718pt;width:4.506pt;height:9pt;mso-position-horizontal-relative:page;mso-position-vertical-relative:page;z-index:-1454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388397pt;margin-top:560.580322pt;width:4.506pt;height:9pt;mso-position-horizontal-relative:page;mso-position-vertical-relative:page;z-index:-1453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564.047485pt;width:173.867999pt;height:10.201344pt;mso-position-horizontal-relative:page;mso-position-vertical-relative:page;z-index:-1452" type="#_x0000_t202" filled="f" stroked="f">
            <v:textbox inset="0,0,0,0">
              <w:txbxContent>
                <w:p>
                  <w:pPr>
                    <w:tabs>
                      <w:tab w:pos="1139" w:val="left" w:leader="none"/>
                      <w:tab w:pos="3457" w:val="left" w:leader="none"/>
                    </w:tabs>
                    <w:spacing w:line="172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z w:val="14"/>
                      <w:szCs w:val="14"/>
                    </w:rPr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分辨率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  <w:u w:val="single" w:color="808285"/>
                    </w:rPr>
                    <w:t>p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3"/>
                      <w:w w:val="100"/>
                      <w:sz w:val="14"/>
                      <w:szCs w:val="14"/>
                      <w:u w:val="single" w:color="808285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  <w:u w:val="single" w:color="808285"/>
                    </w:rPr>
                    <w:t>点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  <w:u w:val="single" w:color="808285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  <w:u w:val="single" w:color="808285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4"/>
                      <w:szCs w:val="14"/>
                      <w:u w:val="single" w:color="808285"/>
                    </w:rPr>
                    <w:t>）分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5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5"/>
                      <w:w w:val="100"/>
                      <w:sz w:val="14"/>
                      <w:szCs w:val="14"/>
                      <w:u w:val="single" w:color="808285"/>
                    </w:rPr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率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11096pt;margin-top:570.049133pt;width:4.506pt;height:9pt;mso-position-horizontal-relative:page;mso-position-vertical-relative:page;z-index:-1451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697pt;margin-top:574.489197pt;width:173.8743pt;height:18.099627pt;mso-position-horizontal-relative:page;mso-position-vertical-relative:page;z-index:-1450" type="#_x0000_t202" filled="f" stroked="f">
            <v:textbox inset="0,0,0,0">
              <w:txbxContent>
                <w:p>
                  <w:pPr>
                    <w:tabs>
                      <w:tab w:pos="1139" w:val="left" w:leader="none"/>
                    </w:tabs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3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3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1139" w:val="left" w:leader="none"/>
                      <w:tab w:pos="3457" w:val="left" w:leader="none"/>
                    </w:tabs>
                    <w:spacing w:line="160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92"/>
                      <w:sz w:val="14"/>
                      <w:szCs w:val="14"/>
                    </w:rPr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92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-7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808285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  <w:u w:val="single" w:color="80828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4"/>
                      <w:szCs w:val="14"/>
                      <w:u w:val="single" w:color="80828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毫米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11096pt;margin-top:586.051147pt;width:4.506pt;height:9pt;mso-position-horizontal-relative:page;mso-position-vertical-relative:page;z-index:-1449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1999pt;margin-top:592.726501pt;width:173.867999pt;height:10.201344pt;mso-position-horizontal-relative:page;mso-position-vertical-relative:page;z-index:-1448" type="#_x0000_t202" filled="f" stroked="f">
            <v:textbox inset="0,0,0,0">
              <w:txbxContent>
                <w:p>
                  <w:pPr>
                    <w:tabs>
                      <w:tab w:pos="1139" w:val="left" w:leader="none"/>
                      <w:tab w:pos="3457" w:val="left" w:leader="none"/>
                    </w:tabs>
                    <w:spacing w:line="172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z w:val="14"/>
                      <w:szCs w:val="14"/>
                    </w:rPr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度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808285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808285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4"/>
                      <w:szCs w:val="14"/>
                      <w:u w:val="single" w:color="80828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80828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  <w:u w:val="single" w:color="80828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寸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14999pt;margin-top:605.588135pt;width:80.345401pt;height:9.9537pt;mso-position-horizontal-relative:page;mso-position-vertical-relative:page;z-index:-1447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最高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毫米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28999pt;margin-top:606.540527pt;width:30.025901pt;height:9pt;mso-position-horizontal-relative:page;mso-position-vertical-relative:page;z-index:-1446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697pt;margin-top:610.054138pt;width:173.8743pt;height:9pt;mso-position-horizontal-relative:page;mso-position-vertical-relative:page;z-index:-1445" type="#_x0000_t202" filled="f" stroked="f">
            <v:textbox inset="0,0,0,0">
              <w:txbxContent>
                <w:p>
                  <w:pPr>
                    <w:tabs>
                      <w:tab w:pos="3457" w:val="left" w:leader="none"/>
                    </w:tabs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  <w:sz w:val="14"/>
                      <w:szCs w:val="14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  <w:sz w:val="14"/>
                      <w:szCs w:val="14"/>
                      <w:u w:val="single" w:color="8082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100"/>
                      <w:sz w:val="14"/>
                      <w:szCs w:val="14"/>
                      <w:u w:val="single" w:color="80828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1245pt;margin-top:644.701355pt;width:186.486003pt;height:13.362428pt;mso-position-horizontal-relative:page;mso-position-vertical-relative:page;z-index:-1444" type="#_x0000_t202" filled="f" stroked="f">
            <v:textbox inset="0,0,0,0">
              <w:txbxContent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95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20"/>
                      <w:szCs w:val="20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20"/>
                      <w:szCs w:val="20"/>
                    </w:rPr>
                    <w:t>多产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20"/>
                      <w:szCs w:val="20"/>
                    </w:rPr>
                    <w:t>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95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8"/>
                      <w:w w:val="95"/>
                      <w:sz w:val="20"/>
                      <w:szCs w:val="20"/>
                    </w:rPr>
                    <w:t>：</w:t>
                  </w:r>
                  <w:hyperlink r:id="rId40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7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1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6"/>
                        <w:w w:val="95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1"/>
                        <w:w w:val="9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4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2"/>
                        <w:w w:val="95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3.4552pt;margin-top:668.711853pt;width:184.772009pt;height:21.311681pt;mso-position-horizontal-relative:page;mso-position-vertical-relative:page;z-index:-1443" type="#_x0000_t202" filled="f" stroked="f">
            <v:textbox inset="0,0,0,0">
              <w:txbxContent>
                <w:p>
                  <w:pPr>
                    <w:spacing w:line="21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斑马技术销售支持热线：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4009201899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8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9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注：如果您是铁通用户，请发邮件至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0"/>
                      <w:sz w:val="12"/>
                      <w:szCs w:val="12"/>
                    </w:rPr>
                    <w:t> </w:t>
                  </w:r>
                  <w:hyperlink r:id="rId41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90"/>
                        <w:sz w:val="12"/>
                        <w:szCs w:val="12"/>
                      </w:rPr>
                      <w:t>contact.apac@zebra.com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90"/>
                        <w:sz w:val="12"/>
                        <w:szCs w:val="12"/>
                      </w:rPr>
                      <w:t>  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1"/>
                        <w:w w:val="90"/>
                        <w:sz w:val="12"/>
                        <w:szCs w:val="12"/>
                      </w:rPr>
                      <w:t> </w:t>
                    </w:r>
                  </w:hyperlink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咨询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41801pt;margin-top:698.914124pt;width:494.999664pt;height:9.385578pt;mso-position-horizontal-relative:page;mso-position-vertical-relative:page;z-index:-1442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100"/>
                      <w:sz w:val="13"/>
                      <w:szCs w:val="13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ol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标是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国家和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册的商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3"/>
                      <w:szCs w:val="13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商标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3"/>
                      <w:szCs w:val="13"/>
                    </w:rPr>
                    <w:t>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自所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3"/>
                      <w:szCs w:val="13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905502pt;margin-top:722.367249pt;width:49.601088pt;height:45.530014pt;mso-position-horizontal-relative:page;mso-position-vertical-relative:page;z-index:-1441" type="#_x0000_t202" filled="f" stroked="f">
            <v:textbox inset="0,0,0,0">
              <w:txbxContent>
                <w:p>
                  <w:pPr>
                    <w:spacing w:line="10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0"/>
                      <w:szCs w:val="10"/>
                    </w:rPr>
                    <w:t>北京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北京市东城区北三环东路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号环球贸易中心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1203-1206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100013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5662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5825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7426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26797pt;margin-top:722.461975pt;width:59.4158pt;height:47.18897pt;mso-position-horizontal-relative:page;mso-position-vertical-relative:page;z-index:-1440" type="#_x0000_t202" filled="f" stroked="f">
            <v:textbox inset="0,0,0,0">
              <w:txbxContent>
                <w:p>
                  <w:pPr>
                    <w:spacing w:line="111" w:lineRule="exact"/>
                    <w:ind w:left="20" w:right="991" w:firstLine="0"/>
                    <w:jc w:val="both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0"/>
                      <w:szCs w:val="10"/>
                    </w:rPr>
                    <w:t>上海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 w:before="6"/>
                    <w:ind w:left="20" w:right="20" w:firstLine="0"/>
                    <w:jc w:val="both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上海市静安区石门一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兴业太古汇香港兴业中心二座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&amp;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281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200040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206" w:firstLine="0"/>
                    <w:jc w:val="both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6010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2222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196" w:firstLine="0"/>
                    <w:jc w:val="both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6288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8393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094894pt;margin-top:722.451599pt;width:50.337122pt;height:47.18897pt;mso-position-horizontal-relative:page;mso-position-vertical-relative:page;z-index:-1439" type="#_x0000_t202" filled="f" stroked="f">
            <v:textbox inset="0,0,0,0">
              <w:txbxContent>
                <w:p>
                  <w:pPr>
                    <w:spacing w:line="11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广州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 w:before="6"/>
                    <w:ind w:left="20" w:right="56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广州市林和西路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耀中广场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B3412-3415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510610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7798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7783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528275pt;margin-top:722.441162pt;width:52.016723pt;height:47.18897pt;mso-position-horizontal-relative:page;mso-position-vertical-relative:page;z-index:-1438" type="#_x0000_t202" filled="f" stroked="f">
            <v:textbox inset="0,0,0,0">
              <w:txbxContent>
                <w:p>
                  <w:pPr>
                    <w:spacing w:line="11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成都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成都市高新区交子大道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 w:before="3"/>
                    <w:ind w:left="20" w:right="216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177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0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号中海国际中心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1511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610041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7630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8556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6582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385803pt;margin-top:722.472107pt;width:49.148142pt;height:47.381342pt;mso-position-horizontal-relative:page;mso-position-vertical-relative:page;z-index:-1437" type="#_x0000_t202" filled="f" stroked="f">
            <v:textbox inset="0,0,0,0">
              <w:txbxContent>
                <w:p>
                  <w:pPr>
                    <w:spacing w:line="11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南京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4"/>
                    <w:ind w:left="20" w:right="27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南京市鼓楼区汉中路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金陵世贸中心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1262-1264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210005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8576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8887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5857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9887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52014pt;margin-top:722.472107pt;width:50.757022pt;height:47.381342pt;mso-position-horizontal-relative:page;mso-position-vertical-relative:page;z-index:-1436" type="#_x0000_t202" filled="f" stroked="f">
            <v:textbox inset="0,0,0,0">
              <w:txbxContent>
                <w:p>
                  <w:pPr>
                    <w:spacing w:line="11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武汉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4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武汉市武昌区中南路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中商广场写字楼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1817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430071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7490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7493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236206pt;margin-top:722.472107pt;width:50.916142pt;height:47.381342pt;mso-position-horizontal-relative:page;mso-position-vertical-relative:page;z-index:-1435" type="#_x0000_t202" filled="f" stroked="f">
            <v:textbox inset="0,0,0,0">
              <w:txbxContent>
                <w:p>
                  <w:pPr>
                    <w:spacing w:line="11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深圳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4"/>
                    <w:ind w:left="20" w:right="25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广东省深圳市福田区中心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四路一号嘉里建设广场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第一座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1704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8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518048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3305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3911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3651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3950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48819pt;margin-top:722.403625pt;width:45.802202pt;height:47.381342pt;mso-position-horizontal-relative:page;mso-position-vertical-relative:page;z-index:-1434" type="#_x0000_t202" filled="f" stroked="f">
            <v:textbox inset="0,0,0,0">
              <w:txbxContent>
                <w:p>
                  <w:pPr>
                    <w:spacing w:line="11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香港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4"/>
                    <w:ind w:left="20" w:right="101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香港九龙尖沙咀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广东道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海洋中心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5803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3700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0333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93115pt;margin-top:722.403625pt;width:48.812222pt;height:47.381342pt;mso-position-horizontal-relative:page;mso-position-vertical-relative:page;z-index:-1433" type="#_x0000_t202" filled="f" stroked="f">
            <v:textbox inset="0,0,0,0">
              <w:txbxContent>
                <w:p>
                  <w:pPr>
                    <w:spacing w:line="11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台北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4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台北市信义区松高路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统一国际大楼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34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0"/>
                      <w:sz w:val="10"/>
                      <w:szCs w:val="10"/>
                    </w:rPr>
                    <w:t>110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87299300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87299388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299408pt;margin-top:772.193298pt;width:107.960201pt;height:9.385578pt;mso-position-horizontal-relative:page;mso-position-vertical-relative:page;z-index:-1432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3"/>
                      <w:szCs w:val="13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95"/>
                      <w:sz w:val="13"/>
                      <w:szCs w:val="13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95"/>
                      <w:sz w:val="13"/>
                      <w:szCs w:val="13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sz w:val="13"/>
                      <w:szCs w:val="13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2"/>
                      <w:szCs w:val="12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2"/>
                      <w:szCs w:val="12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2"/>
                      <w:szCs w:val="1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548.501038pt;width:171.874pt;height:13.172407pt;mso-position-horizontal-relative:page;mso-position-vertical-relative:page;z-index:-1431" type="#_x0000_t202" filled="f" stroked="f">
            <v:textbox inset="0,0,0,0">
              <w:txbxContent>
                <w:p>
                  <w:pPr>
                    <w:spacing w:line="216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6004pt;margin-top:458.304016pt;width:171.874pt;height:13.173298pt;mso-position-horizontal-relative:page;mso-position-vertical-relative:page;z-index:-1430" type="#_x0000_t202" filled="f" stroked="f">
            <v:textbox inset="0,0,0,0">
              <w:txbxContent>
                <w:p>
                  <w:pPr>
                    <w:spacing w:line="214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7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解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方案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85986pt;margin-top:437.407013pt;width:171.874pt;height:14.0336pt;mso-position-horizontal-relative:page;mso-position-vertical-relative:page;z-index:-1429" type="#_x0000_t202" filled="f" stroked="f">
            <v:textbox inset="0,0,0,0">
              <w:txbxContent>
                <w:p>
                  <w:pPr>
                    <w:spacing w:line="214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功能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6004pt;margin-top:385.188019pt;width:171.874pt;height:14.033496pt;mso-position-horizontal-relative:page;mso-position-vertical-relative:page;z-index:-1428" type="#_x0000_t202" filled="f" stroked="f">
            <v:textbox inset="0,0,0,0">
              <w:txbxContent>
                <w:p>
                  <w:pPr>
                    <w:spacing w:line="215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特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6004pt;margin-top:254.105026pt;width:171.874pt;height:14.033985pt;mso-position-horizontal-relative:page;mso-position-vertical-relative:page;z-index:-1427" type="#_x0000_t202" filled="f" stroked="f">
            <v:textbox inset="0,0,0,0">
              <w:txbxContent>
                <w:p>
                  <w:pPr>
                    <w:spacing w:line="214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参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133.73703pt;width:171.874pt;height:13.173284pt;mso-position-horizontal-relative:page;mso-position-vertical-relative:page;z-index:-1426" type="#_x0000_t202" filled="f" stroked="f">
            <v:textbox inset="0,0,0,0">
              <w:txbxContent>
                <w:p>
                  <w:pPr>
                    <w:spacing w:line="214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特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85986pt;margin-top:97.974022pt;width:171.874pt;height:13.1732pt;mso-position-horizontal-relative:page;mso-position-vertical-relative:page;z-index:-1425" type="#_x0000_t202" filled="f" stroked="f">
            <v:textbox inset="0,0,0,0">
              <w:txbxContent>
                <w:p>
                  <w:pPr>
                    <w:spacing w:line="214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体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符号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6004pt;margin-top:97.974022pt;width:171.874pt;height:13.173207pt;mso-position-horizontal-relative:page;mso-position-vertical-relative:page;z-index:-1424" type="#_x0000_t202" filled="f" stroked="f">
            <v:textbox inset="0,0,0,0">
              <w:txbxContent>
                <w:p>
                  <w:pPr>
                    <w:spacing w:line="214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参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999pt;margin-top:97.974022pt;width:171.874pt;height:13.173207pt;mso-position-horizontal-relative:page;mso-position-vertical-relative:page;z-index:-1423" type="#_x0000_t202" filled="f" stroked="f">
            <v:textbox inset="0,0,0,0">
              <w:txbxContent>
                <w:p>
                  <w:pPr>
                    <w:spacing w:line="214" w:lineRule="exact"/>
                    <w:ind w:left="113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名称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111.902817pt;width:171.8736pt;height:12pt;mso-position-horizontal-relative:page;mso-position-vertical-relative:page;z-index:-142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122.24102pt;width:171.8736pt;height:12pt;mso-position-horizontal-relative:page;mso-position-vertical-relative:page;z-index:-142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140.5793pt;width:171.8736pt;height:12pt;mso-position-horizontal-relative:page;mso-position-vertical-relative:page;z-index:-142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150.917511pt;width:171.8736pt;height:12pt;mso-position-horizontal-relative:page;mso-position-vertical-relative:page;z-index:-141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161.255707pt;width:171.8736pt;height:12pt;mso-position-horizontal-relative:page;mso-position-vertical-relative:page;z-index:-14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171.594055pt;width:171.8736pt;height:12pt;mso-position-horizontal-relative:page;mso-position-vertical-relative:page;z-index:-141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181.93219pt;width:171.8736pt;height:12pt;mso-position-horizontal-relative:page;mso-position-vertical-relative:page;z-index:-14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275.477203pt;width:171.8736pt;height:12pt;mso-position-horizontal-relative:page;mso-position-vertical-relative:page;z-index:-14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290.992218pt;width:53.339306pt;height:12pt;mso-position-horizontal-relative:page;mso-position-vertical-relative:page;z-index:-14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61261pt;margin-top:290.992218pt;width:5.549599pt;height:12pt;mso-position-horizontal-relative:page;mso-position-vertical-relative:page;z-index:-14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897614pt;margin-top:290.992218pt;width:32.801793pt;height:12pt;mso-position-horizontal-relative:page;mso-position-vertical-relative:page;z-index:-14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357.338226pt;width:53.339306pt;height:12pt;mso-position-horizontal-relative:page;mso-position-vertical-relative:page;z-index:-14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571106pt;margin-top:357.338226pt;width:104.128294pt;height:12pt;mso-position-horizontal-relative:page;mso-position-vertical-relative:page;z-index:-14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70079pt;margin-top:397.168213pt;width:53.464306pt;height:12pt;mso-position-horizontal-relative:page;mso-position-vertical-relative:page;z-index:-14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363892pt;margin-top:397.168213pt;width:37.8pt;height:12pt;mso-position-horizontal-relative:page;mso-position-vertical-relative:page;z-index:-14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731903pt;margin-top:397.168213pt;width:37.092492pt;height:12pt;mso-position-horizontal-relative:page;mso-position-vertical-relative:page;z-index:-140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70079pt;margin-top:411.732605pt;width:172.1236pt;height:12pt;mso-position-horizontal-relative:page;mso-position-vertical-relative:page;z-index:-140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422.070801pt;width:171.8736pt;height:12pt;mso-position-horizontal-relative:page;mso-position-vertical-relative:page;z-index:-140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951096pt;margin-top:429.599213pt;width:39.213999pt;height:12pt;mso-position-horizontal-relative:page;mso-position-vertical-relative:page;z-index:-140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348114pt;margin-top:429.599213pt;width:8.812999pt;height:12pt;mso-position-horizontal-relative:page;mso-position-vertical-relative:page;z-index:-140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987091pt;margin-top:429.599213pt;width:9.712294pt;height:12pt;mso-position-horizontal-relative:page;mso-position-vertical-relative:page;z-index:-140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37002pt;margin-top:559.680237pt;width:34.670999pt;height:12pt;mso-position-horizontal-relative:page;mso-position-vertical-relative:page;z-index:-140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132103pt;margin-top:559.680237pt;width:4.869899pt;height:12pt;mso-position-horizontal-relative:page;mso-position-vertical-relative:page;z-index:-140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808807pt;margin-top:559.680237pt;width:31.081197pt;height:12pt;mso-position-horizontal-relative:page;mso-position-vertical-relative:page;z-index:-139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85803pt;margin-top:561.613525pt;width:171.874pt;height:12pt;mso-position-horizontal-relative:page;mso-position-vertical-relative:page;z-index:-139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697pt;margin-top:578.020203pt;width:55.992301pt;height:12pt;mso-position-horizontal-relative:page;mso-position-vertical-relative:page;z-index:-139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80005pt;margin-top:578.020203pt;width:30.509997pt;height:12pt;mso-position-horizontal-relative:page;mso-position-vertical-relative:page;z-index:-139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9884pt;margin-top:588.359253pt;width:28.019599pt;height:12pt;mso-position-horizontal-relative:page;mso-position-vertical-relative:page;z-index:-139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029999pt;margin-top:588.359253pt;width:72.859998pt;height:12pt;mso-position-horizontal-relative:page;mso-position-vertical-relative:page;z-index:-139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15697pt;margin-top:605.439209pt;width:171.8743pt;height:12pt;mso-position-horizontal-relative:page;mso-position-vertical-relative:page;z-index:-139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579pt;margin-top:611.067505pt;width:171.8736pt;height:12pt;mso-position-horizontal-relative:page;mso-position-vertical-relative:page;z-index:-139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45pt;margin-top:684.446838pt;width:527.244pt;height:12pt;mso-position-horizontal-relative:page;mso-position-vertical-relative:page;z-index:-139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245pt;margin-top:699.64563pt;width:527.244pt;height:12pt;mso-position-horizontal-relative:page;mso-position-vertical-relative:page;z-index:-139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160"/>
      <w:pgMar w:top="15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  <w:font w:name="Microsoft JhengHei">
    <w:altName w:val="Microsoft JhengHe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–"/>
      <w:lvlJc w:val="left"/>
      <w:pPr>
        <w:ind w:hanging="120"/>
      </w:pPr>
      <w:rPr>
        <w:rFonts w:hint="default" w:ascii="Arial" w:hAnsi="Arial" w:eastAsia="Arial"/>
        <w:color w:val="231F20"/>
        <w:w w:val="106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42"/>
      </w:pPr>
      <w:rPr>
        <w:rFonts w:hint="default" w:ascii="Arial" w:hAnsi="Arial" w:eastAsia="Arial"/>
        <w:color w:val="231F20"/>
        <w:w w:val="102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42"/>
      </w:pPr>
      <w:rPr>
        <w:rFonts w:hint="default" w:ascii="Arial" w:hAnsi="Arial" w:eastAsia="Arial"/>
        <w:color w:val="231F20"/>
        <w:w w:val="102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71"/>
      </w:pPr>
      <w:rPr>
        <w:rFonts w:hint="default" w:ascii="Arial" w:hAnsi="Arial" w:eastAsia="Arial"/>
        <w:color w:val="231F20"/>
        <w:w w:val="10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dobe 黑体 Std R" w:hAnsi="Adobe 黑体 Std R" w:eastAsia="Adobe 黑体 Std 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zebra.com/zq500" TargetMode="External"/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pn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pn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pn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png"/><Relationship Id="rId35" Type="http://schemas.openxmlformats.org/officeDocument/2006/relationships/image" Target="media/image30.jpg"/><Relationship Id="rId36" Type="http://schemas.openxmlformats.org/officeDocument/2006/relationships/image" Target="media/image31.pn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jpg"/><Relationship Id="rId40" Type="http://schemas.openxmlformats.org/officeDocument/2006/relationships/hyperlink" Target="http://www.zebra.com/" TargetMode="External"/><Relationship Id="rId41" Type="http://schemas.openxmlformats.org/officeDocument/2006/relationships/hyperlink" Target="mailto:contact.apac@zebra.com" TargetMode="External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2020-10-21T15:36:29Z</dcterms:created>
  <dcterms:modified xsi:type="dcterms:W3CDTF">2020-10-21T15:36:29Z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2019-08-21T00:00:00Z</vt:filetime>
  </property>
  <property fmtid="{D5CDD505-2E9C-101B-9397-08002B2CF9AE}" pid="3" name="LastSaved">
    <vt:filetime>2020-10-21T00:00:00Z</vt:filetime>
  </property>
</Properties>
</file>