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450.18689pt;margin-top:33.908501pt;width:107.8121pt;height:22.578789pt;mso-position-horizontal-relative:page;mso-position-vertical-relative:page;z-index:-355" coordorigin="9004,678" coordsize="2156,452">
            <v:shape style="position:absolute;left:9004;top:712;width:1932;height:418" type="#_x0000_t75">
              <v:imagedata r:id="rId5" o:title=""/>
            </v:shape>
            <v:group style="position:absolute;left:11003;top:722;width:2;height:311" coordorigin="11003,722" coordsize="2,311">
              <v:shape style="position:absolute;left:11003;top:722;width:2;height:311" coordorigin="11003,722" coordsize="0,311" path="m11003,722l11003,1034e" filled="f" stroked="t" strokeweight="4.387pt" strokecolor="#ED2128">
                <v:path arrowok="t"/>
              </v:shape>
            </v:group>
            <v:group style="position:absolute;left:10960;top:722;width:86;height:311" coordorigin="10960,722" coordsize="86,311">
              <v:shape style="position:absolute;left:10960;top:722;width:86;height:311" coordorigin="10960,722" coordsize="86,311" path="m10960,722l11046,722,11046,1034,10960,1034,10960,722xe" filled="f" stroked="t" strokeweight=".192pt" strokecolor="#ED2128">
                <v:path arrowok="t"/>
              </v:shape>
            </v:group>
            <v:group style="position:absolute;left:11115;top:722;width:2;height:311" coordorigin="11115,722" coordsize="2,311">
              <v:shape style="position:absolute;left:11115;top:722;width:2;height:311" coordorigin="11115,722" coordsize="0,311" path="m11115,722l11115,1034e" filled="f" stroked="t" strokeweight="4.386pt" strokecolor="#ED2128">
                <v:path arrowok="t"/>
              </v:shape>
            </v:group>
            <v:group style="position:absolute;left:11072;top:722;width:86;height:311" coordorigin="11072,722" coordsize="86,311">
              <v:shape style="position:absolute;left:11072;top:722;width:86;height:311" coordorigin="11072,722" coordsize="86,311" path="m11072,722l11158,722,11158,1034,11072,1034,11072,722xe" filled="f" stroked="t" strokeweight=".192pt" strokecolor="#ED212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3.646pt;margin-top:91.336098pt;width:233.627pt;height:32.772171pt;mso-position-horizontal-relative:page;mso-position-vertical-relative:page;z-index:-354" type="#_x0000_t75">
            <v:imagedata r:id="rId6" o:title=""/>
          </v:shape>
        </w:pict>
      </w:r>
      <w:r>
        <w:rPr/>
        <w:pict>
          <v:shape style="position:absolute;margin-left:54.114498pt;margin-top:486.889893pt;width:287.2145pt;height:23.02350pt;mso-position-horizontal-relative:page;mso-position-vertical-relative:page;z-index:-353" type="#_x0000_t75">
            <v:imagedata r:id="rId7" o:title=""/>
          </v:shape>
        </w:pict>
      </w:r>
      <w:r>
        <w:rPr/>
        <w:pict>
          <v:shape style="position:absolute;margin-left:53.877998pt;margin-top:400.166901pt;width:289.392pt;height:63.523pt;mso-position-horizontal-relative:page;mso-position-vertical-relative:page;z-index:-352" type="#_x0000_t75">
            <v:imagedata r:id="rId8" o:title=""/>
          </v:shape>
        </w:pict>
      </w:r>
      <w:r>
        <w:rPr/>
        <w:pict>
          <v:shape style="position:absolute;margin-left:53.878502pt;margin-top:321.139893pt;width:288.594pt;height:50.0505pt;mso-position-horizontal-relative:page;mso-position-vertical-relative:page;z-index:-351" type="#_x0000_t75">
            <v:imagedata r:id="rId9" o:title=""/>
          </v:shape>
        </w:pict>
      </w:r>
      <w:r>
        <w:rPr/>
        <w:pict>
          <v:shape style="position:absolute;margin-left:53.814999pt;margin-top:242.184906pt;width:287.163pt;height:49.933pt;mso-position-horizontal-relative:page;mso-position-vertical-relative:page;z-index:-350" type="#_x0000_t75">
            <v:imagedata r:id="rId10" o:title=""/>
          </v:shape>
        </w:pict>
      </w:r>
      <w:r>
        <w:rPr/>
        <w:pict>
          <v:shape style="position:absolute;margin-left:53.698002pt;margin-top:176.657898pt;width:287.771pt;height:36.451100pt;mso-position-horizontal-relative:page;mso-position-vertical-relative:page;z-index:-349" type="#_x0000_t75">
            <v:imagedata r:id="rId11" o:title=""/>
          </v:shape>
        </w:pict>
      </w:r>
      <w:r>
        <w:rPr/>
        <w:pict>
          <v:group style="position:absolute;margin-left:54pt;margin-top:129.736603pt;width:503pt;height:.1pt;mso-position-horizontal-relative:page;mso-position-vertical-relative:page;z-index:-348" coordorigin="1080,2595" coordsize="10060,2">
            <v:shape style="position:absolute;left:1080;top:2595;width:10060;height:2" coordorigin="1080,2595" coordsize="10060,0" path="m1080,2595l11140,2595e" filled="f" stroked="t" strokeweight="2pt" strokecolor="#EE3124">
              <v:path arrowok="t"/>
            </v:shape>
            <w10:wrap type="none"/>
          </v:group>
        </w:pict>
      </w:r>
      <w:r>
        <w:rPr/>
        <w:pict>
          <v:group style="position:absolute;margin-left:55pt;margin-top:604.071411pt;width:502pt;height:.1pt;mso-position-horizontal-relative:page;mso-position-vertical-relative:page;z-index:-347" coordorigin="1100,12081" coordsize="10040,2">
            <v:shape style="position:absolute;left:1100;top:12081;width:10040;height:2" coordorigin="1100,12081" coordsize="10040,0" path="m1100,12081l11140,12081e" filled="f" stroked="t" strokeweight="2pt" strokecolor="#EE3124">
              <v:path arrowok="t"/>
            </v:shape>
            <w10:wrap type="none"/>
          </v:group>
        </w:pict>
      </w:r>
      <w:r>
        <w:rPr/>
        <w:pict>
          <v:shape style="position:absolute;margin-left:66.301697pt;margin-top:615.008301pt;width:229.11pt;height:20.3205pt;mso-position-horizontal-relative:page;mso-position-vertical-relative:page;z-index:-346" type="#_x0000_t75">
            <v:imagedata r:id="rId12" o:title=""/>
          </v:shape>
        </w:pict>
      </w:r>
      <w:r>
        <w:rPr/>
        <w:pict>
          <v:shape style="position:absolute;margin-left:66.301903pt;margin-top:639.508301pt;width:230.0441pt;height:45.0661pt;mso-position-horizontal-relative:page;mso-position-vertical-relative:page;z-index:-345" type="#_x0000_t75">
            <v:imagedata r:id="rId13" o:title=""/>
          </v:shape>
        </w:pict>
      </w:r>
      <w:r>
        <w:rPr/>
        <w:pict>
          <v:shape style="position:absolute;margin-left:327.720093pt;margin-top:615.026001pt;width:226.5302pt;height:30.2268pt;mso-position-horizontal-relative:page;mso-position-vertical-relative:page;z-index:-344" type="#_x0000_t75">
            <v:imagedata r:id="rId14" o:title=""/>
          </v:shape>
        </w:pict>
      </w:r>
      <w:r>
        <w:rPr/>
        <w:pict>
          <v:shape style="position:absolute;margin-left:327.917999pt;margin-top:649.455383pt;width:228.3194pt;height:20.3676pt;mso-position-horizontal-relative:page;mso-position-vertical-relative:page;z-index:-343" type="#_x0000_t75">
            <v:imagedata r:id="rId15" o:title=""/>
          </v:shape>
        </w:pict>
      </w:r>
      <w:r>
        <w:rPr/>
        <w:pict>
          <v:shape style="position:absolute;margin-left:327.788544pt;margin-top:673.955994pt;width:225.687643pt;height:30.6479pt;mso-position-horizontal-relative:page;mso-position-vertical-relative:page;z-index:-342" type="#_x0000_t75">
            <v:imagedata r:id="rId16" o:title=""/>
          </v:shape>
        </w:pict>
      </w:r>
      <w:r>
        <w:rPr/>
        <w:pict>
          <v:shape style="position:absolute;margin-left:54.875301pt;margin-top:134.936203pt;width:153.330472pt;height:22.00728pt;mso-position-horizontal-relative:page;mso-position-vertical-relative:page;z-index:-341" type="#_x0000_t75">
            <v:imagedata r:id="rId17" o:title=""/>
          </v:shape>
        </w:pict>
      </w:r>
      <w:r>
        <w:rPr/>
        <w:pict>
          <v:group style="position:absolute;margin-left:375.519623pt;margin-top:184.156128pt;width:163.770242pt;height:314pt;mso-position-horizontal-relative:page;mso-position-vertical-relative:page;z-index:-340" coordorigin="7510,3683" coordsize="3275,6280">
            <v:shape style="position:absolute;left:8807;top:9923;width:761;height:40" type="#_x0000_t75">
              <v:imagedata r:id="rId18" o:title=""/>
            </v:shape>
            <v:shape style="position:absolute;left:8265;top:9123;width:1826;height:800" type="#_x0000_t75">
              <v:imagedata r:id="rId19" o:title=""/>
            </v:shape>
            <v:shape style="position:absolute;left:7868;top:5843;width:1948;height:440" type="#_x0000_t75">
              <v:imagedata r:id="rId20" o:title=""/>
            </v:shape>
            <v:shape style="position:absolute;left:7528;top:5343;width:2450;height:500" type="#_x0000_t75">
              <v:imagedata r:id="rId21" o:title=""/>
            </v:shape>
            <v:shape style="position:absolute;left:7510;top:5143;width:2803;height:200" type="#_x0000_t75">
              <v:imagedata r:id="rId22" o:title=""/>
            </v:shape>
            <v:shape style="position:absolute;left:7530;top:3683;width:3256;height:1460" type="#_x0000_t75">
              <v:imagedata r:id="rId23" o:title=""/>
            </v:shape>
            <w10:wrap type="none"/>
          </v:group>
        </w:pict>
      </w:r>
      <w:r>
        <w:rPr/>
        <w:pict>
          <v:group style="position:absolute;margin-left:54.656502pt;margin-top:585.204529pt;width:26.687pt;height:12.851pt;mso-position-horizontal-relative:page;mso-position-vertical-relative:page;z-index:-339" coordorigin="1093,11704" coordsize="534,257">
            <v:shape style="position:absolute;left:1093;top:11704;width:534;height:257" coordorigin="1093,11704" coordsize="534,257" path="m1251,11928l1255,11934,1259,11945,1262,11961,1292,11960,1310,11954,1318,11944,1318,11930,1274,11930,1251,11928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180,11877l1146,11877,1146,11959,1180,11959,1180,11877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317,11870l1281,11870,1281,11918,1284,11926,1274,11930,1318,11930,1317,11870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245,11870l1234,11870,1210,11885,1210,11885,1211,11887,1212,11889,1220,11904,1226,11915,1230,11924,1263,11905,1262,11902,1254,11887,1248,11877,1245,11870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180,11795l1146,11795,1146,11844,1128,11850,1107,11854,1096,11856,1093,11858,1093,11858,1094,11860,1095,11863,1110,11895,1112,11895,1123,11889,1135,11883,1146,11877,1180,11877,1180,11866,1204,11856,1346,11856,1346,11841,1203,11841,1201,11834,1180,11834,1180,11795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346,11856l1204,11856,1204,11870,1346,11870,1346,11856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317,11819l1281,11819,1281,11841,1317,11841,1317,11819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200,11827l1180,11834,1201,11834,1200,11827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106,11729l1105,11729,1105,11750,1103,11770,1100,11790,1096,11809,1106,11826,1116,11829,1122,11832,1124,11819,1127,11807,1129,11795,1350,11795,1350,11789,1204,11789,1204,11765,1180,11765,1180,11764,1134,11764,1136,11754,1137,11744,1138,11735,1117,11730,1106,11729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350,11795l1199,11795,1199,11819,1350,11819,1350,11795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290,11765l1254,11765,1254,11789,1290,11789,1290,11765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334,11737l1212,11737,1212,11765,1334,11765,1334,11737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170,11707l1146,11707,1146,11764,1180,11764,1180,11729,1180,11723,1182,11716,1182,11712,1182,11709,1181,11708,1182,11708,1170,11707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277,11707l1253,11707,1253,11737,1290,11737,1290,11727,1290,11722,1291,11716,1292,11712,1291,11709,1289,11708,1289,11708,1277,11707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443,11867l1409,11867,1409,11959,1443,11959,1443,11867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627,11916l1451,11916,1451,11945,1627,11945,1627,11916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483,11800l1474,11916,1507,11916,1507,11814,1507,11809,1509,11804,1509,11801,1506,11801,1483,11800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566,11758l1530,11758,1530,11916,1566,11916,1566,11843,1614,11843,1614,11812,1566,11812,1566,11758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443,11766l1409,11818,1382,11846,1383,11862,1390,11871,1395,11879,1409,11867,1443,11867,1443,11829,1456,11811,1468,11796,1473,11790,1474,11789,1474,11788,1463,11780,1453,11772,1443,11766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430,11704l1416,11722,1402,11737,1389,11752,1376,11764,1382,11772,1396,11784,1399,11786,1401,11788,1402,11788,1460,11725,1458,11724,1456,11723,1453,11720,1443,11713,1436,11708,1430,11704xe" filled="t" fillcolor="#231F20" stroked="f">
              <v:path arrowok="t"/>
              <v:fill type="solid"/>
            </v:shape>
            <v:shape style="position:absolute;left:1093;top:11704;width:534;height:257" coordorigin="1093,11704" coordsize="534,257" path="m1619,11727l1464,11727,1464,11758,1619,11758,1619,11727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15.10376pt;width:5.15pt;height:11pt;mso-position-horizontal-relative:page;mso-position-vertical-relative:page;z-index:-338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bookmarkStart w:name="http://www.honeywellaidc.com/CatalogDocu" w:id="1"/>
                  <w:bookmarkEnd w:id="1"/>
                  <w:r>
                    <w:rPr/>
                  </w: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418091pt;margin-top:615.133179pt;width:5.15pt;height:11pt;mso-position-horizontal-relative:page;mso-position-vertical-relative:page;z-index:-337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639.60376pt;width:5.15pt;height:11pt;mso-position-horizontal-relative:page;mso-position-vertical-relative:page;z-index:-336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418091pt;margin-top:649.633179pt;width:5.15pt;height:11pt;mso-position-horizontal-relative:page;mso-position-vertical-relative:page;z-index:-335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996899pt;margin-top:664.102783pt;width:5.15pt;height:11pt;mso-position-horizontal-relative:page;mso-position-vertical-relative:page;z-index:-334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418091pt;margin-top:674.133179pt;width:5.15pt;height:11pt;mso-position-horizontal-relative:page;mso-position-vertical-relative:page;z-index:-333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0.134521pt;margin-top:36.111pt;width:5.6255pt;height:15.5725pt;mso-position-horizontal-relative:page;mso-position-vertical-relative:page;z-index:-33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57.224182pt;margin-top:708.187317pt;width:95.682152pt;height:14.656998pt;mso-position-horizontal-relative:page;mso-position-vertical-relative:page;z-index:-331" type="#_x0000_t75">
            <v:imagedata r:id="rId24" o:title=""/>
          </v:shape>
        </w:pict>
      </w:r>
      <w:r>
        <w:rPr/>
        <w:pict>
          <v:group style="position:absolute;margin-left:87.939148pt;margin-top:568.606445pt;width:11.326pt;height:16.131pt;mso-position-horizontal-relative:page;mso-position-vertical-relative:page;z-index:-330" coordorigin="1759,11372" coordsize="227,323">
            <v:group style="position:absolute;left:1769;top:11382;width:207;height:303" coordorigin="1769,11382" coordsize="207,303">
              <v:shape style="position:absolute;left:1769;top:11382;width:207;height:303" coordorigin="1769,11382" coordsize="207,303" path="m1769,11383l1769,11390,1828,11454,1834,11530,1772,11595,1776,11598,1835,11537,1840,11537,1839,11532,1840,11532,1846,11525,1839,11525,1833,11460,1840,11460,1833,11452,1832,11445,1827,11445,1769,11383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30,11557l1923,11557,1961,11598,1964,11594,1930,11557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840,11537l1835,11537,1837,11566,1837,11567,1837,11568,1839,11569,1839,11577,1850,11577,1850,11569,1901,11569,1898,11565,1898,11563,1842,11563,1840,11537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01,11569l1892,11569,1895,11574,1900,11577,1916,11577,1924,11569,1924,11569,1902,11569,1901,11569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24,11551l1912,11551,1916,11555,1916,11565,1912,11569,1924,11569,1923,11557,1930,11557,1924,11551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10,11554l1904,11554,1901,11557,1901,11563,1904,11566,1910,11566,1912,11563,1913,11557,1910,11554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877,11500l1870,11500,1905,11538,1905,11543,1896,11544,1890,11551,1890,11563,1842,11563,1898,11563,1898,11555,1902,11551,1924,11551,1911,11536,1911,11531,1906,11531,1877,11500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840,11532l1839,11532,1839,11532,1840,11532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31,11457l1911,11457,1911,11457,1912,11457,1906,11531,1911,11531,1917,11457,1931,11457,1931,11457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840,11460l1833,11460,1867,11496,1839,11525,1846,11525,1870,11500,1877,11500,1874,11496,1877,11492,1870,11492,1840,11460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00,11469l1892,11469,1870,11492,1877,11492,1900,11469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897,11457l1861,11457,1861,11469,1900,11469,1905,11464,1897,11464,1897,11457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29,11426l1914,11426,1914,11436,1911,11436,1911,11449,1897,11464,1905,11464,1911,11457,1931,11457,1931,11452,1918,11452,1918,11450,1918,11450,1926,11442,1926,11442,1931,11442,1931,11436,1919,11436,1920,11427,1928,11427,1929,11426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31,11442l1926,11442,1926,11452,1931,11452,1931,11442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830,11426l1825,11426,1827,11445,1832,11445,1830,11426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75,11382l1923,11436,1931,11436,1975,11390,1975,11382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28,11427l1920,11427,1921,11427,1922,11428,1927,11428,1928,11427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836,11405l1836,11409,1828,11412,1825,11417,1824,11420,1817,11420,1817,11426,1929,11426,1931,11424,1931,11420,1829,11420,1832,11416,1834,11416,1836,11415,1846,11415,1846,11411,1852,11410,1857,11409,1862,11409,1912,11409,1911,11408,1903,11406,1846,11406,1846,11405,1836,11405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846,11415l1836,11415,1836,11420,1829,11420,1931,11420,1846,11420,1846,11415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13,11410l1890,11410,1899,11411,1903,11412,1908,11414,1912,11416,1913,11418,1914,11420,1846,11420,1931,11420,1931,11415,1931,11415,1917,11415,1913,11410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27,11411l1921,11411,1918,11413,1917,11415,1931,11415,1927,11411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12,11409l1862,11409,1862,11414,1890,11414,1890,11410,1913,11410,1912,11409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862,11402l1862,11403,1856,11404,1850,11404,1846,11406,1903,11406,1900,11405,1890,11404,1890,11402,1862,11402xe" filled="t" fillcolor="#231F20" stroked="f">
                <v:path arrowok="t"/>
                <v:fill type="solid"/>
              </v:shape>
              <v:shape style="position:absolute;left:1769;top:11382;width:207;height:303" coordorigin="1769,11382" coordsize="207,303" path="m1957,11641l1786,11641,1786,11685,1957,11685,1957,11641xe" filled="t" fillcolor="#231F20" stroked="f">
                <v:path arrowok="t"/>
                <v:fill type="solid"/>
              </v:shape>
            </v:group>
            <v:group style="position:absolute;left:1839;top:11500;width:66;height:63" coordorigin="1839,11500" coordsize="66,63">
              <v:shape style="position:absolute;left:1839;top:11500;width:66;height:63" coordorigin="1839,11500" coordsize="66,63" path="m1839,11532l1870,11500,1905,11538,1905,11543,1896,11544,1890,11551,1890,11559,1890,11560,1889,11562,1890,11563,1842,11563,1839,11532e" filled="f" stroked="t" strokeweight=".007pt" strokecolor="#231F20">
                <v:path arrowok="t"/>
              </v:shape>
            </v:group>
            <v:group style="position:absolute;left:1833;top:11460;width:33;height:65" coordorigin="1833,11460" coordsize="33,65">
              <v:shape style="position:absolute;left:1833;top:11460;width:33;height:65" coordorigin="1833,11460" coordsize="33,65" path="m1839,11525l1867,11496,1833,11460,1839,11525xe" filled="f" stroked="t" strokeweight=".007pt" strokecolor="#231F20">
                <v:path arrowok="t"/>
              </v:shape>
            </v:group>
            <v:group style="position:absolute;left:1830;top:11426;width:84;height:66" coordorigin="1830,11426" coordsize="84,66">
              <v:shape style="position:absolute;left:1830;top:11426;width:84;height:66" coordorigin="1830,11426" coordsize="84,66" path="m1870,11492l1833,11452,1830,11426,1914,11426,1914,11436,1911,11436,1911,11449,1897,11464,1897,11457,1861,11457,1861,11469,1892,11469,1870,11492xe" filled="f" stroked="t" strokeweight=".007pt" strokecolor="#231F20">
                <v:path arrowok="t"/>
              </v:shape>
            </v:group>
            <v:group style="position:absolute;left:1846;top:11409;width:68;height:11" coordorigin="1846,11409" coordsize="68,11">
              <v:shape style="position:absolute;left:1846;top:11409;width:68;height:11" coordorigin="1846,11409" coordsize="68,11" path="m1914,11420l1913,11418,1912,11416,1908,11414,1903,11412,1899,11411,1890,11410,1890,11414,1862,11414,1862,11409,1857,11409,1852,11410,1846,11411,1846,11420,1914,11420xe" filled="f" stroked="t" strokeweight=".007pt" strokecolor="#231F20">
                <v:path arrowok="t"/>
              </v:shape>
            </v:group>
            <v:group style="position:absolute;left:1829;top:11415;width:6;height:6" coordorigin="1829,11415" coordsize="6,6">
              <v:shape style="position:absolute;left:1829;top:11415;width:6;height:6" coordorigin="1829,11415" coordsize="6,6" path="m1836,11420l1829,11420,1832,11416,1834,11416,1836,11415,1836,11420xe" filled="f" stroked="t" strokeweight=".007pt" strokecolor="#231F20">
                <v:path arrowok="t"/>
              </v:shape>
            </v:group>
            <v:group style="position:absolute;left:1901;top:11554;width:12;height:12" coordorigin="1901,11554" coordsize="12,12">
              <v:shape style="position:absolute;left:1901;top:11554;width:12;height:12" coordorigin="1901,11554" coordsize="12,12" path="m1907,11554l1910,11554,1913,11557,1913,11560,1913,11563,1910,11566,1907,11566,1904,11566,1901,11563,1901,11560,1901,11557,1904,11554,1907,11554xe" filled="f" stroked="t" strokeweight=".007pt" strokecolor="#231F20">
                <v:path arrowok="t"/>
              </v:shape>
            </v:group>
            <v:group style="position:absolute;left:1898;top:11551;width:18;height:18" coordorigin="1898,11551" coordsize="18,18">
              <v:shape style="position:absolute;left:1898;top:11551;width:18;height:18" coordorigin="1898,11551" coordsize="18,18" path="m1907,11551l1912,11551,1916,11555,1916,11560,1916,11565,1912,11569,1907,11569,1902,11569,1898,11565,1898,11560,1898,11555,1902,11551,1907,11551xe" filled="f" stroked="t" strokeweight=".007pt" strokecolor="#231F20">
                <v:path arrowok="t"/>
              </v:shape>
            </v:group>
            <v:group style="position:absolute;left:1769;top:11382;width:207;height:216" coordorigin="1769,11382" coordsize="207,216">
              <v:shape style="position:absolute;left:1769;top:11382;width:207;height:216" coordorigin="1769,11382" coordsize="207,216" path="m1835,11537l1835,11545,1837,11565,1837,11567,1837,11568,1839,11569,1839,11577,1850,11577,1850,11569,1892,11569,1895,11574,1900,11577,1907,11577,1916,11577,1924,11569,1924,11560,1924,11559,1924,11558,1923,11557,1961,11598,1964,11594,1911,11536,1917,11457,1931,11457,1931,11437,1931,11436,1975,11390,1975,11382,1923,11436,1919,11436,1920,11427,1921,11427,1922,11428,1923,11428,1927,11428,1931,11424,1931,11420,1931,11415,1927,11411,1923,11411,1921,11411,1918,11413,1917,11415,1911,11408,1900,11405,1890,11404,1890,11402,1862,11402,1862,11403,1856,11404,1850,11404,1846,11406,1846,11405,1836,11405,1836,11409,1828,11412,1825,11417,1824,11420,1817,11420,1817,11426,1825,11426,1827,11445,1769,11383,1769,11390,1828,11454,1834,11530,1772,11595,1776,11598,1835,11537e" filled="f" stroked="t" strokeweight=".007pt" strokecolor="#231F20">
                <v:path arrowok="t"/>
              </v:shape>
            </v:group>
            <v:group style="position:absolute;left:1874;top:11457;width:38;height:74" coordorigin="1874,11457" coordsize="38,74">
              <v:shape style="position:absolute;left:1874;top:11457;width:38;height:74" coordorigin="1874,11457" coordsize="38,74" path="m1912,11457l1906,11531,1874,11496,1911,11457,1911,11457,1912,11457xe" filled="f" stroked="t" strokeweight=".007pt" strokecolor="#231F20">
                <v:path arrowok="t"/>
              </v:shape>
            </v:group>
            <v:group style="position:absolute;left:1918;top:11442;width:8;height:10" coordorigin="1918,11442" coordsize="8,10">
              <v:shape style="position:absolute;left:1918;top:11442;width:8;height:10" coordorigin="1918,11442" coordsize="8,10" path="m1918,11450l1918,11450,1926,11442,1926,11442,1926,11452,1918,11452,1918,11450xe" filled="f" stroked="t" strokeweight=".007pt" strokecolor="#231F20">
                <v:path arrowok="t"/>
              </v:shape>
            </v:group>
            <v:group style="position:absolute;left:1786;top:11641;width:171;height:44" coordorigin="1786,11641" coordsize="171,44">
              <v:shape style="position:absolute;left:1786;top:11641;width:171;height:44" coordorigin="1786,11641" coordsize="171,44" path="m1786,11641l1957,11641,1957,11685,1786,11685,1786,11641xe" filled="f" stroked="t" strokeweight=".00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5.72197pt;margin-top:573.653931pt;width:14.021073pt;height:10.846pt;mso-position-horizontal-relative:page;mso-position-vertical-relative:page;z-index:-329" coordorigin="2114,11473" coordsize="280,217">
            <v:group style="position:absolute;left:2124;top:11483;width:96;height:197" coordorigin="2124,11483" coordsize="96,197">
              <v:shape style="position:absolute;left:2124;top:11483;width:96;height:197" coordorigin="2124,11483" coordsize="96,197" path="m2221,11483l2159,11505,2124,11560,2126,11587,2152,11650,2221,11680,2221,11647,2198,11643,2180,11632,2165,11616,2157,11595,2156,11582,2160,11560,2171,11541,2187,11527,2207,11519,2221,11483xe" filled="t" fillcolor="#231F20" stroked="f">
                <v:path arrowok="t"/>
                <v:fill type="solid"/>
              </v:shape>
            </v:group>
            <v:group style="position:absolute;left:2124;top:11483;width:96;height:197" coordorigin="2124,11483" coordsize="96,197">
              <v:shape style="position:absolute;left:2124;top:11483;width:96;height:197" coordorigin="2124,11483" coordsize="96,197" path="m2156,11582l2160,11560,2171,11541,2187,11527,2207,11519,2221,11483,2198,11486,2143,11520,2124,11560,2126,11587,2152,11650,2221,11680,2221,11647,2198,11643,2180,11632,2165,11616,2157,11595,2156,11582xe" filled="f" stroked="t" strokeweight=".182pt" strokecolor="#231F20">
                <v:path arrowok="t"/>
              </v:shape>
            </v:group>
            <v:group style="position:absolute;left:2289;top:11483;width:96;height:197" coordorigin="2289,11483" coordsize="96,197">
              <v:shape style="position:absolute;left:2289;top:11483;width:96;height:197" coordorigin="2289,11483" coordsize="96,197" path="m2385,11483l2323,11505,2289,11560,2290,11587,2316,11650,2385,11680,2385,11647,2363,11643,2344,11632,2330,11616,2322,11595,2320,11582,2324,11560,2335,11541,2351,11527,2372,11519,2385,11483xe" filled="t" fillcolor="#231F20" stroked="f">
                <v:path arrowok="t"/>
                <v:fill type="solid"/>
              </v:shape>
            </v:group>
            <v:group style="position:absolute;left:2289;top:11483;width:96;height:197" coordorigin="2289,11483" coordsize="96,197">
              <v:shape style="position:absolute;left:2289;top:11483;width:96;height:197" coordorigin="2289,11483" coordsize="96,197" path="m2320,11582l2324,11560,2335,11541,2351,11527,2372,11519,2385,11483,2362,11486,2308,11520,2289,11560,2290,11587,2316,11650,2385,11680,2385,11647,2363,11643,2344,11632,2330,11616,2322,11595,2320,11582xe" filled="f" stroked="t" strokeweight=".182pt" strokecolor="#231F20">
                <v:path arrowok="t"/>
              </v:shape>
            </v:group>
            <v:group style="position:absolute;left:2291;top:11565;width:79;height:36" coordorigin="2291,11565" coordsize="79,36">
              <v:shape style="position:absolute;left:2291;top:11565;width:79;height:36" coordorigin="2291,11565" coordsize="79,36" path="m2291,11583l2370,11583e" filled="f" stroked="t" strokeweight="1.916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25.009628pt;margin-top:570.199646pt;width:17.143417pt;height:13.890808pt;mso-position-horizontal-relative:page;mso-position-vertical-relative:page;z-index:-328" type="#_x0000_t75">
            <v:imagedata r:id="rId25" o:title=""/>
          </v:shape>
        </w:pict>
      </w:r>
      <w:r>
        <w:rPr/>
        <w:pict>
          <v:group style="position:absolute;margin-left:71.831749pt;margin-top:570.229736pt;width:10.235pt;height:13.776pt;mso-position-horizontal-relative:page;mso-position-vertical-relative:page;z-index:-327" coordorigin="1437,11405" coordsize="205,276">
            <v:group style="position:absolute;left:1438;top:11406;width:202;height:273" coordorigin="1438,11406" coordsize="202,273">
              <v:shape style="position:absolute;left:1438;top:11406;width:202;height:273" coordorigin="1438,11406" coordsize="202,273" path="m1640,11679l1438,11679,1438,11406,1640,11406,1640,11679xe" filled="f" stroked="t" strokeweight=".111pt" strokecolor="#977348">
                <v:path arrowok="t"/>
              </v:shape>
            </v:group>
            <v:group style="position:absolute;left:1457;top:11428;width:164;height:126" coordorigin="1457,11428" coordsize="164,126">
              <v:shape style="position:absolute;left:1457;top:11428;width:164;height:126" coordorigin="1457,11428" coordsize="164,126" path="m1457,11481l1505,11538,1522,11554,1529,11538,1535,11527,1508,11527,1457,11481xe" filled="t" fillcolor="#27903A" stroked="f">
                <v:path arrowok="t"/>
                <v:fill type="solid"/>
              </v:shape>
              <v:shape style="position:absolute;left:1457;top:11428;width:164;height:126" coordorigin="1457,11428" coordsize="164,126" path="m1621,11428l1508,11527,1535,11527,1536,11526,1543,11514,1552,11502,1563,11488,1578,11472,1597,11453,1621,11428xe" filled="t" fillcolor="#27903A" stroked="f">
                <v:path arrowok="t"/>
                <v:fill type="solid"/>
              </v:shape>
            </v:group>
            <v:group style="position:absolute;left:1446;top:11417;width:186;height:251" coordorigin="1446,11417" coordsize="186,251">
              <v:shape style="position:absolute;left:1446;top:11417;width:186;height:251" coordorigin="1446,11417" coordsize="186,251" path="m1632,11668l1446,11668,1446,11417,1632,11417,1632,11668xe" filled="f" stroked="t" strokeweight=".056pt" strokecolor="#97734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8.948502pt;margin-top:35.9445pt;width:200.611pt;height:18.852476pt;mso-position-horizontal-relative:page;mso-position-vertical-relative:page;z-index:-326" type="#_x0000_t75">
            <v:imagedata r:id="rId26" o:title=""/>
          </v:shape>
        </w:pict>
      </w:r>
      <w:r>
        <w:rPr/>
        <w:pict>
          <v:group style="position:absolute;margin-left:53.9445pt;margin-top:64.183502pt;width:504.111pt;height:14.946pt;mso-position-horizontal-relative:page;mso-position-vertical-relative:page;z-index:-325" coordorigin="1079,1284" coordsize="10082,299">
            <v:group style="position:absolute;left:1080;top:1285;width:10080;height:297" coordorigin="1080,1285" coordsize="10080,297">
              <v:shape style="position:absolute;left:1080;top:1285;width:10080;height:297" coordorigin="1080,1285" coordsize="10080,297" path="m11160,1285l1080,1285,1080,1581,11160,1581,11160,1285xe" filled="t" fillcolor="#EE3124" stroked="f">
                <v:path arrowok="t"/>
                <v:fill type="solid"/>
              </v:shape>
              <v:shape style="position:absolute;left:1107;top:1328;width:784;height:189" type="#_x0000_t75">
                <v:imagedata r:id="rId27" o:title=""/>
              </v:shape>
            </v:group>
            <w10:wrap type="none"/>
          </v:group>
        </w:pict>
      </w:r>
      <w:r>
        <w:rPr/>
        <w:pict>
          <v:group style="position:absolute;margin-left:53.9445pt;margin-top:85.157898pt;width:504.111pt;height:39.205600pt;mso-position-horizontal-relative:page;mso-position-vertical-relative:page;z-index:-324" coordorigin="1079,1703" coordsize="10082,784">
            <v:group style="position:absolute;left:1080;top:2189;width:2719;height:297" coordorigin="1080,2189" coordsize="2719,297">
              <v:shape style="position:absolute;left:1080;top:2189;width:2719;height:297" coordorigin="1080,2189" coordsize="2719,297" path="m3799,2189l1080,2189,1080,2486,3799,2486,3799,2189xe" filled="t" fillcolor="#EE3124" stroked="f">
                <v:path arrowok="t"/>
                <v:fill type="solid"/>
              </v:shape>
            </v:group>
            <v:group style="position:absolute;left:3799;top:2189;width:7361;height:297" coordorigin="3799,2189" coordsize="7361,297">
              <v:shape style="position:absolute;left:3799;top:2189;width:7361;height:297" coordorigin="3799,2189" coordsize="7361,297" path="m11160,2189l3799,2189,3799,2486,11160,2486,11160,2189xe" filled="t" fillcolor="#EE3124" stroked="f">
                <v:path arrowok="t"/>
                <v:fill type="solid"/>
              </v:shape>
            </v:group>
            <v:group style="position:absolute;left:1080;top:1885;width:2719;height:304" coordorigin="1080,1885" coordsize="2719,304">
              <v:shape style="position:absolute;left:1080;top:1885;width:2719;height:304" coordorigin="1080,1885" coordsize="2719,304" path="m3799,1885l1080,1885,1080,2189,3799,2189,3799,1885xe" filled="t" fillcolor="#CBCCCE" stroked="f">
                <v:path arrowok="t"/>
                <v:fill type="solid"/>
              </v:shape>
            </v:group>
            <v:group style="position:absolute;left:3799;top:1885;width:7361;height:304" coordorigin="3799,1885" coordsize="7361,304">
              <v:shape style="position:absolute;left:3799;top:1885;width:7361;height:304" coordorigin="3799,1885" coordsize="7361,304" path="m11160,1885l3799,1885,3799,2189,11160,2189,11160,1885xe" filled="t" fillcolor="#CBCCCE" stroked="f">
                <v:path arrowok="t"/>
                <v:fill type="solid"/>
              </v:shape>
              <v:shape style="position:absolute;left:3916;top:1703;width:2911;height:136" type="#_x0000_t75">
                <v:imagedata r:id="rId28" o:title=""/>
              </v:shape>
            </v:group>
            <v:group style="position:absolute;left:1197;top:1971;width:263;height:122" coordorigin="1197,1971" coordsize="263,122">
              <v:shape style="position:absolute;left:1197;top:1971;width:263;height:122" coordorigin="1197,1971" coordsize="263,122" path="m1209,2082l1197,2090,1210,2090,1231,2089,1315,2089,1318,2083,1255,2083,1228,2083,1209,2082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15,2089l1231,2089,1288,2089,1304,2090,1315,2090,1315,2089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63,2070l1247,2070,1255,2083,1318,2083,1283,2083,1263,2070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18,2082l1304,2082,1283,2083,1318,2083,1318,2082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12,2063l1210,2071,1224,2070,1247,2070,1263,2070,1305,2070,1307,2064,1255,2064,1229,2063,1212,2063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05,2070l1263,2070,1288,2070,1305,2071,1305,2070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63,2052l1253,2052,1255,2064,1307,2064,1268,2064,1263,2052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07,2063l1291,2063,1268,2064,1307,2064,1307,2063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14,2009l1214,2045,1214,2047,1214,2053,1227,2052,1253,2052,1263,2052,1304,2052,1304,2045,1223,2045,1223,2034,1303,2034,1304,2028,1223,2028,1223,2016,1304,2016,1304,2010,1255,2010,1228,2010,1214,2009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04,2052l1263,2052,1290,2052,1304,2053,1304,2052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63,2034l1255,2034,1255,2045,1263,2045,1263,2034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03,2034l1295,2034,1295,2045,1304,2045,1304,2041,1303,2034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63,2016l1255,2016,1255,2028,1263,2028,1263,2016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04,2016l1295,2016,1295,2028,1304,2028,1304,2016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63,2001l1231,2001,1255,2010,1304,2010,1264,2010,1263,2001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04,2009l1292,2010,1264,2010,1304,2010,1304,2009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09,1994l1197,2002,1211,2001,1231,2001,1263,2001,1309,2001,1318,1994,1255,1994,1228,1994,1209,1994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09,2001l1263,2001,1289,2001,1308,2001,1309,2001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64,1984l1252,1984,1255,1994,1318,1994,1284,1994,1264,1984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19,1993l1305,1994,1284,1994,1318,1994,1319,1993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07,1976l1209,1979,1211,1982,1211,1986,1235,1985,1252,1984,1264,1984,1263,1984,1268,1983,1290,1981,1295,1981,1307,1981,1307,1981,1307,1980,1305,1978,1222,1978,1213,1977,1207,1976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07,1981l1295,1981,1304,1981,1306,1982,1307,1982,1307,1981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299,1971l1292,1974,1282,1975,1257,1977,1245,1978,1305,1978,1303,1976,1301,1974,1299,1971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58,1976l1355,1981,1355,1987,1355,1996,1355,2003,1355,2008,1366,2008,1439,2008,1442,2003,1364,2003,1364,1995,1442,1995,1442,1990,1364,1990,1364,1982,1442,1982,1442,1977,1405,1977,1374,1977,1358,1976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39,2008l1392,2008,1423,2008,1439,2008,1439,2008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42,1995l1434,1995,1434,2003,1442,2003,1442,1995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42,1982l1434,1982,1434,1990,1442,1990,1442,1982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42,1976l1430,1976,1405,1977,1442,1977,1442,1976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40,2012l1335,2020,1350,2020,1370,2019,1457,2019,1460,2013,1378,2013,1358,2013,1340,2012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57,2019l1419,2019,1439,2020,1456,2020,1457,2019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61,2012l1443,2013,1423,2013,1378,2013,1460,2013,1461,2012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53,2086l1339,2094,1354,2093,1374,2092,1456,2092,1457,2086,1394,2086,1372,2086,1353,2086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56,2092l1405,2092,1428,2093,1444,2093,1456,2094,1456,2092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02,2074l1387,2074,1394,2086,1457,2086,1420,2086,1402,2074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58,2085l1440,2086,1420,2086,1457,2086,1458,2085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54,2067l1349,2076,1366,2075,1387,2074,1402,2074,1447,2074,1447,2069,1394,2069,1373,2068,1354,2067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47,2074l1402,2074,1426,2075,1444,2076,1447,2076,1447,2074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02,2060l1393,2060,1394,2069,1447,2069,1409,2069,1402,2060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47,2067l1430,2068,1409,2069,1447,2069,1447,2067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359,2025l1354,2033,1354,2056,1354,2061,1367,2060,1393,2060,1402,2060,1443,2060,1443,2054,1362,2054,1362,2045,1443,2045,1443,2040,1362,2040,1362,2032,1443,2032,1443,2026,1406,2026,1376,2026,1359,2025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43,2060l1402,2060,1430,2060,1443,2061,1443,2060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02,2045l1394,2045,1394,2054,1402,2054,1402,2045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43,2045l1434,2045,1434,2054,1443,2054,1443,2045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02,2032l1394,2032,1394,2040,1402,2040,1402,2032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43,2032l1434,2032,1434,2040,1443,2040,1443,2032xe" filled="t" fillcolor="#231F20" stroked="f">
                <v:path arrowok="t"/>
                <v:fill type="solid"/>
              </v:shape>
              <v:shape style="position:absolute;left:1197;top:1971;width:263;height:122" coordorigin="1197,1971" coordsize="263,122" path="m1443,2024l1430,2025,1406,2026,1443,2026,1443,2024xe" filled="t" fillcolor="#231F20" stroked="f">
                <v:path arrowok="t"/>
                <v:fill type="solid"/>
              </v:shape>
            </v:group>
            <v:group style="position:absolute;left:3917;top:2008;width:842;height:136" coordorigin="3917,2008" coordsize="842,136">
              <v:shape style="position:absolute;left:3917;top:2008;width:842;height:136" coordorigin="3917,2008" coordsize="842,136" path="m3943,2017l3923,2017,3917,2027,3933,2027,3933,2117,3943,2117,3943,2017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3989,2091l3979,2091,3981,2100,3985,2108,3996,2117,4004,2120,4022,2120,4030,2117,4037,2110,4006,2110,4001,2109,3994,2102,3991,2097,3989,2091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035,2024l4017,2024,4022,2026,4029,2032,4031,2036,4031,2045,4028,2049,4020,2056,4014,2057,4007,2057,4007,2066,4017,2067,4024,2069,4034,2076,4037,2082,4037,2094,4034,2099,4025,2108,4020,2110,4037,2110,4043,2104,4047,2096,4047,2082,4045,2077,4039,2067,4034,2063,4028,2061,4037,2056,4041,2049,4041,2033,4038,2027,4035,2024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020,2014l4005,2014,3999,2017,3988,2025,3988,2026,3985,2032,3983,2040,3993,2040,3995,2035,3998,2031,4004,2025,4008,2024,4035,2024,4027,2017,4020,2014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067,2091l4057,2091,4059,2100,4063,2108,4074,2117,4081,2120,4100,2120,4108,2117,4115,2110,4084,2110,4079,2109,4071,2102,4068,2097,4067,2091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113,2024l4095,2024,4099,2026,4106,2032,4108,2036,4108,2045,4106,2049,4097,2056,4092,2057,4085,2057,4085,2066,4094,2067,4102,2069,4112,2076,4114,2082,4114,2094,4112,2099,4103,2108,4097,2110,4115,2110,4121,2104,4124,2096,4124,2082,4123,2077,4116,2067,4112,2063,4106,2061,4114,2056,4119,2049,4119,2033,4116,2027,4113,2024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098,2014l4083,2014,4076,2017,4066,2025,4066,2026,4062,2032,4060,2040,4070,2040,4073,2035,4075,2031,4081,2025,4085,2024,4113,2024,4105,2017,4098,2014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184,2121l4173,2121,4186,2137,4206,2144,4217,2145,4223,2144,4232,2140,4236,2138,4238,2136,4198,2136,4189,2131,4184,2121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250,2102l4240,2102,4240,2113,4239,2119,4236,2127,4232,2130,4223,2135,4218,2136,4238,2136,4243,2132,4246,2128,4249,2118,4250,2111,4250,2102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222,2041l4200,2041,4192,2045,4176,2060,4172,2069,4172,2089,4176,2098,4190,2113,4199,2116,4216,2116,4221,2115,4232,2110,4236,2107,4203,2107,4196,2105,4185,2094,4182,2087,4182,2072,4185,2065,4196,2053,4203,2050,4236,2050,4232,2046,4222,2041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236,2050l4220,2050,4227,2053,4238,2064,4241,2071,4241,2087,4238,2094,4227,2105,4220,2107,4236,2107,4236,2107,4240,2102,4250,2102,4250,2056,4240,2056,4236,2050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250,2043l4240,2043,4240,2056,4250,2056,4250,2043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337,2008l4326,2008,4319,2027,4315,2046,4312,2066,4312,2080,4313,2101,4316,2121,4322,2139,4334,2143,4328,2125,4324,2105,4322,2084,4323,2062,4326,2044,4329,2029,4332,2018,4337,2008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407,2094l4397,2094,4397,2117,4407,2117,4407,2094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407,2014l4405,2014,4349,2094,4419,2094,4419,2084,4367,2084,4397,2043,4407,2043,4407,2014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407,2043l4397,2043,4397,2084,4407,2084,4407,2043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446,2102l4442,2102,4440,2103,4437,2107,4436,2109,4436,2113,4437,2115,4440,2119,4442,2119,4446,2119,4448,2119,4452,2115,4453,2113,4453,2109,4452,2107,4448,2103,4446,2102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536,2017l4472,2017,4472,2026,4520,2026,4474,2116,4482,2120,4536,2017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631,2041l4609,2041,4600,2045,4585,2061,4581,2070,4581,2092,4585,2101,4600,2116,4609,2120,4631,2120,4640,2116,4645,2111,4612,2111,4605,2108,4594,2096,4591,2089,4591,2073,4594,2066,4600,2060,4605,2054,4612,2051,4645,2051,4640,2045,4631,2041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645,2051l4628,2051,4635,2054,4646,2066,4649,2073,4649,2089,4646,2096,4635,2108,4628,2111,4645,2111,4655,2101,4659,2092,4659,2070,4655,2061,4645,2051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725,2043l4671,2043,4671,2052,4709,2052,4667,2117,4724,2117,4724,2109,4683,2109,4725,2043xe" filled="t" fillcolor="#231F20" stroked="f">
                <v:path arrowok="t"/>
                <v:fill type="solid"/>
              </v:shape>
              <v:shape style="position:absolute;left:3917;top:2008;width:842;height:136" coordorigin="3917,2008" coordsize="842,136" path="m4734,2008l4739,2018,4742,2029,4747,2054,4749,2066,4749,2078,4748,2100,4744,2120,4739,2138,4748,2143,4754,2125,4757,2105,4759,2084,4758,2062,4755,2041,4751,2023,4734,2008xe" filled="t" fillcolor="#231F20" stroked="f">
                <v:path arrowok="t"/>
                <v:fill type="solid"/>
              </v:shape>
              <v:shape style="position:absolute;left:1107;top:2233;width:769;height:189" type="#_x0000_t75">
                <v:imagedata r:id="rId29" o:title=""/>
              </v:shape>
            </v:group>
            <w10:wrap type="none"/>
          </v:group>
        </w:pict>
      </w:r>
      <w:r>
        <w:rPr/>
        <w:pict>
          <v:group style="position:absolute;margin-left:53.9445pt;margin-top:160.967499pt;width:504.111pt;height:47.986pt;mso-position-horizontal-relative:page;mso-position-vertical-relative:page;z-index:-323" coordorigin="1079,3219" coordsize="10082,960">
            <v:group style="position:absolute;left:1080;top:3862;width:2719;height:316" coordorigin="1080,3862" coordsize="2719,316">
              <v:shape style="position:absolute;left:1080;top:3862;width:2719;height:316" coordorigin="1080,3862" coordsize="2719,316" path="m3799,3862l1080,3862,1080,4178,3799,4178,3799,3862xe" filled="t" fillcolor="#EE3124" stroked="f">
                <v:path arrowok="t"/>
                <v:fill type="solid"/>
              </v:shape>
            </v:group>
            <v:group style="position:absolute;left:3799;top:3862;width:7361;height:316" coordorigin="3799,3862" coordsize="7361,316">
              <v:shape style="position:absolute;left:3799;top:3862;width:7361;height:316" coordorigin="3799,3862" coordsize="7361,316" path="m11160,3862l3799,3862,3799,4178,11160,4178,11160,3862xe" filled="t" fillcolor="#EE3124" stroked="f">
                <v:path arrowok="t"/>
                <v:fill type="solid"/>
              </v:shape>
            </v:group>
            <v:group style="position:absolute;left:1080;top:3398;width:2719;height:464" coordorigin="1080,3398" coordsize="2719,464">
              <v:shape style="position:absolute;left:1080;top:3398;width:2719;height:464" coordorigin="1080,3398" coordsize="2719,464" path="m3799,3398l1080,3398,1080,3862,3799,3862,3799,3398xe" filled="t" fillcolor="#CBCCCE" stroked="f">
                <v:path arrowok="t"/>
                <v:fill type="solid"/>
              </v:shape>
            </v:group>
            <v:group style="position:absolute;left:3799;top:3398;width:7361;height:464" coordorigin="3799,3398" coordsize="7361,464">
              <v:shape style="position:absolute;left:3799;top:3398;width:7361;height:464" coordorigin="3799,3398" coordsize="7361,464" path="m11160,3398l3799,3398,3799,3862,11160,3862,11160,3398xe" filled="t" fillcolor="#CBCCCE" stroked="f">
                <v:path arrowok="t"/>
                <v:fill type="solid"/>
              </v:shape>
              <v:shape style="position:absolute;left:3916;top:3219;width:1813;height:130" type="#_x0000_t75">
                <v:imagedata r:id="rId30" o:title=""/>
              </v:shape>
              <v:shape style="position:absolute;left:1196;top:3477;width:807;height:133" type="#_x0000_t75">
                <v:imagedata r:id="rId31" o:title=""/>
              </v:shape>
              <v:shape style="position:absolute;left:3916;top:3520;width:7061;height:294" type="#_x0000_t75">
                <v:imagedata r:id="rId32" o:title=""/>
              </v:shape>
              <v:shape style="position:absolute;left:1107;top:3925;width:787;height:189" type="#_x0000_t75">
                <v:imagedata r:id="rId33" o:title=""/>
              </v:shape>
            </v:group>
            <w10:wrap type="none"/>
          </v:group>
        </w:pict>
      </w:r>
      <w:r>
        <w:rPr/>
        <w:pict>
          <v:group style="position:absolute;margin-left:53.9445pt;margin-top:130.6026pt;width:504.111pt;height:24.16090pt;mso-position-horizontal-relative:page;mso-position-vertical-relative:page;z-index:-322" coordorigin="1079,2612" coordsize="10082,483">
            <v:group style="position:absolute;left:1080;top:2790;width:2719;height:304" coordorigin="1080,2790" coordsize="2719,304">
              <v:shape style="position:absolute;left:1080;top:2790;width:2719;height:304" coordorigin="1080,2790" coordsize="2719,304" path="m3799,2790l1080,2790,1080,3094,3799,3094,3799,2790xe" filled="t" fillcolor="#CBCCCE" stroked="f">
                <v:path arrowok="t"/>
                <v:fill type="solid"/>
              </v:shape>
            </v:group>
            <v:group style="position:absolute;left:3799;top:2790;width:7361;height:304" coordorigin="3799,2790" coordsize="7361,304">
              <v:shape style="position:absolute;left:3799;top:2790;width:7361;height:304" coordorigin="3799,2790" coordsize="7361,304" path="m11160,2790l3799,2790,3799,3094,11160,3094,11160,2790xe" filled="t" fillcolor="#CBCCCE" stroked="f">
                <v:path arrowok="t"/>
                <v:fill type="solid"/>
              </v:shape>
            </v:group>
            <v:group style="position:absolute;left:3917;top:2613;width:598;height:112" coordorigin="3917,2613" coordsize="598,112">
              <v:shape style="position:absolute;left:3917;top:2613;width:598;height:112" coordorigin="3917,2613" coordsize="598,112" path="m3927,2694l3917,2694,3918,2702,3921,2709,3933,2718,3939,2721,3958,2721,3966,2717,3972,2711,3943,2711,3938,2710,3931,2704,3928,2699,3927,2694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3974,2662l3956,2662,3962,2664,3970,2673,3972,2679,3972,2693,3970,2699,3960,2709,3954,2711,3972,2711,3979,2704,3982,2695,3982,2676,3979,2668,3974,2662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3980,2618l3936,2618,3927,2667,3935,2664,3942,2662,3974,2662,3968,2656,3965,2655,3939,2655,3944,2627,3980,2627,3980,2618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3960,2653l3948,2653,3943,2653,3939,2655,3965,2655,3960,2653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039,2618l4028,2618,4071,2721,4073,2721,4083,2698,4072,2698,4039,2618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117,2618l4106,2618,4072,2698,4083,2698,4117,2618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231,2665l4222,2665,4222,2700,4231,2700,4231,2665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269,2657l4185,2657,4185,2665,4269,2665,4269,2657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231,2624l4222,2624,4222,2657,4231,2657,4231,2624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269,2714l4185,2714,4185,2723,4269,2723,4269,2714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348,2694l4338,2694,4339,2702,4342,2709,4353,2718,4360,2721,4379,2721,4387,2717,4393,2711,4364,2711,4359,2710,4352,2704,4349,2699,4348,2694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395,2662l4377,2662,4383,2664,4391,2673,4393,2679,4393,2693,4391,2699,4381,2709,4375,2711,4393,2711,4400,2704,4403,2695,4403,2676,4400,2668,4395,2662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401,2618l4357,2618,4348,2667,4356,2664,4363,2662,4395,2662,4389,2656,4386,2655,4360,2655,4365,2627,4401,2627,4401,2618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381,2653l4369,2653,4364,2653,4360,2655,4386,2655,4381,2653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497,2623l4488,2623,4421,2725,4431,2725,4497,2623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498,2674l4485,2674,4479,2676,4470,2685,4468,2691,4468,2704,4470,2710,4479,2719,4485,2721,4498,2721,4503,2719,4509,2712,4487,2712,4483,2711,4478,2705,4476,2702,4476,2693,4478,2690,4483,2684,4487,2682,4510,2682,4503,2676,4498,2674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510,2682l4495,2682,4499,2684,4505,2690,4506,2693,4506,2702,4505,2705,4499,2711,4495,2712,4509,2712,4512,2710,4515,2704,4515,2691,4512,2685,4510,2682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438,2615l4430,2615,4424,2618,4415,2627,4412,2632,4412,2646,4415,2651,4424,2660,4429,2663,4443,2663,4448,2660,4455,2654,4432,2654,4429,2652,4423,2646,4421,2643,4421,2635,4423,2631,4429,2625,4432,2624,4485,2624,4488,2623,4497,2623,4500,2618,4457,2618,4451,2618,4441,2616,4438,2615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485,2624l4440,2624,4444,2625,4450,2631,4451,2635,4451,2643,4450,2647,4444,2652,4440,2654,4455,2654,4458,2651,4460,2646,4460,2634,4458,2630,4456,2626,4467,2626,4477,2625,4483,2624,4485,2624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467,2626l4456,2626,4462,2626,4466,2626,4467,2626xe" filled="t" fillcolor="#231F20" stroked="f">
                <v:path arrowok="t"/>
                <v:fill type="solid"/>
              </v:shape>
              <v:shape style="position:absolute;left:3917;top:2613;width:598;height:112" coordorigin="3917,2613" coordsize="598,112" path="m4504,2613l4496,2613,4485,2617,4475,2618,4500,2618,4504,2613xe" filled="t" fillcolor="#231F20" stroked="f">
                <v:path arrowok="t"/>
                <v:fill type="solid"/>
              </v:shape>
              <v:shape style="position:absolute;left:1196;top:2869;width:551;height:133" type="#_x0000_t75">
                <v:imagedata r:id="rId34" o:title=""/>
              </v:shape>
              <v:shape style="position:absolute;left:3916;top:2915;width:1919;height:130" type="#_x0000_t75">
                <v:imagedata r:id="rId35" o:title=""/>
              </v:shape>
            </v:group>
            <w10:wrap type="none"/>
          </v:group>
        </w:pict>
      </w:r>
      <w:r>
        <w:rPr/>
        <w:pict>
          <v:group style="position:absolute;margin-left:53.9445pt;margin-top:214.989899pt;width:504.111pt;height:24.36360pt;mso-position-horizontal-relative:page;mso-position-vertical-relative:page;z-index:-321" coordorigin="1079,4300" coordsize="10082,487">
            <v:group style="position:absolute;left:1080;top:4482;width:2719;height:304" coordorigin="1080,4482" coordsize="2719,304">
              <v:shape style="position:absolute;left:1080;top:4482;width:2719;height:304" coordorigin="1080,4482" coordsize="2719,304" path="m3799,4482l1080,4482,1080,4786,3799,4786,3799,4482xe" filled="t" fillcolor="#CBCCCE" stroked="f">
                <v:path arrowok="t"/>
                <v:fill type="solid"/>
              </v:shape>
            </v:group>
            <v:group style="position:absolute;left:3799;top:4482;width:7361;height:304" coordorigin="3799,4482" coordsize="7361,304">
              <v:shape style="position:absolute;left:3799;top:4482;width:7361;height:304" coordorigin="3799,4482" coordsize="7361,304" path="m11160,4482l3799,4482,3799,4786,11160,4786,11160,4482xe" filled="t" fillcolor="#CBCCCE" stroked="f">
                <v:path arrowok="t"/>
                <v:fill type="solid"/>
              </v:shape>
              <v:shape style="position:absolute;left:3916;top:4300;width:2080;height:136" type="#_x0000_t75">
                <v:imagedata r:id="rId36" o:title=""/>
              </v:shape>
              <v:shape style="position:absolute;left:1196;top:4563;width:550;height:131" type="#_x0000_t75">
                <v:imagedata r:id="rId37" o:title=""/>
              </v:shape>
              <v:shape style="position:absolute;left:3916;top:4604;width:2173;height:136" type="#_x0000_t75">
                <v:imagedata r:id="rId38" o:title=""/>
              </v:shape>
            </v:group>
            <w10:wrap type="none"/>
          </v:group>
        </w:pict>
      </w:r>
      <w:r>
        <w:rPr/>
        <w:pict>
          <v:group style="position:absolute;margin-left:53.9445pt;margin-top:245.515396pt;width:504.111pt;height:24.2381pt;mso-position-horizontal-relative:page;mso-position-vertical-relative:page;z-index:-320" coordorigin="1079,4910" coordsize="10082,485">
            <v:group style="position:absolute;left:1080;top:5090;width:2719;height:304" coordorigin="1080,5090" coordsize="2719,304">
              <v:shape style="position:absolute;left:1080;top:5090;width:2719;height:304" coordorigin="1080,5090" coordsize="2719,304" path="m3799,5090l1080,5090,1080,5394,3799,5394,3799,5090xe" filled="t" fillcolor="#CBCCCE" stroked="f">
                <v:path arrowok="t"/>
                <v:fill type="solid"/>
              </v:shape>
            </v:group>
            <v:group style="position:absolute;left:3799;top:5090;width:7361;height:304" coordorigin="3799,5090" coordsize="7361,304">
              <v:shape style="position:absolute;left:3799;top:5090;width:7361;height:304" coordorigin="3799,5090" coordsize="7361,304" path="m11160,5090l3799,5090,3799,5394,11160,5394,11160,5090xe" filled="t" fillcolor="#CBCCCE" stroked="f">
                <v:path arrowok="t"/>
                <v:fill type="solid"/>
              </v:shape>
              <v:shape style="position:absolute;left:3916;top:4910;width:1769;height:131" type="#_x0000_t75">
                <v:imagedata r:id="rId39" o:title=""/>
              </v:shape>
              <v:shape style="position:absolute;left:1196;top:5170;width:537;height:133" type="#_x0000_t75">
                <v:imagedata r:id="rId40" o:title=""/>
              </v:shape>
              <v:shape style="position:absolute;left:3916;top:5215;width:1930;height:131" type="#_x0000_t75">
                <v:imagedata r:id="rId41" o:title=""/>
              </v:shape>
            </v:group>
            <w10:wrap type="none"/>
          </v:group>
        </w:pict>
      </w:r>
      <w:r>
        <w:rPr/>
        <w:pict>
          <v:group style="position:absolute;margin-left:53.9445pt;margin-top:284.842499pt;width:504.111pt;height:31.101pt;mso-position-horizontal-relative:page;mso-position-vertical-relative:page;z-index:-319" coordorigin="1079,5697" coordsize="10082,622">
            <v:group style="position:absolute;left:3799;top:5698;width:7361;height:304" coordorigin="3799,5698" coordsize="7361,304">
              <v:shape style="position:absolute;left:3799;top:5698;width:7361;height:304" coordorigin="3799,5698" coordsize="7361,304" path="m11160,5698l3799,5698,3799,6002,11160,6002,11160,5698xe" filled="t" fillcolor="#CBCCCE" stroked="f">
                <v:path arrowok="t"/>
                <v:fill type="solid"/>
              </v:shape>
            </v:group>
            <v:group style="position:absolute;left:1080;top:5698;width:2719;height:304" coordorigin="1080,5698" coordsize="2719,304">
              <v:shape style="position:absolute;left:1080;top:5698;width:2719;height:304" coordorigin="1080,5698" coordsize="2719,304" path="m3799,5698l1080,5698,1080,6002,3799,6002,3799,5698xe" filled="t" fillcolor="#CBCCCE" stroked="f">
                <v:path arrowok="t"/>
                <v:fill type="solid"/>
              </v:shape>
            </v:group>
            <v:group style="position:absolute;left:1080;top:6002;width:2719;height:316" coordorigin="1080,6002" coordsize="2719,316">
              <v:shape style="position:absolute;left:1080;top:6002;width:2719;height:316" coordorigin="1080,6002" coordsize="2719,316" path="m3799,6002l1080,6002,1080,6318,3799,6318,3799,6002xe" filled="t" fillcolor="#EE3124" stroked="f">
                <v:path arrowok="t"/>
                <v:fill type="solid"/>
              </v:shape>
            </v:group>
            <v:group style="position:absolute;left:3799;top:6002;width:7361;height:316" coordorigin="3799,6002" coordsize="7361,316">
              <v:shape style="position:absolute;left:3799;top:6002;width:7361;height:316" coordorigin="3799,6002" coordsize="7361,316" path="m11160,6002l3799,6002,3799,6318,11160,6318,11160,6002xe" filled="t" fillcolor="#EE3124" stroked="f">
                <v:path arrowok="t"/>
                <v:fill type="solid"/>
              </v:shape>
              <v:shape style="position:absolute;left:1196;top:5778;width:547;height:134" type="#_x0000_t75">
                <v:imagedata r:id="rId42" o:title=""/>
              </v:shape>
              <v:shape style="position:absolute;left:3916;top:5822;width:1508;height:131" type="#_x0000_t75">
                <v:imagedata r:id="rId43" o:title=""/>
              </v:shape>
              <v:shape style="position:absolute;left:1107;top:6067;width:780;height:183" type="#_x0000_t75">
                <v:imagedata r:id="rId44" o:title=""/>
              </v:shape>
            </v:group>
            <w10:wrap type="none"/>
          </v:group>
        </w:pict>
      </w:r>
      <w:r>
        <w:rPr/>
        <w:pict>
          <v:group style="position:absolute;margin-left:53.9445pt;margin-top:322.154388pt;width:504.111pt;height:24.1891pt;mso-position-horizontal-relative:page;mso-position-vertical-relative:page;z-index:-318" coordorigin="1079,6443" coordsize="10082,484">
            <v:group style="position:absolute;left:1080;top:6622;width:2719;height:304" coordorigin="1080,6622" coordsize="2719,304">
              <v:shape style="position:absolute;left:1080;top:6622;width:2719;height:304" coordorigin="1080,6622" coordsize="2719,304" path="m3799,6622l1080,6622,1080,6926,3799,6926,3799,6622xe" filled="t" fillcolor="#CBCCCE" stroked="f">
                <v:path arrowok="t"/>
                <v:fill type="solid"/>
              </v:shape>
            </v:group>
            <v:group style="position:absolute;left:3799;top:6622;width:7361;height:304" coordorigin="3799,6622" coordsize="7361,304">
              <v:shape style="position:absolute;left:3799;top:6622;width:7361;height:304" coordorigin="3799,6622" coordsize="7361,304" path="m11160,6622l3799,6622,3799,6926,11160,6926,11160,6622xe" filled="t" fillcolor="#CBCCCE" stroked="f">
                <v:path arrowok="t"/>
                <v:fill type="solid"/>
              </v:shape>
            </v:group>
            <v:group style="position:absolute;left:3917;top:6444;width:267;height:129" coordorigin="3917,6444" coordsize="267,129">
              <v:shape style="position:absolute;left:3917;top:6444;width:267;height:129" coordorigin="3917,6444" coordsize="267,129" path="m3984,6543l3975,6543,3975,6556,3975,6564,3974,6572,3985,6572,3984,6564,3984,6556,3984,6543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3919,6535l3917,6544,3934,6543,3956,6543,4042,6543,4043,6536,3959,6536,3937,6536,3919,6535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042,6543l4001,6543,4024,6543,4042,6544,4042,6543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3984,6521l3968,6521,3975,6536,3984,6536,3984,6521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043,6535l4027,6536,4004,6536,3984,6536,4043,6536,4043,6535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3931,6469l3931,6473,3932,6476,3932,6516,3931,6518,3931,6522,3945,6522,3968,6521,3984,6521,4026,6521,4028,6520,4028,6518,4027,6515,3940,6515,3940,6499,4027,6499,4027,6492,3940,6492,3940,6477,4027,6477,4028,6473,4028,6472,4028,6470,3986,6470,3959,6470,3940,6470,3931,6469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026,6521l3984,6521,4009,6521,4026,6522,4026,6521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3984,6499l3975,6499,3975,6515,3984,6515,3984,6499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027,6499l4019,6499,4019,6515,4027,6515,4027,6499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3984,6477l3975,6477,3975,6492,3984,6492,3984,6477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027,6477l4019,6477,4019,6492,4027,6492,4027,6477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005,6444l4001,6452,3995,6461,3986,6470,4028,6470,3996,6470,4005,6459,4012,6454,4015,6453,4016,6452,4017,6452,4017,6450,4016,6450,4015,6450,4012,6449,4008,6447,4005,6444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028,6469l4023,6470,4012,6470,3996,6470,4028,6470,4028,6469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3948,6445l3942,6452,3951,6457,3959,6463,3966,6469,3972,6462,3964,6456,3956,6450,3948,6445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51,6550l4141,6550,4144,6554,4166,6574,4173,6574,4175,6572,4181,6566,4181,6565,4166,6565,4163,6562,4155,6554,4151,6550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40,6515l4132,6515,4133,6525,4135,6534,4138,6542,4126,6549,4114,6554,4101,6556,4104,6559,4106,6562,4107,6565,4121,6561,4133,6555,4141,6550,4151,6550,4151,6549,4148,6545,4152,6542,4156,6539,4158,6537,4145,6537,4143,6530,4141,6522,4140,6515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75,6550l4170,6565,4181,6565,4183,6561,4184,6556,4184,6555,4180,6555,4177,6553,4175,6550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10,6539l4095,6544,4075,6548,4057,6550,4059,6553,4060,6557,4060,6560,4081,6555,4100,6550,4110,6547,4110,6545,4110,6540,4110,6539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66,6514l4162,6522,4155,6530,4145,6537,4158,6537,4175,6524,4176,6524,4176,6522,4175,6522,4175,6521,4172,6520,4169,6517,4166,6514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097,6491l4088,6491,4081,6501,4076,6509,4067,6517,4063,6520,4059,6522,4061,6525,4062,6528,4062,6531,4066,6530,4070,6529,4105,6524,4105,6522,4105,6520,4076,6520,4097,6491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05,6516l4096,6518,4087,6519,4076,6520,4105,6520,4105,6516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38,6488l4130,6488,4130,6495,4130,6501,4131,6508,4122,6509,4114,6510,4105,6511,4108,6520,4132,6515,4140,6515,4140,6513,4160,6509,4179,6506,4179,6506,4139,6506,4139,6503,4138,6495,4138,6488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78,6498l4171,6500,4158,6503,4139,6506,4179,6506,4178,6498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084,6445l4058,6487,4060,6490,4061,6492,4062,6495,4065,6494,4069,6493,4088,6491,4097,6491,4101,6487,4102,6485,4092,6485,4070,6485,4094,6453,4095,6452,4095,6450,4094,6450,4089,6448,4086,6447,4084,6445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28,6445l4129,6456,4129,6469,4130,6481,4121,6482,4113,6483,4107,6484,4108,6492,4115,6491,4122,6489,4130,6488,4138,6488,4138,6487,4146,6485,4158,6484,4174,6481,4173,6480,4138,6480,4138,6455,4138,6452,4139,6451,4141,6449,4141,6448,4141,6447,4140,6447,4135,6447,4131,6446,4128,6445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02,6467l4100,6472,4097,6478,4092,6485,4102,6485,4112,6477,4113,6476,4113,6474,4112,6473,4107,6471,4105,6469,4102,6467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72,6473l4163,6476,4151,6478,4138,6480,4173,6480,4172,6473xe" filled="t" fillcolor="#231F20" stroked="f">
                <v:path arrowok="t"/>
                <v:fill type="solid"/>
              </v:shape>
              <v:shape style="position:absolute;left:3917;top:6444;width:267;height:129" coordorigin="3917,6444" coordsize="267,129" path="m4151,6449l4147,6455,4154,6460,4160,6465,4164,6470,4170,6464,4165,6459,4159,6454,4151,6449xe" filled="t" fillcolor="#231F20" stroked="f">
                <v:path arrowok="t"/>
                <v:fill type="solid"/>
              </v:shape>
              <v:shape style="position:absolute;left:1196;top:6702;width:547;height:131" type="#_x0000_t75">
                <v:imagedata r:id="rId45" o:title=""/>
              </v:shape>
              <v:shape style="position:absolute;left:3916;top:6748;width:550;height:131" type="#_x0000_t75">
                <v:imagedata r:id="rId46" o:title=""/>
              </v:shape>
            </v:group>
            <w10:wrap type="none"/>
          </v:group>
        </w:pict>
      </w:r>
      <w:r>
        <w:rPr/>
        <w:pict>
          <v:group style="position:absolute;margin-left:53.9445pt;margin-top:352.624512pt;width:504.111pt;height:24.119pt;mso-position-horizontal-relative:page;mso-position-vertical-relative:page;z-index:-317" coordorigin="1079,7052" coordsize="10082,482">
            <v:group style="position:absolute;left:1080;top:7230;width:2719;height:304" coordorigin="1080,7230" coordsize="2719,304">
              <v:shape style="position:absolute;left:1080;top:7230;width:2719;height:304" coordorigin="1080,7230" coordsize="2719,304" path="m3799,7230l1080,7230,1080,7534,3799,7534,3799,7230xe" filled="t" fillcolor="#CBCCCE" stroked="f">
                <v:path arrowok="t"/>
                <v:fill type="solid"/>
              </v:shape>
            </v:group>
            <v:group style="position:absolute;left:3799;top:7230;width:7361;height:304" coordorigin="3799,7230" coordsize="7361,304">
              <v:shape style="position:absolute;left:3799;top:7230;width:7361;height:304" coordorigin="3799,7230" coordsize="7361,304" path="m11160,7230l3799,7230,3799,7534,11160,7534,11160,7230xe" filled="t" fillcolor="#CBCCCE" stroked="f">
                <v:path arrowok="t"/>
                <v:fill type="solid"/>
              </v:shape>
            </v:group>
            <v:group style="position:absolute;left:3917;top:7054;width:624;height:127" coordorigin="3917,7054" coordsize="624,127">
              <v:shape style="position:absolute;left:3917;top:7054;width:624;height:127" coordorigin="3917,7054" coordsize="624,127" path="m3957,7168l3959,7171,3961,7175,3960,7179,3969,7179,3988,7170,3966,7170,3962,7169,3957,7168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3978,7054l3979,7058,3979,7066,3979,7164,3978,7166,3975,7169,3973,7170,3988,7170,3988,7098,3995,7098,3991,7092,3988,7083,3988,7060,3988,7059,3990,7057,3991,7056,3991,7055,3990,7055,3985,7055,3982,7054,3978,7054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3969,7092l3961,7092,3955,7112,3945,7129,3937,7141,3928,7149,3917,7156,3921,7157,3923,7160,3925,7162,3940,7149,3953,7133,3955,7129,3963,7112,3969,7092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3995,7098l3988,7098,3994,7111,4001,7123,4008,7132,4021,7145,4036,7160,4043,7160,4046,7157,4048,7155,4002,7111,4007,7108,4013,7103,4002,7103,3995,7099,3995,7098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030,7075l4019,7089,4002,7103,4013,7103,4029,7090,4034,7087,4038,7087,4039,7086,4039,7085,4039,7084,4035,7082,4033,7079,4030,7075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3924,7085l3924,7094,3933,7093,3945,7092,3969,7092,3969,7092,3963,7086,3939,7086,3931,7086,3924,7085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3963,7086l3955,7086,3963,7086,3963,7086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127,7133l4094,7133,4118,7156,4118,7164,4118,7172,4117,7180,4128,7180,4127,7172,4127,7164,4127,7133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073,7125l4059,7134,4074,7133,4094,7133,4127,7133,4173,7133,4184,7125,4118,7125,4093,7125,4073,7125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173,7133l4127,7133,4152,7133,4172,7133,4173,7133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127,7070l4110,7070,4118,7125,4184,7125,4185,7125,4152,7125,4149,7120,4146,7120,4144,7117,4142,7116,4139,7115,4143,7111,4145,7109,4127,7070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187,7124l4172,7125,4152,7125,4185,7125,4187,7124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145,7109l4143,7111,4139,7115,4142,7116,4144,7117,4146,7120,4148,7118,4145,7109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148,7118l4146,7120,4149,7120,4148,7118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080,7081l4073,7086,4082,7095,4089,7106,4097,7119,4105,7113,4092,7096,4080,7081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162,7080l4160,7087,4156,7093,4148,7106,4145,7109,4148,7118,4153,7112,4158,7105,4166,7094,4169,7090,4173,7090,4174,7089,4174,7087,4173,7087,4171,7086,4170,7085,4166,7083,4164,7082,4162,7080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074,7061l4071,7071,4088,7070,4110,7070,4127,7070,4169,7070,4173,7062,4137,7062,4108,7062,4088,7062,4074,7061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169,7070l4127,7070,4151,7070,4169,7071,4169,7070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174,7061l4158,7062,4137,7062,4173,7062,4174,7061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234,7087l4221,7087,4221,7101,4234,7101,4234,7087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234,7144l4221,7144,4221,7158,4234,7158,4234,7144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347,7131l4337,7131,4339,7141,4343,7148,4354,7158,4362,7160,4380,7160,4389,7157,4395,7150,4364,7150,4359,7149,4352,7142,4349,7138,4347,7131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393,7064l4376,7064,4380,7066,4387,7072,4389,7076,4389,7085,4387,7089,4378,7096,4372,7097,4365,7097,4365,7107,4375,7107,4382,7109,4392,7117,4395,7122,4395,7135,4393,7140,4383,7148,4378,7150,4395,7150,4402,7144,4405,7137,4405,7122,4403,7117,4397,7107,4392,7104,4386,7101,4395,7096,4399,7089,4399,7073,4396,7067,4393,7064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378,7055l4363,7055,4357,7057,4346,7066,4346,7066,4343,7072,4341,7080,4351,7080,4353,7075,4356,7071,4362,7066,4366,7064,4393,7064,4385,7057,4378,7055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459,7055l4437,7055,4429,7059,4423,7068,4417,7084,4415,7107,4417,7130,4423,7146,4429,7156,4437,7160,4459,7160,4467,7156,4470,7151,4449,7151,4433,7144,4425,7123,4425,7095,4429,7080,4435,7068,4441,7064,4471,7064,4467,7059,4459,7055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471,7064l4456,7064,4462,7068,4472,7083,4474,7094,4474,7122,4472,7132,4463,7147,4457,7151,4470,7151,4474,7147,4481,7130,4483,7108,4481,7085,4474,7069,4471,7064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528,7054l4519,7054,4515,7056,4508,7062,4506,7066,4506,7076,4508,7080,4515,7086,4519,7088,4528,7088,4532,7086,4537,7082,4520,7082,4518,7081,4513,7077,4512,7074,4512,7068,4513,7065,4518,7061,4520,7060,4537,7060,4532,7056,4528,7054xe" filled="t" fillcolor="#231F20" stroked="f">
                <v:path arrowok="t"/>
                <v:fill type="solid"/>
              </v:shape>
              <v:shape style="position:absolute;left:3917;top:7054;width:624;height:127" coordorigin="3917,7054" coordsize="624,127" path="m4537,7060l4526,7060,4529,7061,4533,7065,4534,7068,4534,7074,4533,7077,4529,7081,4526,7082,4537,7082,4539,7080,4540,7076,4540,7066,4539,7062,4537,7060xe" filled="t" fillcolor="#231F20" stroked="f">
                <v:path arrowok="t"/>
                <v:fill type="solid"/>
              </v:shape>
              <v:shape style="position:absolute;left:1196;top:7311;width:1246;height:131" type="#_x0000_t75">
                <v:imagedata r:id="rId47" o:title=""/>
              </v:shape>
              <v:shape style="position:absolute;left:3916;top:7354;width:1091;height:132" type="#_x0000_t75">
                <v:imagedata r:id="rId48" o:title=""/>
              </v:shape>
            </v:group>
            <w10:wrap type="none"/>
          </v:group>
        </w:pict>
      </w:r>
      <w:r>
        <w:rPr/>
        <w:pict>
          <v:group style="position:absolute;margin-left:53.9445pt;margin-top:383.038391pt;width:504.111pt;height:24.1051pt;mso-position-horizontal-relative:page;mso-position-vertical-relative:page;z-index:-316" coordorigin="1079,7661" coordsize="10082,482">
            <v:group style="position:absolute;left:1080;top:7838;width:2719;height:304" coordorigin="1080,7838" coordsize="2719,304">
              <v:shape style="position:absolute;left:1080;top:7838;width:2719;height:304" coordorigin="1080,7838" coordsize="2719,304" path="m3799,7838l1080,7838,1080,8142,3799,8142,3799,7838xe" filled="t" fillcolor="#CBCCCE" stroked="f">
                <v:path arrowok="t"/>
                <v:fill type="solid"/>
              </v:shape>
            </v:group>
            <v:group style="position:absolute;left:3799;top:7838;width:7361;height:304" coordorigin="3799,7838" coordsize="7361,304">
              <v:shape style="position:absolute;left:3799;top:7838;width:7361;height:304" coordorigin="3799,7838" coordsize="7361,304" path="m11160,7838l3799,7838,3799,8142,11160,8142,11160,7838xe" filled="t" fillcolor="#CBCCCE" stroked="f">
                <v:path arrowok="t"/>
                <v:fill type="solid"/>
              </v:shape>
            </v:group>
            <v:group style="position:absolute;left:3917;top:7662;width:567;height:116" coordorigin="3917,7662" coordsize="567,116">
              <v:shape style="position:absolute;left:3917;top:7662;width:567;height:116" coordorigin="3917,7662" coordsize="567,116" path="m3959,7663l3924,7715,3921,7720,3918,7729,3917,7733,3917,7746,3920,7753,3931,7765,3939,7768,3956,7768,3963,7765,3971,7758,3942,7758,3937,7756,3929,7748,3927,7743,3927,7731,3929,7726,3937,7718,3942,7716,3970,7716,3965,7710,3963,7709,3940,7709,3967,7668,3959,7663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3970,7716l3954,7716,3959,7718,3967,7726,3969,7731,3969,7743,3967,7748,3958,7756,3953,7758,3971,7758,3976,7754,3979,7746,3979,7729,3976,7722,3970,7716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3958,7707l3947,7707,3944,7708,3940,7709,3963,7709,3958,7707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034,7663l4012,7663,4004,7667,3998,7676,3992,7692,3989,7715,3992,7738,3998,7754,4004,7764,4012,7768,4034,7768,4042,7764,4045,7759,4023,7759,4008,7752,4000,7731,4000,7703,4003,7688,4010,7676,4016,7672,4046,7672,4042,7667,4034,7663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046,7672l4031,7672,4037,7676,4046,7691,4049,7702,4049,7729,4046,7740,4038,7755,4031,7759,4045,7759,4048,7755,4056,7738,4058,7716,4056,7693,4049,7677,4046,7672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103,7662l4093,7662,4089,7664,4083,7670,4081,7674,4081,7684,4083,7688,4089,7694,4093,7696,4103,7696,4107,7694,4111,7690,4095,7690,4093,7689,4088,7684,4087,7682,4087,7676,4088,7673,4093,7669,4095,7668,4111,7668,4107,7664,4103,7662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111,7668l4101,7668,4104,7669,4108,7673,4109,7676,4109,7682,4108,7684,4104,7689,4101,7690,4111,7690,4114,7688,4115,7684,4115,7674,4114,7670,4111,7668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223,7747l4211,7775,4218,7778,4232,7752,4223,7747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328,7663l4293,7715,4290,7720,4286,7729,4286,7733,4286,7746,4289,7753,4300,7765,4307,7768,4325,7768,4332,7765,4340,7758,4311,7758,4306,7756,4298,7748,4295,7743,4295,7731,4297,7726,4306,7718,4311,7716,4339,7716,4334,7710,4331,7709,4309,7709,4336,7668,4328,7663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339,7716l4322,7716,4327,7718,4336,7726,4338,7731,4338,7743,4336,7748,4327,7756,4322,7758,4340,7758,4345,7754,4348,7746,4348,7729,4345,7722,4339,7716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327,7707l4316,7707,4313,7708,4309,7709,4331,7709,4327,7707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403,7663l4381,7663,4373,7667,4367,7676,4361,7692,4358,7715,4360,7738,4367,7754,4373,7764,4381,7768,4403,7768,4411,7764,4414,7759,4392,7759,4377,7752,4369,7731,4369,7703,4372,7688,4379,7676,4385,7672,4415,7672,4411,7667,4403,7663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415,7672l4400,7672,4406,7676,4415,7691,4418,7702,4418,7729,4415,7740,4406,7755,4400,7759,4414,7759,4417,7755,4425,7738,4427,7716,4425,7693,4418,7677,4415,7672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472,7662l4462,7662,4458,7664,4452,7670,4450,7674,4450,7684,4452,7688,4458,7694,4462,7696,4472,7696,4476,7694,4480,7690,4464,7690,4461,7689,4457,7684,4456,7682,4456,7676,4457,7673,4461,7669,4464,7668,4480,7668,4476,7664,4472,7662xe" filled="t" fillcolor="#231F20" stroked="f">
                <v:path arrowok="t"/>
                <v:fill type="solid"/>
              </v:shape>
              <v:shape style="position:absolute;left:3917;top:7662;width:567;height:116" coordorigin="3917,7662" coordsize="567,116" path="m4480,7668l4470,7668,4472,7669,4477,7673,4478,7676,4478,7682,4477,7684,4472,7689,4470,7690,4480,7690,4482,7688,4484,7684,4484,7674,4482,7670,4480,7668xe" filled="t" fillcolor="#231F20" stroked="f">
                <v:path arrowok="t"/>
                <v:fill type="solid"/>
              </v:shape>
              <v:shape style="position:absolute;left:1197;top:7917;width:535;height:133" type="#_x0000_t75">
                <v:imagedata r:id="rId49" o:title=""/>
              </v:shape>
              <v:shape style="position:absolute;left:3916;top:7960;width:1656;height:134" type="#_x0000_t75">
                <v:imagedata r:id="rId50" o:title=""/>
              </v:shape>
            </v:group>
            <w10:wrap type="none"/>
          </v:group>
        </w:pict>
      </w:r>
      <w:r>
        <w:rPr/>
        <w:pict>
          <v:shape style="position:absolute;margin-left:59.811798pt;margin-top:83.052299pt;width:51.015pt;height:6.649pt;mso-position-horizontal-relative:page;mso-position-vertical-relative:page;z-index:-315" type="#_x0000_t75">
            <v:imagedata r:id="rId51" o:title=""/>
          </v:shape>
        </w:pict>
      </w:r>
      <w:r>
        <w:rPr/>
        <w:pict>
          <v:shape style="position:absolute;margin-left:59.811298pt;margin-top:128.329407pt;width:27.418pt;height:6.663pt;mso-position-horizontal-relative:page;mso-position-vertical-relative:page;z-index:-314" type="#_x0000_t75">
            <v:imagedata r:id="rId52" o:title=""/>
          </v:shape>
        </w:pict>
      </w:r>
      <w:r>
        <w:rPr/>
        <w:pict>
          <v:shape style="position:absolute;margin-left:59.811798pt;margin-top:158.742798pt;width:27.516pt;height:6.579pt;mso-position-horizontal-relative:page;mso-position-vertical-relative:page;z-index:-313" type="#_x0000_t75">
            <v:imagedata r:id="rId53" o:title=""/>
          </v:shape>
        </w:pict>
      </w:r>
      <w:r>
        <w:rPr/>
        <w:pict>
          <v:shape style="position:absolute;margin-left:59.811798pt;margin-top:212.862701pt;width:27.439pt;height:6.628pt;mso-position-horizontal-relative:page;mso-position-vertical-relative:page;z-index:-312" type="#_x0000_t75">
            <v:imagedata r:id="rId54" o:title=""/>
          </v:shape>
        </w:pict>
      </w:r>
      <w:r>
        <w:rPr/>
        <w:pict>
          <v:group style="position:absolute;margin-left:59.867298pt;margin-top:243.444305pt;width:13.258pt;height:6.349pt;mso-position-horizontal-relative:page;mso-position-vertical-relative:page;z-index:-311" coordorigin="1197,4869" coordsize="265,127">
            <v:shape style="position:absolute;left:1197;top:4869;width:265;height:127" coordorigin="1197,4869" coordsize="265,127" path="m1216,4937l1198,4991,1202,4992,1205,4993,1208,4995,1224,4945,1220,4943,1218,4941,1216,4937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228,4984l1228,4993,1241,4993,1262,4992,1324,4992,1325,4986,1248,4986,1237,4985,1228,4984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24,4992l1262,4992,1296,4992,1316,4993,1324,4993,1324,4992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268,4928l1260,4928,1260,4986,1268,4986,1268,4928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290,4928l1282,4928,1282,4986,1290,4986,1290,4928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25,4984l1321,4985,1309,4986,1325,4986,1325,4984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242,4941l1234,4944,1240,4953,1244,4963,1246,4973,1255,4970,1251,4960,1247,4950,1242,4941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09,4936l1306,4948,1301,4958,1293,4969,1301,4973,1320,4944,1321,4943,1321,4942,1320,4942,1320,4941,1316,4940,1313,4938,1309,4936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13,4928l1290,4928,1299,4928,1306,4928,1313,4929,1313,4928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238,4875l1238,4882,1238,4916,1238,4921,1238,4924,1238,4929,1244,4928,1251,4928,1260,4928,1313,4928,1312,4924,1312,4921,1247,4921,1247,4905,1312,4905,1312,4899,1247,4899,1247,4883,1312,4883,1312,4879,1313,4877,1258,4877,1246,4876,1238,4875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203,4905l1197,4911,1207,4917,1214,4922,1219,4928,1225,4921,1218,4915,1211,4910,1203,4905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12,4905l1304,4905,1304,4921,1312,4921,1312,4917,1312,4905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12,4883l1304,4883,1304,4899,1312,4899,1312,4886,1312,4883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207,4870l1202,4876,1208,4880,1216,4886,1224,4893,1230,4887,1228,4886,1220,4880,1207,4870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13,4875l1305,4876,1293,4877,1313,4877,1313,4875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55,4883l1352,4904,1351,4948,1349,4964,1346,4976,1346,4976,1343,4984,1339,4991,1343,4992,1346,4994,1349,4996,1353,4986,1356,4976,1357,4967,1359,4950,1359,4934,1359,4894,1359,4890,1459,4890,1459,4884,1402,4884,1373,4883,1355,4883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91,4949l1383,4949,1389,4960,1396,4968,1404,4974,1387,4981,1366,4984,1360,4988,1362,4991,1364,4995,1386,4990,1404,4983,1461,4983,1439,4981,1422,4976,1426,4970,1412,4970,1403,4964,1397,4957,1391,4949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61,4983l1404,4983,1423,4987,1442,4991,1459,4989,1460,4986,1463,4983,1461,4983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41,4949l1432,4949,1425,4958,1418,4965,1412,4970,1426,4970,1433,4961,1441,4949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70,4941l1370,4950,1373,4949,1378,4949,1441,4949,1444,4943,1445,4942,1388,4942,1376,4942,1370,4941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45,4941l1436,4942,1423,4942,1445,4942,1445,4941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92,4914l1385,4914,1385,4934,1389,4933,1397,4933,1434,4933,1434,4927,1392,4927,1392,4914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34,4933l1397,4933,1429,4933,1434,4934,1434,4933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34,4914l1426,4914,1426,4927,1434,4927,1434,4914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63,4907l1363,4916,1371,4915,1378,4914,1385,4914,1456,4914,1456,4908,1385,4908,1378,4908,1371,4908,1363,4907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56,4914l1434,4914,1442,4914,1449,4915,1456,4916,1456,4914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384,4895l1384,4898,1385,4902,1385,4908,1392,4908,1392,4900,1393,4899,1394,4898,1395,4897,1395,4896,1394,4896,1389,4896,1385,4896,1384,4895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25,4894l1426,4898,1426,4902,1426,4908,1434,4908,1434,4899,1434,4898,1436,4897,1436,4896,1436,4895,1436,4895,1431,4895,1428,4895,1425,4894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56,4907l1447,4908,1440,4908,1456,4908,1456,4907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59,4890l1442,4890,1455,4891,1459,4891,1459,4890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02,4869l1393,4873,1397,4877,1400,4880,1402,4884,1459,4884,1423,4884,1409,4878,1405,4873,1402,4869xe" filled="t" fillcolor="#231F20" stroked="f">
              <v:path arrowok="t"/>
              <v:fill type="solid"/>
            </v:shape>
            <v:shape style="position:absolute;left:1197;top:4869;width:265;height:127" coordorigin="1197,4869" coordsize="265,127" path="m1459,4882l1446,4883,1423,4884,1459,4884,1459,4882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9.811798pt;margin-top:273.690796pt;width:27.411pt;height:6.621pt;mso-position-horizontal-relative:page;mso-position-vertical-relative:page;z-index:-310" type="#_x0000_t75">
            <v:imagedata r:id="rId55" o:title=""/>
          </v:shape>
        </w:pict>
      </w:r>
      <w:r>
        <w:rPr/>
        <w:pict>
          <v:group style="position:absolute;margin-left:195.837997pt;margin-top:276.145996pt;width:11.347pt;height:5.152pt;mso-position-horizontal-relative:page;mso-position-vertical-relative:page;z-index:-309" coordorigin="3917,5523" coordsize="227,103">
            <v:shape style="position:absolute;left:3917;top:5523;width:227;height:103" coordorigin="3917,5523" coordsize="227,103" path="m3927,5525l3917,5525,3917,5626,3927,5626,3927,5525xe" filled="t" fillcolor="#231F20" stroked="f">
              <v:path arrowok="t"/>
              <v:fill type="solid"/>
            </v:shape>
            <v:shape style="position:absolute;left:3917;top:5523;width:227;height:103" coordorigin="3917,5523" coordsize="227,103" path="m3982,5525l3950,5525,3950,5626,3960,5626,3960,5579,3979,5579,3987,5579,3999,5576,4003,5573,4007,5570,3987,5570,3960,5570,3960,5535,4007,5535,4006,5534,4000,5529,3997,5528,3989,5526,3982,5525xe" filled="t" fillcolor="#231F20" stroked="f">
              <v:path arrowok="t"/>
              <v:fill type="solid"/>
            </v:shape>
            <v:shape style="position:absolute;left:3917;top:5523;width:227;height:103" coordorigin="3917,5523" coordsize="227,103" path="m4007,5535l3994,5535,4002,5541,4002,5557,4000,5561,3994,5568,3987,5570,4007,5570,4011,5565,4013,5559,4013,5548,4012,5544,4008,5537,4007,5535xe" filled="t" fillcolor="#231F20" stroked="f">
              <v:path arrowok="t"/>
              <v:fill type="solid"/>
            </v:shape>
            <v:shape style="position:absolute;left:3917;top:5523;width:227;height:103" coordorigin="3917,5523" coordsize="227,103" path="m4082,5603l4072,5603,4072,5626,4082,5626,4082,5603xe" filled="t" fillcolor="#231F20" stroked="f">
              <v:path arrowok="t"/>
              <v:fill type="solid"/>
            </v:shape>
            <v:shape style="position:absolute;left:3917;top:5523;width:227;height:103" coordorigin="3917,5523" coordsize="227,103" path="m4082,5523l4080,5523,4024,5603,4094,5603,4094,5593,4042,5593,4072,5551,4082,5551,4082,5523xe" filled="t" fillcolor="#231F20" stroked="f">
              <v:path arrowok="t"/>
              <v:fill type="solid"/>
            </v:shape>
            <v:shape style="position:absolute;left:3917;top:5523;width:227;height:103" coordorigin="3917,5523" coordsize="227,103" path="m4082,5551l4072,5551,4072,5593,4082,5593,4082,5551xe" filled="t" fillcolor="#231F20" stroked="f">
              <v:path arrowok="t"/>
              <v:fill type="solid"/>
            </v:shape>
            <v:shape style="position:absolute;left:3917;top:5523;width:227;height:103" coordorigin="3917,5523" coordsize="227,103" path="m4144,5525l4124,5525,4118,5535,4134,5535,4134,5626,4144,5626,4144,5525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9.811798pt;margin-top:319.873688pt;width:27.544pt;height:6.586pt;mso-position-horizontal-relative:page;mso-position-vertical-relative:page;z-index:-308" type="#_x0000_t75">
            <v:imagedata r:id="rId56" o:title=""/>
          </v:shape>
        </w:pict>
      </w:r>
      <w:r>
        <w:rPr/>
        <w:pict>
          <v:shape style="position:absolute;margin-left:59.811798pt;margin-top:350.238708pt;width:27.362pt;height:6.621pt;mso-position-horizontal-relative:page;mso-position-vertical-relative:page;z-index:-307" type="#_x0000_t75">
            <v:imagedata r:id="rId57" o:title=""/>
          </v:shape>
        </w:pict>
      </w:r>
      <w:r>
        <w:rPr/>
        <w:pict>
          <v:shape style="position:absolute;margin-left:59.811298pt;margin-top:380.638214pt;width:33.824pt;height:6.678pt;mso-position-horizontal-relative:page;mso-position-vertical-relative:page;z-index:-306" type="#_x0000_t75">
            <v:imagedata r:id="rId58" o:title=""/>
          </v:shape>
        </w:pict>
      </w:r>
      <w:r>
        <w:rPr/>
        <w:pict>
          <v:shape style="position:absolute;margin-left:59.811798pt;margin-top:411.122711pt;width:20.341pt;height:6.579pt;mso-position-horizontal-relative:page;mso-position-vertical-relative:page;z-index:-305" type="#_x0000_t75">
            <v:imagedata r:id="rId59" o:title=""/>
          </v:shape>
        </w:pict>
      </w:r>
      <w:r>
        <w:rPr/>
        <w:pict>
          <v:shape style="position:absolute;margin-left:195.782196pt;margin-top:413.24939pt;width:38.506pt;height:6.635pt;mso-position-horizontal-relative:page;mso-position-vertical-relative:page;z-index:-304" type="#_x0000_t75">
            <v:imagedata r:id="rId60" o:title=""/>
          </v:shape>
        </w:pict>
      </w:r>
      <w:r>
        <w:rPr/>
        <w:pict>
          <v:shape style="position:absolute;margin-left:59.846802pt;margin-top:439.622314pt;width:271.283pt;height:14.9pt;mso-position-horizontal-relative:page;mso-position-vertical-relative:page;z-index:-303" type="#_x0000_t75">
            <v:imagedata r:id="rId61" o:title=""/>
          </v:shape>
        </w:pict>
      </w:r>
      <w:r>
        <w:rPr/>
        <w:pict>
          <v:group style="position:absolute;margin-left:405.062317pt;margin-top:511.926483pt;width:161.323pt;height:113.094pt;mso-position-horizontal-relative:page;mso-position-vertical-relative:page;z-index:-302" coordorigin="8101,10239" coordsize="3226,2262">
            <v:group style="position:absolute;left:8121;top:10483;width:3186;height:2" coordorigin="8121,10483" coordsize="3186,2">
              <v:shape style="position:absolute;left:8121;top:10483;width:3186;height:2" coordorigin="8121,10483" coordsize="3186,0" path="m8121,10483l11308,10483e" filled="f" stroked="t" strokeweight="1pt" strokecolor="#68737A">
                <v:path arrowok="t"/>
              </v:shape>
              <v:shape style="position:absolute;left:8928;top:10292;width:1573;height:163" type="#_x0000_t75">
                <v:imagedata r:id="rId62" o:title=""/>
              </v:shape>
              <v:shape style="position:absolute;left:8140;top:10556;width:565;height:361" type="#_x0000_t75">
                <v:imagedata r:id="rId63" o:title=""/>
              </v:shape>
              <v:shape style="position:absolute;left:8140;top:10559;width:3001;height:1605" type="#_x0000_t75">
                <v:imagedata r:id="rId64" o:title=""/>
              </v:shape>
            </v:group>
            <v:group style="position:absolute;left:8150;top:11028;width:398;height:103" coordorigin="8150,11028" coordsize="398,103">
              <v:shape style="position:absolute;left:8150;top:11028;width:398;height:103" coordorigin="8150,11028" coordsize="398,103" path="m8218,11033l8150,11033,8150,11045,8204,11045,8192,11060,8181,11079,8172,11098,8166,11117,8177,11129,8184,11103,8193,11081,8203,11063,8212,11050,8218,11033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249,11114l8234,11114,8234,11129,8249,11129,8249,11114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278,11104l8266,11104,8277,11126,8296,11132,8323,11123,8324,11121,8288,11121,8280,11116,8278,11104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323,11077l8310,11077,8320,11084,8320,11111,8312,11121,8324,11121,8332,11105,8327,11080,8323,11077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328,11033l8277,11033,8269,11085,8280,11086,8285,11080,8291,11077,8323,11077,8317,11072,8282,11072,8286,11045,8328,11045,8328,11033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292,11066l8286,11068,8282,11072,8317,11072,8312,11067,8292,11066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399,11056l8387,11056,8387,11129,8399,11129,8399,11069,8408,11066,8399,11066,8399,11056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440,11065l8428,11065,8430,11072,8430,11129,8442,11129,8442,11074,8449,11066,8440,11066,8440,11065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486,11065l8470,11065,8473,11072,8473,11129,8486,11129,8486,11065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434,11054l8408,11054,8402,11062,8399,11066,8408,11066,8412,11065,8440,11065,8438,11062,8434,11054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471,11054l8452,11054,8447,11059,8440,11066,8449,11066,8449,11065,8486,11065,8486,11058,8471,11054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516,11056l8504,11056,8504,11129,8516,11129,8516,11056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516,11028l8504,11028,8504,11042,8516,11042,8516,11028xe" filled="t" fillcolor="#231F20" stroked="f">
                <v:path arrowok="t"/>
                <v:fill type="solid"/>
              </v:shape>
              <v:shape style="position:absolute;left:8150;top:11028;width:398;height:103" coordorigin="8150,11028" coordsize="398,103" path="m8547,11028l8535,11028,8535,11129,8547,11129,8547,11028xe" filled="t" fillcolor="#231F20" stroked="f">
                <v:path arrowok="t"/>
                <v:fill type="solid"/>
              </v:shape>
            </v:group>
            <v:group style="position:absolute;left:8150;top:11253;width:467;height:103" coordorigin="8150,11253" coordsize="467,103">
              <v:shape style="position:absolute;left:8150;top:11253;width:467;height:103" coordorigin="8150,11253" coordsize="467,103" path="m8186,11255l8176,11255,8172,11271,8166,11273,8150,11274,8150,11284,8173,11284,8173,11354,8186,11354,8186,11255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253,11255l8232,11263,8221,11283,8218,11304,8221,11327,8230,11347,8250,11356,8272,11348,8274,11345,8256,11345,8239,11337,8232,11316,8234,11285,8243,11269,8276,11269,8274,11264,8253,11255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276,11269l8243,11269,8263,11273,8272,11290,8273,11306,8269,11333,8256,11345,8274,11345,8283,11330,8286,11308,8286,11304,8284,11284,8276,11269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318,11339l8303,11339,8303,11354,8318,11354,8318,11339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389,11330l8377,11330,8377,11354,8389,11354,8389,11330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389,11255l8379,11255,8334,11318,8334,11330,8403,11330,8403,11319,8345,11319,8376,11274,8389,11274,8389,11255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389,11274l8377,11274,8377,11319,8389,11319,8389,11274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468,11280l8456,11280,8456,11354,8468,11354,8468,11294,8477,11291,8468,11291,8468,11280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509,11289l8497,11289,8499,11296,8499,11354,8511,11354,8511,11299,8518,11290,8509,11290,8509,11289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554,11289l8539,11289,8542,11296,8542,11354,8554,11354,8554,11289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503,11278l8477,11278,8470,11287,8468,11291,8477,11291,8481,11289,8509,11289,8507,11286,8503,11278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540,11278l8520,11278,8516,11283,8509,11290,8518,11290,8518,11289,8554,11289,8554,11282,8540,11278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585,11280l8573,11280,8573,11354,8585,11354,8585,11280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585,11253l8573,11253,8573,11267,8585,11267,8585,11253xe" filled="t" fillcolor="#231F20" stroked="f">
                <v:path arrowok="t"/>
                <v:fill type="solid"/>
              </v:shape>
              <v:shape style="position:absolute;left:8150;top:11253;width:467;height:103" coordorigin="8150,11253" coordsize="467,103" path="m8616,11253l8604,11253,8604,11354,8616,11354,8616,11253xe" filled="t" fillcolor="#231F20" stroked="f">
                <v:path arrowok="t"/>
                <v:fill type="solid"/>
              </v:shape>
            </v:group>
            <v:group style="position:absolute;left:8111;top:10249;width:3206;height:2242" coordorigin="8111,10249" coordsize="3206,2242">
              <v:shape style="position:absolute;left:8111;top:10249;width:3206;height:2242" coordorigin="8111,10249" coordsize="3206,2242" path="m8111,12490l11318,12490,11318,10249,8111,10249,8111,12490xe" filled="f" stroked="t" strokeweight="1pt" strokecolor="#68737A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86.167511pt;margin-top:438.228302pt;width:73pt;height:37pt;mso-position-horizontal-relative:page;mso-position-vertical-relative:page;z-index:-301" type="#_x0000_t75">
            <v:imagedata r:id="rId65" o:title=""/>
          </v:shape>
        </w:pict>
      </w:r>
      <w:r>
        <w:rPr/>
        <w:pict>
          <v:group style="position:absolute;margin-left:433.461548pt;margin-top:719.811707pt;width:99.615pt;height:22.459193pt;mso-position-horizontal-relative:page;mso-position-vertical-relative:page;z-index:-300" coordorigin="8669,14396" coordsize="1992,449">
            <v:group style="position:absolute;left:9510;top:14514;width:243;height:247" coordorigin="9510,14514" coordsize="243,247">
              <v:shape style="position:absolute;left:9510;top:14514;width:243;height:247" coordorigin="9510,14514" coordsize="243,247" path="m9631,14514l9566,14533,9523,14581,9510,14623,9512,14650,9535,14714,9583,14752,9625,14761,9649,14760,9673,14756,9694,14749,9714,14739,9726,14730,9650,14730,9630,14727,9613,14719,9601,14705,9597,14677,9596,14658,9752,14654,9753,14654,9753,14649,9752,14642,9752,14637,9751,14623,9597,14623,9598,14581,9600,14552,9614,14544,9711,14544,9707,14540,9689,14528,9668,14520,9646,14515,9631,14514xe" filled="t" fillcolor="#EE2A24" stroked="f">
                <v:path arrowok="t"/>
                <v:fill type="solid"/>
              </v:shape>
              <v:shape style="position:absolute;left:9510;top:14514;width:243;height:247" coordorigin="9510,14514" coordsize="243,247" path="m9708,14687l9701,14706,9687,14719,9669,14727,9650,14730,9726,14730,9730,14726,9742,14711,9749,14693,9708,14687xe" filled="t" fillcolor="#EE2A24" stroked="f">
                <v:path arrowok="t"/>
                <v:fill type="solid"/>
              </v:shape>
              <v:shape style="position:absolute;left:9510;top:14514;width:243;height:247" coordorigin="9510,14514" coordsize="243,247" path="m9711,14544l9614,14544,9645,14554,9657,14573,9660,14623,9751,14623,9750,14614,9744,14592,9735,14572,9722,14555,9711,14544xe" filled="t" fillcolor="#EE2A24" stroked="f">
                <v:path arrowok="t"/>
                <v:fill type="solid"/>
              </v:shape>
            </v:group>
            <v:group style="position:absolute;left:8971;top:14514;width:251;height:246" coordorigin="8971,14514" coordsize="251,246">
              <v:shape style="position:absolute;left:8971;top:14514;width:251;height:246" coordorigin="8971,14514" coordsize="251,246" path="m9096,14514l9023,14536,8979,14587,8971,14613,8973,14649,9002,14722,9067,14759,9083,14761,9102,14760,9162,14743,9181,14731,9096,14731,9083,14727,9073,14714,9067,14694,9064,14669,9064,14631,9065,14601,9068,14578,9073,14561,9080,14550,9091,14545,9179,14545,9169,14537,9150,14527,9132,14520,9114,14516,9098,14514,9096,14514xe" filled="t" fillcolor="#EE2A24" stroked="f">
                <v:path arrowok="t"/>
                <v:fill type="solid"/>
              </v:shape>
              <v:shape style="position:absolute;left:8971;top:14514;width:251;height:246" coordorigin="8971,14514" coordsize="251,246" path="m9179,14545l9091,14545,9106,14549,9117,14561,9123,14580,9126,14606,9127,14637,9127,14669,9124,14695,9118,14715,9109,14727,9096,14731,9181,14731,9196,14717,9209,14698,9218,14675,9222,14647,9219,14616,9212,14590,9200,14568,9185,14550,9179,14545xe" filled="t" fillcolor="#EE2A24" stroked="f">
                <v:path arrowok="t"/>
                <v:fill type="solid"/>
              </v:shape>
            </v:group>
            <v:group style="position:absolute;left:8679;top:14441;width:268;height:310" coordorigin="8679,14441" coordsize="268,310">
              <v:shape style="position:absolute;left:8679;top:14441;width:268;height:310" coordorigin="8679,14441" coordsize="268,310" path="m8774,14441l8679,14441,8679,14751,8775,14751,8775,14614,8947,14614,8947,14568,8774,14568,8774,14441xe" filled="t" fillcolor="#EE2A24" stroked="f">
                <v:path arrowok="t"/>
                <v:fill type="solid"/>
              </v:shape>
              <v:shape style="position:absolute;left:8679;top:14441;width:268;height:310" coordorigin="8679,14441" coordsize="268,310" path="m8947,14614l8848,14614,8848,14750,8947,14750,8947,14614xe" filled="t" fillcolor="#EE2A24" stroked="f">
                <v:path arrowok="t"/>
                <v:fill type="solid"/>
              </v:shape>
              <v:shape style="position:absolute;left:8679;top:14441;width:268;height:310" coordorigin="8679,14441" coordsize="268,310" path="m8947,14441l8848,14441,8848,14568,8947,14568,8947,14441xe" filled="t" fillcolor="#EE2A24" stroked="f">
                <v:path arrowok="t"/>
                <v:fill type="solid"/>
              </v:shape>
            </v:group>
            <v:group style="position:absolute;left:9250;top:14519;width:232;height:232" coordorigin="9250,14519" coordsize="232,232">
              <v:shape style="position:absolute;left:9250;top:14519;width:232;height:232" coordorigin="9250,14519" coordsize="232,232" path="m9336,14522l9250,14522,9250,14750,9336,14750,9340,14582,9355,14573,9382,14567,9479,14567,9478,14566,9470,14551,9463,14544,9336,14544,9336,14522xe" filled="t" fillcolor="#EE2A24" stroked="f">
                <v:path arrowok="t"/>
                <v:fill type="solid"/>
              </v:shape>
              <v:shape style="position:absolute;left:9250;top:14519;width:232;height:232" coordorigin="9250,14519" coordsize="232,232" path="m9479,14567l9382,14567,9397,14572,9397,14587,9397,14750,9482,14750,9482,14587,9482,14580,9479,14567xe" filled="t" fillcolor="#EE2A24" stroked="f">
                <v:path arrowok="t"/>
                <v:fill type="solid"/>
              </v:shape>
              <v:shape style="position:absolute;left:9250;top:14519;width:232;height:232" coordorigin="9250,14519" coordsize="232,232" path="m9388,14519l9370,14521,9356,14529,9336,14544,9463,14544,9457,14538,9438,14528,9415,14521,9388,14519xe" filled="t" fillcolor="#EE2A24" stroked="f">
                <v:path arrowok="t"/>
                <v:fill type="solid"/>
              </v:shape>
            </v:group>
            <v:group style="position:absolute;left:10311;top:14514;width:243;height:247" coordorigin="10311,14514" coordsize="243,247">
              <v:shape style="position:absolute;left:10311;top:14514;width:243;height:247" coordorigin="10311,14514" coordsize="243,247" path="m10431,14514l10366,14533,10323,14581,10311,14623,10312,14650,10336,14714,10384,14752,10426,14761,10450,14760,10473,14756,10495,14749,10514,14739,10526,14730,10450,14730,10430,14727,10413,14719,10401,14705,10397,14677,10396,14658,10553,14654,10553,14654,10554,14649,10552,14642,10552,14637,10551,14623,10397,14623,10398,14582,10400,14552,10414,14544,10511,14544,10507,14540,10489,14528,10469,14520,10446,14515,10431,14514xe" filled="t" fillcolor="#EE2A24" stroked="f">
                <v:path arrowok="t"/>
                <v:fill type="solid"/>
              </v:shape>
              <v:shape style="position:absolute;left:10311;top:14514;width:243;height:247" coordorigin="10311,14514" coordsize="243,247" path="m10509,14687l10502,14706,10488,14719,10470,14727,10450,14730,10526,14730,10530,14726,10542,14711,10550,14693,10509,14687xe" filled="t" fillcolor="#EE2A24" stroked="f">
                <v:path arrowok="t"/>
                <v:fill type="solid"/>
              </v:shape>
              <v:shape style="position:absolute;left:10311;top:14514;width:243;height:247" coordorigin="10311,14514" coordsize="243,247" path="m10511,14544l10414,14544,10446,14554,10458,14573,10461,14623,10551,14623,10550,14614,10544,14592,10535,14572,10523,14555,10511,14544xe" filled="t" fillcolor="#EE2A24" stroked="f">
                <v:path arrowok="t"/>
                <v:fill type="solid"/>
              </v:shape>
            </v:group>
            <v:group style="position:absolute;left:10617;top:14441;width:2;height:309" coordorigin="10617,14441" coordsize="2,309">
              <v:shape style="position:absolute;left:10617;top:14441;width:2;height:309" coordorigin="10617,14441" coordsize="0,309" path="m10617,14441l10617,14750e" filled="f" stroked="t" strokeweight="4.465pt" strokecolor="#EE2A24">
                <v:path arrowok="t"/>
              </v:shape>
            </v:group>
            <v:group style="position:absolute;left:9730;top:14523;width:574;height:312" coordorigin="9730,14523" coordsize="574,312">
              <v:shape style="position:absolute;left:9730;top:14523;width:574;height:312" coordorigin="9730,14523" coordsize="574,312" path="m9784,14750l9757,14753,9740,14763,9731,14779,9730,14787,9734,14806,9744,14824,9764,14835,9791,14834,9813,14829,9831,14820,9844,14808,9845,14806,9800,14806,9803,14802,9807,14793,9806,14785,9800,14764,9784,14750xe" filled="t" fillcolor="#EE2A24" stroked="f">
                <v:path arrowok="t"/>
                <v:fill type="solid"/>
              </v:shape>
              <v:shape style="position:absolute;left:9730;top:14523;width:574;height:312" coordorigin="9730,14523" coordsize="574,312" path="m9842,14523l9742,14523,9780,14610,9794,14643,9822,14708,9834,14746,9834,14749,9827,14779,9813,14797,9802,14805,9800,14806,9845,14806,9871,14746,9901,14672,9917,14633,9883,14633,9842,14523xe" filled="t" fillcolor="#EE2A24" stroked="f">
                <v:path arrowok="t"/>
                <v:fill type="solid"/>
              </v:shape>
              <v:shape style="position:absolute;left:9730;top:14523;width:574;height:312" coordorigin="9730,14523" coordsize="574,312" path="m10052,14524l9961,14524,10027,14751,10098,14751,10127,14646,10088,14646,10052,14524xe" filled="t" fillcolor="#EE2A24" stroked="f">
                <v:path arrowok="t"/>
                <v:fill type="solid"/>
              </v:shape>
              <v:shape style="position:absolute;left:9730;top:14523;width:574;height:312" coordorigin="9730,14523" coordsize="574,312" path="m10224,14614l10135,14614,10178,14751,10246,14751,10274,14642,10234,14642,10224,14614xe" filled="t" fillcolor="#EE2A24" stroked="f">
                <v:path arrowok="t"/>
                <v:fill type="solid"/>
              </v:shape>
              <v:shape style="position:absolute;left:9730;top:14523;width:574;height:312" coordorigin="9730,14523" coordsize="574,312" path="m10193,14523l10123,14523,10088,14646,10127,14646,10135,14614,10224,14614,10193,14523xe" filled="t" fillcolor="#EE2A24" stroked="f">
                <v:path arrowok="t"/>
                <v:fill type="solid"/>
              </v:shape>
              <v:shape style="position:absolute;left:9730;top:14523;width:574;height:312" coordorigin="9730,14523" coordsize="574,312" path="m10304,14523l10265,14523,10234,14642,10274,14642,10304,14523xe" filled="t" fillcolor="#EE2A24" stroked="f">
                <v:path arrowok="t"/>
                <v:fill type="solid"/>
              </v:shape>
              <v:shape style="position:absolute;left:9730;top:14523;width:574;height:312" coordorigin="9730,14523" coordsize="574,312" path="m10052,14523l9927,14523,9883,14633,9917,14633,9922,14620,9948,14555,9961,14524,10052,14524,10052,14523xe" filled="t" fillcolor="#EE2A2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6.780029pt;margin-top:722.044189pt;width:.1pt;height:15.467pt;mso-position-horizontal-relative:page;mso-position-vertical-relative:page;z-index:-299" coordorigin="10736,14441" coordsize="2,309">
            <v:shape style="position:absolute;left:10736;top:14441;width:2;height:309" coordorigin="10736,14441" coordsize="0,309" path="m10736,14441l10736,14750e" filled="f" stroked="t" strokeweight="4.463pt" strokecolor="#EE2A24">
              <v:path arrowok="t"/>
            </v:shape>
            <w10:wrap type="none"/>
          </v:group>
        </w:pict>
      </w:r>
      <w:r>
        <w:rPr/>
        <w:pict>
          <v:group style="position:absolute;margin-left:476.573761pt;margin-top:634.106201pt;width:62.387787pt;height:77.643897pt;mso-position-horizontal-relative:page;mso-position-vertical-relative:page;z-index:-298" coordorigin="9531,12682" coordsize="1248,1553">
            <v:shape style="position:absolute;left:9531;top:12682;width:1248;height:1229" type="#_x0000_t75">
              <v:imagedata r:id="rId66" o:title=""/>
            </v:shape>
            <v:shape style="position:absolute;left:9601;top:13924;width:1167;height:311" type="#_x0000_t75">
              <v:imagedata r:id="rId67" o:title=""/>
            </v:shape>
            <w10:wrap type="none"/>
          </v:group>
        </w:pict>
      </w:r>
      <w:r>
        <w:rPr/>
        <w:pict>
          <v:shape style="position:absolute;margin-left:54.961498pt;margin-top:610.354004pt;width:187.985009pt;height:70.166pt;mso-position-horizontal-relative:page;mso-position-vertical-relative:page;z-index:-297" type="#_x0000_t202" filled="f" stroked="f">
            <v:textbox inset="0,0,0,0">
              <w:txbxContent>
                <w:p>
                  <w:pPr>
                    <w:pStyle w:val="BodyText"/>
                    <w:spacing w:line="21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更多详细信息，请访问：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/>
                    <w:ind w:right="0"/>
                    <w:jc w:val="left"/>
                  </w:pPr>
                  <w:hyperlink r:id="rId68">
                    <w:r>
                      <w:rPr>
                        <w:b w:val="0"/>
                        <w:bCs w:val="0"/>
                        <w:color w:val="231F20"/>
                        <w:spacing w:val="0"/>
                        <w:w w:val="95"/>
                      </w:rPr>
                      <w:t>www.honeywellaidc.com.cn</w:t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pStyle w:val="BodyText"/>
                    <w:spacing w:before="52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霍尼韦尔扫描与移动技术部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 w:before="5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中国上海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中国上海浦东新区张江高科技园区李冰路430号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961498pt;margin-top:697.518982pt;width:155.936007pt;height:39.008pt;mso-position-horizontal-relative:page;mso-position-vertical-relative:page;z-index:-296" type="#_x0000_t202" filled="f" stroked="f">
            <v:textbox inset="0,0,0,0">
              <w:txbxContent>
                <w:p>
                  <w:pPr>
                    <w:pStyle w:val="BodyText"/>
                    <w:spacing w:line="21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中国苏州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 w:before="5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苏州工业园区星海街221号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全国统一购买咨询热线：400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639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6841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084pt;margin-top:570.554504pt;width:9.7315pt;height:13.126pt;mso-position-horizontal-relative:page;mso-position-vertical-relative:page;z-index:-295" type="#_x0000_t202" filled="f" stroked="f">
            <v:textbox inset="0,0,0,0">
              <w:txbxContent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67" w:lineRule="exact"/>
                    <w:ind w:left="9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7903A"/>
                      <w:spacing w:val="0"/>
                      <w:w w:val="105"/>
                      <w:sz w:val="6"/>
                      <w:szCs w:val="6"/>
                    </w:rPr>
                    <w:t>RoHS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  <w:p>
                  <w:pPr>
                    <w:spacing w:line="22" w:lineRule="exact"/>
                    <w:ind w:left="29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77348"/>
                      <w:spacing w:val="0"/>
                      <w:w w:val="120"/>
                      <w:sz w:val="4"/>
                      <w:szCs w:val="4"/>
                    </w:rPr>
                    <w:t>2002/95/EC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562317pt;margin-top:512.426514pt;width:160.323pt;height:11.73391pt;mso-position-horizontal-relative:page;mso-position-vertical-relative:page;z-index:-29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562317pt;margin-top:524.1604pt;width:160.323pt;height:100.36009pt;mso-position-horizontal-relative:page;mso-position-vertical-relative:page;z-index:-29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91.888pt;width:504pt;height:15.2pt;mso-position-horizontal-relative:page;mso-position-vertical-relative:page;z-index:-29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61.488007pt;width:504pt;height:15.2pt;mso-position-horizontal-relative:page;mso-position-vertical-relative:page;z-index:-29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31.088013pt;width:504pt;height:15.2pt;mso-position-horizontal-relative:page;mso-position-vertical-relative:page;z-index:-29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84.89801pt;width:504pt;height:15.2pt;mso-position-horizontal-relative:page;mso-position-vertical-relative:page;z-index:-28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00.097992pt;width:504pt;height:15.79pt;mso-position-horizontal-relative:page;mso-position-vertical-relative:page;z-index:-28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54.498001pt;width:504pt;height:15.2pt;mso-position-horizontal-relative:page;mso-position-vertical-relative:page;z-index:-28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24.098007pt;width:504pt;height:15.2pt;mso-position-horizontal-relative:page;mso-position-vertical-relative:page;z-index:-28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69.908005pt;width:504pt;height:23.2pt;mso-position-horizontal-relative:page;mso-position-vertical-relative:page;z-index:-28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93.108002pt;width:504pt;height:15.79pt;mso-position-horizontal-relative:page;mso-position-vertical-relative:page;z-index:-28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39.507996pt;width:504pt;height:15.2pt;mso-position-horizontal-relative:page;mso-position-vertical-relative:page;z-index:-28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94.273003pt;width:504pt;height:15.2pt;mso-position-horizontal-relative:page;mso-position-vertical-relative:page;z-index:-28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09.473pt;width:504pt;height:14.835pt;mso-position-horizontal-relative:page;mso-position-vertical-relative:page;z-index:-28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64.238998pt;width:504pt;height:14.835pt;mso-position-horizontal-relative:page;mso-position-vertical-relative:page;z-index:-28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2240" w:h="15840"/>
      <w:pgMar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dobe 黑体 Std R" w:hAnsi="Adobe 黑体 Std R" w:eastAsia="Adobe 黑体 Std 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hyperlink" Target="http://www.honeywellaidc.com.cn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http://www.honeywellaidc.com/CatalogDocuments/Voyager1250g_DS_RevA_0311_CN.pdf</dc:title>
  <dcterms:created xsi:type="dcterms:W3CDTF">2020-11-03T11:04:27Z</dcterms:created>
  <dcterms:modified xsi:type="dcterms:W3CDTF">2020-11-03T11:04:27Z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2015-07-27T00:00:00Z</vt:filetime>
  </property>
  <property fmtid="{D5CDD505-2E9C-101B-9397-08002B2CF9AE}" pid="3" name="LastSaved">
    <vt:filetime>2020-11-03T00:00:00Z</vt:filetime>
  </property>
</Properties>
</file>