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"/>
          <w:szCs w:val="2"/>
        </w:rPr>
      </w:pPr>
      <w:r>
        <w:rPr/>
        <w:pict>
          <v:group style="position:absolute;margin-left:436.993408pt;margin-top:58.500401pt;width:121.5066pt;height:22.842019pt;mso-position-horizontal-relative:page;mso-position-vertical-relative:page;z-index:-390" coordorigin="8740,1170" coordsize="2430,457">
            <v:shape style="position:absolute;left:8740;top:1170;width:2171;height:457" type="#_x0000_t75">
              <v:imagedata r:id="rId5" o:title=""/>
            </v:shape>
            <v:group style="position:absolute;left:10938;top:1180;width:96;height:340" coordorigin="10938,1180" coordsize="96,340">
              <v:shape style="position:absolute;left:10938;top:1180;width:96;height:340" coordorigin="10938,1180" coordsize="96,340" path="m10938,1180l11035,1180,11035,1520,10938,1520,10938,1180xe" filled="t" fillcolor="#ED2128" stroked="f">
                <v:path arrowok="t"/>
                <v:fill type="solid"/>
              </v:shape>
            </v:group>
            <v:group style="position:absolute;left:10938;top:1180;width:96;height:340" coordorigin="10938,1180" coordsize="96,340">
              <v:shape style="position:absolute;left:10938;top:1180;width:96;height:340" coordorigin="10938,1180" coordsize="96,340" path="m11035,1180l11035,1520,10938,1520,10938,1180e" filled="f" stroked="t" strokeweight=".216pt" strokecolor="#ED2128">
                <v:path arrowok="t"/>
              </v:shape>
            </v:group>
            <v:group style="position:absolute;left:11065;top:1180;width:95;height:341" coordorigin="11065,1180" coordsize="95,341">
              <v:shape style="position:absolute;left:11065;top:1180;width:95;height:341" coordorigin="11065,1180" coordsize="95,341" path="m11065,1180l11160,1180,11160,1521,11065,1521,11065,1180xe" filled="t" fillcolor="#ED2128" stroked="f">
                <v:path arrowok="t"/>
                <v:fill type="solid"/>
              </v:shape>
            </v:group>
            <v:group style="position:absolute;left:11065;top:1180;width:95;height:341" coordorigin="11065,1180" coordsize="95,341">
              <v:shape style="position:absolute;left:11065;top:1180;width:95;height:341" coordorigin="11065,1180" coordsize="95,341" path="m11160,1521l11065,1521,11065,1180e" filled="f" stroked="t" strokeweight=".216pt" strokecolor="#ED212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79.320007pt;margin-top:283.320007pt;width:178.679993pt;height:166.679993pt;mso-position-horizontal-relative:page;mso-position-vertical-relative:page;z-index:-389" type="#_x0000_t75">
            <v:imagedata r:id="rId6" o:title=""/>
          </v:shape>
        </w:pict>
      </w:r>
      <w:r>
        <w:rPr/>
        <w:pict>
          <v:shape style="position:absolute;margin-left:55.346001pt;margin-top:90.702606pt;width:246.780632pt;height:26.688412pt;mso-position-horizontal-relative:page;mso-position-vertical-relative:page;z-index:-388" type="#_x0000_t75">
            <v:imagedata r:id="rId7" o:title=""/>
          </v:shape>
        </w:pict>
      </w:r>
      <w:r>
        <w:rPr/>
        <w:pict>
          <v:shape style="position:absolute;margin-left:53.830002pt;margin-top:499.149902pt;width:273.290pt;height:46.28pt;mso-position-horizontal-relative:page;mso-position-vertical-relative:page;z-index:-387" type="#_x0000_t75">
            <v:imagedata r:id="rId8" o:title=""/>
          </v:shape>
        </w:pict>
      </w:r>
      <w:r>
        <w:rPr/>
        <w:pict>
          <v:shape style="position:absolute;margin-left:53.830002pt;margin-top:460.599915pt;width:272.730400pt;height:22.49pt;mso-position-horizontal-relative:page;mso-position-vertical-relative:page;z-index:-386" type="#_x0000_t75">
            <v:imagedata r:id="rId9" o:title=""/>
          </v:shape>
        </w:pict>
      </w:r>
      <w:r>
        <w:rPr/>
        <w:pict>
          <v:shape style="position:absolute;margin-left:54.049999pt;margin-top:386.099915pt;width:273.1pt;height:58.43pt;mso-position-horizontal-relative:page;mso-position-vertical-relative:page;z-index:-385" type="#_x0000_t75">
            <v:imagedata r:id="rId10" o:title=""/>
          </v:shape>
        </w:pict>
      </w:r>
      <w:r>
        <w:rPr/>
        <w:pict>
          <v:shape style="position:absolute;margin-left:53.900002pt;margin-top:323.639893pt;width:272.970pt;height:46.4pt;mso-position-horizontal-relative:page;mso-position-vertical-relative:page;z-index:-384" type="#_x0000_t75">
            <v:imagedata r:id="rId11" o:title=""/>
          </v:shape>
        </w:pict>
      </w:r>
      <w:r>
        <w:rPr/>
        <w:pict>
          <v:shape style="position:absolute;margin-left:53.82pt;margin-top:285.129913pt;width:273.05pt;height:22.35pt;mso-position-horizontal-relative:page;mso-position-vertical-relative:page;z-index:-383" type="#_x0000_t75">
            <v:imagedata r:id="rId12" o:title=""/>
          </v:shape>
        </w:pict>
      </w:r>
      <w:r>
        <w:rPr/>
        <w:pict>
          <v:shape style="position:absolute;margin-left:54.130001pt;margin-top:234.651825pt;width:272.6898pt;height:34.318077pt;mso-position-horizontal-relative:page;mso-position-vertical-relative:page;z-index:-382" type="#_x0000_t75">
            <v:imagedata r:id="rId13" o:title=""/>
          </v:shape>
        </w:pict>
      </w:r>
      <w:r>
        <w:rPr/>
        <w:pict>
          <v:shape style="position:absolute;margin-left:54.094696pt;margin-top:180.179901pt;width:272.995103pt;height:38.35pt;mso-position-horizontal-relative:page;mso-position-vertical-relative:page;z-index:-381" type="#_x0000_t75">
            <v:imagedata r:id="rId14" o:title=""/>
          </v:shape>
        </w:pict>
      </w:r>
      <w:r>
        <w:rPr/>
        <w:pict>
          <v:group style="position:absolute;margin-left:54pt;margin-top:129.736603pt;width:503pt;height:.1pt;mso-position-horizontal-relative:page;mso-position-vertical-relative:page;z-index:-380" coordorigin="1080,2595" coordsize="10060,2">
            <v:shape style="position:absolute;left:1080;top:2595;width:10060;height:2" coordorigin="1080,2595" coordsize="10060,0" path="m1080,2595l11140,2595e" filled="f" stroked="t" strokeweight="2pt" strokecolor="#EE3124">
              <v:path arrowok="t"/>
            </v:shape>
            <w10:wrap type="none"/>
          </v:group>
        </w:pict>
      </w:r>
      <w:r>
        <w:rPr/>
        <w:pict>
          <v:group style="position:absolute;margin-left:55pt;margin-top:611.5pt;width:502pt;height:.1pt;mso-position-horizontal-relative:page;mso-position-vertical-relative:page;z-index:-379" coordorigin="1100,12230" coordsize="10040,2">
            <v:shape style="position:absolute;left:1100;top:12230;width:10040;height:2" coordorigin="1100,12230" coordsize="10040,0" path="m1100,12230l11140,12230e" filled="f" stroked="t" strokeweight="2pt" strokecolor="#EE3124">
              <v:path arrowok="t"/>
            </v:shape>
            <w10:wrap type="none"/>
          </v:group>
        </w:pict>
      </w:r>
      <w:r>
        <w:rPr/>
        <w:pict>
          <v:shape style="position:absolute;margin-left:54.502537pt;margin-top:134.773026pt;width:198.309434pt;height:22.461574pt;mso-position-horizontal-relative:page;mso-position-vertical-relative:page;z-index:-378" type="#_x0000_t75">
            <v:imagedata r:id="rId15" o:title=""/>
          </v:shape>
        </w:pict>
      </w:r>
      <w:r>
        <w:rPr/>
        <w:pict>
          <v:shape style="position:absolute;margin-left:66.279999pt;margin-top:622.455017pt;width:224.311pt;height:25.2577pt;mso-position-horizontal-relative:page;mso-position-vertical-relative:page;z-index:-377" type="#_x0000_t75">
            <v:imagedata r:id="rId16" o:title=""/>
          </v:shape>
        </w:pict>
      </w:r>
      <w:r>
        <w:rPr/>
        <w:pict>
          <v:shape style="position:absolute;margin-left:66.49749pt;margin-top:654.954285pt;width:215.024808pt;height:25.258pt;mso-position-horizontal-relative:page;mso-position-vertical-relative:page;z-index:-376" type="#_x0000_t75">
            <v:imagedata r:id="rId17" o:title=""/>
          </v:shape>
        </w:pict>
      </w:r>
      <w:r>
        <w:rPr/>
        <w:pict>
          <v:shape style="position:absolute;margin-left:66.280502pt;margin-top:687.532471pt;width:223.53pt;height:25.1403pt;mso-position-horizontal-relative:page;mso-position-vertical-relative:page;z-index:-375" type="#_x0000_t75">
            <v:imagedata r:id="rId18" o:title=""/>
          </v:shape>
        </w:pict>
      </w:r>
      <w:r>
        <w:rPr/>
        <w:pict>
          <v:shape style="position:absolute;margin-left:327.697906pt;margin-top:622.454895pt;width:223.764pt;height:25.1798pt;mso-position-horizontal-relative:page;mso-position-vertical-relative:page;z-index:-374" type="#_x0000_t75">
            <v:imagedata r:id="rId19" o:title=""/>
          </v:shape>
        </w:pict>
      </w:r>
      <w:r>
        <w:rPr/>
        <w:pict>
          <v:shape style="position:absolute;margin-left:327.698395pt;margin-top:654.915100pt;width:214.584pt;height:25.5318pt;mso-position-horizontal-relative:page;mso-position-vertical-relative:page;z-index:-373" type="#_x0000_t75">
            <v:imagedata r:id="rId20" o:title=""/>
          </v:shape>
        </w:pict>
      </w:r>
      <w:r>
        <w:rPr/>
        <w:pict>
          <v:shape style="position:absolute;margin-left:53.56464pt;margin-top:591.633118pt;width:56.505761pt;height:14.851pt;mso-position-horizontal-relative:page;mso-position-vertical-relative:page;z-index:-372" type="#_x0000_t75">
            <v:imagedata r:id="rId21" o:title="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622.612671pt;width:5.5pt;height:12pt;mso-position-horizontal-relative:page;mso-position-vertical-relative:page;z-index:-371" type="#_x0000_t202" filled="f" stroked="f">
            <v:textbox inset="0,0,0,0">
              <w:txbxContent>
                <w:p>
                  <w:pPr>
                    <w:spacing w:line="22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bookmarkStart w:name="http://www.honeywellaidc.com/CatalogDocu" w:id="1"/>
                  <w:bookmarkEnd w:id="1"/>
                  <w:r>
                    <w:rPr/>
                  </w:r>
                  <w:r>
                    <w:rPr>
                      <w:rFonts w:ascii="Arial" w:hAnsi="Arial" w:cs="Arial" w:eastAsia="Arial"/>
                      <w:b/>
                      <w:bCs/>
                      <w:color w:val="EE3124"/>
                      <w:spacing w:val="0"/>
                      <w:w w:val="100"/>
                      <w:sz w:val="20"/>
                      <w:szCs w:val="2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418091pt;margin-top:622.534546pt;width:5.5pt;height:12pt;mso-position-horizontal-relative:page;mso-position-vertical-relative:page;z-index:-370" type="#_x0000_t202" filled="f" stroked="f">
            <v:textbox inset="0,0,0,0">
              <w:txbxContent>
                <w:p>
                  <w:pPr>
                    <w:spacing w:line="22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EE3124"/>
                      <w:spacing w:val="0"/>
                      <w:w w:val="100"/>
                      <w:sz w:val="20"/>
                      <w:szCs w:val="2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pt;margin-top:655.112671pt;width:5.5pt;height:12pt;mso-position-horizontal-relative:page;mso-position-vertical-relative:page;z-index:-369" type="#_x0000_t202" filled="f" stroked="f">
            <v:textbox inset="0,0,0,0">
              <w:txbxContent>
                <w:p>
                  <w:pPr>
                    <w:spacing w:line="22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EE3124"/>
                      <w:spacing w:val="0"/>
                      <w:w w:val="100"/>
                      <w:sz w:val="20"/>
                      <w:szCs w:val="2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418091pt;margin-top:655.034546pt;width:5.5pt;height:12pt;mso-position-horizontal-relative:page;mso-position-vertical-relative:page;z-index:-368" type="#_x0000_t202" filled="f" stroked="f">
            <v:textbox inset="0,0,0,0">
              <w:txbxContent>
                <w:p>
                  <w:pPr>
                    <w:spacing w:line="22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EE3124"/>
                      <w:spacing w:val="0"/>
                      <w:w w:val="100"/>
                      <w:sz w:val="20"/>
                      <w:szCs w:val="2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pt;margin-top:687.612671pt;width:5.5pt;height:12pt;mso-position-horizontal-relative:page;mso-position-vertical-relative:page;z-index:-367" type="#_x0000_t202" filled="f" stroked="f">
            <v:textbox inset="0,0,0,0">
              <w:txbxContent>
                <w:p>
                  <w:pPr>
                    <w:spacing w:line="22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EE3124"/>
                      <w:spacing w:val="0"/>
                      <w:w w:val="100"/>
                      <w:sz w:val="20"/>
                      <w:szCs w:val="2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6.911987pt;margin-top:59.000999pt;width:5.569pt;height:17.0195pt;mso-position-horizontal-relative:page;mso-position-vertical-relative:page;z-index:-36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57.950043pt;margin-top:748.735596pt;width:95.682152pt;height:6.616007pt;mso-position-horizontal-relative:page;mso-position-vertical-relative:page;z-index:-365" type="#_x0000_t75">
            <v:imagedata r:id="rId22" o:title=""/>
          </v:shape>
        </w:pict>
      </w:r>
      <w:r>
        <w:rPr/>
        <w:pict>
          <v:shape style="position:absolute;margin-left:128.903442pt;margin-top:600.535889pt;width:22.199677pt;height:4.456345pt;mso-position-horizontal-relative:page;mso-position-vertical-relative:page;z-index:-364" type="#_x0000_t75">
            <v:imagedata r:id="rId23" o:title=""/>
          </v:shape>
        </w:pict>
      </w:r>
      <w:r>
        <w:rPr/>
        <w:pict>
          <v:group style="position:absolute;margin-left:67.643997pt;margin-top:588.059021pt;width:34.126pt;height:17.3428pt;mso-position-horizontal-relative:page;mso-position-vertical-relative:page;z-index:-363" coordorigin="1353,11761" coordsize="683,347">
            <v:shape style="position:absolute;left:1353;top:11761;width:410;height:339" type="#_x0000_t75">
              <v:imagedata r:id="rId24" o:title=""/>
            </v:shape>
            <v:group style="position:absolute;left:1771;top:11901;width:96;height:197" coordorigin="1771,11901" coordsize="96,197">
              <v:shape style="position:absolute;left:1771;top:11901;width:96;height:197" coordorigin="1771,11901" coordsize="96,197" path="m1867,11901l1805,11923,1771,11978,1772,12005,1798,12068,1867,12098,1867,12065,1845,12061,1826,12050,1812,12034,1804,12013,1802,12000,1806,11978,1817,11959,1833,11945,1854,11937,1867,11901xe" filled="t" fillcolor="#231F20" stroked="f">
                <v:path arrowok="t"/>
                <v:fill type="solid"/>
              </v:shape>
            </v:group>
            <v:group style="position:absolute;left:1771;top:11901;width:96;height:197" coordorigin="1771,11901" coordsize="96,197">
              <v:shape style="position:absolute;left:1771;top:11901;width:96;height:197" coordorigin="1771,11901" coordsize="96,197" path="m1802,12000l1806,11978,1817,11959,1833,11945,1854,11937,1867,11901,1844,11904,1790,11938,1771,11978,1772,12005,1798,12068,1867,12098,1867,12065,1845,12061,1826,12050,1812,12034,1804,12013,1802,12000xe" filled="f" stroked="t" strokeweight=".182pt" strokecolor="#231F20">
                <v:path arrowok="t"/>
              </v:shape>
            </v:group>
            <v:group style="position:absolute;left:1935;top:11901;width:96;height:197" coordorigin="1935,11901" coordsize="96,197">
              <v:shape style="position:absolute;left:1935;top:11901;width:96;height:197" coordorigin="1935,11901" coordsize="96,197" path="m2031,11901l1969,11923,1935,11978,1936,12005,1963,12068,2031,12098,2031,12065,2009,12061,1990,12050,1976,12034,1968,12013,1967,12000,1970,11978,1981,11959,1997,11945,2018,11937,2031,11901xe" filled="t" fillcolor="#231F20" stroked="f">
                <v:path arrowok="t"/>
                <v:fill type="solid"/>
              </v:shape>
            </v:group>
            <v:group style="position:absolute;left:1935;top:11901;width:96;height:197" coordorigin="1935,11901" coordsize="96,197">
              <v:shape style="position:absolute;left:1935;top:11901;width:96;height:197" coordorigin="1935,11901" coordsize="96,197" path="m1967,12000l1970,11978,1981,11959,1997,11945,2018,11937,2031,11901,2008,11904,1954,11938,1935,11978,1936,12005,1963,12068,2031,12098,2031,12065,2009,12061,1990,12050,1976,12034,1968,12013,1967,12000xe" filled="f" stroked="t" strokeweight=".182pt" strokecolor="#231F20">
                <v:path arrowok="t"/>
              </v:shape>
            </v:group>
            <v:group style="position:absolute;left:1937;top:11983;width:79;height:36" coordorigin="1937,11983" coordsize="79,36">
              <v:shape style="position:absolute;left:1937;top:11983;width:79;height:36" coordorigin="1937,11983" coordsize="79,36" path="m1937,12001l2016,12001e" filled="f" stroked="t" strokeweight="1.916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07.205048pt;margin-top:591.10144pt;width:17.143417pt;height:13.890808pt;mso-position-horizontal-relative:page;mso-position-vertical-relative:page;z-index:-362" type="#_x0000_t75">
            <v:imagedata r:id="rId25" o:title=""/>
          </v:shape>
        </w:pict>
      </w:r>
      <w:r>
        <w:rPr/>
        <w:pict>
          <v:group style="position:absolute;margin-left:53.702499pt;margin-top:591.218506pt;width:10.235pt;height:13.776pt;mso-position-horizontal-relative:page;mso-position-vertical-relative:page;z-index:-361" coordorigin="1074,11824" coordsize="205,276">
            <v:group style="position:absolute;left:1075;top:11825;width:202;height:273" coordorigin="1075,11825" coordsize="202,273">
              <v:shape style="position:absolute;left:1075;top:11825;width:202;height:273" coordorigin="1075,11825" coordsize="202,273" path="m1278,12099l1075,12099,1075,11825,1278,11825,1278,12099xe" filled="f" stroked="t" strokeweight=".111pt" strokecolor="#977348">
                <v:path arrowok="t"/>
              </v:shape>
            </v:group>
            <v:group style="position:absolute;left:1094;top:11848;width:164;height:126" coordorigin="1094,11848" coordsize="164,126">
              <v:shape style="position:absolute;left:1094;top:11848;width:164;height:126" coordorigin="1094,11848" coordsize="164,126" path="m1094,11901l1142,11958,1159,11974,1166,11958,1172,11946,1146,11946,1094,11901xe" filled="t" fillcolor="#27903A" stroked="f">
                <v:path arrowok="t"/>
                <v:fill type="solid"/>
              </v:shape>
              <v:shape style="position:absolute;left:1094;top:11848;width:164;height:126" coordorigin="1094,11848" coordsize="164,126" path="m1258,11848l1146,11946,1172,11946,1173,11945,1180,11933,1189,11921,1201,11908,1215,11892,1234,11872,1258,11848xe" filled="t" fillcolor="#27903A" stroked="f">
                <v:path arrowok="t"/>
                <v:fill type="solid"/>
              </v:shape>
            </v:group>
            <v:group style="position:absolute;left:1084;top:11837;width:186;height:251" coordorigin="1084,11837" coordsize="186,251">
              <v:shape style="position:absolute;left:1084;top:11837;width:186;height:251" coordorigin="1084,11837" coordsize="186,251" path="m1269,12087l1084,12087,1084,11837,1269,11837,1269,12087xe" filled="f" stroked="t" strokeweight=".056pt" strokecolor="#97734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8.504002pt;margin-top:35.499901pt;width:208.124pt;height:17.875pt;mso-position-horizontal-relative:page;mso-position-vertical-relative:page;z-index:-360" type="#_x0000_t75">
            <v:imagedata r:id="rId26" o:title=""/>
          </v:shape>
        </w:pict>
      </w:r>
      <w:r>
        <w:rPr/>
        <w:pict>
          <v:group style="position:absolute;margin-left:53.5pt;margin-top:63.738998pt;width:506pt;height:396.6647pt;mso-position-horizontal-relative:page;mso-position-vertical-relative:page;z-index:-359" coordorigin="1070,1275" coordsize="10120,7933">
            <v:group style="position:absolute;left:1080;top:1285;width:2719;height:349" coordorigin="1080,1285" coordsize="2719,349">
              <v:shape style="position:absolute;left:1080;top:1285;width:2719;height:349" coordorigin="1080,1285" coordsize="2719,349" path="m3799,1285l1080,1285,1080,1634,3799,1634,3799,1285xe" filled="t" fillcolor="#EE3124" stroked="f">
                <v:path arrowok="t"/>
                <v:fill type="solid"/>
              </v:shape>
            </v:group>
            <v:group style="position:absolute;left:3799;top:1285;width:7381;height:349" coordorigin="3799,1285" coordsize="7381,349">
              <v:shape style="position:absolute;left:3799;top:1285;width:7381;height:349" coordorigin="3799,1285" coordsize="7381,349" path="m11180,1285l3799,1285,3799,1634,11180,1634,11180,1285xe" filled="t" fillcolor="#EE3124" stroked="f">
                <v:path arrowok="t"/>
                <v:fill type="solid"/>
              </v:shape>
              <v:shape style="position:absolute;left:1153;top:1355;width:800;height:207" type="#_x0000_t75">
                <v:imagedata r:id="rId27" o:title=""/>
              </v:shape>
            </v:group>
            <v:group style="position:absolute;left:1080;top:1898;width:2719;height:267" coordorigin="1080,1898" coordsize="2719,267">
              <v:shape style="position:absolute;left:1080;top:1898;width:2719;height:267" coordorigin="1080,1898" coordsize="2719,267" path="m3799,1898l1080,1898,1080,2165,3799,2165,3799,1898xe" filled="t" fillcolor="#CBCCCE" stroked="f">
                <v:path arrowok="t"/>
                <v:fill type="solid"/>
              </v:shape>
            </v:group>
            <v:group style="position:absolute;left:3799;top:1898;width:7381;height:267" coordorigin="3799,1898" coordsize="7381,267">
              <v:shape style="position:absolute;left:3799;top:1898;width:7381;height:267" coordorigin="3799,1898" coordsize="7381,267" path="m11180,1898l3799,1898,3799,2165,11180,2165,11180,1898xe" filled="t" fillcolor="#CBCCCE" stroked="f">
                <v:path arrowok="t"/>
                <v:fill type="solid"/>
              </v:shape>
            </v:group>
            <v:group style="position:absolute;left:1249;top:1714;width:263;height:127" coordorigin="1249,1714" coordsize="263,127">
              <v:shape style="position:absolute;left:1249;top:1714;width:263;height:127" coordorigin="1249,1714" coordsize="263,127" path="m1299,1776l1289,1776,1290,1793,1286,1805,1273,1820,1263,1826,1249,1831,1253,1833,1255,1835,1257,1839,1277,1827,1290,1813,1297,1798,1299,1787,1299,1776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324,1776l1316,1776,1316,1825,1330,1834,1344,1834,1350,1834,1358,1832,1361,1831,1365,1826,1332,1826,1328,1826,1325,1824,1324,1822,1324,1776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360,1809l1343,1826,1365,1826,1365,1826,1367,1821,1369,1815,1365,1814,1362,1812,1360,1809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249,1767l1249,1777,1267,1776,1289,1776,1299,1776,1364,1776,1366,1769,1304,1769,1280,1769,1261,1768,1249,1767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364,1776l1324,1776,1344,1776,1364,1777,1364,1776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303,1714l1304,1717,1304,1720,1304,1769,1366,1769,1330,1769,1326,1759,1324,1758,1325,1757,1313,1724,1313,1720,1313,1717,1315,1716,1316,1715,1316,1715,1315,1714,1306,1714,1303,1714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367,1767l1350,1768,1330,1769,1366,1769,1367,1767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347,1724l1325,1757,1326,1759,1327,1760,1330,1761,1332,1763,1338,1755,1343,1748,1351,1736,1354,1733,1357,1733,1358,1732,1358,1731,1357,1730,1352,1728,1350,1726,1347,1724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269,1726l1262,1731,1270,1740,1277,1750,1284,1762,1293,1757,1287,1749,1279,1738,1269,1726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325,1757l1324,1758,1326,1759,1325,1757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453,1831l1456,1834,1457,1837,1457,1841,1464,1841,1480,1832,1461,1832,1458,1832,1453,1831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408,1783l1399,1806,1390,1824,1387,1835,1391,1837,1394,1839,1401,1823,1408,1806,1413,1788,1413,1788,1410,1786,1408,1783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422,1834l1411,1834,1413,1834,1416,1836,1417,1837,1419,1838,1422,1834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427,1721l1428,1744,1428,1751,1428,1766,1428,1789,1425,1804,1422,1816,1416,1825,1408,1834,1411,1834,1422,1834,1426,1827,1431,1817,1436,1802,1436,1800,1437,1789,1437,1757,1436,1736,1436,1733,1470,1729,1510,1729,1510,1722,1468,1722,1439,1722,1427,1721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480,1792l1471,1792,1471,1830,1470,1831,1468,1832,1466,1832,1480,1832,1480,1792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453,1799l1449,1809,1443,1818,1433,1824,1437,1826,1440,1827,1442,1829,1446,1824,1450,1819,1456,1810,1459,1808,1462,1806,1463,1806,1463,1803,1462,1803,1461,1802,1457,1802,1455,1800,1453,1799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491,1800l1485,1805,1492,1812,1498,1819,1505,1829,1512,1823,1507,1817,1499,1809,1491,1800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446,1744l1446,1749,1446,1785,1446,1789,1446,1793,1449,1792,1458,1792,1503,1792,1502,1788,1502,1785,1455,1785,1455,1771,1502,1771,1502,1765,1455,1765,1455,1751,1502,1751,1502,1749,1503,1745,1455,1745,1450,1745,1446,1744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503,1792l1480,1792,1491,1792,1499,1792,1503,1793,1503,1792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502,1771l1493,1771,1493,1785,1502,1785,1502,1782,1502,1771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388,1750l1383,1757,1392,1761,1399,1766,1407,1773,1412,1767,1406,1761,1398,1756,1388,1750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502,1751l1493,1751,1493,1765,1502,1765,1502,1754,1502,1751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468,1729l1467,1735,1465,1741,1462,1745,1470,1745,1478,1737,1478,1736,1478,1734,1478,1734,1477,1734,1473,1733,1470,1731,1468,1729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503,1744l1499,1745,1492,1745,1503,1745,1503,1744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397,1715l1392,1722,1403,1728,1410,1733,1415,1738,1421,1732,1415,1726,1407,1721,1397,1715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510,1729l1492,1729,1505,1729,1510,1730,1510,1729xe" filled="t" fillcolor="#231F20" stroked="f">
                <v:path arrowok="t"/>
                <v:fill type="solid"/>
              </v:shape>
              <v:shape style="position:absolute;left:1249;top:1714;width:263;height:127" coordorigin="1249,1714" coordsize="263,127" path="m1510,1721l1499,1722,1468,1722,1510,1722,1510,1721xe" filled="t" fillcolor="#231F20" stroked="f">
                <v:path arrowok="t"/>
                <v:fill type="solid"/>
              </v:shape>
              <v:shape style="position:absolute;left:3958;top:1704;width:2594;height:150" type="#_x0000_t75">
                <v:imagedata r:id="rId28" o:title=""/>
              </v:shape>
              <v:shape style="position:absolute;left:1239;top:1968;width:431;height:150" type="#_x0000_t75">
                <v:imagedata r:id="rId29" o:title=""/>
              </v:shape>
              <v:shape style="position:absolute;left:3958;top:1968;width:919;height:151" type="#_x0000_t75">
                <v:imagedata r:id="rId30" o:title=""/>
              </v:shape>
            </v:group>
            <v:group style="position:absolute;left:1080;top:2431;width:2719;height:266" coordorigin="1080,2431" coordsize="2719,266">
              <v:shape style="position:absolute;left:1080;top:2431;width:2719;height:266" coordorigin="1080,2431" coordsize="2719,266" path="m3799,2431l1080,2431,1080,2697,3799,2697,3799,2431xe" filled="t" fillcolor="#CBCCCE" stroked="f">
                <v:path arrowok="t"/>
                <v:fill type="solid"/>
              </v:shape>
            </v:group>
            <v:group style="position:absolute;left:3799;top:2431;width:7381;height:266" coordorigin="3799,2431" coordsize="7381,266">
              <v:shape style="position:absolute;left:3799;top:2431;width:7381;height:266" coordorigin="3799,2431" coordsize="7381,266" path="m11180,2431l3799,2431,3799,2697,11180,2697,11180,2431xe" filled="t" fillcolor="#CBCCCE" stroked="f">
                <v:path arrowok="t"/>
                <v:fill type="solid"/>
              </v:shape>
              <v:shape style="position:absolute;left:1239;top:2235;width:428;height:148" type="#_x0000_t75">
                <v:imagedata r:id="rId31" o:title=""/>
              </v:shape>
              <v:shape style="position:absolute;left:3958;top:2234;width:4928;height:152" type="#_x0000_t75">
                <v:imagedata r:id="rId32" o:title=""/>
              </v:shape>
              <v:shape style="position:absolute;left:1239;top:2501;width:545;height:148" type="#_x0000_t75">
                <v:imagedata r:id="rId33" o:title=""/>
              </v:shape>
              <v:shape style="position:absolute;left:3958;top:2500;width:2364;height:152" type="#_x0000_t75">
                <v:imagedata r:id="rId34" o:title=""/>
              </v:shape>
            </v:group>
            <v:group style="position:absolute;left:1080;top:2964;width:2719;height:349" coordorigin="1080,2964" coordsize="2719,349">
              <v:shape style="position:absolute;left:1080;top:2964;width:2719;height:349" coordorigin="1080,2964" coordsize="2719,349" path="m3799,2964l1080,2964,1080,3313,3799,3313,3799,2964xe" filled="t" fillcolor="#EE3124" stroked="f">
                <v:path arrowok="t"/>
                <v:fill type="solid"/>
              </v:shape>
            </v:group>
            <v:group style="position:absolute;left:3799;top:2964;width:7381;height:349" coordorigin="3799,2964" coordsize="7381,349">
              <v:shape style="position:absolute;left:3799;top:2964;width:7381;height:349" coordorigin="3799,2964" coordsize="7381,349" path="m11180,2964l3799,2964,3799,3313,11180,3313,11180,2964xe" filled="t" fillcolor="#EE3124" stroked="f">
                <v:path arrowok="t"/>
                <v:fill type="solid"/>
              </v:shape>
              <v:shape style="position:absolute;left:1239;top:2767;width:551;height:150" type="#_x0000_t75">
                <v:imagedata r:id="rId35" o:title=""/>
              </v:shape>
              <v:shape style="position:absolute;left:3958;top:2767;width:2635;height:150" type="#_x0000_t75">
                <v:imagedata r:id="rId36" o:title=""/>
              </v:shape>
              <v:shape style="position:absolute;left:1150;top:3034;width:802;height:207" type="#_x0000_t75">
                <v:imagedata r:id="rId37" o:title=""/>
              </v:shape>
            </v:group>
            <v:group style="position:absolute;left:1080;top:3849;width:2719;height:324" coordorigin="1080,3849" coordsize="2719,324">
              <v:shape style="position:absolute;left:1080;top:3849;width:2719;height:324" coordorigin="1080,3849" coordsize="2719,324" path="m3799,3849l1080,3849,1080,4173,3799,4173,3799,3849xe" filled="t" fillcolor="#EE3124" stroked="f">
                <v:path arrowok="t"/>
                <v:fill type="solid"/>
              </v:shape>
            </v:group>
            <v:group style="position:absolute;left:3799;top:3849;width:7381;height:324" coordorigin="3799,3849" coordsize="7381,324">
              <v:shape style="position:absolute;left:3799;top:3849;width:7381;height:324" coordorigin="3799,3849" coordsize="7381,324" path="m11180,3849l3799,3849,3799,4173,11180,4173,11180,3849xe" filled="t" fillcolor="#EE3124" stroked="f">
                <v:path arrowok="t"/>
                <v:fill type="solid"/>
              </v:shape>
            </v:group>
            <v:group style="position:absolute;left:1080;top:3581;width:2719;height:268" coordorigin="1080,3581" coordsize="2719,268">
              <v:shape style="position:absolute;left:1080;top:3581;width:2719;height:268" coordorigin="1080,3581" coordsize="2719,268" path="m3799,3581l1080,3581,1080,3849,3799,3849,3799,3581xe" filled="t" fillcolor="#CBCCCE" stroked="f">
                <v:path arrowok="t"/>
                <v:fill type="solid"/>
              </v:shape>
            </v:group>
            <v:group style="position:absolute;left:3799;top:3581;width:7381;height:268" coordorigin="3799,3581" coordsize="7381,268">
              <v:shape style="position:absolute;left:3799;top:3581;width:7381;height:268" coordorigin="3799,3581" coordsize="7381,268" path="m11180,3581l3799,3581,3799,3849,11180,3849,11180,3581xe" filled="t" fillcolor="#CBCCCE" stroked="f">
                <v:path arrowok="t"/>
                <v:fill type="solid"/>
              </v:shape>
              <v:shape style="position:absolute;left:1239;top:3383;width:1073;height:151" type="#_x0000_t75">
                <v:imagedata r:id="rId38" o:title=""/>
              </v:shape>
              <v:shape style="position:absolute;left:3959;top:3394;width:1622;height:121" type="#_x0000_t75">
                <v:imagedata r:id="rId39" o:title=""/>
              </v:shape>
            </v:group>
            <v:group style="position:absolute;left:1249;top:3662;width:263;height:122" coordorigin="1249,3662" coordsize="263,122">
              <v:shape style="position:absolute;left:1249;top:3662;width:263;height:122" coordorigin="1249,3662" coordsize="263,122" path="m1261,3772l1249,3780,1262,3780,1282,3779,1367,3779,1370,3773,1307,3773,1280,3773,1261,3772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367,3779l1282,3779,1339,3780,1356,3780,1367,3780,1367,3779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315,3760l1299,3760,1307,3773,1370,3773,1335,3773,1315,3760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370,3772l1355,3772,1335,3773,1370,3773,1370,3772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264,3753l1261,3761,1275,3761,1299,3760,1315,3760,1357,3760,1358,3754,1307,3754,1280,3754,1264,3753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357,3760l1315,3760,1339,3760,1356,3761,1357,3760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315,3742l1305,3742,1307,3754,1358,3754,1320,3754,1315,3742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359,3753l1343,3754,1320,3754,1358,3754,1359,3753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266,3699l1266,3736,1266,3738,1265,3743,1278,3742,1305,3742,1315,3742,1356,3742,1355,3736,1274,3736,1274,3725,1355,3725,1355,3719,1274,3719,1274,3706,1355,3706,1355,3700,1307,3700,1280,3700,1266,3699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356,3742l1315,3742,1342,3742,1356,3743,1356,3742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315,3725l1307,3725,1307,3736,1315,3736,1315,3725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355,3725l1347,3725,1347,3736,1355,3736,1355,3731,1355,3725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315,3706l1307,3706,1307,3719,1315,3719,1315,3706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355,3706l1347,3706,1347,3719,1355,3719,1355,3706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315,3691l1283,3691,1307,3700,1355,3700,1316,3700,1315,3691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356,3699l1344,3700,1316,3700,1355,3700,1356,3699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260,3684l1249,3692,1262,3691,1283,3691,1315,3691,1361,3691,1369,3685,1307,3685,1280,3684,1260,3684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361,3691l1315,3691,1340,3691,1360,3692,1361,3691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316,3675l1304,3675,1307,3685,1369,3685,1336,3685,1316,3675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371,3683l1357,3684,1336,3685,1369,3685,1371,3683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259,3666l1261,3670,1262,3673,1263,3676,1286,3675,1304,3675,1316,3675,1315,3674,1326,3673,1341,3672,1347,3671,1359,3671,1359,3671,1358,3670,1356,3668,1273,3668,1265,3668,1259,3666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359,3671l1347,3671,1355,3671,1358,3672,1359,3672,1359,3671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351,3662l1344,3664,1334,3666,1308,3668,1296,3668,1356,3668,1355,3666,1353,3664,1351,3662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410,3666l1407,3672,1407,3677,1407,3687,1407,3693,1406,3699,1418,3698,1491,3698,1493,3693,1415,3693,1415,3685,1493,3685,1493,3680,1415,3680,1415,3672,1493,3672,1494,3667,1457,3667,1425,3667,1410,3666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491,3698l1444,3698,1475,3698,1491,3698,1491,3698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493,3685l1485,3685,1485,3693,1493,3693,1493,3685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493,3672l1485,3672,1485,3680,1493,3680,1493,3672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494,3666l1482,3667,1457,3667,1494,3667,1494,3666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392,3703l1387,3711,1402,3710,1422,3710,1508,3710,1512,3703,1429,3703,1409,3703,1392,3703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508,3710l1470,3710,1491,3710,1508,3710,1508,3710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512,3702l1495,3703,1475,3703,1429,3703,1512,3703,1512,3702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404,3776l1390,3784,1406,3783,1426,3783,1508,3783,1509,3777,1446,3777,1424,3776,1404,3776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508,3783l1457,3783,1480,3783,1496,3783,1508,3784,1508,3783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454,3765l1439,3765,1446,3777,1509,3777,1471,3777,1454,3765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509,3775l1492,3776,1471,3777,1509,3777,1509,3775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405,3758l1400,3766,1417,3765,1439,3765,1454,3765,1499,3765,1499,3759,1446,3759,1424,3759,1405,3758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499,3765l1454,3765,1477,3765,1495,3766,1499,3766,1499,3765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454,3750l1445,3750,1446,3759,1499,3759,1460,3759,1454,3750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499,3757l1482,3758,1460,3759,1499,3759,1499,3757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411,3715l1406,3723,1406,3746,1405,3751,1419,3750,1445,3750,1454,3750,1495,3750,1494,3744,1414,3744,1414,3736,1494,3736,1494,3731,1414,3731,1414,3722,1495,3722,1495,3716,1458,3716,1428,3716,1411,3715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495,3750l1454,3750,1481,3750,1495,3751,1495,3750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454,3736l1446,3736,1446,3744,1454,3744,1454,3736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494,3736l1486,3736,1486,3744,1494,3744,1494,3736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454,3722l1446,3722,1446,3731,1454,3731,1454,3722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495,3722l1486,3722,1486,3731,1494,3731,1495,3722xe" filled="t" fillcolor="#231F20" stroked="f">
                <v:path arrowok="t"/>
                <v:fill type="solid"/>
              </v:shape>
              <v:shape style="position:absolute;left:1249;top:3662;width:263;height:122" coordorigin="1249,3662" coordsize="263,122" path="m1495,3714l1481,3715,1458,3716,1495,3716,1495,3714xe" filled="t" fillcolor="#231F20" stroked="f">
                <v:path arrowok="t"/>
                <v:fill type="solid"/>
              </v:shape>
            </v:group>
            <v:group style="position:absolute;left:3968;top:3672;width:300;height:128" coordorigin="3968,3672" coordsize="300,128">
              <v:shape style="position:absolute;left:3968;top:3672;width:300;height:128" coordorigin="3968,3672" coordsize="300,128" path="m4031,3672l3968,3672,3968,3681,4020,3681,4009,3697,3999,3716,3990,3735,3984,3755,3991,3770,3993,3756,3998,3739,4006,3719,4017,3699,4031,3672xe" filled="t" fillcolor="#231F20" stroked="f">
                <v:path arrowok="t"/>
                <v:fill type="solid"/>
              </v:shape>
              <v:shape style="position:absolute;left:3968;top:3672;width:300;height:128" coordorigin="3968,3672" coordsize="300,128" path="m4077,3672l4056,3679,4046,3697,4043,3721,4046,3746,4056,3765,4076,3772,4097,3765,4099,3762,4087,3762,4064,3758,4054,3742,4054,3711,4059,3690,4070,3680,4098,3680,4079,3672,4077,3672xe" filled="t" fillcolor="#231F20" stroked="f">
                <v:path arrowok="t"/>
                <v:fill type="solid"/>
              </v:shape>
              <v:shape style="position:absolute;left:3968;top:3672;width:300;height:128" coordorigin="3968,3672" coordsize="300,128" path="m4098,3680l4070,3680,4092,3687,4100,3706,4101,3721,4101,3723,4099,3746,4087,3762,4099,3762,4107,3747,4110,3723,4108,3700,4099,3680,4098,3680xe" filled="t" fillcolor="#231F20" stroked="f">
                <v:path arrowok="t"/>
                <v:fill type="solid"/>
              </v:shape>
              <v:shape style="position:absolute;left:3968;top:3672;width:300;height:128" coordorigin="3968,3672" coordsize="300,128" path="m4155,3672l4134,3679,4124,3697,4121,3721,4124,3746,4134,3765,4154,3772,4175,3765,4177,3762,4165,3762,4142,3758,4132,3742,4132,3711,4137,3690,4148,3680,4176,3680,4157,3672,4155,3672xe" filled="t" fillcolor="#231F20" stroked="f">
                <v:path arrowok="t"/>
                <v:fill type="solid"/>
              </v:shape>
              <v:shape style="position:absolute;left:3968;top:3672;width:300;height:128" coordorigin="3968,3672" coordsize="300,128" path="m4176,3680l4148,3680,4170,3687,4178,3706,4179,3721,4179,3723,4177,3746,4165,3762,4177,3762,4185,3747,4188,3723,4186,3700,4177,3680,4176,3680xe" filled="t" fillcolor="#231F20" stroked="f">
                <v:path arrowok="t"/>
                <v:fill type="solid"/>
              </v:shape>
              <v:shape style="position:absolute;left:3968;top:3672;width:300;height:128" coordorigin="3968,3672" coordsize="300,128" path="m4212,3779l4203,3779,4204,3788,4213,3800,4234,3800,4258,3793,4258,3792,4224,3792,4215,3790,4212,3779xe" filled="t" fillcolor="#231F20" stroked="f">
                <v:path arrowok="t"/>
                <v:fill type="solid"/>
              </v:shape>
              <v:shape style="position:absolute;left:3968;top:3672;width:300;height:128" coordorigin="3968,3672" coordsize="300,128" path="m4267,3759l4260,3759,4256,3780,4238,3792,4224,3792,4258,3792,4267,3774,4267,3759xe" filled="t" fillcolor="#231F20" stroked="f">
                <v:path arrowok="t"/>
                <v:fill type="solid"/>
              </v:shape>
              <v:shape style="position:absolute;left:3968;top:3672;width:300;height:128" coordorigin="3968,3672" coordsize="300,128" path="m4244,3696l4234,3696,4213,3703,4203,3721,4205,3749,4215,3766,4233,3772,4244,3772,4254,3767,4256,3765,4235,3765,4217,3756,4210,3734,4211,3713,4221,3703,4256,3703,4255,3701,4244,3696xe" filled="t" fillcolor="#231F20" stroked="f">
                <v:path arrowok="t"/>
                <v:fill type="solid"/>
              </v:shape>
              <v:shape style="position:absolute;left:3968;top:3672;width:300;height:128" coordorigin="3968,3672" coordsize="300,128" path="m4256,3703l4251,3703,4260,3717,4260,3751,4251,3765,4256,3765,4260,3759,4267,3759,4268,3710,4259,3710,4256,3703xe" filled="t" fillcolor="#231F20" stroked="f">
                <v:path arrowok="t"/>
                <v:fill type="solid"/>
              </v:shape>
              <v:shape style="position:absolute;left:3968;top:3672;width:300;height:128" coordorigin="3968,3672" coordsize="300,128" path="m4268,3698l4260,3698,4260,3710,4268,3710,4268,3698xe" filled="t" fillcolor="#231F20" stroked="f">
                <v:path arrowok="t"/>
                <v:fill type="solid"/>
              </v:shape>
              <v:shape style="position:absolute;left:1150;top:3919;width:787;height:207" type="#_x0000_t75">
                <v:imagedata r:id="rId40" o:title=""/>
              </v:shape>
            </v:group>
            <v:group style="position:absolute;left:1080;top:4440;width:2719;height:268" coordorigin="1080,4440" coordsize="2719,268">
              <v:shape style="position:absolute;left:1080;top:4440;width:2719;height:268" coordorigin="1080,4440" coordsize="2719,268" path="m3799,4440l1080,4440,1080,4708,3799,4708,3799,4440xe" filled="t" fillcolor="#CBCCCE" stroked="f">
                <v:path arrowok="t"/>
                <v:fill type="solid"/>
              </v:shape>
            </v:group>
            <v:group style="position:absolute;left:3799;top:4440;width:7381;height:268" coordorigin="3799,4440" coordsize="7381,268">
              <v:shape style="position:absolute;left:3799;top:4440;width:7381;height:268" coordorigin="3799,4440" coordsize="7381,268" path="m11180,4440l3799,4440,3799,4708,11180,4708,11180,4440xe" filled="t" fillcolor="#CBCCCE" stroked="f">
                <v:path arrowok="t"/>
                <v:fill type="solid"/>
              </v:shape>
              <v:shape style="position:absolute;left:1239;top:4243;width:566;height:151" type="#_x0000_t75">
                <v:imagedata r:id="rId41" o:title=""/>
              </v:shape>
            </v:group>
            <v:group style="position:absolute;left:3968;top:4258;width:479;height:106" coordorigin="3968,4258" coordsize="479,106">
              <v:shape style="position:absolute;left:3968;top:4258;width:479;height:106" coordorigin="3968,4258" coordsize="479,106" path="m3994,4260l3974,4260,3968,4270,3984,4270,3984,4361,3994,4361,3994,4260xe" filled="t" fillcolor="#231F20" stroked="f">
                <v:path arrowok="t"/>
                <v:fill type="solid"/>
              </v:shape>
              <v:shape style="position:absolute;left:3968;top:4258;width:479;height:106" coordorigin="3968,4258" coordsize="479,106" path="m4089,4267l4072,4267,4077,4269,4085,4278,4087,4282,4087,4293,4086,4298,4080,4306,4075,4312,4030,4361,4099,4361,4099,4351,4052,4351,4084,4317,4089,4311,4096,4300,4097,4294,4097,4279,4094,4272,4089,4267xe" filled="t" fillcolor="#231F20" stroked="f">
                <v:path arrowok="t"/>
                <v:fill type="solid"/>
              </v:shape>
              <v:shape style="position:absolute;left:3968;top:4258;width:479;height:106" coordorigin="3968,4258" coordsize="479,106" path="m4075,4258l4057,4258,4049,4261,4037,4273,4033,4282,4033,4292,4042,4292,4043,4284,4045,4278,4054,4269,4059,4267,4089,4267,4082,4261,4075,4258xe" filled="t" fillcolor="#231F20" stroked="f">
                <v:path arrowok="t"/>
                <v:fill type="solid"/>
              </v:shape>
              <v:shape style="position:absolute;left:3968;top:4258;width:479;height:106" coordorigin="3968,4258" coordsize="479,106" path="m4154,4260l4143,4260,4186,4363,4188,4363,4198,4340,4188,4340,4154,4260xe" filled="t" fillcolor="#231F20" stroked="f">
                <v:path arrowok="t"/>
                <v:fill type="solid"/>
              </v:shape>
              <v:shape style="position:absolute;left:3968;top:4258;width:479;height:106" coordorigin="3968,4258" coordsize="479,106" path="m4232,4260l4221,4260,4188,4340,4198,4340,4232,4260xe" filled="t" fillcolor="#231F20" stroked="f">
                <v:path arrowok="t"/>
                <v:fill type="solid"/>
              </v:shape>
              <v:shape style="position:absolute;left:3968;top:4258;width:479;height:106" coordorigin="3968,4258" coordsize="479,106" path="m4284,4260l4249,4260,4249,4361,4294,4361,4304,4359,4318,4351,4259,4351,4259,4270,4315,4270,4314,4269,4308,4266,4295,4261,4284,4260xe" filled="t" fillcolor="#231F20" stroked="f">
                <v:path arrowok="t"/>
                <v:fill type="solid"/>
              </v:shape>
              <v:shape style="position:absolute;left:3968;top:4258;width:479;height:106" coordorigin="3968,4258" coordsize="479,106" path="m4315,4270l4278,4270,4287,4271,4299,4273,4324,4305,4324,4318,4283,4351,4318,4351,4318,4351,4324,4345,4332,4330,4334,4321,4334,4304,4332,4296,4327,4283,4324,4278,4315,4270xe" filled="t" fillcolor="#231F20" stroked="f">
                <v:path arrowok="t"/>
                <v:fill type="solid"/>
              </v:shape>
              <v:shape style="position:absolute;left:3968;top:4258;width:479;height:106" coordorigin="3968,4258" coordsize="479,106" path="m4412,4258l4393,4258,4384,4260,4367,4269,4360,4276,4351,4292,4349,4300,4349,4310,4400,4363,4412,4363,4421,4362,4436,4355,4437,4354,4391,4354,4380,4350,4364,4333,4359,4323,4359,4299,4364,4289,4381,4272,4391,4268,4437,4268,4436,4267,4421,4260,4412,4258xe" filled="t" fillcolor="#231F20" stroked="f">
                <v:path arrowok="t"/>
                <v:fill type="solid"/>
              </v:shape>
              <v:shape style="position:absolute;left:3968;top:4258;width:479;height:106" coordorigin="3968,4258" coordsize="479,106" path="m4439,4337l4430,4348,4418,4354,4437,4354,4442,4350,4447,4343,4439,4337xe" filled="t" fillcolor="#231F20" stroked="f">
                <v:path arrowok="t"/>
                <v:fill type="solid"/>
              </v:shape>
              <v:shape style="position:absolute;left:3968;top:4258;width:479;height:106" coordorigin="3968,4258" coordsize="479,106" path="m4437,4268l4418,4268,4430,4273,4439,4285,4447,4279,4442,4272,4437,4268xe" filled="t" fillcolor="#231F20" stroked="f">
                <v:path arrowok="t"/>
                <v:fill type="solid"/>
              </v:shape>
            </v:group>
            <v:group style="position:absolute;left:4486;top:4290;width:71;height:71" coordorigin="4486,4290" coordsize="71,71">
              <v:shape style="position:absolute;left:4486;top:4290;width:71;height:71" coordorigin="4486,4290" coordsize="71,71" path="m4526,4323l4516,4323,4516,4345,4526,4345,4526,4323xe" filled="t" fillcolor="#231F20" stroked="f">
                <v:path arrowok="t"/>
                <v:fill type="solid"/>
              </v:shape>
              <v:shape style="position:absolute;left:4486;top:4290;width:71;height:71" coordorigin="4486,4290" coordsize="71,71" path="m4557,4313l4486,4313,4486,4323,4557,4323,4557,4313xe" filled="t" fillcolor="#231F20" stroked="f">
                <v:path arrowok="t"/>
                <v:fill type="solid"/>
              </v:shape>
              <v:shape style="position:absolute;left:4486;top:4290;width:71;height:71" coordorigin="4486,4290" coordsize="71,71" path="m4526,4290l4516,4290,4516,4313,4526,4313,4526,4290xe" filled="t" fillcolor="#231F20" stroked="f">
                <v:path arrowok="t"/>
                <v:fill type="solid"/>
              </v:shape>
              <v:shape style="position:absolute;left:4486;top:4290;width:71;height:71" coordorigin="4486,4290" coordsize="71,71" path="m4557,4351l4486,4351,4486,4361,4557,4361,4557,4351xe" filled="t" fillcolor="#231F20" stroked="f">
                <v:path arrowok="t"/>
                <v:fill type="solid"/>
              </v:shape>
            </v:group>
            <v:group style="position:absolute;left:4557;top:4258;width:396;height:106" coordorigin="4557,4258" coordsize="396,106">
              <v:shape style="position:absolute;left:4557;top:4258;width:396;height:106" coordorigin="4557,4258" coordsize="396,106" path="m4601,4258l4580,4258,4571,4262,4565,4271,4559,4287,4557,4310,4559,4333,4565,4349,4571,4359,4580,4363,4601,4363,4609,4359,4613,4354,4591,4354,4575,4347,4567,4326,4567,4298,4571,4283,4577,4271,4583,4267,4613,4267,4610,4262,4601,4258xe" filled="t" fillcolor="#231F20" stroked="f">
                <v:path arrowok="t"/>
                <v:fill type="solid"/>
              </v:shape>
              <v:shape style="position:absolute;left:4557;top:4258;width:396;height:106" coordorigin="4557,4258" coordsize="396,106" path="m4613,4267l4598,4267,4604,4271,4614,4286,4616,4297,4616,4325,4614,4335,4605,4350,4599,4354,4613,4354,4616,4350,4623,4333,4625,4311,4623,4288,4616,4272,4613,4267xe" filled="t" fillcolor="#231F20" stroked="f">
                <v:path arrowok="t"/>
                <v:fill type="solid"/>
              </v:shape>
              <v:shape style="position:absolute;left:4557;top:4258;width:396;height:106" coordorigin="4557,4258" coordsize="396,106" path="m4653,4346l4649,4346,4647,4347,4643,4350,4642,4352,4643,4357,4643,4359,4647,4362,4649,4363,4653,4363,4655,4362,4658,4359,4659,4357,4659,4352,4658,4350,4655,4347,4653,4346xe" filled="t" fillcolor="#231F20" stroked="f">
                <v:path arrowok="t"/>
                <v:fill type="solid"/>
              </v:shape>
              <v:shape style="position:absolute;left:4557;top:4258;width:396;height:106" coordorigin="4557,4258" coordsize="396,106" path="m4732,4267l4714,4267,4719,4269,4728,4278,4730,4282,4730,4293,4728,4298,4723,4306,4718,4312,4673,4361,4741,4361,4741,4351,4695,4351,4726,4317,4731,4311,4738,4300,4740,4294,4740,4279,4737,4272,4732,4267xe" filled="t" fillcolor="#231F20" stroked="f">
                <v:path arrowok="t"/>
                <v:fill type="solid"/>
              </v:shape>
              <v:shape style="position:absolute;left:4557;top:4258;width:396;height:106" coordorigin="4557,4258" coordsize="396,106" path="m4717,4258l4699,4258,4692,4261,4679,4273,4676,4282,4675,4292,4685,4292,4685,4284,4688,4278,4696,4269,4701,4267,4732,4267,4725,4261,4717,4258xe" filled="t" fillcolor="#231F20" stroked="f">
                <v:path arrowok="t"/>
                <v:fill type="solid"/>
              </v:shape>
              <v:shape style="position:absolute;left:4557;top:4258;width:396;height:106" coordorigin="4557,4258" coordsize="396,106" path="m4762,4336l4752,4336,4753,4345,4756,4351,4768,4361,4774,4363,4793,4363,4802,4360,4807,4354,4778,4354,4773,4352,4766,4346,4763,4342,4762,4336xe" filled="t" fillcolor="#231F20" stroked="f">
                <v:path arrowok="t"/>
                <v:fill type="solid"/>
              </v:shape>
              <v:shape style="position:absolute;left:4557;top:4258;width:396;height:106" coordorigin="4557,4258" coordsize="396,106" path="m4809,4305l4791,4305,4797,4307,4805,4316,4807,4321,4807,4335,4805,4341,4795,4351,4790,4354,4807,4354,4814,4346,4817,4338,4817,4319,4815,4311,4809,4305xe" filled="t" fillcolor="#231F20" stroked="f">
                <v:path arrowok="t"/>
                <v:fill type="solid"/>
              </v:shape>
              <v:shape style="position:absolute;left:4557;top:4258;width:396;height:106" coordorigin="4557,4258" coordsize="396,106" path="m4815,4260l4771,4260,4762,4310,4770,4307,4778,4305,4809,4305,4803,4298,4800,4297,4774,4297,4779,4270,4815,4270,4815,4260xe" filled="t" fillcolor="#231F20" stroked="f">
                <v:path arrowok="t"/>
                <v:fill type="solid"/>
              </v:shape>
              <v:shape style="position:absolute;left:4557;top:4258;width:396;height:106" coordorigin="4557,4258" coordsize="396,106" path="m4795,4295l4783,4295,4779,4296,4774,4297,4800,4297,4795,4295xe" filled="t" fillcolor="#231F20" stroked="f">
                <v:path arrowok="t"/>
                <v:fill type="solid"/>
              </v:shape>
              <v:shape style="position:absolute;left:4557;top:4258;width:396;height:106" coordorigin="4557,4258" coordsize="396,106" path="m4874,4260l4863,4260,4906,4363,4908,4363,4918,4341,4908,4341,4874,4260xe" filled="t" fillcolor="#231F20" stroked="f">
                <v:path arrowok="t"/>
                <v:fill type="solid"/>
              </v:shape>
              <v:shape style="position:absolute;left:4557;top:4258;width:396;height:106" coordorigin="4557,4258" coordsize="396,106" path="m4952,4260l4941,4260,4908,4341,4918,4341,4952,4260xe" filled="t" fillcolor="#231F20" stroked="f">
                <v:path arrowok="t"/>
                <v:fill type="solid"/>
              </v:shape>
              <v:shape style="position:absolute;left:1239;top:4510;width:564;height:151" type="#_x0000_t75">
                <v:imagedata r:id="rId42" o:title=""/>
              </v:shape>
              <v:shape style="position:absolute;left:3958;top:4510;width:4864;height:151" type="#_x0000_t75">
                <v:imagedata r:id="rId43" o:title=""/>
              </v:shape>
            </v:group>
            <v:group style="position:absolute;left:1080;top:4976;width:2719;height:268" coordorigin="1080,4976" coordsize="2719,268">
              <v:shape style="position:absolute;left:1080;top:4976;width:2719;height:268" coordorigin="1080,4976" coordsize="2719,268" path="m3799,4976l1080,4976,1080,5244,3799,5244,3799,4976xe" filled="t" fillcolor="#CBCCCE" stroked="f">
                <v:path arrowok="t"/>
                <v:fill type="solid"/>
              </v:shape>
            </v:group>
            <v:group style="position:absolute;left:3799;top:4976;width:7381;height:268" coordorigin="3799,4976" coordsize="7381,268">
              <v:shape style="position:absolute;left:3799;top:4976;width:7381;height:268" coordorigin="3799,4976" coordsize="7381,268" path="m11180,4976l3799,4976,3799,5244,11180,5244,11180,4976xe" filled="t" fillcolor="#CBCCCE" stroked="f">
                <v:path arrowok="t"/>
                <v:fill type="solid"/>
              </v:shape>
              <v:shape style="position:absolute;left:1243;top:4778;width:564;height:152" type="#_x0000_t75">
                <v:imagedata r:id="rId44" o:title=""/>
              </v:shape>
              <v:shape style="position:absolute;left:3958;top:4777;width:1876;height:154" type="#_x0000_t75">
                <v:imagedata r:id="rId45" o:title=""/>
              </v:shape>
              <v:shape style="position:absolute;left:1239;top:5046;width:567;height:150" type="#_x0000_t75">
                <v:imagedata r:id="rId46" o:title=""/>
              </v:shape>
              <v:shape style="position:absolute;left:3958;top:5053;width:1632;height:125" type="#_x0000_t75">
                <v:imagedata r:id="rId47" o:title=""/>
              </v:shape>
            </v:group>
            <v:group style="position:absolute;left:1080;top:5779;width:2719;height:324" coordorigin="1080,5779" coordsize="2719,324">
              <v:shape style="position:absolute;left:1080;top:5779;width:2719;height:324" coordorigin="1080,5779" coordsize="2719,324" path="m3799,5779l1080,5779,1080,6103,3799,6103,3799,5779xe" filled="t" fillcolor="#EE3124" stroked="f">
                <v:path arrowok="t"/>
                <v:fill type="solid"/>
              </v:shape>
            </v:group>
            <v:group style="position:absolute;left:3799;top:5779;width:7381;height:324" coordorigin="3799,5779" coordsize="7381,324">
              <v:shape style="position:absolute;left:3799;top:5779;width:7381;height:324" coordorigin="3799,5779" coordsize="7381,324" path="m11180,5779l3799,5779,3799,6103,11180,6103,11180,5779xe" filled="t" fillcolor="#EE3124" stroked="f">
                <v:path arrowok="t"/>
                <v:fill type="solid"/>
              </v:shape>
            </v:group>
            <v:group style="position:absolute;left:1080;top:5511;width:2719;height:268" coordorigin="1080,5511" coordsize="2719,268">
              <v:shape style="position:absolute;left:1080;top:5511;width:2719;height:268" coordorigin="1080,5511" coordsize="2719,268" path="m3799,5511l1080,5511,1080,5779,3799,5779,3799,5511xe" filled="t" fillcolor="#CBCCCE" stroked="f">
                <v:path arrowok="t"/>
                <v:fill type="solid"/>
              </v:shape>
            </v:group>
            <v:group style="position:absolute;left:3799;top:5511;width:7381;height:268" coordorigin="3799,5511" coordsize="7381,268">
              <v:shape style="position:absolute;left:3799;top:5511;width:7381;height:268" coordorigin="3799,5511" coordsize="7381,268" path="m11180,5511l3799,5511,3799,5779,11180,5779,11180,5511xe" filled="t" fillcolor="#CBCCCE" stroked="f">
                <v:path arrowok="t"/>
                <v:fill type="solid"/>
              </v:shape>
              <v:shape style="position:absolute;left:1239;top:5314;width:570;height:150" type="#_x0000_t75">
                <v:imagedata r:id="rId48" o:title=""/>
              </v:shape>
              <v:shape style="position:absolute;left:3958;top:5321;width:2049;height:141" type="#_x0000_t75">
                <v:imagedata r:id="rId49" o:title=""/>
              </v:shape>
              <v:shape style="position:absolute;left:1239;top:5581;width:696;height:151" type="#_x0000_t75">
                <v:imagedata r:id="rId50" o:title=""/>
              </v:shape>
              <v:shape style="position:absolute;left:3958;top:5588;width:2522;height:141" type="#_x0000_t75">
                <v:imagedata r:id="rId51" o:title=""/>
              </v:shape>
              <v:shape style="position:absolute;left:1150;top:5849;width:804;height:207" type="#_x0000_t75">
                <v:imagedata r:id="rId52" o:title=""/>
              </v:shape>
            </v:group>
            <v:group style="position:absolute;left:1080;top:6371;width:2719;height:266" coordorigin="1080,6371" coordsize="2719,266">
              <v:shape style="position:absolute;left:1080;top:6371;width:2719;height:266" coordorigin="1080,6371" coordsize="2719,266" path="m3799,6371l1080,6371,1080,6637,3799,6637,3799,6371xe" filled="t" fillcolor="#CBCCCE" stroked="f">
                <v:path arrowok="t"/>
                <v:fill type="solid"/>
              </v:shape>
            </v:group>
            <v:group style="position:absolute;left:3799;top:6371;width:7381;height:266" coordorigin="3799,6371" coordsize="7381,266">
              <v:shape style="position:absolute;left:3799;top:6371;width:7381;height:266" coordorigin="3799,6371" coordsize="7381,266" path="m11180,6371l3799,6371,3799,6637,11180,6637,11180,6371xe" filled="t" fillcolor="#CBCCCE" stroked="f">
                <v:path arrowok="t"/>
                <v:fill type="solid"/>
              </v:shape>
              <v:shape style="position:absolute;left:1239;top:6173;width:562;height:150" type="#_x0000_t75">
                <v:imagedata r:id="rId53" o:title=""/>
              </v:shape>
            </v:group>
            <v:group style="position:absolute;left:3968;top:6190;width:697;height:104" coordorigin="3968,6190" coordsize="697,104">
              <v:shape style="position:absolute;left:3968;top:6190;width:697;height:104" coordorigin="3968,6190" coordsize="697,104" path="m4002,6194l3981,6201,3971,6220,3968,6244,3971,6269,3981,6287,4001,6294,4022,6287,4024,6285,4012,6285,3989,6280,3979,6264,3979,6233,3984,6212,3995,6202,4023,6202,4004,6194,4002,6194xe" filled="t" fillcolor="#231F20" stroked="f">
                <v:path arrowok="t"/>
                <v:fill type="solid"/>
              </v:shape>
              <v:shape style="position:absolute;left:3968;top:6190;width:697;height:104" coordorigin="3968,6190" coordsize="697,104" path="m4023,6202l3995,6202,4017,6209,4025,6228,4026,6244,4026,6245,4024,6268,4012,6285,4024,6285,4032,6270,4035,6245,4033,6222,4024,6203,4023,6202xe" filled="t" fillcolor="#231F20" stroked="f">
                <v:path arrowok="t"/>
                <v:fill type="solid"/>
              </v:shape>
              <v:shape style="position:absolute;left:3968;top:6190;width:697;height:104" coordorigin="3968,6190" coordsize="697,104" path="m4080,6194l4057,6194,4048,6203,4048,6226,4057,6236,4080,6236,4086,6230,4060,6230,4053,6223,4053,6206,4060,6199,4086,6199,4080,6194xe" filled="t" fillcolor="#231F20" stroked="f">
                <v:path arrowok="t"/>
                <v:fill type="solid"/>
              </v:shape>
              <v:shape style="position:absolute;left:3968;top:6190;width:697;height:104" coordorigin="3968,6190" coordsize="697,104" path="m4086,6199l4077,6199,4084,6206,4084,6223,4077,6230,4086,6230,4090,6226,4090,6203,4086,6199xe" filled="t" fillcolor="#231F20" stroked="f">
                <v:path arrowok="t"/>
                <v:fill type="solid"/>
              </v:shape>
              <v:shape style="position:absolute;left:3968;top:6190;width:697;height:104" coordorigin="3968,6190" coordsize="697,104" path="m4162,6190l4137,6192,4119,6201,4107,6217,4104,6242,4107,6265,4117,6284,4136,6294,4164,6291,4170,6287,4151,6287,4128,6280,4116,6263,4116,6232,4123,6212,4134,6200,4179,6200,4162,6190xe" filled="t" fillcolor="#231F20" stroked="f">
                <v:path arrowok="t"/>
                <v:fill type="solid"/>
              </v:shape>
              <v:shape style="position:absolute;left:3968;top:6190;width:697;height:104" coordorigin="3968,6190" coordsize="697,104" path="m4181,6259l4171,6278,4151,6287,4170,6287,4181,6280,4189,6265,4181,6259xe" filled="t" fillcolor="#231F20" stroked="f">
                <v:path arrowok="t"/>
                <v:fill type="solid"/>
              </v:shape>
              <v:shape style="position:absolute;left:3968;top:6190;width:697;height:104" coordorigin="3968,6190" coordsize="697,104" path="m4179,6200l4134,6200,4161,6201,4175,6210,4189,6221,4180,6201,4179,6200xe" filled="t" fillcolor="#231F20" stroked="f">
                <v:path arrowok="t"/>
                <v:fill type="solid"/>
              </v:shape>
              <v:shape style="position:absolute;left:3968;top:6190;width:697;height:104" coordorigin="3968,6190" coordsize="697,104" path="m4278,6252l4242,6252,4242,6260,4278,6260,4278,6252xe" filled="t" fillcolor="#231F20" stroked="f">
                <v:path arrowok="t"/>
                <v:fill type="solid"/>
              </v:shape>
              <v:shape style="position:absolute;left:3968;top:6190;width:697;height:104" coordorigin="3968,6190" coordsize="697,104" path="m4420,6268l4411,6268,4411,6292,4420,6292,4420,6268xe" filled="t" fillcolor="#231F20" stroked="f">
                <v:path arrowok="t"/>
                <v:fill type="solid"/>
              </v:shape>
              <v:shape style="position:absolute;left:3968;top:6190;width:697;height:104" coordorigin="3968,6190" coordsize="697,104" path="m4420,6195l4412,6195,4366,6260,4366,6268,4434,6268,4434,6261,4375,6261,4411,6208,4420,6208,4420,6195xe" filled="t" fillcolor="#231F20" stroked="f">
                <v:path arrowok="t"/>
                <v:fill type="solid"/>
              </v:shape>
              <v:shape style="position:absolute;left:3968;top:6190;width:697;height:104" coordorigin="3968,6190" coordsize="697,104" path="m4420,6208l4411,6208,4411,6261,4420,6261,4420,6208xe" filled="t" fillcolor="#231F20" stroked="f">
                <v:path arrowok="t"/>
                <v:fill type="solid"/>
              </v:shape>
              <v:shape style="position:absolute;left:3968;top:6190;width:697;height:104" coordorigin="3968,6190" coordsize="697,104" path="m4478,6194l4457,6201,4447,6220,4445,6244,4447,6269,4457,6287,4477,6294,4498,6287,4500,6284,4488,6284,4465,6280,4455,6264,4456,6233,4460,6212,4471,6202,4499,6202,4480,6194,4478,6194xe" filled="t" fillcolor="#231F20" stroked="f">
                <v:path arrowok="t"/>
                <v:fill type="solid"/>
              </v:shape>
              <v:shape style="position:absolute;left:3968;top:6190;width:697;height:104" coordorigin="3968,6190" coordsize="697,104" path="m4499,6202l4471,6202,4493,6209,4501,6228,4502,6244,4502,6245,4500,6268,4488,6284,4500,6284,4509,6270,4511,6245,4509,6222,4500,6203,4499,6202xe" filled="t" fillcolor="#231F20" stroked="f">
                <v:path arrowok="t"/>
                <v:fill type="solid"/>
              </v:shape>
              <v:shape style="position:absolute;left:3968;top:6190;width:697;height:104" coordorigin="3968,6190" coordsize="697,104" path="m4556,6194l4533,6194,4524,6203,4524,6226,4533,6236,4556,6236,4562,6230,4536,6230,4530,6223,4529,6206,4536,6199,4562,6199,4556,6194xe" filled="t" fillcolor="#231F20" stroked="f">
                <v:path arrowok="t"/>
                <v:fill type="solid"/>
              </v:shape>
              <v:shape style="position:absolute;left:3968;top:6190;width:697;height:104" coordorigin="3968,6190" coordsize="697,104" path="m4562,6199l4553,6199,4560,6206,4560,6223,4553,6230,4562,6230,4566,6226,4566,6203,4562,6199xe" filled="t" fillcolor="#231F20" stroked="f">
                <v:path arrowok="t"/>
                <v:fill type="solid"/>
              </v:shape>
              <v:shape style="position:absolute;left:3968;top:6190;width:697;height:104" coordorigin="3968,6190" coordsize="697,104" path="m4639,6190l4613,6192,4595,6201,4583,6217,4580,6242,4583,6265,4593,6284,4612,6294,4640,6291,4646,6287,4628,6287,4604,6280,4592,6263,4593,6232,4599,6212,4610,6200,4655,6200,4639,6190xe" filled="t" fillcolor="#231F20" stroked="f">
                <v:path arrowok="t"/>
                <v:fill type="solid"/>
              </v:shape>
              <v:shape style="position:absolute;left:3968;top:6190;width:697;height:104" coordorigin="3968,6190" coordsize="697,104" path="m4657,6259l4647,6278,4628,6287,4646,6287,4657,6280,4665,6265,4657,6259xe" filled="t" fillcolor="#231F20" stroked="f">
                <v:path arrowok="t"/>
                <v:fill type="solid"/>
              </v:shape>
              <v:shape style="position:absolute;left:3968;top:6190;width:697;height:104" coordorigin="3968,6190" coordsize="697,104" path="m4655,6200l4610,6200,4638,6201,4652,6210,4666,6221,4657,6201,4655,6200xe" filled="t" fillcolor="#231F20" stroked="f">
                <v:path arrowok="t"/>
                <v:fill type="solid"/>
              </v:shape>
              <v:shape style="position:absolute;left:1239;top:6441;width:567;height:149" type="#_x0000_t75">
                <v:imagedata r:id="rId54" o:title=""/>
              </v:shape>
            </v:group>
            <v:group style="position:absolute;left:3968;top:6457;width:783;height:104" coordorigin="3968,6457" coordsize="783,104">
              <v:shape style="position:absolute;left:3968;top:6457;width:783;height:104" coordorigin="3968,6457" coordsize="783,104" path="m4004,6519l3968,6519,3968,6527,4004,6527,4004,6519xe" filled="t" fillcolor="#231F20" stroked="f">
                <v:path arrowok="t"/>
                <v:fill type="solid"/>
              </v:shape>
              <v:shape style="position:absolute;left:3968;top:6457;width:783;height:104" coordorigin="3968,6457" coordsize="783,104" path="m4068,6535l4060,6535,4060,6559,4068,6559,4068,6535xe" filled="t" fillcolor="#231F20" stroked="f">
                <v:path arrowok="t"/>
                <v:fill type="solid"/>
              </v:shape>
              <v:shape style="position:absolute;left:3968;top:6457;width:783;height:104" coordorigin="3968,6457" coordsize="783,104" path="m4068,6462l4060,6462,4014,6527,4014,6535,4082,6535,4082,6527,4023,6527,4060,6475,4068,6475,4068,6462xe" filled="t" fillcolor="#231F20" stroked="f">
                <v:path arrowok="t"/>
                <v:fill type="solid"/>
              </v:shape>
              <v:shape style="position:absolute;left:3968;top:6457;width:783;height:104" coordorigin="3968,6457" coordsize="783,104" path="m4068,6475l4060,6475,4060,6527,4068,6527,4068,6475xe" filled="t" fillcolor="#231F20" stroked="f">
                <v:path arrowok="t"/>
                <v:fill type="solid"/>
              </v:shape>
              <v:shape style="position:absolute;left:3968;top:6457;width:783;height:104" coordorigin="3968,6457" coordsize="783,104" path="m4126,6461l4105,6468,4095,6487,4093,6510,4095,6536,4105,6554,4125,6561,4146,6554,4148,6551,4136,6551,4113,6547,4104,6531,4104,6500,4109,6479,4119,6469,4148,6469,4128,6461,4126,6461xe" filled="t" fillcolor="#231F20" stroked="f">
                <v:path arrowok="t"/>
                <v:fill type="solid"/>
              </v:shape>
              <v:shape style="position:absolute;left:3968;top:6457;width:783;height:104" coordorigin="3968,6457" coordsize="783,104" path="m4148,6469l4119,6469,4141,6476,4149,6495,4151,6510,4150,6512,4148,6535,4136,6551,4148,6551,4157,6537,4159,6512,4157,6489,4148,6470,4148,6469xe" filled="t" fillcolor="#231F20" stroked="f">
                <v:path arrowok="t"/>
                <v:fill type="solid"/>
              </v:shape>
              <v:shape style="position:absolute;left:3968;top:6457;width:783;height:104" coordorigin="3968,6457" coordsize="783,104" path="m4205,6461l4181,6461,4172,6470,4172,6493,4181,6503,4205,6503,4210,6497,4185,6497,4178,6490,4178,6473,4185,6466,4210,6466,4205,6461xe" filled="t" fillcolor="#231F20" stroked="f">
                <v:path arrowok="t"/>
                <v:fill type="solid"/>
              </v:shape>
              <v:shape style="position:absolute;left:3968;top:6457;width:783;height:104" coordorigin="3968,6457" coordsize="783,104" path="m4210,6466l4201,6466,4208,6473,4208,6490,4201,6497,4210,6497,4214,6493,4214,6470,4210,6466xe" filled="t" fillcolor="#231F20" stroked="f">
                <v:path arrowok="t"/>
                <v:fill type="solid"/>
              </v:shape>
              <v:shape style="position:absolute;left:3968;top:6457;width:783;height:104" coordorigin="3968,6457" coordsize="783,104" path="m4287,6457l4261,6459,4243,6468,4232,6484,4228,6509,4231,6532,4242,6551,4260,6561,4288,6558,4294,6554,4276,6554,4252,6547,4240,6530,4241,6499,4247,6479,4259,6467,4303,6467,4287,6457xe" filled="t" fillcolor="#231F20" stroked="f">
                <v:path arrowok="t"/>
                <v:fill type="solid"/>
              </v:shape>
              <v:shape style="position:absolute;left:3968;top:6457;width:783;height:104" coordorigin="3968,6457" coordsize="783,104" path="m4305,6526l4295,6545,4276,6554,4294,6554,4305,6547,4313,6531,4305,6526xe" filled="t" fillcolor="#231F20" stroked="f">
                <v:path arrowok="t"/>
                <v:fill type="solid"/>
              </v:shape>
              <v:shape style="position:absolute;left:3968;top:6457;width:783;height:104" coordorigin="3968,6457" coordsize="783,104" path="m4303,6467l4259,6467,4286,6468,4300,6477,4314,6488,4305,6468,4303,6467xe" filled="t" fillcolor="#231F20" stroked="f">
                <v:path arrowok="t"/>
                <v:fill type="solid"/>
              </v:shape>
              <v:shape style="position:absolute;left:3968;top:6457;width:783;height:104" coordorigin="3968,6457" coordsize="783,104" path="m4402,6519l4367,6519,4367,6527,4402,6527,4402,6519xe" filled="t" fillcolor="#231F20" stroked="f">
                <v:path arrowok="t"/>
                <v:fill type="solid"/>
              </v:shape>
              <v:shape style="position:absolute;left:3968;top:6457;width:783;height:104" coordorigin="3968,6457" coordsize="783,104" path="m4504,6461l4488,6461,4467,6468,4456,6487,4452,6509,4457,6540,4468,6556,4485,6561,4507,6555,4508,6554,4471,6554,4465,6541,4465,6516,4468,6512,4462,6512,4465,6490,4476,6472,4500,6468,4514,6468,4504,6461xe" filled="t" fillcolor="#231F20" stroked="f">
                <v:path arrowok="t"/>
                <v:fill type="solid"/>
              </v:shape>
              <v:shape style="position:absolute;left:3968;top:6457;width:783;height:104" coordorigin="3968,6457" coordsize="783,104" path="m4506,6505l4502,6505,4510,6514,4510,6541,4504,6554,4508,6554,4518,6537,4513,6512,4506,6505xe" filled="t" fillcolor="#231F20" stroked="f">
                <v:path arrowok="t"/>
                <v:fill type="solid"/>
              </v:shape>
              <v:shape style="position:absolute;left:3968;top:6457;width:783;height:104" coordorigin="3968,6457" coordsize="783,104" path="m4499,6499l4473,6502,4462,6512,4468,6512,4473,6505,4506,6505,4499,6499xe" filled="t" fillcolor="#231F20" stroked="f">
                <v:path arrowok="t"/>
                <v:fill type="solid"/>
              </v:shape>
              <v:shape style="position:absolute;left:3968;top:6457;width:783;height:104" coordorigin="3968,6457" coordsize="783,104" path="m4514,6468l4500,6468,4506,6475,4508,6485,4517,6485,4515,6469,4514,6468xe" filled="t" fillcolor="#231F20" stroked="f">
                <v:path arrowok="t"/>
                <v:fill type="solid"/>
              </v:shape>
              <v:shape style="position:absolute;left:3968;top:6457;width:783;height:104" coordorigin="3968,6457" coordsize="783,104" path="m4563,6461l4542,6468,4532,6487,4530,6510,4532,6536,4542,6554,4562,6561,4584,6554,4585,6551,4574,6551,4551,6547,4541,6531,4541,6500,4546,6479,4557,6469,4585,6469,4565,6461,4563,6461xe" filled="t" fillcolor="#231F20" stroked="f">
                <v:path arrowok="t"/>
                <v:fill type="solid"/>
              </v:shape>
              <v:shape style="position:absolute;left:3968;top:6457;width:783;height:104" coordorigin="3968,6457" coordsize="783,104" path="m4585,6469l4557,6469,4578,6476,4587,6495,4588,6510,4588,6512,4585,6535,4574,6551,4585,6551,4594,6537,4597,6512,4595,6489,4586,6470,4585,6469xe" filled="t" fillcolor="#231F20" stroked="f">
                <v:path arrowok="t"/>
                <v:fill type="solid"/>
              </v:shape>
              <v:shape style="position:absolute;left:3968;top:6457;width:783;height:104" coordorigin="3968,6457" coordsize="783,104" path="m4642,6461l4619,6461,4609,6470,4609,6493,4619,6503,4642,6503,4647,6497,4622,6497,4615,6490,4615,6473,4622,6466,4647,6466,4642,6461xe" filled="t" fillcolor="#231F20" stroked="f">
                <v:path arrowok="t"/>
                <v:fill type="solid"/>
              </v:shape>
              <v:shape style="position:absolute;left:3968;top:6457;width:783;height:104" coordorigin="3968,6457" coordsize="783,104" path="m4647,6466l4639,6466,4646,6473,4646,6490,4639,6497,4647,6497,4651,6493,4651,6470,4647,6466xe" filled="t" fillcolor="#231F20" stroked="f">
                <v:path arrowok="t"/>
                <v:fill type="solid"/>
              </v:shape>
              <v:shape style="position:absolute;left:3968;top:6457;width:783;height:104" coordorigin="3968,6457" coordsize="783,104" path="m4724,6457l4698,6459,4680,6468,4669,6484,4665,6509,4668,6532,4679,6551,4697,6561,4725,6558,4731,6554,4713,6554,4689,6547,4678,6530,4678,6499,4684,6479,4696,6467,4740,6467,4724,6457xe" filled="t" fillcolor="#231F20" stroked="f">
                <v:path arrowok="t"/>
                <v:fill type="solid"/>
              </v:shape>
              <v:shape style="position:absolute;left:3968;top:6457;width:783;height:104" coordorigin="3968,6457" coordsize="783,104" path="m4742,6526l4732,6545,4713,6554,4731,6554,4742,6547,4751,6531,4742,6526xe" filled="t" fillcolor="#231F20" stroked="f">
                <v:path arrowok="t"/>
                <v:fill type="solid"/>
              </v:shape>
              <v:shape style="position:absolute;left:3968;top:6457;width:783;height:104" coordorigin="3968,6457" coordsize="783,104" path="m4740,6467l4696,6467,4723,6468,4737,6477,4751,6488,4742,6468,4740,6467xe" filled="t" fillcolor="#231F20" stroked="f">
                <v:path arrowok="t"/>
                <v:fill type="solid"/>
              </v:shape>
            </v:group>
            <v:group style="position:absolute;left:1080;top:6903;width:2719;height:266" coordorigin="1080,6903" coordsize="2719,266">
              <v:shape style="position:absolute;left:1080;top:6903;width:2719;height:266" coordorigin="1080,6903" coordsize="2719,266" path="m3799,6903l1080,6903,1080,7169,3799,7169,3799,6903xe" filled="t" fillcolor="#CBCCCE" stroked="f">
                <v:path arrowok="t"/>
                <v:fill type="solid"/>
              </v:shape>
            </v:group>
            <v:group style="position:absolute;left:3799;top:6903;width:7381;height:266" coordorigin="3799,6903" coordsize="7381,266">
              <v:shape style="position:absolute;left:3799;top:6903;width:7381;height:266" coordorigin="3799,6903" coordsize="7381,266" path="m11180,6903l3799,6903,3799,7169,11180,7169,11180,6903xe" filled="t" fillcolor="#CBCCCE" stroked="f">
                <v:path arrowok="t"/>
                <v:fill type="solid"/>
              </v:shape>
            </v:group>
            <v:group style="position:absolute;left:1249;top:6717;width:265;height:127" coordorigin="1249,6717" coordsize="265,127">
              <v:shape style="position:absolute;left:1249;top:6717;width:265;height:127" coordorigin="1249,6717" coordsize="265,127" path="m1267,6785l1250,6840,1254,6840,1257,6841,1260,6843,1275,6793,1272,6792,1270,6789,1267,6785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279,6833l1279,6842,1292,6841,1314,6841,1376,6841,1376,6834,1300,6834,1289,6834,1279,6833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376,6841l1314,6841,1348,6841,1368,6841,1376,6842,1376,6841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319,6776l1311,6776,1311,6834,1319,6834,1319,6776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342,6776l1334,6776,1334,6834,1342,6834,1342,6776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376,6833l1372,6834,1361,6834,1376,6834,1376,6833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293,6789l1286,6792,1292,6802,1296,6811,1298,6821,1306,6818,1303,6808,1299,6798,1293,6789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360,6784l1358,6796,1353,6807,1344,6817,1353,6821,1371,6793,1372,6792,1372,6790,1372,6790,1371,6790,1368,6789,1364,6787,1360,6784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365,6776l1342,6776,1350,6776,1358,6777,1365,6778,1365,6776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289,6724l1290,6731,1290,6765,1290,6770,1290,6772,1289,6777,1295,6777,1303,6776,1311,6776,1365,6776,1364,6772,1364,6770,1298,6770,1298,6753,1364,6753,1364,6747,1298,6747,1298,6731,1364,6731,1364,6728,1365,6725,1310,6725,1297,6725,1289,6724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254,6754l1249,6760,1258,6765,1266,6770,1271,6776,1277,6769,1270,6763,1262,6758,1254,6754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364,6753l1355,6753,1355,6770,1364,6770,1364,6765,1364,6753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364,6731l1355,6731,1355,6747,1364,6747,1364,6734,1364,6731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259,6718l1253,6724,1260,6728,1267,6734,1275,6742,1282,6736,1280,6734,1272,6728,1259,6718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365,6724l1357,6725,1345,6725,1365,6725,1365,6724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407,6731l1403,6752,1402,6796,1400,6813,1398,6824,1398,6825,1395,6833,1391,6839,1395,6840,1398,6842,1400,6844,1404,6834,1407,6825,1409,6815,1410,6798,1411,6782,1411,6742,1411,6739,1511,6739,1511,6732,1454,6732,1425,6732,1407,6731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443,6797l1434,6797,1441,6808,1448,6817,1455,6823,1439,6829,1418,6833,1412,6836,1414,6839,1415,6843,1438,6838,1456,6831,1512,6831,1491,6829,1473,6824,1478,6818,1463,6818,1455,6813,1448,6806,1443,6797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512,6831l1456,6831,1474,6835,1494,6839,1511,6837,1512,6834,1514,6832,1512,6831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492,6797l1483,6797,1477,6807,1470,6814,1463,6818,1478,6818,1485,6809,1492,6797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422,6789l1422,6798,1425,6797,1429,6797,1492,6797,1496,6791,1496,6791,1440,6791,1428,6790,1422,6789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497,6789l1488,6790,1475,6791,1496,6791,1497,6789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444,6763l1436,6763,1436,6782,1440,6782,1448,6781,1486,6781,1486,6775,1444,6775,1444,6763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486,6781l1448,6781,1481,6782,1486,6782,1486,6781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486,6763l1478,6763,1478,6775,1486,6775,1486,6763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415,6755l1415,6764,1423,6763,1430,6763,1436,6763,1507,6763,1507,6756,1436,6756,1430,6756,1423,6756,1415,6755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507,6763l1486,6763,1493,6763,1500,6763,1507,6764,1507,6763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435,6744l1436,6746,1436,6750,1436,6756,1444,6756,1444,6748,1444,6747,1446,6746,1447,6746,1447,6745,1446,6744,1440,6744,1437,6744,1435,6744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477,6742l1477,6746,1478,6751,1478,6756,1486,6756,1486,6747,1486,6746,1488,6745,1488,6745,1488,6744,1488,6743,1483,6743,1479,6743,1477,6742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507,6755l1499,6756,1492,6756,1507,6756,1507,6755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511,6739l1494,6739,1506,6739,1511,6740,1511,6739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454,6717l1445,6722,1449,6725,1451,6728,1454,6732,1511,6732,1475,6732,1460,6726,1457,6721,1454,6717xe" filled="t" fillcolor="#231F20" stroked="f">
                <v:path arrowok="t"/>
                <v:fill type="solid"/>
              </v:shape>
              <v:shape style="position:absolute;left:1249;top:6717;width:265;height:127" coordorigin="1249,6717" coordsize="265,127" path="m1511,6731l1498,6731,1475,6732,1511,6732,1511,6731xe" filled="t" fillcolor="#231F20" stroked="f">
                <v:path arrowok="t"/>
                <v:fill type="solid"/>
              </v:shape>
              <v:shape style="position:absolute;left:3958;top:6706;width:1940;height:150" type="#_x0000_t75">
                <v:imagedata r:id="rId55" o:title=""/>
              </v:shape>
            </v:group>
            <v:group style="position:absolute;left:1249;top:6983;width:401;height:129" coordorigin="1249,6983" coordsize="401,129">
              <v:shape style="position:absolute;left:1249;top:6983;width:401;height:129" coordorigin="1249,6983" coordsize="401,129" path="m1249,6992l1250,6998,1250,7000,1250,7095,1250,7103,1250,7105,1249,7112,1260,7112,1259,7106,1259,7103,1259,7097,1259,7000,1288,7000,1290,6995,1285,6993,1269,6993,1255,6993,1249,6992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315,7014l1307,7014,1307,7058,1305,7070,1296,7089,1290,7097,1281,7104,1284,7105,1287,7107,1289,7110,1302,7096,1310,7078,1315,7057,1348,7045,1357,7045,1357,7038,1315,7038,1315,7014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319,7096l1321,7099,1323,7103,1324,7107,1331,7107,1338,7106,1348,7103,1351,7099,1352,7097,1328,7097,1324,7097,1319,7096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357,7045l1348,7045,1343,7089,1343,7091,1342,7094,1339,7096,1336,7097,1352,7097,1354,7070,1357,7045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288,7000l1280,7000,1276,7011,1272,7023,1266,7034,1276,7042,1282,7051,1282,7067,1280,7071,1274,7075,1269,7076,1261,7076,1265,7079,1266,7083,1266,7087,1274,7085,1280,7082,1288,7075,1290,7070,1290,7057,1289,7052,1284,7041,1280,7037,1275,7033,1283,7013,1288,7000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357,7037l1354,7037,1349,7038,1357,7038,1357,7037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288,7006l1288,7015,1296,7014,1302,7014,1307,7014,1361,7014,1368,7007,1308,7007,1297,7006,1288,7006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361,7014l1315,7014,1341,7014,1360,7014,1361,7014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318,6984l1310,6988,1313,6993,1317,6999,1321,7007,1330,7007,1327,6998,1323,6990,1318,6984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369,7006l1360,7006,1347,7007,1368,7007,1369,7006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284,6993l1277,6993,1285,6993,1284,6993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441,6985l1442,6987,1442,6988,1442,7035,1442,7040,1441,7045,1452,7045,1451,7040,1451,7035,1451,6992,1451,6990,1454,6988,1454,6987,1454,6986,1454,6986,1448,6986,1444,6985,1441,6985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410,6997l1403,7017,1392,7033,1387,7038,1391,7039,1394,7040,1396,7043,1401,7037,1404,7032,1410,7024,1413,7018,1415,7012,1417,7008,1419,7005,1422,7004,1422,7003,1422,7002,1421,7001,1417,7000,1414,6999,1410,6997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478,6998l1471,7003,1484,7019,1495,7036,1506,7035,1495,7019,1482,7003,1478,6998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400,7096l1384,7105,1400,7104,1420,7104,1505,7104,1508,7097,1442,7097,1420,7097,1400,7096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505,7104l1469,7104,1489,7104,1505,7105,1505,7104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450,7074l1441,7074,1442,7097,1508,7097,1508,7097,1472,7097,1450,7074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508,7095l1492,7096,1472,7097,1508,7097,1508,7095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402,7066l1401,7075,1418,7074,1441,7074,1450,7074,1491,7074,1492,7067,1442,7067,1419,7067,1402,7066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491,7074l1450,7074,1473,7074,1491,7075,1491,7074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441,7049l1442,7052,1442,7054,1442,7067,1492,7067,1453,7067,1450,7058,1450,7056,1451,7054,1453,7052,1454,7052,1454,7050,1453,7050,1448,7050,1444,7050,1441,7049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492,7066l1475,7067,1453,7067,1492,7067,1492,7066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541,6983l1542,6988,1543,6991,1543,7096,1542,7101,1541,7110,1552,7110,1552,7101,1551,7096,1551,6991,1552,6988,1554,6987,1555,6986,1555,6985,1553,6984,1547,6984,1544,6984,1541,6983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567,7094l1567,7104,1584,7103,1607,7103,1648,7103,1650,7096,1589,7096,1576,7095,1567,7094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648,7103l1607,7103,1631,7103,1648,7104,1648,7103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615,7060l1606,7060,1606,7096,1615,7096,1615,7060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650,7094l1641,7095,1629,7096,1615,7096,1650,7096,1650,7094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582,7052l1582,7061,1589,7060,1597,7060,1606,7060,1641,7060,1641,7053,1606,7053,1596,7053,1588,7052,1582,7052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641,7060l1615,7060,1627,7060,1635,7060,1641,7061,1641,7060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615,7023l1606,7023,1606,7053,1615,7053,1615,7023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641,7052l1635,7052,1626,7053,1615,7053,1641,7053,1641,7052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583,6993l1580,7015,1579,7016,1573,7034,1570,7046,1573,7047,1576,7049,1581,7039,1584,7031,1586,7023,1645,7023,1645,7015,1588,7015,1589,7010,1590,7006,1592,7002,1593,7000,1595,6999,1595,6998,1595,6996,1594,6995,1589,6995,1586,6995,1583,6993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562,7007l1555,7011,1559,7019,1561,7027,1562,7034,1571,7031,1569,7024,1566,7015,1562,7007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645,7023l1625,7023,1635,7023,1645,7024,1645,7023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606,6983l1606,6986,1606,7015,1615,7015,1615,6988,1616,6988,1618,6986,1618,6986,1618,6985,1617,6984,1613,6984,1609,6984,1606,6983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645,7014l1638,7015,1628,7015,1645,7015,1645,7014xe" filled="t" fillcolor="#231F20" stroked="f">
                <v:path arrowok="t"/>
                <v:fill type="solid"/>
              </v:shape>
              <v:shape style="position:absolute;left:1249;top:6983;width:401;height:129" coordorigin="1249,6983" coordsize="401,129" path="m1537,7013l1528,7013,1528,7025,1526,7036,1521,7046,1530,7047,1534,7037,1536,7025,1537,7013xe" filled="t" fillcolor="#231F20" stroked="f">
                <v:path arrowok="t"/>
                <v:fill type="solid"/>
              </v:shape>
              <v:shape style="position:absolute;left:3958;top:6972;width:1543;height:150" type="#_x0000_t75">
                <v:imagedata r:id="rId56" o:title=""/>
              </v:shape>
            </v:group>
            <v:group style="position:absolute;left:1080;top:7434;width:2719;height:324" coordorigin="1080,7434" coordsize="2719,324">
              <v:shape style="position:absolute;left:1080;top:7434;width:2719;height:324" coordorigin="1080,7434" coordsize="2719,324" path="m3799,7434l1080,7434,1080,7758,3799,7758,3799,7434xe" filled="t" fillcolor="#EE3124" stroked="f">
                <v:path arrowok="t"/>
                <v:fill type="solid"/>
              </v:shape>
            </v:group>
            <v:group style="position:absolute;left:3799;top:7434;width:7381;height:324" coordorigin="3799,7434" coordsize="7381,324">
              <v:shape style="position:absolute;left:3799;top:7434;width:7381;height:324" coordorigin="3799,7434" coordsize="7381,324" path="m11180,7434l3799,7434,3799,7758,11180,7758,11180,7434xe" filled="t" fillcolor="#EE3124" stroked="f">
                <v:path arrowok="t"/>
                <v:fill type="solid"/>
              </v:shape>
            </v:group>
            <v:group style="position:absolute;left:1249;top:7249;width:267;height:129" coordorigin="1249,7249" coordsize="267,129">
              <v:shape style="position:absolute;left:1249;top:7249;width:267;height:129" coordorigin="1249,7249" coordsize="267,129" path="m1367,7262l1321,7262,1331,7262,1330,7268,1327,7274,1318,7287,1313,7291,1307,7293,1312,7294,1315,7296,1317,7298,1330,7283,1337,7264,1358,7262,1367,7262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340,7286l1342,7288,1343,7290,1343,7293,1343,7295,1343,7296,1349,7295,1364,7286,1347,7286,1344,7286,1340,7286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367,7262l1358,7262,1357,7280,1356,7283,1354,7286,1352,7286,1364,7286,1365,7283,1365,7279,1367,7265,1367,7262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310,7255l1310,7263,1314,7262,1321,7262,1367,7262,1367,7261,1368,7256,1322,7256,1313,7256,1310,7255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368,7255l1363,7256,1353,7256,1368,7256,1368,7255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261,7255l1261,7259,1261,7331,1261,7334,1261,7337,1270,7337,1270,7328,1301,7328,1301,7322,1270,7322,1270,7297,1301,7297,1301,7290,1270,7290,1270,7264,1301,7264,1301,7261,1301,7258,1301,7257,1273,7257,1266,7256,1261,7255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301,7328l1292,7328,1292,7335,1302,7335,1301,7331,1301,7328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301,7297l1292,7297,1292,7322,1301,7322,1301,7297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301,7264l1292,7264,1292,7290,1301,7290,1301,7264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302,7255l1299,7256,1292,7257,1301,7257,1302,7255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365,7336l1352,7336,1360,7336,1365,7337,1365,7336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312,7300l1313,7303,1313,7306,1313,7329,1313,7333,1312,7337,1319,7336,1328,7336,1365,7336,1365,7332,1364,7329,1356,7329,1321,7329,1321,7307,1365,7307,1365,7306,1366,7301,1328,7301,1319,7301,1312,7300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365,7307l1356,7307,1356,7329,1364,7329,1364,7312,1365,7307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366,7300l1359,7301,1350,7301,1366,7301,1366,7300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355,7341l1349,7346,1359,7356,1366,7366,1371,7375,1379,7370,1372,7359,1364,7349,1355,7341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270,7342l1265,7354,1258,7364,1249,7372,1257,7378,1266,7369,1272,7358,1277,7346,1270,7342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328,7343l1320,7346,1325,7355,1329,7365,1331,7374,1340,7371,1336,7361,1332,7352,1328,7343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300,7345l1292,7348,1295,7357,1297,7366,1298,7375,1308,7373,1306,7364,1304,7355,1300,7345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408,7263l1405,7284,1404,7327,1402,7344,1400,7356,1399,7356,1396,7364,1392,7371,1396,7372,1399,7373,1402,7376,1406,7366,1409,7356,1410,7346,1412,7330,1412,7313,1412,7274,1412,7270,1512,7270,1512,7263,1455,7263,1426,7263,1408,7263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445,7328l1436,7328,1442,7340,1449,7348,1457,7354,1440,7360,1420,7364,1414,7368,1415,7371,1417,7375,1439,7369,1457,7363,1514,7363,1492,7360,1475,7356,1479,7350,1465,7350,1456,7344,1450,7337,1445,7328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514,7363l1457,7363,1476,7366,1495,7370,1512,7369,1514,7365,1516,7363,1514,7363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494,7328l1485,7328,1478,7338,1471,7345,1465,7350,1479,7350,1486,7340,1494,7328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423,7321l1423,7329,1427,7329,1431,7328,1494,7328,1497,7323,1498,7322,1441,7322,1430,7322,1423,7321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498,7321l1489,7322,1476,7322,1498,7322,1498,7321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445,7294l1438,7294,1438,7313,1442,7313,1450,7313,1487,7313,1487,7307,1445,7307,1445,7294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487,7313l1474,7313,1482,7313,1487,7313,1487,7313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487,7294l1479,7294,1479,7307,1487,7307,1487,7294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416,7287l1416,7295,1424,7295,1431,7294,1438,7294,1509,7294,1509,7288,1438,7288,1431,7288,1424,7287,1416,7287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509,7294l1487,7294,1495,7294,1502,7295,1509,7295,1509,7294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437,7275l1437,7277,1437,7278,1438,7282,1438,7288,1445,7288,1446,7279,1446,7278,1448,7278,1448,7277,1448,7276,1448,7276,1442,7276,1439,7275,1437,7275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478,7274l1479,7277,1479,7282,1479,7288,1487,7288,1487,7278,1488,7278,1488,7277,1489,7276,1490,7276,1490,7275,1489,7275,1484,7275,1481,7274,1478,7274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509,7287l1500,7287,1493,7288,1509,7288,1509,7287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512,7270l1496,7270,1508,7270,1512,7271,1512,7270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455,7249l1447,7253,1450,7256,1453,7260,1455,7263,1512,7263,1476,7263,1462,7257,1459,7252,1455,7249xe" filled="t" fillcolor="#231F20" stroked="f">
                <v:path arrowok="t"/>
                <v:fill type="solid"/>
              </v:shape>
              <v:shape style="position:absolute;left:1249;top:7249;width:267;height:129" coordorigin="1249,7249" coordsize="267,129" path="m1512,7262l1500,7263,1476,7263,1512,7263,1512,7262xe" filled="t" fillcolor="#231F20" stroked="f">
                <v:path arrowok="t"/>
                <v:fill type="solid"/>
              </v:shape>
              <v:shape style="position:absolute;left:3958;top:7237;width:1478;height:154" type="#_x0000_t75">
                <v:imagedata r:id="rId57" o:title=""/>
              </v:shape>
              <v:shape style="position:absolute;left:1150;top:7504;width:800;height:207" type="#_x0000_t75">
                <v:imagedata r:id="rId58" o:title=""/>
              </v:shape>
            </v:group>
            <v:group style="position:absolute;left:1080;top:8026;width:2719;height:267" coordorigin="1080,8026" coordsize="2719,267">
              <v:shape style="position:absolute;left:1080;top:8026;width:2719;height:267" coordorigin="1080,8026" coordsize="2719,267" path="m3799,8026l1080,8026,1080,8293,3799,8293,3799,8026xe" filled="t" fillcolor="#CBCCCE" stroked="f">
                <v:path arrowok="t"/>
                <v:fill type="solid"/>
              </v:shape>
            </v:group>
            <v:group style="position:absolute;left:3799;top:8026;width:7381;height:267" coordorigin="3799,8026" coordsize="7381,267">
              <v:shape style="position:absolute;left:3799;top:8026;width:7381;height:267" coordorigin="3799,8026" coordsize="7381,267" path="m11180,8026l3799,8026,3799,8293,11180,8293,11180,8026xe" filled="t" fillcolor="#CBCCCE" stroked="f">
                <v:path arrowok="t"/>
                <v:fill type="solid"/>
              </v:shape>
              <v:shape style="position:absolute;left:1239;top:7828;width:569;height:151" type="#_x0000_t75">
                <v:imagedata r:id="rId59" o:title=""/>
              </v:shape>
              <v:shape style="position:absolute;left:3958;top:7827;width:2496;height:154" type="#_x0000_t75">
                <v:imagedata r:id="rId60" o:title=""/>
              </v:shape>
              <v:shape style="position:absolute;left:1239;top:8096;width:565;height:149" type="#_x0000_t75">
                <v:imagedata r:id="rId61" o:title=""/>
              </v:shape>
              <v:shape style="position:absolute;left:3958;top:8095;width:737;height:150" type="#_x0000_t75">
                <v:imagedata r:id="rId62" o:title=""/>
              </v:shape>
            </v:group>
            <v:group style="position:absolute;left:1080;top:8559;width:2719;height:268" coordorigin="1080,8559" coordsize="2719,268">
              <v:shape style="position:absolute;left:1080;top:8559;width:2719;height:268" coordorigin="1080,8559" coordsize="2719,268" path="m3799,8559l1080,8559,1080,8827,3799,8827,3799,8559xe" filled="t" fillcolor="#CBCCCE" stroked="f">
                <v:path arrowok="t"/>
                <v:fill type="solid"/>
              </v:shape>
            </v:group>
            <v:group style="position:absolute;left:3799;top:8559;width:7381;height:268" coordorigin="3799,8559" coordsize="7381,268">
              <v:shape style="position:absolute;left:3799;top:8559;width:7381;height:268" coordorigin="3799,8559" coordsize="7381,268" path="m11180,8559l3799,8559,3799,8827,11180,8827,11180,8559xe" filled="t" fillcolor="#CBCCCE" stroked="f">
                <v:path arrowok="t"/>
                <v:fill type="solid"/>
              </v:shape>
              <v:shape style="position:absolute;left:1239;top:8363;width:1263;height:149" type="#_x0000_t75">
                <v:imagedata r:id="rId63" o:title=""/>
              </v:shape>
              <v:shape style="position:absolute;left:3997;top:8363;width:972;height:149" type="#_x0000_t75">
                <v:imagedata r:id="rId64" o:title=""/>
              </v:shape>
              <v:shape style="position:absolute;left:1239;top:8629;width:1114;height:151" type="#_x0000_t75">
                <v:imagedata r:id="rId65" o:title=""/>
              </v:shape>
            </v:group>
            <v:group style="position:absolute;left:3968;top:8650;width:857;height:118" coordorigin="3968,8650" coordsize="857,118">
              <v:shape style="position:absolute;left:3968;top:8650;width:857;height:118" coordorigin="3968,8650" coordsize="857,118" path="m3977,8720l3968,8720,3976,8741,3995,8750,4022,8744,4023,8743,3987,8743,3977,8735,3977,8720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029,8699l4012,8699,4026,8704,4026,8720,4027,8732,4016,8743,4023,8743,4034,8730,4035,8711,4032,8700,4029,8699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3995,8693l3995,8701,4012,8699,4029,8699,4018,8696,4023,8694,4011,8694,3995,8693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031,8657l4013,8657,4023,8662,4023,8690,4011,8694,4023,8694,4027,8692,4032,8684,4032,8657,4031,8657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019,8650l3996,8650,3987,8651,3981,8656,3975,8662,3972,8669,3972,8678,3981,8678,3981,8666,3989,8657,4031,8657,4019,8650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099,8650l4083,8650,4062,8657,4051,8676,4047,8698,4051,8728,4063,8745,4079,8750,4102,8744,4103,8743,4066,8743,4060,8730,4060,8705,4063,8701,4057,8701,4059,8679,4071,8661,4094,8657,4109,8657,4099,8650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101,8694l4097,8694,4104,8703,4104,8730,4099,8743,4103,8743,4113,8726,4108,8701,4101,8694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094,8688l4068,8691,4057,8701,4063,8701,4068,8694,4101,8694,4094,8688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109,8657l4094,8657,4101,8664,4103,8674,4112,8674,4110,8658,4109,8657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158,8650l4137,8657,4127,8675,4125,8699,4127,8725,4137,8743,4157,8750,4179,8743,4180,8740,4169,8740,4146,8736,4136,8720,4136,8689,4141,8668,4151,8658,4180,8658,4160,8650,4158,8650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180,8658l4151,8658,4173,8665,4182,8684,4183,8699,4182,8701,4180,8724,4169,8740,4180,8740,4189,8725,4192,8701,4190,8678,4181,8658,4180,8658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237,8650l4214,8650,4204,8659,4204,8682,4214,8692,4237,8692,4242,8686,4217,8686,4210,8679,4210,8662,4217,8655,4242,8655,4237,8650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242,8655l4234,8655,4241,8662,4241,8679,4234,8686,4242,8686,4246,8682,4246,8659,4242,8655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278,8736l4267,8736,4267,8748,4272,8748,4272,8759,4270,8761,4267,8762,4267,8767,4273,8766,4278,8761,4278,8736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388,8650l4373,8650,4352,8657,4341,8676,4337,8698,4341,8728,4352,8745,4369,8750,4392,8744,4392,8743,4355,8743,4349,8730,4349,8705,4352,8701,4346,8701,4349,8679,4360,8661,4384,8657,4398,8657,4388,8650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390,8694l4387,8694,4394,8703,4394,8730,4388,8743,4392,8743,4402,8726,4398,8701,4390,8694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383,8688l4357,8691,4346,8701,4352,8701,4357,8694,4390,8694,4383,8688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398,8657l4384,8657,4390,8664,4392,8674,4401,8674,4400,8658,4398,8657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448,8650l4427,8657,4417,8675,4414,8699,4417,8725,4427,8743,4447,8750,4468,8743,4470,8740,4458,8740,4435,8736,4425,8720,4425,8689,4430,8668,4441,8658,4469,8658,4450,8650,4448,8650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469,8658l4441,8658,4463,8665,4471,8684,4472,8699,4472,8701,4470,8724,4458,8740,4470,8740,4478,8725,4481,8701,4479,8678,4470,8658,4469,8658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526,8650l4503,8650,4494,8659,4494,8682,4503,8692,4526,8692,4532,8686,4506,8686,4499,8679,4499,8662,4506,8655,4532,8655,4526,8650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532,8655l4523,8655,4530,8662,4530,8679,4523,8686,4532,8686,4536,8682,4536,8659,4532,8655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567,8736l4557,8736,4557,8748,4562,8748,4562,8759,4559,8761,4557,8762,4557,8767,4563,8766,4567,8761,4567,8736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678,8650l4662,8650,4641,8657,4630,8676,4626,8698,4631,8728,4642,8745,4658,8750,4681,8744,4682,8743,4645,8743,4639,8730,4639,8705,4642,8701,4636,8701,4639,8679,4650,8661,4673,8657,4688,8657,4678,8650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680,8694l4676,8694,4684,8703,4684,8730,4678,8743,4682,8743,4692,8726,4687,8701,4680,8694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673,8688l4647,8691,4636,8701,4642,8701,4647,8694,4680,8694,4673,8688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688,8657l4673,8657,4680,8664,4682,8674,4691,8674,4689,8658,4688,8657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737,8650l4716,8657,4706,8675,4704,8699,4706,8724,4716,8743,4736,8750,4758,8743,4759,8740,4748,8740,4725,8736,4715,8720,4715,8689,4720,8668,4730,8658,4759,8658,4739,8650,4737,8650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759,8658l4730,8658,4752,8665,4761,8684,4762,8699,4762,8701,4759,8724,4748,8740,4759,8740,4768,8725,4771,8701,4769,8678,4760,8658,4759,8658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816,8650l4793,8650,4783,8659,4783,8682,4793,8692,4816,8692,4821,8686,4796,8686,4789,8679,4789,8662,4796,8655,4821,8655,4816,8650xe" filled="t" fillcolor="#231F20" stroked="f">
                <v:path arrowok="t"/>
                <v:fill type="solid"/>
              </v:shape>
              <v:shape style="position:absolute;left:3968;top:8650;width:857;height:118" coordorigin="3968,8650" coordsize="857,118" path="m4821,8655l4813,8655,4820,8662,4820,8679,4813,8686,4821,8686,4825,8682,4825,8659,4821,8655xe" filled="t" fillcolor="#231F20" stroked="f">
                <v:path arrowok="t"/>
                <v:fill type="solid"/>
              </v:shape>
              <v:shape style="position:absolute;left:1240;top:8897;width:552;height:151" type="#_x0000_t75">
                <v:imagedata r:id="rId66" o:title=""/>
              </v:shape>
              <v:shape style="position:absolute;left:3958;top:8896;width:7017;height:312" type="#_x0000_t75">
                <v:imagedata r:id="rId67" o:title=""/>
              </v:shape>
            </v:group>
            <w10:wrap type="none"/>
          </v:group>
        </w:pict>
      </w:r>
      <w:r>
        <w:rPr/>
        <w:pict>
          <v:group style="position:absolute;margin-left:397.899994pt;margin-top:501.75pt;width:161.1pt;height:126.297pt;mso-position-horizontal-relative:page;mso-position-vertical-relative:page;z-index:-358" coordorigin="7958,10035" coordsize="3222,2526">
            <v:group style="position:absolute;left:7978;top:10316;width:3182;height:2" coordorigin="7978,10316" coordsize="3182,2">
              <v:shape style="position:absolute;left:7978;top:10316;width:3182;height:2" coordorigin="7978,10316" coordsize="3182,0" path="m7978,10316l11160,10316e" filled="f" stroked="t" strokeweight="1pt" strokecolor="#68737A">
                <v:path arrowok="t"/>
              </v:shape>
              <v:shape style="position:absolute;left:9298;top:10125;width:543;height:133" type="#_x0000_t75">
                <v:imagedata r:id="rId68" o:title=""/>
              </v:shape>
              <v:shape style="position:absolute;left:8050;top:10386;width:485;height:130" type="#_x0000_t75">
                <v:imagedata r:id="rId69" o:title=""/>
              </v:shape>
            </v:group>
            <v:group style="position:absolute;left:9180;top:10396;width:227;height:108" coordorigin="9180,10396" coordsize="227,108">
              <v:shape style="position:absolute;left:9180;top:10396;width:227;height:108" coordorigin="9180,10396" coordsize="227,108" path="m9194,10396l9194,10404,9195,10405,9195,10421,9194,10423,9194,10431,9195,10431,9198,10431,9201,10430,9272,10430,9272,10430,9271,10423,9204,10423,9204,10417,9272,10417,9272,10410,9204,10410,9204,10403,9272,10403,9272,10400,9272,10397,9272,10396,9195,10396,9194,10396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272,10430l9261,10430,9269,10431,9273,10431,9272,10430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272,10417l9263,10417,9263,10423,9271,10423,9272,10417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272,10403l9263,10403,9263,10410,9272,10410,9272,10403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273,10396l9271,10396,9195,10396,9272,10396,9273,10396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180,10439l9180,10448,9181,10448,9187,10448,9196,10448,9287,10448,9287,10440,9187,10440,9181,10440,9180,10439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287,10448l9269,10448,9279,10448,9285,10448,9287,10448,9287,10448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236,10432l9225,10434,9226,10436,9228,10438,9229,10440,9239,10440,9236,10432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287,10439l9285,10440,9279,10440,9287,10440,9287,10439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215,10492l9218,10496,9220,10500,9221,10504,9233,10502,9239,10498,9239,10494,9224,10494,9215,10492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252,10480l9251,10480,9244,10487,9255,10490,9265,10493,9273,10499,9274,10500,9275,10500,9275,10501,9283,10492,9263,10484,9252,10480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211,10479l9201,10486,9190,10491,9180,10493,9188,10500,9212,10489,9214,10488,9217,10487,9219,10487,9220,10487,9221,10486,9221,10486,9218,10483,9212,10480,9211,10479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238,10476l9229,10476,9229,10490,9228,10493,9224,10494,9239,10494,9238,10493,9238,10476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212,10479l9212,10480,9212,10479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212,10479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195,10452l9195,10458,9195,10472,9195,10477,9196,10477,9199,10476,9205,10476,9271,10476,9271,10475,9271,10472,9271,10469,9205,10469,9205,10460,9271,10460,9271,10458,9271,10455,9271,10453,9199,10453,9196,10453,9195,10452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271,10476l9261,10476,9267,10476,9270,10477,9272,10477,9271,10476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271,10460l9262,10460,9262,10469,9271,10469,9271,10460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272,10452l9270,10453,9266,10453,9205,10453,9199,10453,9271,10453,9272,10452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367,10463l9354,10463,9358,10482,9357,10499,9368,10499,9367,10494,9367,10491,9367,10463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314,10450l9309,10471,9302,10488,9301,10491,9305,10492,9309,10493,9314,10496,9313,10494,9313,10493,9315,10487,9318,10476,9320,10468,9322,10461,9324,10455,9314,10450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367,10456l9349,10456,9337,10474,9321,10486,9323,10489,9326,10491,9329,10493,9342,10480,9354,10463,9367,10463,9367,10456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385,10456l9367,10456,9374,10474,9390,10489,9396,10489,9400,10486,9407,10482,9388,10474,9375,10458,9385,10456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328,10448l9328,10457,9343,10456,9402,10456,9402,10448,9337,10448,9332,10448,9328,10448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402,10456l9385,10456,9394,10457,9400,10457,9402,10457,9402,10456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357,10434l9357,10436,9358,10439,9358,10441,9358,10448,9367,10448,9367,10443,9367,10441,9369,10438,9369,10437,9361,10435,9357,10434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402,10448l9399,10448,9394,10448,9402,10448,9402,10448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305,10424l9298,10432,9305,10436,9311,10439,9316,10444,9323,10436,9322,10436,9319,10432,9313,10428,9305,10424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351,10416l9347,10424,9339,10431,9329,10436,9333,10438,9336,10440,9338,10442,9342,10439,9347,10434,9354,10429,9356,10427,9358,10426,9360,10425,9361,10424,9362,10423,9362,10423,9362,10422,9360,10420,9354,10418,9353,10417,9352,10417,9351,10416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377,10417l9369,10422,9374,10426,9380,10433,9386,10441,9396,10435,9387,10426,9380,10420,9377,10417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401,10411l9390,10411,9390,10415,9389,10417,9389,10423,9401,10423,9401,10420,9401,10418,9401,10411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401,10402l9398,10402,9331,10402,9331,10403,9331,10405,9331,10416,9330,10422,9342,10422,9342,10411,9401,10411,9401,10403,9401,10403,9401,10402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311,10399l9304,10406,9310,10409,9316,10413,9321,10418,9329,10411,9326,10408,9321,10405,9313,10401,9313,10400,9312,10400,9311,10399xe" filled="t" fillcolor="#231F20" stroked="f">
                <v:path arrowok="t"/>
                <v:fill type="solid"/>
              </v:shape>
              <v:shape style="position:absolute;left:9180;top:10396;width:227;height:108" coordorigin="9180,10396" coordsize="227,108" path="m9331,10402l9330,10402,9331,10402,9331,10402xe" filled="t" fillcolor="#231F20" stroked="f">
                <v:path arrowok="t"/>
                <v:fill type="solid"/>
              </v:shape>
            </v:group>
            <v:group style="position:absolute;left:8058;top:10679;width:398;height:103" coordorigin="8058,10679" coordsize="398,103">
              <v:shape style="position:absolute;left:8058;top:10679;width:398;height:103" coordorigin="8058,10679" coordsize="398,103" path="m8071,10755l8058,10755,8069,10776,8088,10782,8115,10773,8116,10771,8081,10771,8072,10766,8071,10755xe" filled="t" fillcolor="#231F20" stroked="f">
                <v:path arrowok="t"/>
                <v:fill type="solid"/>
              </v:shape>
              <v:shape style="position:absolute;left:8058;top:10679;width:398;height:103" coordorigin="8058,10679" coordsize="398,103" path="m8115,10727l8103,10727,8112,10734,8112,10761,8104,10771,8116,10771,8125,10756,8119,10730,8115,10727xe" filled="t" fillcolor="#231F20" stroked="f">
                <v:path arrowok="t"/>
                <v:fill type="solid"/>
              </v:shape>
              <v:shape style="position:absolute;left:8058;top:10679;width:398;height:103" coordorigin="8058,10679" coordsize="398,103" path="m8120,10683l8069,10683,8062,10736,8072,10736,8077,10730,8083,10727,8115,10727,8109,10722,8074,10722,8078,10695,8120,10695,8120,10683xe" filled="t" fillcolor="#231F20" stroked="f">
                <v:path arrowok="t"/>
                <v:fill type="solid"/>
              </v:shape>
              <v:shape style="position:absolute;left:8058;top:10679;width:398;height:103" coordorigin="8058,10679" coordsize="398,103" path="m8084,10716l8078,10719,8074,10722,8109,10722,8104,10718,8084,10716xe" filled="t" fillcolor="#231F20" stroked="f">
                <v:path arrowok="t"/>
                <v:fill type="solid"/>
              </v:shape>
              <v:shape style="position:absolute;left:8058;top:10679;width:398;height:103" coordorigin="8058,10679" coordsize="398,103" path="m8158,10764l8144,10764,8144,10779,8158,10779,8158,10764xe" filled="t" fillcolor="#231F20" stroked="f">
                <v:path arrowok="t"/>
                <v:fill type="solid"/>
              </v:shape>
              <v:shape style="position:absolute;left:8058;top:10679;width:398;height:103" coordorigin="8058,10679" coordsize="398,103" path="m8234,10692l8223,10692,8228,10702,8228,10722,8221,10726,8197,10740,8182,10753,8175,10772,8241,10779,8241,10767,8188,10767,8188,10764,8191,10756,8215,10743,8233,10731,8241,10713,8234,10692xe" filled="t" fillcolor="#231F20" stroked="f">
                <v:path arrowok="t"/>
                <v:fill type="solid"/>
              </v:shape>
              <v:shape style="position:absolute;left:8058;top:10679;width:398;height:103" coordorigin="8058,10679" coordsize="398,103" path="m8215,10681l8196,10684,8180,10697,8189,10716,8189,10709,8190,10692,8234,10692,8234,10691,8215,10681xe" filled="t" fillcolor="#231F20" stroked="f">
                <v:path arrowok="t"/>
                <v:fill type="solid"/>
              </v:shape>
              <v:shape style="position:absolute;left:8058;top:10679;width:398;height:103" coordorigin="8058,10679" coordsize="398,103" path="m8308,10706l8296,10706,8296,10779,8308,10779,8308,10719,8317,10716,8308,10716,8308,10706xe" filled="t" fillcolor="#231F20" stroked="f">
                <v:path arrowok="t"/>
                <v:fill type="solid"/>
              </v:shape>
              <v:shape style="position:absolute;left:8058;top:10679;width:398;height:103" coordorigin="8058,10679" coordsize="398,103" path="m8349,10715l8337,10715,8339,10722,8339,10779,8352,10779,8352,10725,8358,10716,8350,10716,8349,10715xe" filled="t" fillcolor="#231F20" stroked="f">
                <v:path arrowok="t"/>
                <v:fill type="solid"/>
              </v:shape>
              <v:shape style="position:absolute;left:8058;top:10679;width:398;height:103" coordorigin="8058,10679" coordsize="398,103" path="m8395,10715l8379,10715,8382,10722,8382,10779,8395,10779,8395,10715xe" filled="t" fillcolor="#231F20" stroked="f">
                <v:path arrowok="t"/>
                <v:fill type="solid"/>
              </v:shape>
              <v:shape style="position:absolute;left:8058;top:10679;width:398;height:103" coordorigin="8058,10679" coordsize="398,103" path="m8343,10704l8317,10704,8311,10712,8308,10716,8317,10716,8321,10715,8349,10715,8347,10712,8343,10704xe" filled="t" fillcolor="#231F20" stroked="f">
                <v:path arrowok="t"/>
                <v:fill type="solid"/>
              </v:shape>
              <v:shape style="position:absolute;left:8058;top:10679;width:398;height:103" coordorigin="8058,10679" coordsize="398,103" path="m8380,10704l8361,10704,8356,10709,8350,10716,8358,10716,8358,10715,8395,10715,8395,10708,8380,10704xe" filled="t" fillcolor="#231F20" stroked="f">
                <v:path arrowok="t"/>
                <v:fill type="solid"/>
              </v:shape>
              <v:shape style="position:absolute;left:8058;top:10679;width:398;height:103" coordorigin="8058,10679" coordsize="398,103" path="m8425,10706l8413,10706,8413,10779,8425,10779,8425,10706xe" filled="t" fillcolor="#231F20" stroked="f">
                <v:path arrowok="t"/>
                <v:fill type="solid"/>
              </v:shape>
              <v:shape style="position:absolute;left:8058;top:10679;width:398;height:103" coordorigin="8058,10679" coordsize="398,103" path="m8425,10679l8413,10679,8413,10693,8425,10693,8425,10679xe" filled="t" fillcolor="#231F20" stroked="f">
                <v:path arrowok="t"/>
                <v:fill type="solid"/>
              </v:shape>
              <v:shape style="position:absolute;left:8058;top:10679;width:398;height:103" coordorigin="8058,10679" coordsize="398,103" path="m8456,10679l8444,10679,8444,10779,8456,10779,8456,10679xe" filled="t" fillcolor="#231F20" stroked="f">
                <v:path arrowok="t"/>
                <v:fill type="solid"/>
              </v:shape>
            </v:group>
            <v:group style="position:absolute;left:9180;top:10676;width:1509;height:132" coordorigin="9180,10676" coordsize="1509,132">
              <v:shape style="position:absolute;left:9180;top:10676;width:1509;height:132" coordorigin="9180,10676" coordsize="1509,132" path="m9215,10681l9193,10689,9182,10708,9180,10730,9182,10752,9191,10772,9211,10782,9233,10774,9235,10770,9218,10770,9200,10763,9193,10741,9196,10711,9204,10695,9238,10695,9235,10690,9215,10681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238,10695l9204,10695,9224,10699,9233,10716,9234,10731,9230,10758,9218,10770,9235,10770,9244,10755,9247,10733,9247,10730,9245,10709,9238,10695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312,10706l9300,10706,9300,10779,9313,10779,9313,10719,9321,10716,9312,10716,9312,10706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353,10715l9341,10715,9343,10722,9344,10779,9356,10779,9356,10725,9362,10716,9354,10716,9353,10715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399,10715l9384,10715,9387,10722,9387,10779,9399,10779,9399,10715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348,10704l9321,10704,9315,10712,9312,10716,9321,10716,9325,10715,9353,10715,9352,10712,9348,10704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384,10704l9365,10704,9360,10709,9354,10716,9362,10716,9363,10715,9399,10715,9399,10708,9384,10704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429,10706l9417,10706,9417,10779,9429,10779,9429,10719,9438,10716,9429,10716,9429,10706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470,10715l9458,10715,9460,10722,9460,10779,9472,10779,9472,10725,9479,10716,9470,10716,9470,10715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516,10715l9500,10715,9503,10722,9503,10779,9516,10779,9516,10715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464,10704l9438,10704,9432,10712,9429,10716,9438,10716,9442,10715,9470,10715,9468,10712,9464,10704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501,10704l9482,10704,9477,10709,9470,10716,9479,10716,9479,10715,9516,10715,9516,10708,9501,10704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604,10734l9570,10734,9570,10747,9604,10747,9604,10734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708,10755l9695,10755,9695,10779,9708,10779,9708,10755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708,10681l9698,10681,9652,10743,9652,10755,9722,10755,9722,10745,9664,10745,9695,10700,9708,10700,9708,10681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708,10700l9695,10700,9695,10745,9708,10745,9708,10700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744,10755l9731,10755,9742,10776,9761,10782,9788,10773,9789,10771,9754,10771,9745,10766,9744,10755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788,10727l9776,10727,9786,10734,9786,10761,9778,10771,9789,10771,9798,10756,9792,10730,9788,10727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793,10683l9742,10683,9735,10736,9746,10736,9750,10730,9757,10727,9788,10727,9783,10722,9747,10722,9752,10695,9793,10695,9793,10683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758,10716l9752,10719,9747,10722,9783,10722,9777,10718,9758,10716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864,10706l9853,10706,9853,10779,9865,10779,9865,10719,9873,10716,9864,10716,9864,10706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906,10715l9893,10715,9896,10722,9896,10779,9908,10779,9908,10725,9914,10716,9906,10716,9906,10715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951,10715l9936,10715,9939,10722,9939,10779,9951,10779,9951,10715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900,10704l9874,10704,9867,10712,9865,10716,9873,10716,9877,10715,9906,10715,9904,10712,9900,10704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936,10704l9917,10704,9912,10709,9906,10716,9914,10716,9915,10715,9951,10715,9951,10708,9936,10704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9981,10706l9969,10706,9969,10779,9982,10779,9982,10719,9990,10716,9981,10716,9981,10706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10022,10715l10010,10715,10012,10722,10012,10779,10025,10779,10025,10725,10031,10716,10023,10716,10022,10715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10068,10715l10052,10715,10056,10722,10056,10779,10068,10779,10068,10715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10016,10704l9990,10704,9984,10712,9981,10716,9990,10716,9994,10715,10022,10715,10016,10704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10053,10704l10034,10704,10029,10709,10023,10716,10031,10716,10032,10715,10068,10715,10068,10708,10053,10704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10149,10676l10138,10695,10130,10713,10126,10732,10127,10756,10132,10776,10139,10792,10158,10808,10148,10789,10142,10771,10139,10751,10140,10725,10144,10706,10150,10690,10149,10676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10202,10681l10181,10689,10170,10708,10168,10730,10170,10752,10179,10772,10199,10782,10221,10774,10223,10770,10205,10770,10188,10763,10181,10741,10184,10711,10192,10695,10226,10695,10223,10690,10202,10681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10226,10695l10192,10695,10212,10699,10221,10716,10222,10731,10218,10758,10205,10770,10223,10770,10232,10755,10235,10733,10235,10730,10233,10709,10226,10695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10272,10676l10257,10676,10245,10696,10254,10696,10272,10676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10297,10676l10282,10676,10270,10696,10279,10696,10297,10676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10366,10734l10332,10734,10332,10747,10366,10747,10366,10734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10462,10681l10452,10681,10448,10697,10441,10698,10425,10699,10425,10709,10448,10709,10448,10779,10462,10779,10462,10681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10516,10764l10501,10764,10501,10779,10516,10779,10516,10764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10588,10681l10567,10681,10543,10690,10537,10708,10537,10717,10542,10724,10550,10727,10540,10731,10533,10739,10533,10766,10543,10774,10551,10780,10562,10782,10567,10782,10590,10774,10592,10771,10550,10771,10547,10759,10547,10742,10553,10733,10598,10733,10598,10732,10584,10727,10593,10722,10558,10722,10549,10717,10550,10700,10553,10692,10595,10692,10588,10681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10598,10733l10578,10733,10587,10739,10587,10767,10576,10771,10592,10771,10600,10756,10600,10743,10598,10733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10595,10692l10580,10692,10584,10700,10584,10715,10577,10722,10593,10722,10597,10720,10597,10695,10595,10692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10660,10679l10659,10681,10667,10696,10673,10714,10676,10733,10675,10759,10671,10778,10665,10794,10666,10808,10677,10790,10685,10772,10689,10752,10688,10728,10683,10709,10675,10692,10660,10679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10638,10676l10623,10676,10610,10696,10620,10696,10638,10676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10663,10676l10648,10676,10635,10696,10645,10696,10659,10681,10657,10676,10663,10676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10657,10676l10659,10681,10660,10679,10657,10676xe" filled="t" fillcolor="#231F20" stroked="f">
                <v:path arrowok="t"/>
                <v:fill type="solid"/>
              </v:shape>
              <v:shape style="position:absolute;left:9180;top:10676;width:1509;height:132" coordorigin="9180,10676" coordsize="1509,132" path="m10663,10676l10657,10676,10660,10679,10663,10676xe" filled="t" fillcolor="#231F20" stroked="f">
                <v:path arrowok="t"/>
                <v:fill type="solid"/>
              </v:shape>
            </v:group>
            <v:group style="position:absolute;left:8058;top:10947;width:398;height:103" coordorigin="8058,10947" coordsize="398,103">
              <v:shape style="position:absolute;left:8058;top:10947;width:398;height:103" coordorigin="8058,10947" coordsize="398,103" path="m8126,10951l8058,10951,8058,10963,8112,10963,8100,10979,8089,10997,8081,11016,8074,11036,8086,11048,8092,11021,8101,10999,8111,10981,8121,10968,8126,10951xe" filled="t" fillcolor="#231F20" stroked="f">
                <v:path arrowok="t"/>
                <v:fill type="solid"/>
              </v:shape>
              <v:shape style="position:absolute;left:8058;top:10947;width:398;height:103" coordorigin="8058,10947" coordsize="398,103" path="m8157,11033l8143,11033,8143,11048,8157,11048,8157,11033xe" filled="t" fillcolor="#231F20" stroked="f">
                <v:path arrowok="t"/>
                <v:fill type="solid"/>
              </v:shape>
              <v:shape style="position:absolute;left:8058;top:10947;width:398;height:103" coordorigin="8058,10947" coordsize="398,103" path="m8187,11023l8174,11023,8185,11044,8204,11050,8231,11041,8232,11040,8197,11040,8188,11035,8187,11023xe" filled="t" fillcolor="#231F20" stroked="f">
                <v:path arrowok="t"/>
                <v:fill type="solid"/>
              </v:shape>
              <v:shape style="position:absolute;left:8058;top:10947;width:398;height:103" coordorigin="8058,10947" coordsize="398,103" path="m8231,10995l8219,10995,8228,11003,8228,11029,8220,11040,8232,11040,8241,11024,8235,10998,8231,10995xe" filled="t" fillcolor="#231F20" stroked="f">
                <v:path arrowok="t"/>
                <v:fill type="solid"/>
              </v:shape>
              <v:shape style="position:absolute;left:8058;top:10947;width:398;height:103" coordorigin="8058,10947" coordsize="398,103" path="m8236,10951l8185,10951,8178,11004,8188,11005,8193,10999,8199,10995,8231,10995,8225,10990,8190,10990,8194,10963,8236,10963,8236,10951xe" filled="t" fillcolor="#231F20" stroked="f">
                <v:path arrowok="t"/>
                <v:fill type="solid"/>
              </v:shape>
              <v:shape style="position:absolute;left:8058;top:10947;width:398;height:103" coordorigin="8058,10947" coordsize="398,103" path="m8200,10984l8194,10987,8190,10990,8225,10990,8220,10986,8200,10984xe" filled="t" fillcolor="#231F20" stroked="f">
                <v:path arrowok="t"/>
                <v:fill type="solid"/>
              </v:shape>
              <v:shape style="position:absolute;left:8058;top:10947;width:398;height:103" coordorigin="8058,10947" coordsize="398,103" path="m8307,10974l8295,10974,8295,11048,8308,11048,8308,10988,8316,10985,8307,10985,8307,10974xe" filled="t" fillcolor="#231F20" stroked="f">
                <v:path arrowok="t"/>
                <v:fill type="solid"/>
              </v:shape>
              <v:shape style="position:absolute;left:8058;top:10947;width:398;height:103" coordorigin="8058,10947" coordsize="398,103" path="m8348,10983l8336,10983,8338,10990,8339,11048,8351,11048,8351,10993,8357,10984,8349,10984,8348,10983xe" filled="t" fillcolor="#231F20" stroked="f">
                <v:path arrowok="t"/>
                <v:fill type="solid"/>
              </v:shape>
              <v:shape style="position:absolute;left:8058;top:10947;width:398;height:103" coordorigin="8058,10947" coordsize="398,103" path="m8394,10983l8379,10983,8382,10990,8382,11048,8394,11048,8394,10983xe" filled="t" fillcolor="#231F20" stroked="f">
                <v:path arrowok="t"/>
                <v:fill type="solid"/>
              </v:shape>
              <v:shape style="position:absolute;left:8058;top:10947;width:398;height:103" coordorigin="8058,10947" coordsize="398,103" path="m8343,10972l8316,10972,8310,10981,8307,10985,8316,10985,8320,10983,8348,10983,8347,10980,8343,10972xe" filled="t" fillcolor="#231F20" stroked="f">
                <v:path arrowok="t"/>
                <v:fill type="solid"/>
              </v:shape>
              <v:shape style="position:absolute;left:8058;top:10947;width:398;height:103" coordorigin="8058,10947" coordsize="398,103" path="m8379,10972l8360,10972,8355,10977,8349,10984,8357,10984,8358,10983,8394,10983,8394,10976,8379,10972xe" filled="t" fillcolor="#231F20" stroked="f">
                <v:path arrowok="t"/>
                <v:fill type="solid"/>
              </v:shape>
              <v:shape style="position:absolute;left:8058;top:10947;width:398;height:103" coordorigin="8058,10947" coordsize="398,103" path="m8425,10974l8412,10974,8412,11048,8425,11048,8425,10974xe" filled="t" fillcolor="#231F20" stroked="f">
                <v:path arrowok="t"/>
                <v:fill type="solid"/>
              </v:shape>
              <v:shape style="position:absolute;left:8058;top:10947;width:398;height:103" coordorigin="8058,10947" coordsize="398,103" path="m8425,10947l8412,10947,8412,10961,8425,10961,8425,10947xe" filled="t" fillcolor="#231F20" stroked="f">
                <v:path arrowok="t"/>
                <v:fill type="solid"/>
              </v:shape>
              <v:shape style="position:absolute;left:8058;top:10947;width:398;height:103" coordorigin="8058,10947" coordsize="398,103" path="m8456,10947l8443,10947,8443,11048,8456,11048,8456,10947xe" filled="t" fillcolor="#231F20" stroked="f">
                <v:path arrowok="t"/>
                <v:fill type="solid"/>
              </v:shape>
            </v:group>
            <v:group style="position:absolute;left:9180;top:10945;width:1587;height:132" coordorigin="9180,10945" coordsize="1587,132">
              <v:shape style="position:absolute;left:9180;top:10945;width:1587;height:132" coordorigin="9180,10945" coordsize="1587,132" path="m9215,10949l9193,10957,9182,10977,9180,10998,9182,11021,9191,11041,9211,11050,9233,11042,9235,11039,9218,11039,9200,11031,9193,11010,9196,10979,9204,10963,9238,10963,9235,10958,9215,10949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9238,10963l9204,10963,9224,10967,9233,10984,9234,11000,9230,11027,9218,11039,9235,11039,9244,11024,9247,11002,9247,10998,9245,10978,9238,10963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9312,10974l9300,10974,9300,11048,9313,11048,9313,10988,9321,10985,9312,10985,9312,10974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9353,10983l9341,10983,9343,10990,9344,11048,9356,11048,9356,10993,9362,10984,9354,10984,9353,10983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9399,10983l9384,10983,9387,10990,9387,11048,9399,11048,9399,10983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9348,10972l9321,10972,9315,10981,9312,10985,9321,10985,9325,10983,9353,10983,9352,10980,9348,10972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9384,10972l9365,10972,9360,10977,9354,10984,9362,10984,9363,10983,9399,10983,9399,10976,9384,10972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9429,10974l9417,10974,9417,11048,9429,11048,9429,10988,9438,10985,9429,10985,9429,10974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9470,10983l9458,10983,9460,10990,9460,11048,9472,11048,9472,10993,9479,10984,9470,10984,9470,10983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9516,10983l9500,10983,9503,10990,9503,11048,9516,11048,9516,10983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9464,10972l9438,10972,9432,10981,9429,10985,9438,10985,9442,10983,9470,10983,9468,10980,9464,10972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9501,10972l9482,10972,9477,10977,9470,10984,9479,10984,9479,10983,9516,10983,9516,10976,9501,10972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9604,11003l9570,11003,9570,11015,9604,11015,9604,11003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9699,10949l9690,10949,9686,10965,9679,10967,9663,10968,9663,10978,9686,10978,9686,11048,9699,11048,9699,10949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9744,11023l9731,11023,9742,11044,9761,11050,9788,11042,9789,11040,9754,11040,9745,11035,9744,11023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9788,10995l9776,10995,9786,11003,9786,11029,9778,11040,9789,11040,9798,11024,9792,10998,9788,10995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9793,10951l9742,10951,9735,11004,9746,11005,9750,10999,9757,10995,9788,10995,9783,10990,9747,10990,9752,10963,9793,10963,9793,10951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9758,10984l9752,10987,9747,10990,9783,10990,9777,10986,9758,10984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9845,10949l9823,10957,9813,10977,9810,10998,9812,11021,9821,11041,9841,11050,9864,11042,9866,11039,9848,11039,9830,11031,9823,11010,9826,10979,9834,10963,9868,10963,9865,10958,9845,10949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9868,10963l9834,10963,9854,10967,9863,10984,9864,11000,9860,11027,9848,11039,9866,11039,9874,11024,9877,11002,9877,10998,9875,10978,9868,10963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9942,10974l9931,10974,9931,11048,9943,11048,9943,10988,9951,10985,9942,10985,9942,10974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9984,10983l9971,10983,9973,10990,9974,11048,9986,11048,9986,10993,9992,10984,9984,10984,9984,10983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029,10983l10014,10983,10017,10990,10017,11048,10029,11048,10029,10983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9978,10972l9951,10972,9945,10981,9942,10985,9951,10985,9955,10983,9984,10983,9982,10980,9978,10972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014,10972l9995,10972,9990,10977,9984,10984,9992,10984,9993,10983,10029,10983,10029,10976,10014,10972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059,10974l10047,10974,10047,11048,10059,11048,10059,10988,10068,10985,10059,10985,10059,10974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100,10983l10088,10983,10090,10990,10090,11048,10103,11048,10103,10993,10109,10984,10101,10984,10100,10983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146,10983l10130,10983,10133,10990,10133,11048,10146,11048,10146,10983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094,10972l10068,10972,10062,10981,10059,10985,10068,10985,10072,10983,10100,10983,10094,10972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131,10972l10112,10972,10107,10977,10101,10984,10109,10984,10109,10983,10146,10983,10146,10976,10131,10972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227,10945l10215,10963,10208,10981,10204,11001,10205,11025,10210,11044,10217,11061,10235,11077,10226,11057,10220,11039,10216,11020,10218,10994,10222,10975,10228,10959,10227,10945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280,10949l10258,10957,10248,10977,10245,10998,10248,11021,10257,11041,10277,11050,10299,11042,10301,11039,10283,11039,10266,11031,10259,11010,10261,10979,10270,10963,10303,10963,10301,10958,10280,10949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303,10963l10270,10963,10290,10967,10299,10984,10300,11000,10296,11027,10283,11039,10301,11039,10310,11024,10313,11002,10313,10998,10310,10978,10303,10963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350,10945l10335,10945,10322,10965,10332,10965,10350,10945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375,10945l10360,10945,10348,10965,10357,10965,10375,10945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444,11003l10410,11003,10410,11015,10444,11015,10444,11003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542,10949l10531,10949,10509,10957,10498,10976,10495,10996,10495,11016,10496,11027,10509,11047,10520,11050,10541,11050,10547,11046,10552,11041,10554,11039,10515,11039,10509,11028,10509,11006,10515,10997,10507,10997,10507,10996,10511,10976,10526,10961,10541,10960,10559,10960,10558,10955,10542,10949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554,10996l10544,10996,10549,11008,10549,11030,10541,11039,10554,11039,10559,11033,10562,11026,10562,11016,10554,10996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517,10985l10511,10992,10507,10997,10515,10997,10515,10996,10554,10996,10552,10993,10534,10985,10517,10985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559,10960l10541,10960,10546,10967,10548,10975,10560,10975,10559,10960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594,11033l10579,11033,10579,11048,10594,11048,10594,11033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646,10949l10624,10957,10614,10977,10611,10998,10613,11021,10623,11041,10642,11050,10665,11042,10667,11039,10649,11039,10632,11031,10625,11010,10627,10979,10635,10963,10669,10963,10666,10958,10646,10949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669,10963l10635,10963,10656,10967,10664,10984,10665,11000,10661,11027,10649,11039,10667,11039,10676,11024,10679,11002,10678,10998,10676,10978,10669,10963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738,10948l10737,10949,10744,10964,10751,10982,10754,11002,10753,11028,10749,11047,10742,11063,10744,11077,10755,11058,10763,11040,10767,11021,10765,10997,10761,10977,10753,10961,10738,10948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716,10945l10701,10945,10688,10965,10697,10965,10716,10945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741,10945l10726,10945,10713,10965,10723,10965,10737,10949,10735,10945,10741,10945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735,10945l10737,10949,10738,10948,10735,10945xe" filled="t" fillcolor="#231F20" stroked="f">
                <v:path arrowok="t"/>
                <v:fill type="solid"/>
              </v:shape>
              <v:shape style="position:absolute;left:9180;top:10945;width:1587;height:132" coordorigin="9180,10945" coordsize="1587,132" path="m10741,10945l10735,10945,10738,10948,10741,10945xe" filled="t" fillcolor="#231F20" stroked="f">
                <v:path arrowok="t"/>
                <v:fill type="solid"/>
              </v:shape>
            </v:group>
            <v:group style="position:absolute;left:8058;top:11216;width:467;height:103" coordorigin="8058,11216" coordsize="467,103">
              <v:shape style="position:absolute;left:8058;top:11216;width:467;height:103" coordorigin="8058,11216" coordsize="467,103" path="m8094,11218l8084,11218,8081,11234,8074,11235,8058,11236,8058,11246,8081,11246,8081,11316,8094,11316,8094,11218xe" filled="t" fillcolor="#231F20" stroked="f">
                <v:path arrowok="t"/>
                <v:fill type="solid"/>
              </v:shape>
              <v:shape style="position:absolute;left:8058;top:11216;width:467;height:103" coordorigin="8058,11216" coordsize="467,103" path="m8162,11218l8140,11226,8130,11245,8127,11267,8129,11289,8138,11309,8158,11319,8181,11311,8183,11307,8165,11307,8147,11300,8140,11278,8143,11248,8151,11232,8185,11232,8182,11227,8162,11218xe" filled="t" fillcolor="#231F20" stroked="f">
                <v:path arrowok="t"/>
                <v:fill type="solid"/>
              </v:shape>
              <v:shape style="position:absolute;left:8058;top:11216;width:467;height:103" coordorigin="8058,11216" coordsize="467,103" path="m8185,11232l8151,11232,8171,11236,8180,11253,8181,11268,8177,11295,8165,11307,8183,11307,8191,11292,8194,11270,8194,11267,8192,11246,8185,11232xe" filled="t" fillcolor="#231F20" stroked="f">
                <v:path arrowok="t"/>
                <v:fill type="solid"/>
              </v:shape>
              <v:shape style="position:absolute;left:8058;top:11216;width:467;height:103" coordorigin="8058,11216" coordsize="467,103" path="m8226,11301l8212,11301,8212,11316,8226,11316,8226,11301xe" filled="t" fillcolor="#231F20" stroked="f">
                <v:path arrowok="t"/>
                <v:fill type="solid"/>
              </v:shape>
              <v:shape style="position:absolute;left:8058;top:11216;width:467;height:103" coordorigin="8058,11216" coordsize="467,103" path="m8297,11292l8285,11292,8285,11316,8297,11316,8297,11292xe" filled="t" fillcolor="#231F20" stroked="f">
                <v:path arrowok="t"/>
                <v:fill type="solid"/>
              </v:shape>
              <v:shape style="position:absolute;left:8058;top:11216;width:467;height:103" coordorigin="8058,11216" coordsize="467,103" path="m8297,11218l8287,11218,8242,11280,8242,11292,8312,11292,8312,11282,8253,11282,8285,11237,8297,11237,8297,11218xe" filled="t" fillcolor="#231F20" stroked="f">
                <v:path arrowok="t"/>
                <v:fill type="solid"/>
              </v:shape>
              <v:shape style="position:absolute;left:8058;top:11216;width:467;height:103" coordorigin="8058,11216" coordsize="467,103" path="m8297,11237l8285,11237,8285,11282,8297,11282,8297,11237xe" filled="t" fillcolor="#231F20" stroked="f">
                <v:path arrowok="t"/>
                <v:fill type="solid"/>
              </v:shape>
              <v:shape style="position:absolute;left:8058;top:11216;width:467;height:103" coordorigin="8058,11216" coordsize="467,103" path="m8376,11243l8364,11243,8364,11316,8377,11316,8377,11256,8385,11253,8376,11253,8376,11243xe" filled="t" fillcolor="#231F20" stroked="f">
                <v:path arrowok="t"/>
                <v:fill type="solid"/>
              </v:shape>
              <v:shape style="position:absolute;left:8058;top:11216;width:467;height:103" coordorigin="8058,11216" coordsize="467,103" path="m8417,11252l8405,11252,8407,11259,8407,11316,8420,11316,8420,11262,8426,11253,8418,11253,8417,11252xe" filled="t" fillcolor="#231F20" stroked="f">
                <v:path arrowok="t"/>
                <v:fill type="solid"/>
              </v:shape>
              <v:shape style="position:absolute;left:8058;top:11216;width:467;height:103" coordorigin="8058,11216" coordsize="467,103" path="m8463,11252l8447,11252,8451,11259,8451,11316,8463,11316,8463,11252xe" filled="t" fillcolor="#231F20" stroked="f">
                <v:path arrowok="t"/>
                <v:fill type="solid"/>
              </v:shape>
              <v:shape style="position:absolute;left:8058;top:11216;width:467;height:103" coordorigin="8058,11216" coordsize="467,103" path="m8412,11241l8385,11241,8379,11249,8376,11253,8385,11253,8389,11252,8417,11252,8416,11249,8412,11241xe" filled="t" fillcolor="#231F20" stroked="f">
                <v:path arrowok="t"/>
                <v:fill type="solid"/>
              </v:shape>
              <v:shape style="position:absolute;left:8058;top:11216;width:467;height:103" coordorigin="8058,11216" coordsize="467,103" path="m8448,11241l8429,11241,8424,11246,8418,11253,8426,11253,8427,11252,8463,11252,8463,11245,8448,11241xe" filled="t" fillcolor="#231F20" stroked="f">
                <v:path arrowok="t"/>
                <v:fill type="solid"/>
              </v:shape>
              <v:shape style="position:absolute;left:8058;top:11216;width:467;height:103" coordorigin="8058,11216" coordsize="467,103" path="m8494,11243l8481,11243,8481,11316,8494,11316,8494,11243xe" filled="t" fillcolor="#231F20" stroked="f">
                <v:path arrowok="t"/>
                <v:fill type="solid"/>
              </v:shape>
              <v:shape style="position:absolute;left:8058;top:11216;width:467;height:103" coordorigin="8058,11216" coordsize="467,103" path="m8494,11216l8481,11216,8481,11230,8494,11230,8494,11216xe" filled="t" fillcolor="#231F20" stroked="f">
                <v:path arrowok="t"/>
                <v:fill type="solid"/>
              </v:shape>
              <v:shape style="position:absolute;left:8058;top:11216;width:467;height:103" coordorigin="8058,11216" coordsize="467,103" path="m8525,11216l8512,11216,8512,11316,8525,11316,8525,11216xe" filled="t" fillcolor="#231F20" stroked="f">
                <v:path arrowok="t"/>
                <v:fill type="solid"/>
              </v:shape>
            </v:group>
            <v:group style="position:absolute;left:9180;top:11213;width:1587;height:132" coordorigin="9180,11213" coordsize="1587,132">
              <v:shape style="position:absolute;left:9180;top:11213;width:1587;height:132" coordorigin="9180,11213" coordsize="1587,132" path="m9215,11218l9193,11226,9182,11245,9180,11267,9182,11289,9191,11309,9211,11319,9233,11311,9235,11307,9218,11307,9200,11300,9193,11278,9196,11248,9204,11232,9238,11232,9235,11227,9215,11218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9238,11232l9204,11232,9224,11236,9233,11253,9234,11268,9230,11295,9218,11307,9235,11307,9244,11292,9247,11270,9247,11267,9245,11246,9238,11232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9312,11243l9300,11243,9300,11316,9313,11316,9313,11256,9321,11253,9312,11253,9312,11243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9353,11252l9341,11252,9343,11259,9344,11316,9356,11316,9356,11262,9362,11253,9354,11253,9353,11252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9399,11252l9384,11252,9387,11259,9387,11316,9399,11316,9399,11252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9348,11241l9321,11241,9315,11249,9312,11253,9321,11253,9325,11252,9353,11252,9352,11249,9348,11241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9384,11241l9365,11241,9360,11246,9354,11253,9362,11253,9363,11252,9399,11252,9399,11245,9384,11241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9429,11243l9417,11243,9417,11316,9429,11316,9429,11256,9438,11253,9429,11253,9429,11243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9470,11252l9458,11252,9460,11259,9460,11316,9472,11316,9472,11262,9479,11253,9470,11253,9470,11252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9516,11252l9500,11252,9503,11259,9503,11316,9516,11316,9516,11252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9464,11241l9438,11241,9432,11249,9429,11253,9438,11253,9442,11252,9470,11252,9468,11249,9464,11241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9501,11241l9482,11241,9477,11246,9470,11253,9479,11253,9479,11252,9516,11252,9516,11245,9501,11241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9604,11271l9570,11271,9570,11284,9604,11284,9604,11271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9713,11229l9702,11229,9707,11239,9707,11259,9699,11263,9676,11277,9661,11290,9653,11309,9720,11316,9720,11304,9666,11304,9667,11301,9670,11293,9694,11280,9712,11268,9720,11250,9713,11229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9694,11218l9675,11221,9659,11234,9667,11253,9668,11246,9669,11229,9713,11229,9713,11228,9694,11218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9744,11286l9732,11286,9732,11297,9735,11309,9751,11317,9757,11319,9764,11319,9789,11312,9791,11308,9747,11308,9745,11295,9744,11286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9796,11271l9772,11271,9787,11272,9787,11300,9778,11308,9791,11308,9799,11295,9800,11274,9796,11271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9758,11260l9758,11271,9796,11271,9793,11267,9784,11264,9784,11264,9789,11262,9791,11260,9774,11260,9758,11260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9796,11229l9780,11229,9783,11238,9783,11257,9774,11260,9791,11260,9796,11256,9796,11229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9785,11218l9766,11218,9742,11226,9734,11245,9746,11250,9748,11229,9796,11229,9785,11218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9845,11218l9823,11226,9813,11245,9810,11267,9812,11289,9821,11309,9841,11319,9864,11311,9866,11307,9848,11307,9830,11300,9823,11278,9826,11248,9834,11232,9868,11232,9865,11227,9845,11218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9868,11232l9834,11232,9854,11236,9863,11253,9864,11268,9860,11295,9848,11307,9866,11307,9874,11292,9877,11270,9877,11267,9875,11246,9868,11232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9942,11243l9931,11243,9931,11316,9943,11316,9943,11256,9951,11253,9942,11253,9942,11243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9984,11252l9971,11252,9973,11259,9974,11316,9986,11316,9986,11262,9992,11253,9984,11253,9984,11252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029,11252l10014,11252,10017,11259,10017,11316,10029,11316,10029,11252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9978,11241l9951,11241,9945,11249,9942,11253,9951,11253,9955,11252,9984,11252,9982,11249,9978,11241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014,11241l9995,11241,9990,11246,9984,11253,9992,11253,9993,11252,10029,11252,10029,11245,10014,11241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059,11243l10047,11243,10047,11316,10059,11316,10059,11256,10068,11253,10059,11253,10059,11243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100,11252l10088,11252,10090,11259,10090,11316,10103,11316,10103,11262,10109,11253,10101,11253,10100,11252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146,11252l10130,11252,10133,11259,10133,11316,10146,11316,10146,11252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094,11241l10068,11241,10062,11249,10059,11253,10068,11253,10072,11252,10100,11252,10094,11241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131,11241l10112,11241,10107,11246,10101,11253,10109,11253,10109,11252,10146,11252,10146,11245,10131,11241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227,11213l10215,11232,10208,11250,10204,11269,10205,11293,10210,11313,10217,11329,10235,11345,10226,11326,10220,11308,10216,11288,10218,11262,10222,11243,10228,11227,10227,11213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280,11218l10258,11226,10248,11245,10245,11267,10248,11289,10257,11309,10277,11319,10299,11311,10301,11307,10283,11307,10266,11300,10259,11278,10261,11248,10270,11232,10303,11232,10301,11227,10280,11218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303,11232l10270,11232,10290,11236,10299,11253,10300,11268,10296,11295,10283,11307,10301,11307,10310,11292,10313,11270,10313,11267,10310,11246,10303,11232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350,11213l10335,11213,10322,11233,10332,11233,10350,11213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375,11213l10360,11213,10348,11233,10357,11233,10375,11213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444,11271l10410,11271,10410,11284,10444,11284,10444,11271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508,11292l10496,11292,10496,11302,10502,11319,10525,11319,10548,11309,10515,11309,10509,11302,10508,11292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560,11271l10548,11271,10549,11272,10542,11298,10528,11308,10515,11309,10548,11309,10558,11287,10560,11271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527,11218l10505,11225,10496,11244,10501,11269,10516,11282,10526,11283,10535,11283,10545,11279,10548,11272,10519,11272,10508,11270,10508,11238,10515,11229,10551,11229,10550,11226,10527,11218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551,11229l10541,11229,10547,11239,10547,11269,10534,11272,10548,11272,10548,11271,10560,11271,10561,11267,10559,11246,10551,11229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594,11301l10579,11301,10579,11316,10594,11316,10594,11301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646,11218l10624,11226,10614,11245,10611,11267,10613,11289,10623,11309,10642,11319,10665,11311,10667,11307,10649,11307,10632,11300,10625,11278,10627,11248,10635,11232,10669,11232,10666,11227,10646,11218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669,11232l10635,11232,10656,11236,10664,11253,10665,11268,10661,11295,10649,11307,10667,11307,10676,11292,10679,11270,10678,11267,10676,11246,10669,11232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738,11216l10737,11218,10744,11233,10751,11251,10754,11270,10753,11296,10749,11315,10742,11331,10744,11345,10755,11327,10763,11309,10767,11289,10765,11265,10761,11246,10753,11229,10738,11216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716,11213l10701,11213,10688,11233,10697,11233,10716,11213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741,11213l10726,11213,10713,11233,10723,11233,10737,11218,10735,11213,10741,11213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735,11213l10737,11218,10738,11216,10735,11213xe" filled="t" fillcolor="#231F20" stroked="f">
                <v:path arrowok="t"/>
                <v:fill type="solid"/>
              </v:shape>
              <v:shape style="position:absolute;left:9180;top:11213;width:1587;height:132" coordorigin="9180,11213" coordsize="1587,132" path="m10741,11213l10735,11213,10738,11216,10741,11213xe" filled="t" fillcolor="#231F20" stroked="f">
                <v:path arrowok="t"/>
                <v:fill type="solid"/>
              </v:shape>
            </v:group>
            <v:group style="position:absolute;left:8058;top:11484;width:350;height:103" coordorigin="8058,11484" coordsize="350,103">
              <v:shape style="position:absolute;left:8058;top:11484;width:350;height:103" coordorigin="8058,11484" coordsize="350,103" path="m8094,11486l8084,11486,8081,11502,8074,11504,8058,11505,8058,11515,8081,11515,8081,11585,8094,11585,8094,11486xe" filled="t" fillcolor="#231F20" stroked="f">
                <v:path arrowok="t"/>
                <v:fill type="solid"/>
              </v:shape>
              <v:shape style="position:absolute;left:8058;top:11484;width:350;height:103" coordorigin="8058,11484" coordsize="350,103" path="m8139,11554l8126,11554,8127,11566,8130,11577,8146,11585,8152,11587,8159,11587,8184,11580,8186,11576,8142,11576,8140,11564,8139,11554xe" filled="t" fillcolor="#231F20" stroked="f">
                <v:path arrowok="t"/>
                <v:fill type="solid"/>
              </v:shape>
              <v:shape style="position:absolute;left:8058;top:11484;width:350;height:103" coordorigin="8058,11484" coordsize="350,103" path="m8191,11539l8167,11539,8182,11541,8182,11568,8173,11576,8186,11576,8194,11563,8195,11542,8191,11539xe" filled="t" fillcolor="#231F20" stroked="f">
                <v:path arrowok="t"/>
                <v:fill type="solid"/>
              </v:shape>
              <v:shape style="position:absolute;left:8058;top:11484;width:350;height:103" coordorigin="8058,11484" coordsize="350,103" path="m8153,11529l8153,11539,8167,11539,8191,11539,8188,11536,8178,11533,8178,11532,8184,11531,8186,11529,8169,11529,8153,11529xe" filled="t" fillcolor="#231F20" stroked="f">
                <v:path arrowok="t"/>
                <v:fill type="solid"/>
              </v:shape>
              <v:shape style="position:absolute;left:8058;top:11484;width:350;height:103" coordorigin="8058,11484" coordsize="350,103" path="m8191,11497l8175,11497,8178,11507,8178,11525,8169,11529,8186,11529,8191,11525,8191,11497xe" filled="t" fillcolor="#231F20" stroked="f">
                <v:path arrowok="t"/>
                <v:fill type="solid"/>
              </v:shape>
              <v:shape style="position:absolute;left:8058;top:11484;width:350;height:103" coordorigin="8058,11484" coordsize="350,103" path="m8180,11486l8161,11486,8137,11495,8129,11513,8141,11518,8143,11497,8191,11497,8180,11486xe" filled="t" fillcolor="#231F20" stroked="f">
                <v:path arrowok="t"/>
                <v:fill type="solid"/>
              </v:shape>
              <v:shape style="position:absolute;left:8058;top:11484;width:350;height:103" coordorigin="8058,11484" coordsize="350,103" path="m8259,11511l8248,11511,8248,11585,8260,11585,8260,11525,8268,11522,8259,11522,8259,11511xe" filled="t" fillcolor="#231F20" stroked="f">
                <v:path arrowok="t"/>
                <v:fill type="solid"/>
              </v:shape>
              <v:shape style="position:absolute;left:8058;top:11484;width:350;height:103" coordorigin="8058,11484" coordsize="350,103" path="m8301,11520l8288,11520,8291,11527,8291,11585,8303,11585,8303,11530,8309,11521,8301,11521,8301,11520xe" filled="t" fillcolor="#231F20" stroked="f">
                <v:path arrowok="t"/>
                <v:fill type="solid"/>
              </v:shape>
              <v:shape style="position:absolute;left:8058;top:11484;width:350;height:103" coordorigin="8058,11484" coordsize="350,103" path="m8346,11520l8331,11520,8334,11527,8334,11585,8346,11585,8346,11520xe" filled="t" fillcolor="#231F20" stroked="f">
                <v:path arrowok="t"/>
                <v:fill type="solid"/>
              </v:shape>
              <v:shape style="position:absolute;left:8058;top:11484;width:350;height:103" coordorigin="8058,11484" coordsize="350,103" path="m8295,11509l8268,11509,8262,11518,8259,11522,8268,11522,8272,11520,8301,11520,8299,11517,8295,11509xe" filled="t" fillcolor="#231F20" stroked="f">
                <v:path arrowok="t"/>
                <v:fill type="solid"/>
              </v:shape>
              <v:shape style="position:absolute;left:8058;top:11484;width:350;height:103" coordorigin="8058,11484" coordsize="350,103" path="m8331,11509l8312,11509,8307,11514,8301,11521,8309,11521,8310,11520,8346,11520,8346,11513,8331,11509xe" filled="t" fillcolor="#231F20" stroked="f">
                <v:path arrowok="t"/>
                <v:fill type="solid"/>
              </v:shape>
              <v:shape style="position:absolute;left:8058;top:11484;width:350;height:103" coordorigin="8058,11484" coordsize="350,103" path="m8377,11511l8364,11511,8364,11585,8377,11585,8377,11511xe" filled="t" fillcolor="#231F20" stroked="f">
                <v:path arrowok="t"/>
                <v:fill type="solid"/>
              </v:shape>
              <v:shape style="position:absolute;left:8058;top:11484;width:350;height:103" coordorigin="8058,11484" coordsize="350,103" path="m8377,11484l8364,11484,8364,11498,8377,11498,8377,11484xe" filled="t" fillcolor="#231F20" stroked="f">
                <v:path arrowok="t"/>
                <v:fill type="solid"/>
              </v:shape>
              <v:shape style="position:absolute;left:8058;top:11484;width:350;height:103" coordorigin="8058,11484" coordsize="350,103" path="m8408,11484l8396,11484,8396,11585,8408,11585,8408,11484xe" filled="t" fillcolor="#231F20" stroked="f">
                <v:path arrowok="t"/>
                <v:fill type="solid"/>
              </v:shape>
            </v:group>
            <v:group style="position:absolute;left:9180;top:11482;width:1665;height:132" coordorigin="9180,11482" coordsize="1665,132">
              <v:shape style="position:absolute;left:9180;top:11482;width:1665;height:132" coordorigin="9180,11482" coordsize="1665,132" path="m9215,11486l9193,11494,9182,11514,9180,11535,9182,11558,9191,11578,9211,11587,9233,11579,9235,11576,9218,11576,9200,11568,9193,11547,9196,11516,9204,11500,9238,11500,9235,11495,9215,11486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238,11500l9204,11500,9224,11504,9233,11521,9234,11537,9230,11564,9218,11576,9235,11576,9244,11561,9247,11539,9247,11535,9245,11515,9238,11500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312,11511l9300,11511,9300,11585,9313,11585,9313,11525,9321,11522,9312,11522,9312,11511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353,11520l9341,11520,9343,11527,9344,11585,9356,11585,9356,11530,9362,11521,9354,11521,9353,11520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399,11520l9384,11520,9387,11527,9387,11585,9399,11585,9399,11520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348,11509l9321,11509,9315,11518,9312,11522,9321,11522,9325,11520,9353,11520,9352,11517,9348,11509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384,11509l9365,11509,9360,11514,9354,11521,9362,11521,9363,11520,9399,11520,9399,11513,9384,11509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429,11511l9417,11511,9417,11585,9429,11585,9429,11525,9438,11522,9429,11522,9429,11511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470,11520l9458,11520,9460,11527,9460,11585,9472,11585,9472,11530,9479,11521,9470,11521,9470,11520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516,11520l9500,11520,9503,11527,9503,11585,9516,11585,9516,11520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464,11509l9438,11509,9432,11518,9429,11522,9438,11522,9442,11520,9470,11520,9468,11517,9464,11509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501,11509l9482,11509,9477,11514,9470,11521,9479,11521,9479,11520,9516,11520,9516,11513,9501,11509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604,11540l9570,11540,9570,11552,9604,11552,9604,11540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713,11497l9702,11497,9707,11507,9707,11528,9699,11532,9676,11546,9661,11558,9653,11578,9720,11585,9720,11573,9666,11573,9667,11569,9670,11561,9694,11548,9712,11536,9720,11518,9713,11497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694,11486l9675,11489,9659,11503,9667,11521,9668,11515,9669,11497,9713,11497,9713,11496,9694,11486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744,11560l9731,11560,9742,11581,9761,11587,9788,11578,9789,11577,9754,11577,9745,11572,9744,11560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788,11532l9776,11532,9786,11540,9786,11566,9778,11577,9789,11577,9798,11561,9792,11535,9788,11532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793,11488l9742,11488,9735,11541,9746,11542,9750,11536,9757,11532,9788,11532,9783,11527,9747,11527,9752,11500,9793,11500,9793,11488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758,11521l9752,11524,9747,11527,9783,11527,9777,11523,9758,11521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822,11560l9809,11560,9820,11581,9839,11587,9866,11578,9867,11577,9832,11577,9823,11572,9822,11560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866,11532l9854,11532,9863,11540,9863,11566,9855,11577,9867,11577,9876,11561,9870,11535,9866,11532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871,11488l9820,11488,9813,11541,9823,11542,9828,11536,9834,11532,9866,11532,9860,11527,9825,11527,9829,11500,9871,11500,9871,11488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835,11521l9829,11524,9825,11527,9860,11527,9855,11523,9835,11521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942,11511l9931,11511,9931,11585,9943,11585,9943,11525,9951,11522,9942,11522,9942,11511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984,11520l9971,11520,9973,11527,9974,11585,9986,11585,9986,11530,9992,11521,9984,11521,9984,11520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10029,11520l10014,11520,10017,11527,10017,11585,10029,11585,10029,11520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9978,11509l9951,11509,9945,11518,9942,11522,9951,11522,9955,11520,9984,11520,9982,11517,9978,11509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10014,11509l9995,11509,9990,11514,9984,11521,9992,11521,9993,11520,10029,11520,10029,11513,10014,11509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10059,11511l10047,11511,10047,11585,10059,11585,10059,11525,10068,11522,10059,11522,10059,11511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10100,11520l10088,11520,10090,11527,10090,11585,10103,11585,10103,11530,10109,11521,10101,11521,10100,11520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10146,11520l10130,11520,10133,11527,10133,11585,10146,11585,10146,11520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10094,11509l10068,11509,10062,11518,10059,11522,10068,11522,10072,11520,10100,11520,10094,11509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10131,11509l10112,11509,10107,11514,10101,11521,10109,11521,10109,11520,10146,11520,10146,11513,10131,11509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10227,11482l10215,11500,10208,11518,10204,11538,10205,11562,10210,11581,10217,11598,10235,11614,10226,11594,10220,11576,10216,11557,10218,11531,10222,11512,10228,11496,10227,11482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10280,11486l10258,11494,10248,11514,10245,11535,10248,11558,10257,11578,10277,11587,10299,11579,10301,11576,10283,11576,10266,11568,10259,11547,10261,11516,10270,11500,10303,11500,10301,11495,10280,11486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10303,11500l10270,11500,10290,11504,10299,11521,10300,11537,10296,11564,10283,11576,10301,11576,10310,11561,10313,11539,10313,11535,10310,11515,10303,11500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10350,11482l10335,11482,10322,11502,10332,11502,10350,11482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10375,11482l10360,11482,10348,11502,10357,11502,10375,11482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10444,11540l10410,11540,10410,11552,10444,11552,10444,11540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10539,11486l10530,11486,10526,11502,10519,11504,10503,11505,10503,11515,10526,11515,10526,11585,10539,11585,10539,11486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10607,11486l10585,11494,10575,11514,10572,11535,10574,11558,10584,11578,10603,11587,10626,11579,10628,11576,10610,11576,10593,11568,10586,11547,10588,11516,10596,11500,10630,11500,10628,11495,10607,11486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10630,11500l10596,11500,10617,11504,10625,11521,10626,11537,10622,11564,10610,11576,10628,11576,10637,11561,10640,11539,10639,11535,10637,11515,10630,11500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10672,11570l10657,11570,10657,11585,10672,11585,10672,11570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10724,11486l10702,11494,10692,11514,10689,11535,10691,11558,10700,11578,10720,11587,10743,11579,10745,11576,10727,11576,10709,11568,10702,11547,10705,11516,10713,11500,10747,11500,10744,11495,10724,11486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10747,11500l10713,11500,10733,11504,10742,11521,10743,11537,10739,11564,10727,11576,10745,11576,10753,11561,10756,11539,10756,11535,10754,11515,10747,11500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10816,11485l10815,11486,10822,11501,10829,11519,10832,11539,10831,11565,10827,11584,10820,11600,10822,11614,10833,11595,10841,11577,10845,11558,10843,11534,10839,11514,10831,11498,10816,11485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10794,11482l10778,11482,10766,11502,10775,11502,10794,11482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10819,11482l10804,11482,10791,11502,10800,11502,10815,11486,10813,11482,10819,11482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10813,11482l10815,11486,10816,11485,10813,11482xe" filled="t" fillcolor="#231F20" stroked="f">
                <v:path arrowok="t"/>
                <v:fill type="solid"/>
              </v:shape>
              <v:shape style="position:absolute;left:9180;top:11482;width:1665;height:132" coordorigin="9180,11482" coordsize="1665,132" path="m10819,11482l10813,11482,10816,11485,10819,11482xe" filled="t" fillcolor="#231F20" stroked="f">
                <v:path arrowok="t"/>
                <v:fill type="solid"/>
              </v:shape>
            </v:group>
            <v:group style="position:absolute;left:8059;top:11753;width:360;height:103" coordorigin="8059,11753" coordsize="360,103">
              <v:shape style="position:absolute;left:8059;top:11753;width:360;height:103" coordorigin="8059,11753" coordsize="360,103" path="m8118,11766l8107,11766,8112,11776,8112,11796,8105,11800,8081,11814,8066,11827,8059,11846,8125,11853,8125,11841,8072,11841,8072,11838,8075,11830,8099,11817,8117,11805,8125,11787,8118,11766xe" filled="t" fillcolor="#231F20" stroked="f">
                <v:path arrowok="t"/>
                <v:fill type="solid"/>
              </v:shape>
              <v:shape style="position:absolute;left:8059;top:11753;width:360;height:103" coordorigin="8059,11753" coordsize="360,103" path="m8100,11755l8080,11758,8064,11771,8073,11790,8073,11783,8074,11766,8118,11766,8118,11765,8100,11755xe" filled="t" fillcolor="#231F20" stroked="f">
                <v:path arrowok="t"/>
                <v:fill type="solid"/>
              </v:shape>
              <v:shape style="position:absolute;left:8059;top:11753;width:360;height:103" coordorigin="8059,11753" coordsize="360,103" path="m8185,11755l8174,11755,8152,11763,8141,11781,8138,11801,8138,11822,8139,11832,8145,11841,8152,11852,8163,11856,8184,11856,8190,11852,8197,11845,8158,11845,8152,11833,8152,11811,8158,11802,8151,11802,8150,11801,8154,11782,8170,11766,8184,11766,8202,11766,8201,11761,8185,11755xe" filled="t" fillcolor="#231F20" stroked="f">
                <v:path arrowok="t"/>
                <v:fill type="solid"/>
              </v:shape>
              <v:shape style="position:absolute;left:8059;top:11753;width:360;height:103" coordorigin="8059,11753" coordsize="360,103" path="m8197,11801l8187,11801,8192,11813,8192,11835,8184,11845,8197,11845,8202,11839,8205,11832,8205,11822,8197,11801xe" filled="t" fillcolor="#231F20" stroked="f">
                <v:path arrowok="t"/>
                <v:fill type="solid"/>
              </v:shape>
              <v:shape style="position:absolute;left:8059;top:11753;width:360;height:103" coordorigin="8059,11753" coordsize="360,103" path="m8160,11790l8154,11797,8151,11802,8158,11802,8159,11801,8197,11801,8195,11799,8177,11791,8160,11790xe" filled="t" fillcolor="#231F20" stroked="f">
                <v:path arrowok="t"/>
                <v:fill type="solid"/>
              </v:shape>
              <v:shape style="position:absolute;left:8059;top:11753;width:360;height:103" coordorigin="8059,11753" coordsize="360,103" path="m8202,11766l8184,11766,8189,11772,8191,11781,8203,11781,8202,11766xe" filled="t" fillcolor="#231F20" stroked="f">
                <v:path arrowok="t"/>
                <v:fill type="solid"/>
              </v:shape>
              <v:shape style="position:absolute;left:8059;top:11753;width:360;height:103" coordorigin="8059,11753" coordsize="360,103" path="m8270,11780l8258,11780,8258,11853,8270,11853,8270,11793,8279,11790,8270,11790,8270,11780xe" filled="t" fillcolor="#231F20" stroked="f">
                <v:path arrowok="t"/>
                <v:fill type="solid"/>
              </v:shape>
              <v:shape style="position:absolute;left:8059;top:11753;width:360;height:103" coordorigin="8059,11753" coordsize="360,103" path="m8311,11789l8299,11789,8301,11796,8301,11853,8313,11853,8313,11799,8320,11790,8312,11790,8311,11789xe" filled="t" fillcolor="#231F20" stroked="f">
                <v:path arrowok="t"/>
                <v:fill type="solid"/>
              </v:shape>
              <v:shape style="position:absolute;left:8059;top:11753;width:360;height:103" coordorigin="8059,11753" coordsize="360,103" path="m8357,11789l8341,11789,8344,11796,8344,11853,8357,11853,8357,11789xe" filled="t" fillcolor="#231F20" stroked="f">
                <v:path arrowok="t"/>
                <v:fill type="solid"/>
              </v:shape>
              <v:shape style="position:absolute;left:8059;top:11753;width:360;height:103" coordorigin="8059,11753" coordsize="360,103" path="m8305,11778l8279,11778,8273,11786,8270,11790,8279,11790,8283,11789,8311,11789,8309,11786,8305,11778xe" filled="t" fillcolor="#231F20" stroked="f">
                <v:path arrowok="t"/>
                <v:fill type="solid"/>
              </v:shape>
              <v:shape style="position:absolute;left:8059;top:11753;width:360;height:103" coordorigin="8059,11753" coordsize="360,103" path="m8342,11778l8323,11778,8318,11783,8312,11790,8320,11790,8320,11789,8357,11789,8357,11782,8342,11778xe" filled="t" fillcolor="#231F20" stroked="f">
                <v:path arrowok="t"/>
                <v:fill type="solid"/>
              </v:shape>
              <v:shape style="position:absolute;left:8059;top:11753;width:360;height:103" coordorigin="8059,11753" coordsize="360,103" path="m8387,11780l8375,11780,8375,11853,8387,11853,8387,11780xe" filled="t" fillcolor="#231F20" stroked="f">
                <v:path arrowok="t"/>
                <v:fill type="solid"/>
              </v:shape>
              <v:shape style="position:absolute;left:8059;top:11753;width:360;height:103" coordorigin="8059,11753" coordsize="360,103" path="m8387,11753l8375,11753,8375,11767,8387,11767,8387,11753xe" filled="t" fillcolor="#231F20" stroked="f">
                <v:path arrowok="t"/>
                <v:fill type="solid"/>
              </v:shape>
              <v:shape style="position:absolute;left:8059;top:11753;width:360;height:103" coordorigin="8059,11753" coordsize="360,103" path="m8418,11753l8406,11753,8406,11853,8418,11853,8418,11753xe" filled="t" fillcolor="#231F20" stroked="f">
                <v:path arrowok="t"/>
                <v:fill type="solid"/>
              </v:shape>
            </v:group>
            <v:group style="position:absolute;left:9180;top:11750;width:1665;height:132" coordorigin="9180,11750" coordsize="1665,132">
              <v:shape style="position:absolute;left:9180;top:11750;width:1665;height:132" coordorigin="9180,11750" coordsize="1665,132" path="m9215,11755l9193,11763,9182,11782,9180,11804,9182,11826,9191,11846,9211,11856,9233,11848,9235,11844,9218,11844,9200,11837,9193,11815,9196,11785,9204,11769,9238,11769,9235,11764,9215,11755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9238,11769l9204,11769,9224,11773,9233,11790,9234,11805,9230,11832,9218,11844,9235,11844,9244,11829,9247,11807,9247,11804,9245,11783,9238,11769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9312,11780l9300,11780,9300,11853,9313,11853,9313,11793,9321,11790,9312,11790,9312,11780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9353,11789l9341,11789,9343,11796,9344,11853,9356,11853,9356,11799,9362,11790,9354,11790,9353,11789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9399,11789l9384,11789,9387,11796,9387,11853,9399,11853,9399,11789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9348,11778l9321,11778,9315,11786,9312,11790,9321,11790,9325,11789,9353,11789,9352,11786,9348,11778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9384,11778l9365,11778,9360,11783,9354,11790,9362,11790,9363,11789,9399,11789,9399,11782,9384,11778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9429,11780l9417,11780,9417,11853,9429,11853,9429,11793,9438,11790,9429,11790,9429,11780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9470,11789l9458,11789,9460,11796,9460,11853,9472,11853,9472,11799,9479,11790,9470,11790,9470,11789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9516,11789l9500,11789,9503,11796,9503,11853,9516,11853,9516,11789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9464,11778l9438,11778,9432,11786,9429,11790,9438,11790,9442,11789,9470,11789,9468,11786,9464,11778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9501,11778l9482,11778,9477,11783,9470,11790,9479,11790,9479,11789,9516,11789,9516,11782,9501,11778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9604,11808l9570,11808,9570,11821,9604,11821,9604,11808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9713,11766l9702,11766,9707,11776,9707,11796,9699,11800,9676,11814,9661,11827,9653,11846,9720,11853,9720,11841,9666,11841,9667,11838,9670,11830,9694,11817,9712,11805,9720,11787,9713,11766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9694,11755l9675,11758,9659,11771,9667,11790,9668,11783,9669,11766,9713,11766,9713,11765,9694,11755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9787,11755l9765,11755,9742,11764,9736,11782,9736,11791,9740,11798,9749,11801,9738,11805,9732,11813,9732,11840,9742,11848,9750,11854,9760,11856,9766,11856,9789,11848,9791,11845,9749,11845,9745,11833,9745,11816,9752,11807,9797,11807,9796,11806,9783,11801,9787,11798,9792,11796,9756,11796,9748,11791,9748,11774,9751,11766,9794,11766,9787,11755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9797,11807l9777,11807,9786,11813,9786,11841,9775,11845,9791,11845,9799,11830,9799,11817,9797,11807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9794,11766l9779,11766,9783,11774,9783,11789,9776,11796,9792,11796,9796,11794,9796,11769,9794,11766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9845,11755l9823,11763,9813,11782,9810,11804,9812,11826,9821,11846,9841,11856,9864,11848,9866,11844,9848,11844,9830,11837,9823,11815,9826,11785,9834,11769,9868,11769,9865,11764,9845,11755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9868,11769l9834,11769,9854,11773,9863,11790,9864,11805,9860,11832,9848,11844,9866,11844,9874,11829,9877,11807,9877,11804,9875,11783,9868,11769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9942,11780l9931,11780,9931,11853,9943,11853,9943,11793,9951,11790,9942,11790,9942,11780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9984,11789l9971,11789,9973,11796,9974,11853,9986,11853,9986,11799,9992,11790,9984,11790,9984,11789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10029,11789l10014,11789,10017,11796,10017,11853,10029,11853,10029,11789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9978,11778l9951,11778,9945,11786,9942,11790,9951,11790,9955,11789,9984,11789,9982,11786,9978,11778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10014,11778l9995,11778,9990,11783,9984,11790,9992,11790,9993,11789,10029,11789,10029,11782,10014,11778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10059,11780l10047,11780,10047,11853,10059,11853,10059,11793,10068,11790,10059,11790,10059,11780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10100,11789l10088,11789,10090,11796,10090,11853,10103,11853,10103,11799,10109,11790,10101,11790,10100,11789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10146,11789l10130,11789,10133,11796,10133,11853,10146,11853,10146,11789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10094,11778l10068,11778,10062,11786,10059,11790,10068,11790,10072,11789,10100,11789,10094,11778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10131,11778l10112,11778,10107,11783,10101,11790,10109,11790,10109,11789,10146,11789,10146,11782,10131,11778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10227,11750l10215,11769,10208,11787,10204,11806,10205,11830,10210,11850,10217,11866,10235,11882,10226,11863,10220,11845,10216,11825,10218,11799,10222,11780,10228,11764,10227,11750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10280,11755l10258,11763,10248,11782,10245,11804,10248,11826,10257,11846,10277,11856,10299,11848,10301,11844,10283,11844,10266,11837,10259,11815,10261,11785,10270,11769,10303,11769,10301,11764,10280,11755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10303,11769l10270,11769,10290,11773,10299,11790,10300,11805,10296,11832,10283,11844,10301,11844,10310,11829,10313,11807,10313,11804,10310,11783,10303,11769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10350,11750l10335,11750,10322,11770,10332,11770,10350,11750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10375,11750l10360,11750,10348,11770,10357,11770,10375,11750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10444,11808l10410,11808,10410,11821,10444,11821,10444,11808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10539,11755l10530,11755,10526,11771,10519,11772,10503,11773,10503,11783,10526,11783,10526,11853,10539,11853,10539,11755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10617,11755l10608,11755,10604,11771,10597,11772,10581,11773,10581,11783,10604,11783,10604,11853,10617,11853,10617,11755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10672,11838l10657,11838,10657,11853,10672,11853,10672,11838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10724,11755l10702,11763,10692,11782,10689,11804,10691,11826,10700,11846,10720,11856,10743,11848,10745,11844,10727,11844,10709,11837,10702,11815,10705,11785,10713,11769,10747,11769,10744,11764,10724,11755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10747,11769l10713,11769,10733,11773,10742,11790,10743,11805,10739,11832,10727,11844,10745,11844,10753,11829,10756,11807,10756,11804,10754,11783,10747,11769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10816,11753l10815,11755,10822,11770,10829,11788,10832,11807,10831,11833,10827,11852,10820,11868,10822,11882,10833,11864,10841,11846,10845,11826,10843,11802,10839,11783,10831,11766,10816,11753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10794,11750l10778,11750,10766,11770,10775,11770,10794,11750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10819,11750l10804,11750,10791,11770,10800,11770,10815,11755,10813,11750,10819,11750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10813,11750l10815,11755,10816,11753,10813,11750xe" filled="t" fillcolor="#231F20" stroked="f">
                <v:path arrowok="t"/>
                <v:fill type="solid"/>
              </v:shape>
              <v:shape style="position:absolute;left:9180;top:11750;width:1665;height:132" coordorigin="9180,11750" coordsize="1665,132" path="m10819,11750l10813,11750,10816,11753,10819,11750xe" filled="t" fillcolor="#231F20" stroked="f">
                <v:path arrowok="t"/>
                <v:fill type="solid"/>
              </v:shape>
              <v:shape style="position:absolute;left:8048;top:12003;width:2967;height:416" type="#_x0000_t75">
                <v:imagedata r:id="rId70" o:title=""/>
              </v:shape>
            </v:group>
            <v:group style="position:absolute;left:7968;top:10045;width:3202;height:2506" coordorigin="7968,10045" coordsize="3202,2506">
              <v:shape style="position:absolute;left:7968;top:10045;width:3202;height:2506" coordorigin="7968,10045" coordsize="3202,2506" path="m7968,12551l11170,12551,11170,10045,7968,10045,7968,12551xe" filled="f" stroked="t" strokeweight="1pt" strokecolor="#68737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8.723999pt;margin-top:541.833008pt;width:67.476pt;height:66.869pt;mso-position-horizontal-relative:page;mso-position-vertical-relative:page;z-index:-357" coordorigin="3374,10837" coordsize="1350,1337">
            <v:shape style="position:absolute;left:3383;top:10845;width:1332;height:1320" type="#_x0000_t75">
              <v:imagedata r:id="rId71" o:title=""/>
            </v:shape>
            <v:group style="position:absolute;left:3383;top:10845;width:1332;height:1320" coordorigin="3383,10845" coordsize="1332,1320">
              <v:shape style="position:absolute;left:3383;top:10845;width:1332;height:1320" coordorigin="3383,10845" coordsize="1332,1320" path="m3383,12165l4715,12165,4715,10845,3383,10845,3383,12165xe" filled="f" stroked="t" strokeweight=".882pt" strokecolor="#68737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4.923996pt;margin-top:541.833008pt;width:67.476pt;height:66.869pt;mso-position-horizontal-relative:page;mso-position-vertical-relative:page;z-index:-356" coordorigin="4898,10837" coordsize="1350,1337">
            <v:group style="position:absolute;left:4907;top:10845;width:1332;height:1320" coordorigin="4907,10845" coordsize="1332,1320">
              <v:shape style="position:absolute;left:4907;top:10845;width:1332;height:1320" coordorigin="4907,10845" coordsize="1332,1320" path="m4907,12165l6239,12165,6239,10845,4907,10845,4907,12165xe" filled="t" fillcolor="#CBCCCE" stroked="f">
                <v:path arrowok="t"/>
                <v:fill type="solid"/>
              </v:shape>
              <v:shape style="position:absolute;left:4987;top:11034;width:1180;height:966" type="#_x0000_t75">
                <v:imagedata r:id="rId72" o:title=""/>
              </v:shape>
            </v:group>
            <v:group style="position:absolute;left:4907;top:10845;width:1332;height:1320" coordorigin="4907,10845" coordsize="1332,1320">
              <v:shape style="position:absolute;left:4907;top:10845;width:1332;height:1320" coordorigin="4907,10845" coordsize="1332,1320" path="m4907,12165l6239,12165,6239,10845,4907,10845,4907,12165xe" filled="f" stroked="t" strokeweight=".882pt" strokecolor="#68737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0.893097pt;margin-top:541.833008pt;width:67.7069pt;height:84.3646pt;mso-position-horizontal-relative:page;mso-position-vertical-relative:page;z-index:-355" coordorigin="6418,10837" coordsize="1354,1687">
            <v:group style="position:absolute;left:6433;top:10845;width:1331;height:1320" coordorigin="6433,10845" coordsize="1331,1320">
              <v:shape style="position:absolute;left:6433;top:10845;width:1331;height:1320" coordorigin="6433,10845" coordsize="1331,1320" path="m6433,12165l7763,12165,7763,10845,6433,10845,6433,12165xe" filled="t" fillcolor="#CBCCCE" stroked="f">
                <v:path arrowok="t"/>
                <v:fill type="solid"/>
              </v:shape>
              <v:shape style="position:absolute;left:6702;top:10944;width:851;height:1113" type="#_x0000_t75">
                <v:imagedata r:id="rId73" o:title=""/>
              </v:shape>
              <v:shape style="position:absolute;left:6418;top:10837;width:1354;height:1687" type="#_x0000_t75">
                <v:imagedata r:id="rId74" o:title=""/>
              </v:shape>
            </v:group>
            <w10:wrap type="none"/>
          </v:group>
        </w:pict>
      </w:r>
      <w:r>
        <w:rPr/>
        <w:pict>
          <v:shape style="position:absolute;margin-left:244.834198pt;margin-top:612.314819pt;width:50.7734pt;height:13.882131pt;mso-position-horizontal-relative:page;mso-position-vertical-relative:page;z-index:-354" type="#_x0000_t75">
            <v:imagedata r:id="rId75" o:title=""/>
          </v:shape>
        </w:pict>
      </w:r>
      <w:r>
        <w:rPr/>
        <w:pict>
          <v:shape style="position:absolute;margin-left:168.540405pt;margin-top:612.22113pt;width:60.155pt;height:13.975831pt;mso-position-horizontal-relative:page;mso-position-vertical-relative:page;z-index:-353" type="#_x0000_t75">
            <v:imagedata r:id="rId76" o:title=""/>
          </v:shape>
        </w:pict>
      </w:r>
      <w:r>
        <w:rPr/>
        <w:pict>
          <v:group style="position:absolute;margin-left:430.638214pt;margin-top:735.184021pt;width:99.556pt;height:22.400193pt;mso-position-horizontal-relative:page;mso-position-vertical-relative:page;z-index:-352" coordorigin="8613,14704" coordsize="1991,448">
            <v:group style="position:absolute;left:9453;top:14821;width:243;height:247" coordorigin="9453,14821" coordsize="243,247">
              <v:shape style="position:absolute;left:9453;top:14821;width:243;height:247" coordorigin="9453,14821" coordsize="243,247" path="m9573,14821l9508,14840,9465,14888,9453,14931,9454,14957,9478,15022,9525,15060,9568,15069,9592,15067,9615,15063,9637,15056,9656,15046,9668,15037,9592,15037,9572,15034,9555,15026,9543,15013,9539,14984,9538,14965,9694,14962,9695,14962,9696,14957,9694,14949,9694,14944,9693,14931,9539,14931,9540,14888,9542,14860,9556,14852,9653,14852,9649,14847,9631,14836,9610,14827,9588,14822,9573,14821xe" filled="t" fillcolor="#EE2A24" stroked="f">
                <v:path arrowok="t"/>
                <v:fill type="solid"/>
              </v:shape>
              <v:shape style="position:absolute;left:9453;top:14821;width:243;height:247" coordorigin="9453,14821" coordsize="243,247" path="m9651,14995l9644,15013,9630,15027,9612,15034,9592,15037,9668,15037,9672,15034,9684,15018,9692,15000,9651,14995xe" filled="t" fillcolor="#EE2A24" stroked="f">
                <v:path arrowok="t"/>
                <v:fill type="solid"/>
              </v:shape>
              <v:shape style="position:absolute;left:9453;top:14821;width:243;height:247" coordorigin="9453,14821" coordsize="243,247" path="m9653,14852l9556,14852,9588,14861,9600,14880,9603,14931,9693,14931,9692,14921,9686,14900,9677,14880,9664,14862,9653,14852xe" filled="t" fillcolor="#EE2A24" stroked="f">
                <v:path arrowok="t"/>
                <v:fill type="solid"/>
              </v:shape>
            </v:group>
            <v:group style="position:absolute;left:8913;top:14822;width:251;height:246" coordorigin="8913,14822" coordsize="251,246">
              <v:shape style="position:absolute;left:8913;top:14822;width:251;height:246" coordorigin="8913,14822" coordsize="251,246" path="m9038,14822l8966,14843,8921,14895,8913,14920,8915,14956,8944,15029,9010,15066,9026,15068,9045,15067,9104,15051,9123,15039,9038,15039,9025,15034,9016,15022,9009,15002,9006,14976,9006,14939,9007,14909,9010,14885,9015,14868,9023,14858,9033,14853,9121,14853,9111,14844,9093,14834,9074,14827,9057,14823,9041,14822,9038,14822xe" filled="t" fillcolor="#EE2A24" stroked="f">
                <v:path arrowok="t"/>
                <v:fill type="solid"/>
              </v:shape>
              <v:shape style="position:absolute;left:8913;top:14822;width:251;height:246" coordorigin="8913,14822" coordsize="251,246" path="m9121,14853l9033,14853,9049,14857,9059,14869,9066,14888,9069,14913,9070,14944,9069,14976,9066,15002,9061,15022,9051,15034,9038,15039,9123,15039,9138,15024,9151,15005,9160,14982,9164,14955,9162,14923,9154,14897,9142,14875,9128,14858,9121,14853xe" filled="t" fillcolor="#EE2A24" stroked="f">
                <v:path arrowok="t"/>
                <v:fill type="solid"/>
              </v:shape>
            </v:group>
            <v:group style="position:absolute;left:8622;top:14748;width:268;height:310" coordorigin="8622,14748" coordsize="268,310">
              <v:shape style="position:absolute;left:8622;top:14748;width:268;height:310" coordorigin="8622,14748" coordsize="268,310" path="m8716,14748l8622,14748,8622,15058,8717,15058,8717,14921,8890,14921,8890,14876,8716,14876,8716,14748xe" filled="t" fillcolor="#EE2A24" stroked="f">
                <v:path arrowok="t"/>
                <v:fill type="solid"/>
              </v:shape>
              <v:shape style="position:absolute;left:8622;top:14748;width:268;height:310" coordorigin="8622,14748" coordsize="268,310" path="m8890,14921l8790,14921,8790,15058,8890,15058,8890,14921xe" filled="t" fillcolor="#EE2A24" stroked="f">
                <v:path arrowok="t"/>
                <v:fill type="solid"/>
              </v:shape>
              <v:shape style="position:absolute;left:8622;top:14748;width:268;height:310" coordorigin="8622,14748" coordsize="268,310" path="m8890,14748l8790,14748,8790,14876,8890,14876,8890,14748xe" filled="t" fillcolor="#EE2A24" stroked="f">
                <v:path arrowok="t"/>
                <v:fill type="solid"/>
              </v:shape>
            </v:group>
            <v:group style="position:absolute;left:9192;top:14826;width:232;height:232" coordorigin="9192,14826" coordsize="232,232">
              <v:shape style="position:absolute;left:9192;top:14826;width:232;height:232" coordorigin="9192,14826" coordsize="232,232" path="m9278,14830l9192,14830,9192,15058,9278,15058,9282,14889,9297,14880,9325,14875,9421,14875,9421,14873,9413,14858,9406,14852,9278,14852,9278,14830xe" filled="t" fillcolor="#EE2A24" stroked="f">
                <v:path arrowok="t"/>
                <v:fill type="solid"/>
              </v:shape>
              <v:shape style="position:absolute;left:9192;top:14826;width:232;height:232" coordorigin="9192,14826" coordsize="232,232" path="m9421,14875l9325,14875,9339,14880,9339,14894,9339,15058,9424,15058,9424,14894,9424,14887,9421,14875xe" filled="t" fillcolor="#EE2A24" stroked="f">
                <v:path arrowok="t"/>
                <v:fill type="solid"/>
              </v:shape>
              <v:shape style="position:absolute;left:9192;top:14826;width:232;height:232" coordorigin="9192,14826" coordsize="232,232" path="m9330,14826l9313,14828,9298,14836,9278,14852,9406,14852,9399,14846,9381,14835,9358,14828,9330,14826xe" filled="t" fillcolor="#EE2A24" stroked="f">
                <v:path arrowok="t"/>
                <v:fill type="solid"/>
              </v:shape>
            </v:group>
            <v:group style="position:absolute;left:10253;top:14821;width:243;height:247" coordorigin="10253,14821" coordsize="243,247">
              <v:shape style="position:absolute;left:10253;top:14821;width:243;height:247" coordorigin="10253,14821" coordsize="243,247" path="m10373,14821l10308,14840,10266,14888,10253,14931,10254,14957,10278,15022,10326,15060,10368,15069,10392,15067,10415,15063,10437,15056,10457,15046,10469,15037,10392,15037,10373,15034,10356,15026,10344,15013,10340,14984,10339,14965,10495,14962,10495,14962,10496,14957,10495,14949,10495,14944,10493,14931,10339,14931,10341,14889,10342,14860,10356,14852,10454,14852,10449,14847,10431,14836,10411,14827,10388,14822,10373,14821xe" filled="t" fillcolor="#EE2A24" stroked="f">
                <v:path arrowok="t"/>
                <v:fill type="solid"/>
              </v:shape>
              <v:shape style="position:absolute;left:10253;top:14821;width:243;height:247" coordorigin="10253,14821" coordsize="243,247" path="m10451,14995l10444,15013,10430,15027,10412,15034,10392,15037,10469,15037,10473,15034,10485,15018,10492,15000,10451,14995xe" filled="t" fillcolor="#EE2A24" stroked="f">
                <v:path arrowok="t"/>
                <v:fill type="solid"/>
              </v:shape>
              <v:shape style="position:absolute;left:10253;top:14821;width:243;height:247" coordorigin="10253,14821" coordsize="243,247" path="m10454,14852l10356,14852,10388,14861,10400,14880,10403,14931,10493,14931,10493,14921,10487,14900,10478,14880,10465,14862,10454,14852xe" filled="t" fillcolor="#EE2A24" stroked="f">
                <v:path arrowok="t"/>
                <v:fill type="solid"/>
              </v:shape>
            </v:group>
            <v:group style="position:absolute;left:10559;top:14748;width:2;height:309" coordorigin="10559,14748" coordsize="2,309">
              <v:shape style="position:absolute;left:10559;top:14748;width:2;height:309" coordorigin="10559,14748" coordsize="0,309" path="m10559,14748l10559,15058e" filled="f" stroked="t" strokeweight="4.465pt" strokecolor="#EE2A24">
                <v:path arrowok="t"/>
              </v:shape>
            </v:group>
            <v:group style="position:absolute;left:9673;top:14831;width:574;height:312" coordorigin="9673,14831" coordsize="574,312">
              <v:shape style="position:absolute;left:9673;top:14831;width:574;height:312" coordorigin="9673,14831" coordsize="574,312" path="m9726,15058l9699,15060,9682,15070,9674,15087,9673,15094,9676,15113,9687,15131,9707,15143,9734,15142,9756,15136,9773,15127,9787,15115,9787,15114,9743,15114,9746,15109,9749,15100,9749,15093,9742,15072,9726,15058xe" filled="t" fillcolor="#EE2A24" stroked="f">
                <v:path arrowok="t"/>
                <v:fill type="solid"/>
              </v:shape>
              <v:shape style="position:absolute;left:9673;top:14831;width:574;height:312" coordorigin="9673,14831" coordsize="574,312" path="m9784,14831l9684,14831,9722,14918,9737,14951,9764,15015,9776,15053,9776,15057,9769,15086,9755,15104,9744,15113,9743,15114,9787,15114,9813,15054,9844,14979,9860,14940,9826,14940,9784,14831xe" filled="t" fillcolor="#EE2A24" stroked="f">
                <v:path arrowok="t"/>
                <v:fill type="solid"/>
              </v:shape>
              <v:shape style="position:absolute;left:9673;top:14831;width:574;height:312" coordorigin="9673,14831" coordsize="574,312" path="m9994,14831l9903,14831,9969,15058,10041,15058,10069,14953,10030,14953,9994,14831xe" filled="t" fillcolor="#EE2A24" stroked="f">
                <v:path arrowok="t"/>
                <v:fill type="solid"/>
              </v:shape>
              <v:shape style="position:absolute;left:9673;top:14831;width:574;height:312" coordorigin="9673,14831" coordsize="574,312" path="m10167,14922l10077,14922,10121,15058,10189,15058,10216,14950,10176,14950,10167,14922xe" filled="t" fillcolor="#EE2A24" stroked="f">
                <v:path arrowok="t"/>
                <v:fill type="solid"/>
              </v:shape>
              <v:shape style="position:absolute;left:9673;top:14831;width:574;height:312" coordorigin="9673,14831" coordsize="574,312" path="m10136,14831l10065,14831,10030,14953,10069,14953,10077,14922,10167,14922,10136,14831xe" filled="t" fillcolor="#EE2A24" stroked="f">
                <v:path arrowok="t"/>
                <v:fill type="solid"/>
              </v:shape>
              <v:shape style="position:absolute;left:9673;top:14831;width:574;height:312" coordorigin="9673,14831" coordsize="574,312" path="m10247,14831l10207,14831,10176,14950,10216,14950,10247,14831xe" filled="t" fillcolor="#EE2A24" stroked="f">
                <v:path arrowok="t"/>
                <v:fill type="solid"/>
              </v:shape>
              <v:shape style="position:absolute;left:9673;top:14831;width:574;height:312" coordorigin="9673,14831" coordsize="574,312" path="m9994,14831l9870,14831,9826,14940,9860,14940,9865,14927,9891,14862,9903,14831,9994,14831,9994,14831xe" filled="t" fillcolor="#EE2A24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33.897705pt;margin-top:737.416504pt;width:.1pt;height:15.467pt;mso-position-horizontal-relative:page;mso-position-vertical-relative:page;z-index:-351" coordorigin="10678,14748" coordsize="2,309">
            <v:shape style="position:absolute;left:10678;top:14748;width:2;height:309" coordorigin="10678,14748" coordsize="0,309" path="m10678,14748l10678,15058e" filled="f" stroked="t" strokeweight="4.463pt" strokecolor="#EE2A24">
              <v:path arrowok="t"/>
            </v:shape>
            <w10:wrap type="none"/>
          </v:group>
        </w:pict>
      </w:r>
      <w:r>
        <w:rPr/>
        <w:pict>
          <v:group style="position:absolute;margin-left:473.691437pt;margin-top:649.478516pt;width:62.387787pt;height:77.584897pt;mso-position-horizontal-relative:page;mso-position-vertical-relative:page;z-index:-350" coordorigin="9474,12990" coordsize="1248,1552">
            <v:shape style="position:absolute;left:9474;top:12990;width:1248;height:1229" type="#_x0000_t75">
              <v:imagedata r:id="rId77" o:title=""/>
            </v:shape>
            <v:shape style="position:absolute;left:9544;top:14232;width:1164;height:309" type="#_x0000_t75">
              <v:imagedata r:id="rId78" o:title=""/>
            </v:shape>
            <w10:wrap type="none"/>
          </v:group>
        </w:pict>
      </w:r>
      <w:r>
        <w:rPr/>
        <w:pict>
          <v:shape style="position:absolute;margin-left:52.079201pt;margin-top:625.726318pt;width:187.985009pt;height:70.166pt;mso-position-horizontal-relative:page;mso-position-vertical-relative:page;z-index:-349" type="#_x0000_t202" filled="f" stroked="f">
            <v:textbox inset="0,0,0,0">
              <w:txbxContent>
                <w:p>
                  <w:pPr>
                    <w:pStyle w:val="BodyText"/>
                    <w:spacing w:line="21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更多详细信息，请访问：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80" w:lineRule="exact"/>
                    <w:ind w:right="0"/>
                    <w:jc w:val="left"/>
                  </w:pPr>
                  <w:hyperlink r:id="rId79">
                    <w:r>
                      <w:rPr>
                        <w:b w:val="0"/>
                        <w:bCs w:val="0"/>
                        <w:color w:val="231F20"/>
                        <w:spacing w:val="0"/>
                        <w:w w:val="95"/>
                      </w:rPr>
                      <w:t>www.honeywellaidc.com.cn</w:t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</w:rPr>
                    </w:r>
                  </w:hyperlink>
                </w:p>
                <w:p>
                  <w:pPr>
                    <w:pStyle w:val="BodyText"/>
                    <w:spacing w:before="52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霍尼韦尔扫描与移动技术部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80" w:lineRule="exact" w:before="5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中国上海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中国上海浦东新区张江高科技园区李冰路430号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079201pt;margin-top:712.891296pt;width:155.936007pt;height:39.008pt;mso-position-horizontal-relative:page;mso-position-vertical-relative:page;z-index:-348" type="#_x0000_t202" filled="f" stroked="f">
            <v:textbox inset="0,0,0,0">
              <w:txbxContent>
                <w:p>
                  <w:pPr>
                    <w:pStyle w:val="BodyText"/>
                    <w:spacing w:line="21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中国苏州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80" w:lineRule="exact" w:before="5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苏州工业园区星海街221号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全国统一购买咨询热线：400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639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6841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425pt;margin-top:591.543274pt;width:9.7315pt;height:13.126pt;mso-position-horizontal-relative:page;mso-position-vertical-relative:page;z-index:-347" type="#_x0000_t202" filled="f" stroked="f">
            <v:textbox inset="0,0,0,0">
              <w:txbxContent>
                <w:p>
                  <w:pPr>
                    <w:spacing w:line="140" w:lineRule="exact" w:before="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67" w:lineRule="exact"/>
                    <w:ind w:left="9" w:right="0" w:firstLine="0"/>
                    <w:jc w:val="left"/>
                    <w:rPr>
                      <w:rFonts w:ascii="Arial" w:hAnsi="Arial" w:cs="Arial" w:eastAsia="Arial"/>
                      <w:sz w:val="6"/>
                      <w:szCs w:val="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7903A"/>
                      <w:spacing w:val="0"/>
                      <w:w w:val="105"/>
                      <w:sz w:val="6"/>
                      <w:szCs w:val="6"/>
                    </w:rPr>
                    <w:t>RoHS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6"/>
                      <w:szCs w:val="6"/>
                    </w:rPr>
                  </w:r>
                </w:p>
                <w:p>
                  <w:pPr>
                    <w:spacing w:line="22" w:lineRule="exact"/>
                    <w:ind w:left="29" w:right="0" w:firstLine="0"/>
                    <w:jc w:val="left"/>
                    <w:rPr>
                      <w:rFonts w:ascii="Arial" w:hAnsi="Arial" w:cs="Arial" w:eastAsia="Arial"/>
                      <w:sz w:val="4"/>
                      <w:szCs w:val="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977348"/>
                      <w:spacing w:val="0"/>
                      <w:w w:val="120"/>
                      <w:sz w:val="4"/>
                      <w:szCs w:val="4"/>
                    </w:rPr>
                    <w:t>2002/95/EC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"/>
                      <w:szCs w:val="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5.365005pt;margin-top:542.273987pt;width:66.594pt;height:65.987pt;mso-position-horizontal-relative:page;mso-position-vertical-relative:page;z-index:-34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9.164993pt;margin-top:542.273987pt;width:66.594pt;height:65.987pt;mso-position-horizontal-relative:page;mso-position-vertical-relative:page;z-index:-34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399994pt;margin-top:502.25pt;width:160.1pt;height:13.525596pt;mso-position-horizontal-relative:page;mso-position-vertical-relative:page;z-index:-34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399994pt;margin-top:515.775574pt;width:160.1pt;height:111.771404pt;mso-position-horizontal-relative:page;mso-position-vertical-relative:page;z-index:-34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427.949005pt;width:505pt;height:13.411pt;mso-position-horizontal-relative:page;mso-position-vertical-relative:page;z-index:-34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401.281006pt;width:505pt;height:13.348pt;mso-position-horizontal-relative:page;mso-position-vertical-relative:page;z-index:-34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371.701996pt;width:505pt;height:16.203pt;mso-position-horizontal-relative:page;mso-position-vertical-relative:page;z-index:-34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345.131989pt;width:505pt;height:13.299pt;mso-position-horizontal-relative:page;mso-position-vertical-relative:page;z-index:-33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318.562012pt;width:505pt;height:13.299pt;mso-position-horizontal-relative:page;mso-position-vertical-relative:page;z-index:-33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275.558014pt;width:505pt;height:13.404pt;mso-position-horizontal-relative:page;mso-position-vertical-relative:page;z-index:-33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288.962006pt;width:505pt;height:16.203pt;mso-position-horizontal-relative:page;mso-position-vertical-relative:page;z-index:-33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248.792007pt;width:505pt;height:13.397pt;mso-position-horizontal-relative:page;mso-position-vertical-relative:page;z-index:-33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221.998001pt;width:505pt;height:13.397pt;mso-position-horizontal-relative:page;mso-position-vertical-relative:page;z-index:-33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179.050003pt;width:505pt;height:13.404pt;mso-position-horizontal-relative:page;mso-position-vertical-relative:page;z-index:-33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192.453995pt;width:505pt;height:16.203pt;mso-position-horizontal-relative:page;mso-position-vertical-relative:page;z-index:-33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148.210999pt;width:505pt;height:17.456pt;mso-position-horizontal-relative:page;mso-position-vertical-relative:page;z-index:-33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121.550003pt;width:505pt;height:13.285pt;mso-position-horizontal-relative:page;mso-position-vertical-relative:page;z-index:-33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94.917pt;width:505pt;height:13.348pt;mso-position-horizontal-relative:page;mso-position-vertical-relative:page;z-index:-32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64.238998pt;width:505pt;height:17.456pt;mso-position-horizontal-relative:page;mso-position-vertical-relative:page;z-index:-32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sectPr>
      <w:pgSz w:w="12240" w:h="15840"/>
      <w:pgMar w:top="14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dobe 黑体 Std R">
    <w:altName w:val="Adobe 黑体 Std R"/>
    <w:charset w:val="8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Adobe 黑体 Std R" w:hAnsi="Adobe 黑体 Std R" w:eastAsia="Adobe 黑体 Std 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g"/><Relationship Id="rId24" Type="http://schemas.openxmlformats.org/officeDocument/2006/relationships/image" Target="media/image20.png"/><Relationship Id="rId25" Type="http://schemas.openxmlformats.org/officeDocument/2006/relationships/image" Target="media/image21.jp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jp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hyperlink" Target="http://www.honeywellaidc.com.cn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http://www.honeywellaidc.com/CatalogDocuments/MS7820_Datasheet_Chinese.pdf</dc:title>
  <dcterms:created xsi:type="dcterms:W3CDTF">2020-11-04T15:20:12Z</dcterms:created>
  <dcterms:modified xsi:type="dcterms:W3CDTF">2020-11-04T15:20:12Z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2015-07-28T00:00:00Z</vt:filetime>
  </property>
  <property fmtid="{D5CDD505-2E9C-101B-9397-08002B2CF9AE}" pid="3" name="LastSaved">
    <vt:filetime>2020-11-04T00:00:00Z</vt:filetime>
  </property>
</Properties>
</file>