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"/>
          <w:szCs w:val="2"/>
        </w:rPr>
      </w:pPr>
      <w:r>
        <w:rPr/>
        <w:pict>
          <v:group style="position:absolute;margin-left:451.09079pt;margin-top:35.999599pt;width:106.909pt;height:20.081pt;mso-position-horizontal-relative:page;mso-position-vertical-relative:page;z-index:-426" coordorigin="9022,720" coordsize="2138,402">
            <v:shape style="position:absolute;left:9022;top:720;width:2138;height:402" coordorigin="9022,720" coordsize="2138,402" path="m11160,720l11070,720,11070,1036,11160,1036,11160,720xe" filled="t" fillcolor="#EE3425" stroked="f">
              <v:path arrowok="t"/>
              <v:fill type="solid"/>
            </v:shape>
            <v:shape style="position:absolute;left:9022;top:720;width:2138;height:402" coordorigin="9022,720" coordsize="2138,402" path="m11047,720l10958,720,10958,1035,11047,1035,11047,720xe" filled="t" fillcolor="#EE3425" stroked="f">
              <v:path arrowok="t"/>
              <v:fill type="solid"/>
            </v:shape>
            <v:shape style="position:absolute;left:9022;top:720;width:2138;height:402" coordorigin="9022,720" coordsize="2138,402" path="m10150,1033l10094,1063,10093,1074,10093,1078,10136,1120,10149,1122,10154,1122,10176,1118,10193,1109,10212,1089,10164,1089,10165,1087,10167,1084,10169,1080,10170,1078,10170,1075,10170,1063,10169,1057,10161,1041,10150,1033xe" filled="t" fillcolor="#EE3425" stroked="f">
              <v:path arrowok="t"/>
              <v:fill type="solid"/>
            </v:shape>
            <v:shape style="position:absolute;left:9022;top:720;width:2138;height:402" coordorigin="9022,720" coordsize="2138,402" path="m10212,805l10110,805,10202,1039,10168,1089,10164,1089,10212,1089,10213,1088,10227,1067,10235,1051,10292,909,10252,909,10212,805xe" filled="t" fillcolor="#EE3425" stroked="f">
              <v:path arrowok="t"/>
              <v:fill type="solid"/>
            </v:shape>
            <v:shape style="position:absolute;left:9022;top:720;width:2138;height:402" coordorigin="9022,720" coordsize="2138,402" path="m9992,797l9926,813,9873,874,9865,912,9866,937,9898,1006,9957,1039,9992,1043,10004,1043,10064,1030,10096,1010,10009,1010,9981,1004,9968,994,9964,988,9962,979,9962,935,10123,935,10123,935,10123,933,10123,925,10123,912,10122,910,10121,902,9962,902,9962,887,9962,870,9966,846,9974,835,9980,831,9984,828,9989,826,10081,826,10074,820,10057,810,10038,803,10017,799,9997,797,9992,797xe" filled="t" fillcolor="#EE3425" stroked="f">
              <v:path arrowok="t"/>
              <v:fill type="solid"/>
            </v:shape>
            <v:shape style="position:absolute;left:9022;top:720;width:2138;height:402" coordorigin="9022,720" coordsize="2138,402" path="m10806,797l10804,797,10780,799,10721,824,10685,874,10677,912,10678,937,10710,1006,10770,1039,10804,1043,10816,1043,10876,1030,10908,1010,10821,1010,10793,1004,10781,994,10776,988,10774,979,10774,935,10935,935,10935,935,10935,933,10935,925,10935,910,10933,902,10774,902,10774,887,10774,870,10778,846,10786,835,10793,831,10796,828,10802,826,10894,826,10886,820,10869,810,10850,803,10828,799,10812,797,10806,797xe" filled="t" fillcolor="#EE3425" stroked="f">
              <v:path arrowok="t"/>
              <v:fill type="solid"/>
            </v:shape>
            <v:shape style="position:absolute;left:9022;top:720;width:2138;height:402" coordorigin="9022,720" coordsize="2138,402" path="m10425,820l10329,820,10394,1035,10473,1035,10502,927,10458,927,10425,820xe" filled="t" fillcolor="#EE3425" stroked="f">
              <v:path arrowok="t"/>
              <v:fill type="solid"/>
            </v:shape>
            <v:shape style="position:absolute;left:9022;top:720;width:2138;height:402" coordorigin="9022,720" coordsize="2138,402" path="m10604,908l10507,908,10547,1035,10623,1035,10653,925,10609,925,10604,908xe" filled="t" fillcolor="#EE3425" stroked="f">
              <v:path arrowok="t"/>
              <v:fill type="solid"/>
            </v:shape>
            <v:shape style="position:absolute;left:9022;top:720;width:2138;height:402" coordorigin="9022,720" coordsize="2138,402" path="m10115,966l10075,966,10073,967,10073,968,10074,968,10073,968,10071,979,10059,995,10030,1008,10020,1009,10014,1010,10096,1010,10112,985,10115,969,10115,966xe" filled="t" fillcolor="#EE3425" stroked="f">
              <v:path arrowok="t"/>
              <v:fill type="solid"/>
            </v:shape>
            <v:shape style="position:absolute;left:9022;top:720;width:2138;height:402" coordorigin="9022,720" coordsize="2138,402" path="m10888,966l10886,967,10886,968,10886,968,10885,968,10883,978,10872,995,10842,1008,10833,1009,10827,1010,10908,1010,10924,985,10928,969,10928,966,10888,966xe" filled="t" fillcolor="#EE3425" stroked="f">
              <v:path arrowok="t"/>
              <v:fill type="solid"/>
            </v:shape>
            <v:shape style="position:absolute;left:9022;top:720;width:2138;height:402" coordorigin="9022,720" coordsize="2138,402" path="m10123,935l9962,935,10121,936,10123,935xe" filled="t" fillcolor="#EE3425" stroked="f">
              <v:path arrowok="t"/>
              <v:fill type="solid"/>
            </v:shape>
            <v:shape style="position:absolute;left:9022;top:720;width:2138;height:402" coordorigin="9022,720" coordsize="2138,402" path="m10935,935l10774,935,10933,936,10935,935xe" filled="t" fillcolor="#EE3425" stroked="f">
              <v:path arrowok="t"/>
              <v:fill type="solid"/>
            </v:shape>
            <v:shape style="position:absolute;left:9022;top:720;width:2138;height:402" coordorigin="9022,720" coordsize="2138,402" path="m10572,805l10491,805,10458,927,10502,927,10507,908,10604,908,10572,805xe" filled="t" fillcolor="#EE3425" stroked="f">
              <v:path arrowok="t"/>
              <v:fill type="solid"/>
            </v:shape>
            <v:shape style="position:absolute;left:9022;top:720;width:2138;height:402" coordorigin="9022,720" coordsize="2138,402" path="m10687,805l10642,805,10609,925,10653,925,10687,805xe" filled="t" fillcolor="#EE3425" stroked="f">
              <v:path arrowok="t"/>
              <v:fill type="solid"/>
            </v:shape>
            <v:shape style="position:absolute;left:9022;top:720;width:2138;height:402" coordorigin="9022,720" coordsize="2138,402" path="m10295,805l10252,909,10292,909,10329,820,10425,820,10420,805,10295,805xe" filled="t" fillcolor="#EE3425" stroked="f">
              <v:path arrowok="t"/>
              <v:fill type="solid"/>
            </v:shape>
            <v:shape style="position:absolute;left:9022;top:720;width:2138;height:402" coordorigin="9022,720" coordsize="2138,402" path="m10894,826l10814,826,10820,828,10825,833,10834,842,10836,849,10838,857,10840,869,10840,902,10933,902,10932,890,10925,868,10914,849,10901,832,10894,826xe" filled="t" fillcolor="#EE3425" stroked="f">
              <v:path arrowok="t"/>
              <v:fill type="solid"/>
            </v:shape>
            <v:shape style="position:absolute;left:9022;top:720;width:2138;height:402" coordorigin="9022,720" coordsize="2138,402" path="m10081,826l10002,826,10008,828,10022,842,10023,849,10025,854,10026,857,10028,869,10028,902,10121,902,10120,891,10113,869,10102,849,10089,833,10081,826xe" filled="t" fillcolor="#EE3425" stroked="f">
              <v:path arrowok="t"/>
              <v:fill type="solid"/>
            </v:shape>
            <v:shape style="position:absolute;left:9022;top:720;width:2138;height:402" coordorigin="9022,720" coordsize="2138,402" path="m9692,805l9598,805,9598,1035,9691,1035,9691,869,9692,867,9703,855,9713,850,9717,848,9722,847,9839,847,9839,847,9832,831,9692,831,9692,805xe" filled="t" fillcolor="#EE3425" stroked="f">
              <v:path arrowok="t"/>
              <v:fill type="solid"/>
            </v:shape>
            <v:shape style="position:absolute;left:9022;top:720;width:2138;height:402" coordorigin="9022,720" coordsize="2138,402" path="m9839,847l9734,847,9740,850,9743,853,9749,861,9749,867,9749,1035,9841,1035,9841,861,9839,847xe" filled="t" fillcolor="#EE3425" stroked="f">
              <v:path arrowok="t"/>
              <v:fill type="solid"/>
            </v:shape>
            <v:shape style="position:absolute;left:9022;top:720;width:2138;height:402" coordorigin="9022,720" coordsize="2138,402" path="m9777,798l9765,798,9743,801,9692,831,9832,831,9777,798xe" filled="t" fillcolor="#EE3425" stroked="f">
              <v:path arrowok="t"/>
              <v:fill type="solid"/>
            </v:shape>
            <v:shape style="position:absolute;left:9022;top:720;width:2138;height:402" coordorigin="9022,720" coordsize="2138,402" path="m9444,797l9368,817,9323,875,9316,909,9317,934,9348,1005,9400,1037,9440,1043,9463,1042,9536,1013,9439,1013,9431,1009,9426,1000,9419,987,9415,969,9414,941,9414,908,9427,835,9441,828,9443,828,9457,827,9537,827,9536,826,9477,799,9457,797,9444,797xe" filled="t" fillcolor="#EE3425" stroked="f">
              <v:path arrowok="t"/>
              <v:fill type="solid"/>
            </v:shape>
            <v:shape style="position:absolute;left:9022;top:720;width:2138;height:402" coordorigin="9022,720" coordsize="2138,402" path="m9537,827l9457,827,9466,836,9475,859,9478,872,9478,880,9478,959,9478,963,9474,983,9465,1002,9455,1012,9451,1013,9536,1013,9570,958,9576,923,9575,900,9571,880,9564,863,9550,841,9537,827xe" filled="t" fillcolor="#EE3425" stroked="f">
              <v:path arrowok="t"/>
              <v:fill type="solid"/>
            </v:shape>
            <v:shape style="position:absolute;left:9022;top:720;width:2138;height:402" coordorigin="9022,720" coordsize="2138,402" path="m9292,893l9193,893,9193,1036,9292,1036,9292,893xe" filled="t" fillcolor="#EE3425" stroked="f">
              <v:path arrowok="t"/>
              <v:fill type="solid"/>
            </v:shape>
            <v:shape style="position:absolute;left:9022;top:720;width:2138;height:402" coordorigin="9022,720" coordsize="2138,402" path="m9122,721l9022,721,9022,1035,9121,1035,9121,893,9292,893,9292,850,9122,850,9122,721xe" filled="t" fillcolor="#EE3425" stroked="f">
              <v:path arrowok="t"/>
              <v:fill type="solid"/>
            </v:shape>
            <v:shape style="position:absolute;left:9022;top:720;width:2138;height:402" coordorigin="9022,720" coordsize="2138,402" path="m9292,720l9193,720,9193,850,9292,850,9292,720xe" filled="t" fillcolor="#EE3425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4.497601pt;margin-top:90.710213pt;width:191.8054pt;height:26.68232pt;mso-position-horizontal-relative:page;mso-position-vertical-relative:page;z-index:-425" type="#_x0000_t75">
            <v:imagedata r:id="rId5" o:title=""/>
          </v:shape>
        </w:pict>
      </w:r>
      <w:r>
        <w:rPr/>
        <w:pict>
          <v:shape style="position:absolute;margin-left:54.021999pt;margin-top:469.684906pt;width:183.7pt;height:9.442pt;mso-position-horizontal-relative:page;mso-position-vertical-relative:page;z-index:-424" type="#_x0000_t75">
            <v:imagedata r:id="rId6" o:title=""/>
          </v:shape>
        </w:pict>
      </w:r>
      <w:r>
        <w:rPr/>
        <w:pict>
          <v:shape style="position:absolute;margin-left:72.319603pt;margin-top:453.702911pt;width:248.925294pt;height:9.460pt;mso-position-horizontal-relative:page;mso-position-vertical-relative:page;z-index:-423" type="#_x0000_t75">
            <v:imagedata r:id="rId7" o:title=""/>
          </v:shape>
        </w:pict>
      </w:r>
      <w:r>
        <w:rPr/>
        <w:pict>
          <v:shape style="position:absolute;margin-left:53.926773pt;margin-top:431.961914pt;width:237.741229pt;height:9.451pt;mso-position-horizontal-relative:page;mso-position-vertical-relative:page;z-index:-422" type="#_x0000_t75">
            <v:imagedata r:id="rId8" o:title=""/>
          </v:shape>
        </w:pict>
      </w:r>
      <w:r>
        <w:rPr/>
        <w:pict>
          <v:shape style="position:absolute;margin-left:53.956001pt;margin-top:415.889893pt;width:272.833pt;height:9.487pt;mso-position-horizontal-relative:page;mso-position-vertical-relative:page;z-index:-421" type="#_x0000_t75">
            <v:imagedata r:id="rId9" o:title=""/>
          </v:shape>
        </w:pict>
      </w:r>
      <w:r>
        <w:rPr/>
        <w:pict>
          <v:shape style="position:absolute;margin-left:53.896pt;margin-top:399.934906pt;width:273.217pt;height:9.442pt;mso-position-horizontal-relative:page;mso-position-vertical-relative:page;z-index:-420" type="#_x0000_t75">
            <v:imagedata r:id="rId10" o:title=""/>
          </v:shape>
        </w:pict>
      </w:r>
      <w:r>
        <w:rPr/>
        <w:pict>
          <v:shape style="position:absolute;margin-left:71.967903pt;margin-top:383.907898pt;width:255.208pt;height:9.496pt;mso-position-horizontal-relative:page;mso-position-vertical-relative:page;z-index:-419" type="#_x0000_t75">
            <v:imagedata r:id="rId11" o:title=""/>
          </v:shape>
        </w:pict>
      </w:r>
      <w:r>
        <w:rPr/>
        <w:pict>
          <v:shape style="position:absolute;margin-left:54.247002pt;margin-top:362.139893pt;width:75.583pt;height:9.460pt;mso-position-horizontal-relative:page;mso-position-vertical-relative:page;z-index:-418" type="#_x0000_t75">
            <v:imagedata r:id="rId12" o:title=""/>
          </v:shape>
        </w:pict>
      </w:r>
      <w:r>
        <w:rPr/>
        <w:pict>
          <v:shape style="position:absolute;margin-left:54.157001pt;margin-top:346.193512pt;width:273.082pt;height:9.434pt;mso-position-horizontal-relative:page;mso-position-vertical-relative:page;z-index:-417" type="#_x0000_t75">
            <v:imagedata r:id="rId13" o:title=""/>
          </v:shape>
        </w:pict>
      </w:r>
      <w:r>
        <w:rPr/>
        <w:pict>
          <v:shape style="position:absolute;margin-left:53.868999pt;margin-top:330.184906pt;width:273.262pt;height:9.397pt;mso-position-horizontal-relative:page;mso-position-vertical-relative:page;z-index:-416" type="#_x0000_t75">
            <v:imagedata r:id="rId14" o:title=""/>
          </v:shape>
        </w:pict>
      </w:r>
      <w:r>
        <w:rPr/>
        <w:pict>
          <v:shape style="position:absolute;margin-left:53.797001pt;margin-top:314.157898pt;width:273.388pt;height:9.451pt;mso-position-horizontal-relative:page;mso-position-vertical-relative:page;z-index:-415" type="#_x0000_t75">
            <v:imagedata r:id="rId15" o:title=""/>
          </v:shape>
        </w:pict>
      </w:r>
      <w:r>
        <w:rPr/>
        <w:pict>
          <v:shape style="position:absolute;margin-left:72.293785pt;margin-top:298.184906pt;width:254.747316pt;height:9.433pt;mso-position-horizontal-relative:page;mso-position-vertical-relative:page;z-index:-414" type="#_x0000_t75">
            <v:imagedata r:id="rId16" o:title=""/>
          </v:shape>
        </w:pict>
      </w:r>
      <w:r>
        <w:rPr/>
        <w:pict>
          <v:shape style="position:absolute;margin-left:54.480999pt;margin-top:276.434998pt;width:138.286pt;height:9.442pt;mso-position-horizontal-relative:page;mso-position-vertical-relative:page;z-index:-413" type="#_x0000_t75">
            <v:imagedata r:id="rId17" o:title=""/>
          </v:shape>
        </w:pict>
      </w:r>
      <w:r>
        <w:rPr/>
        <w:pict>
          <v:shape style="position:absolute;margin-left:54.499001pt;margin-top:260.398895pt;width:272.488pt;height:9.487pt;mso-position-horizontal-relative:page;mso-position-vertical-relative:page;z-index:-412" type="#_x0000_t75">
            <v:imagedata r:id="rId18" o:title=""/>
          </v:shape>
        </w:pict>
      </w:r>
      <w:r>
        <w:rPr/>
        <w:pict>
          <v:shape style="position:absolute;margin-left:53.761002pt;margin-top:244.389893pt;width:272.785pt;height:9.523pt;mso-position-horizontal-relative:page;mso-position-vertical-relative:page;z-index:-411" type="#_x0000_t75">
            <v:imagedata r:id="rId19" o:title=""/>
          </v:shape>
        </w:pict>
      </w:r>
      <w:r>
        <w:rPr/>
        <w:pict>
          <v:shape style="position:absolute;margin-left:54.003502pt;margin-top:228.390396pt;width:272.984pt;height:9.459pt;mso-position-horizontal-relative:page;mso-position-vertical-relative:page;z-index:-410" type="#_x0000_t75">
            <v:imagedata r:id="rId20" o:title=""/>
          </v:shape>
        </w:pict>
      </w:r>
      <w:r>
        <w:rPr/>
        <w:pict>
          <v:shape style="position:absolute;margin-left:54.183998pt;margin-top:212.434906pt;width:272.722pt;height:9.397pt;mso-position-horizontal-relative:page;mso-position-vertical-relative:page;z-index:-409" type="#_x0000_t75">
            <v:imagedata r:id="rId21" o:title=""/>
          </v:shape>
        </w:pict>
      </w:r>
      <w:r>
        <w:rPr/>
        <w:pict>
          <v:shape style="position:absolute;margin-left:72.692703pt;margin-top:196.434906pt;width:254.563996pt;height:9.415pt;mso-position-horizontal-relative:page;mso-position-vertical-relative:page;z-index:-408" type="#_x0000_t75">
            <v:imagedata r:id="rId22" o:title=""/>
          </v:shape>
        </w:pict>
      </w:r>
      <w:r>
        <w:rPr/>
        <w:pict>
          <v:group style="position:absolute;margin-left:54pt;margin-top:129.736603pt;width:503pt;height:.1pt;mso-position-horizontal-relative:page;mso-position-vertical-relative:page;z-index:-407" coordorigin="1080,2595" coordsize="10060,2">
            <v:shape style="position:absolute;left:1080;top:2595;width:10060;height:2" coordorigin="1080,2595" coordsize="10060,0" path="m1080,2595l11140,2595e" filled="f" stroked="t" strokeweight="2pt" strokecolor="#EE3124">
              <v:path arrowok="t"/>
            </v:shape>
            <w10:wrap type="none"/>
          </v:group>
        </w:pict>
      </w:r>
      <w:r>
        <w:rPr/>
        <w:pict>
          <v:group style="position:absolute;margin-left:55pt;margin-top:574.25pt;width:502pt;height:.1pt;mso-position-horizontal-relative:page;mso-position-vertical-relative:page;z-index:-406" coordorigin="1100,11485" coordsize="10040,2">
            <v:shape style="position:absolute;left:1100;top:11485;width:10040;height:2" coordorigin="1100,11485" coordsize="10040,0" path="m1100,11485l11140,11485e" filled="f" stroked="t" strokeweight="2pt" strokecolor="#EE3124">
              <v:path arrowok="t"/>
            </v:shape>
            <w10:wrap type="none"/>
          </v:group>
        </w:pict>
      </w:r>
      <w:r>
        <w:rPr/>
        <w:pict>
          <v:shape style="position:absolute;margin-left:54.9608pt;margin-top:136.936203pt;width:285.244746pt;height:22.109pt;mso-position-horizontal-relative:page;mso-position-vertical-relative:page;z-index:-405" type="#_x0000_t75">
            <v:imagedata r:id="rId23" o:title=""/>
          </v:shape>
        </w:pict>
      </w:r>
      <w:r>
        <w:rPr/>
        <w:pict>
          <v:shape style="position:absolute;margin-left:66.615196pt;margin-top:665.734619pt;width:230.7818pt;height:34.957pt;mso-position-horizontal-relative:page;mso-position-vertical-relative:page;z-index:-404" type="#_x0000_t75">
            <v:imagedata r:id="rId24" o:title=""/>
          </v:shape>
        </w:pict>
      </w:r>
      <w:r>
        <w:rPr/>
        <w:pict>
          <v:group style="position:absolute;margin-left:54.090599pt;margin-top:669.463684pt;width:2.953198pt;height:2.937152pt;mso-position-horizontal-relative:page;mso-position-vertical-relative:page;z-index:-403" coordorigin="1082,13389" coordsize="59,59">
            <v:shape style="position:absolute;left:1082;top:13389;width:59;height:59" coordorigin="1082,13389" coordsize="59,59" path="m1117,13389l1094,13395,1083,13412,1082,13418,1090,13439,1109,13448,1131,13441,1141,13423,1134,13400,1117,13389xe" filled="t" fillcolor="#EE3124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6.7556pt;margin-top:625.304688pt;width:229.8569pt;height:34.7879pt;mso-position-horizontal-relative:page;mso-position-vertical-relative:page;z-index:-402" type="#_x0000_t75">
            <v:imagedata r:id="rId25" o:title=""/>
          </v:shape>
        </w:pict>
      </w:r>
      <w:r>
        <w:rPr/>
        <w:pict>
          <v:group style="position:absolute;margin-left:54.090599pt;margin-top:628.963684pt;width:2.953198pt;height:2.937152pt;mso-position-horizontal-relative:page;mso-position-vertical-relative:page;z-index:-401" coordorigin="1082,12579" coordsize="59,59">
            <v:shape style="position:absolute;left:1082;top:12579;width:59;height:59" coordorigin="1082,12579" coordsize="59,59" path="m1117,12579l1094,12585,1083,12602,1082,12608,1090,12629,1109,12638,1131,12631,1141,12613,1134,12590,1117,12579xe" filled="t" fillcolor="#EE3124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6.7799pt;margin-top:584.734375pt;width:228.7081pt;height:34.8942pt;mso-position-horizontal-relative:page;mso-position-vertical-relative:page;z-index:-400" type="#_x0000_t75">
            <v:imagedata r:id="rId26" o:title=""/>
          </v:shape>
        </w:pict>
      </w:r>
      <w:r>
        <w:rPr/>
        <w:pict>
          <v:group style="position:absolute;margin-left:54.090599pt;margin-top:588.463684pt;width:2.953198pt;height:2.937152pt;mso-position-horizontal-relative:page;mso-position-vertical-relative:page;z-index:-399" coordorigin="1082,11769" coordsize="59,59">
            <v:shape style="position:absolute;left:1082;top:11769;width:59;height:59" coordorigin="1082,11769" coordsize="59,59" path="m1117,11769l1094,11775,1083,11792,1082,11798,1090,11819,1109,11828,1131,11821,1141,11803,1134,11780,1117,11769xe" filled="t" fillcolor="#EE3124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8.097809pt;margin-top:677.828491pt;width:230.11pt;height:34.8001pt;mso-position-horizontal-relative:page;mso-position-vertical-relative:page;z-index:-398" type="#_x0000_t75">
            <v:imagedata r:id="rId27" o:title=""/>
          </v:shape>
        </w:pict>
      </w:r>
      <w:r>
        <w:rPr/>
        <w:pict>
          <v:group style="position:absolute;margin-left:315.508606pt;margin-top:681.463684pt;width:2.953198pt;height:2.937152pt;mso-position-horizontal-relative:page;mso-position-vertical-relative:page;z-index:-397" coordorigin="6310,13629" coordsize="59,59">
            <v:shape style="position:absolute;left:6310;top:13629;width:59;height:59" coordorigin="6310,13629" coordsize="59,59" path="m6345,13629l6322,13635,6311,13652,6310,13658,6318,13679,6337,13688,6359,13681,6369,13663,6363,13640,6345,13629xe" filled="t" fillcolor="#EE3124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8.103302pt;margin-top:637.234802pt;width:228.7408pt;height:34.9208pt;mso-position-horizontal-relative:page;mso-position-vertical-relative:page;z-index:-396" type="#_x0000_t75">
            <v:imagedata r:id="rId28" o:title=""/>
          </v:shape>
        </w:pict>
      </w:r>
      <w:r>
        <w:rPr/>
        <w:pict>
          <v:group style="position:absolute;margin-left:315.508606pt;margin-top:640.963684pt;width:2.953198pt;height:2.937152pt;mso-position-horizontal-relative:page;mso-position-vertical-relative:page;z-index:-395" coordorigin="6310,12819" coordsize="59,59">
            <v:shape style="position:absolute;left:6310;top:12819;width:59;height:59" coordorigin="6310,12819" coordsize="59,59" path="m6345,12819l6322,12825,6311,12842,6310,12848,6318,12869,6337,12878,6359,12871,6369,12853,6363,12830,6345,12819xe" filled="t" fillcolor="#EE3124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8.178986pt;margin-top:584.769409pt;width:229.87pt;height:46.8592pt;mso-position-horizontal-relative:page;mso-position-vertical-relative:page;z-index:-394" type="#_x0000_t75">
            <v:imagedata r:id="rId29" o:title=""/>
          </v:shape>
        </w:pict>
      </w:r>
      <w:r>
        <w:rPr/>
        <w:pict>
          <v:group style="position:absolute;margin-left:315.508606pt;margin-top:588.463684pt;width:2.953198pt;height:2.937152pt;mso-position-horizontal-relative:page;mso-position-vertical-relative:page;z-index:-393" coordorigin="6310,11769" coordsize="59,59">
            <v:shape style="position:absolute;left:6310;top:11769;width:59;height:59" coordorigin="6310,11769" coordsize="59,59" path="m6345,11769l6322,11775,6311,11792,6310,11798,6318,11819,6337,11828,6359,11821,6369,11803,6363,11780,6345,11769xe" filled="t" fillcolor="#EE3124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71.52002pt;margin-top:181.764771pt;width:162.000004pt;height:324.000008pt;mso-position-horizontal-relative:page;mso-position-vertical-relative:page;z-index:-392" type="#_x0000_t75">
            <v:imagedata r:id="rId30" o:title=""/>
          </v:shape>
        </w:pict>
      </w:r>
      <w:r>
        <w:rPr/>
        <w:pict>
          <v:group style="position:absolute;margin-left:54.656502pt;margin-top:555.383118pt;width:68.797pt;height:12.906pt;mso-position-horizontal-relative:page;mso-position-vertical-relative:page;z-index:-391" coordorigin="1093,11108" coordsize="1376,258">
            <v:shape style="position:absolute;left:1093;top:11108;width:1376;height:258" coordorigin="1093,11108" coordsize="1376,258" path="m1251,11332l1255,11338,1259,11349,1262,11365,1292,11364,1310,11358,1318,11347,1318,11333,1274,11333,1251,11332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1180,11280l1146,11280,1146,11363,1180,11363,1180,11280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1317,11274l1281,11274,1281,11322,1284,11330,1274,11333,1318,11333,1317,11274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1245,11274l1234,11274,1210,11288,1210,11289,1211,11290,1212,11293,1220,11307,1226,11319,1230,11328,1263,11309,1262,11306,1254,11291,1248,11280,1245,11274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1180,11198l1146,11198,1146,11248,1128,11253,1107,11258,1096,11260,1093,11261,1093,11262,1094,11263,1095,11266,1110,11299,1112,11299,1123,11293,1135,11286,1146,11280,1180,11280,1180,11270,1204,11260,1346,11260,1346,11244,1203,11244,1201,11238,1180,11238,1180,11198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1346,11260l1204,11260,1204,11274,1346,11274,1346,11260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1317,11223l1281,11223,1281,11244,1317,11244,1317,11223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1200,11230l1180,11238,1201,11238,1200,11230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1106,11132l1105,11133,1105,11153,1103,11173,1100,11193,1096,11213,1106,11229,1116,11233,1122,11236,1124,11223,1127,11210,1129,11198,1350,11198,1350,11193,1204,11193,1204,11169,1180,11169,1180,11168,1134,11168,1136,11158,1137,11148,1138,11138,1117,11134,1106,11132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1350,11198l1199,11198,1199,11223,1350,11223,1350,11198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1290,11169l1254,11169,1254,11193,1290,11193,1290,11169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1334,11140l1212,11140,1212,11169,1334,11169,1334,11140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1170,11111l1146,11111,1146,11168,1180,11168,1180,11133,1180,11127,1182,11120,1182,11115,1182,11113,1181,11112,1182,11111,1170,11111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1277,11111l1253,11111,1253,11140,1290,11140,1290,11131,1290,11126,1291,11120,1292,11115,1291,11113,1289,11112,1289,11111,1277,11111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1443,11271l1409,11271,1409,11363,1443,11363,1443,11271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1627,11320l1451,11320,1451,11348,1627,11348,1627,11320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1483,11204l1474,11320,1507,11320,1507,11217,1507,11212,1509,11207,1509,11205,1506,11204,1483,11204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1566,11161l1530,11161,1530,11320,1566,11320,1566,11247,1614,11247,1614,11216,1566,11216,1566,11161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1443,11170l1409,11221,1382,11249,1383,11266,1390,11275,1395,11283,1409,11271,1443,11271,1443,11232,1456,11214,1468,11199,1473,11194,1474,11193,1474,11192,1463,11183,1453,11176,1443,11170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1430,11108l1416,11125,1402,11141,1389,11155,1376,11168,1382,11176,1396,11188,1399,11190,1401,11191,1402,11192,1460,11128,1458,11128,1456,11126,1453,11124,1443,11117,1436,11111,1430,11108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1619,11131l1464,11131,1464,11161,1619,11161,1619,11131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1796,11255l1748,11255,1757,11270,1768,11287,1781,11305,1763,11317,1744,11326,1726,11332,1721,11345,1730,11355,1736,11366,1757,11358,1776,11349,1793,11340,1808,11331,1901,11331,1870,11317,1852,11309,1856,11290,1860,11272,1860,11270,1815,11270,1802,11262,1796,11255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1901,11331l1808,11331,1824,11339,1841,11347,1859,11355,1879,11363,1897,11348,1909,11334,1901,11331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1767,11157l1726,11157,1725,11180,1722,11202,1705,11262,1661,11326,1661,11342,1672,11349,1683,11358,1699,11340,1735,11289,1748,11255,1796,11255,1792,11249,1782,11231,1774,11209,1767,11157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1680,11125l1680,11157,1819,11157,1815,11172,1809,11191,1798,11220,1795,11231,1829,11232,1823,11252,1815,11270,1860,11270,1864,11252,1869,11232,1872,11212,1845,11201,1850,11181,1856,11162,1861,11143,1680,11125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2003,11235l1970,11235,1970,11363,2003,11363,2003,11235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2119,11217l2092,11217,2092,11338,2091,11353,2100,11360,2119,11359,2146,11359,2165,11359,2177,11348,2183,11330,2147,11330,2143,11328,2128,11328,2125,11325,2126,11319,2126,11229,2126,11227,2127,11223,2127,11221,2128,11220,2128,11219,2127,11218,2119,11217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2181,11177l2013,11177,2013,11207,2057,11207,2055,11229,2039,11288,2006,11338,2011,11345,2020,11351,2030,11359,2044,11345,2080,11276,2089,11211,2181,11207,2181,11177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2152,11302l2149,11321,2147,11330,2183,11330,2184,11327,2168,11309,2152,11302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2141,11328l2134,11328,2128,11328,2143,11328,2141,11328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1989,11113l1961,11187,1931,11240,1936,11249,1944,11255,1953,11261,1959,11252,1965,11243,1970,11235,2003,11235,2003,11174,2007,11166,2010,11157,2014,11147,2016,11142,2018,11138,2018,11136,2019,11135,2020,11133,2023,11128,2024,11127,2024,11126,2013,11121,1989,11113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2087,11111l2076,11112,2059,11112,2059,11177,2093,11177,2093,11125,2094,11121,2095,11118,2095,11114,2094,11112,2087,11111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2147,11118l2136,11119,2113,11129,2122,11147,2131,11165,2143,11162,2154,11157,2165,11154,2156,11136,2147,11118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2424,11193l2257,11193,2257,11288,2424,11288,2424,11258,2293,11258,2293,11223,2424,11223,2424,11193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2424,11223l2386,11223,2386,11258,2424,11258,2424,11223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2351,11110l2318,11110,2318,11193,2355,11193,2355,11172,2449,11172,2449,11140,2356,11140,2356,11126,2357,11122,2359,11119,2359,11114,2361,11111,2351,11110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2343,11306l2349,11320,2355,11341,2360,11358,2360,11359,2397,11353,2391,11333,2385,11314,2343,11306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2441,11302l2397,11308,2400,11313,2413,11331,2424,11348,2469,11343,2468,11341,2467,11340,2465,11337,2452,11318,2441,11302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2242,11297l2234,11314,2225,11332,2213,11349,2248,11364,2257,11349,2265,11331,2275,11310,2242,11297xe" filled="t" fillcolor="#231F20" stroked="f">
              <v:path arrowok="t"/>
              <v:fill type="solid"/>
            </v:shape>
            <v:shape style="position:absolute;left:1093;top:11108;width:1376;height:258" coordorigin="1093,11108" coordsize="1376,258" path="m2288,11305l2293,11325,2296,11345,2298,11363,2336,11355,2332,11336,2328,11316,2288,11305xe" filled="t" fillcolor="#231F20" stroked="f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57.091522pt;margin-top:742.34259pt;width:90.645081pt;height:14.5194pt;mso-position-horizontal-relative:page;mso-position-vertical-relative:page;z-index:-390" type="#_x0000_t75">
            <v:imagedata r:id="rId31" o:title=""/>
          </v:shape>
        </w:pict>
      </w:r>
      <w:r>
        <w:rPr/>
        <w:pict>
          <v:shape style="position:absolute;margin-left:54.308949pt;margin-top:35.383999pt;width:180.584053pt;height:16.938pt;mso-position-horizontal-relative:page;mso-position-vertical-relative:page;z-index:-389" type="#_x0000_t75">
            <v:imagedata r:id="rId32" o:title=""/>
          </v:shape>
        </w:pict>
      </w:r>
      <w:r>
        <w:rPr/>
        <w:pict>
          <v:group style="position:absolute;margin-left:53.5pt;margin-top:63.580002pt;width:506.8pt;height:318.778200pt;mso-position-horizontal-relative:page;mso-position-vertical-relative:page;z-index:-388" coordorigin="1070,1272" coordsize="10136,6376">
            <v:group style="position:absolute;left:1080;top:1282;width:2719;height:349" coordorigin="1080,1282" coordsize="2719,349">
              <v:shape style="position:absolute;left:1080;top:1282;width:2719;height:349" coordorigin="1080,1282" coordsize="2719,349" path="m3799,1282l1080,1282,1080,1631,3799,1631,3799,1282xe" filled="t" fillcolor="#EE3124" stroked="f">
                <v:path arrowok="t"/>
                <v:fill type="solid"/>
              </v:shape>
            </v:group>
            <v:group style="position:absolute;left:3799;top:1282;width:7397;height:349" coordorigin="3799,1282" coordsize="7397,349">
              <v:shape style="position:absolute;left:3799;top:1282;width:7397;height:349" coordorigin="3799,1282" coordsize="7397,349" path="m11196,1282l3799,1282,3799,1631,11196,1631,11196,1282xe" filled="t" fillcolor="#EE3124" stroked="f">
                <v:path arrowok="t"/>
                <v:fill type="solid"/>
              </v:shape>
              <v:shape style="position:absolute;left:1153;top:1352;width:800;height:207" type="#_x0000_t75">
                <v:imagedata r:id="rId33" o:title=""/>
              </v:shape>
            </v:group>
            <v:group style="position:absolute;left:1080;top:2163;width:2719;height:324" coordorigin="1080,2163" coordsize="2719,324">
              <v:shape style="position:absolute;left:1080;top:2163;width:2719;height:324" coordorigin="1080,2163" coordsize="2719,324" path="m3799,2163l1080,2163,1080,2487,3799,2487,3799,2163xe" filled="t" fillcolor="#EE3124" stroked="f">
                <v:path arrowok="t"/>
                <v:fill type="solid"/>
              </v:shape>
            </v:group>
            <v:group style="position:absolute;left:3799;top:2163;width:7397;height:324" coordorigin="3799,2163" coordsize="7397,324">
              <v:shape style="position:absolute;left:3799;top:2163;width:7397;height:324" coordorigin="3799,2163" coordsize="7397,324" path="m11196,2163l3799,2163,3799,2487,11196,2487,11196,2163xe" filled="t" fillcolor="#EE3124" stroked="f">
                <v:path arrowok="t"/>
                <v:fill type="solid"/>
              </v:shape>
            </v:group>
            <v:group style="position:absolute;left:1080;top:1900;width:2719;height:263" coordorigin="1080,1900" coordsize="2719,263">
              <v:shape style="position:absolute;left:1080;top:1900;width:2719;height:263" coordorigin="1080,1900" coordsize="2719,263" path="m3799,1900l1080,1900,1080,2163,3799,2163,3799,1900xe" filled="t" fillcolor="#CBCCCE" stroked="f">
                <v:path arrowok="t"/>
                <v:fill type="solid"/>
              </v:shape>
            </v:group>
            <v:group style="position:absolute;left:3799;top:1900;width:7397;height:263" coordorigin="3799,1900" coordsize="7397,263">
              <v:shape style="position:absolute;left:3799;top:1900;width:7397;height:263" coordorigin="3799,1900" coordsize="7397,263" path="m11196,1900l3799,1900,3799,2163,11196,2163,11196,1900xe" filled="t" fillcolor="#CBCCCE" stroked="f">
                <v:path arrowok="t"/>
                <v:fill type="solid"/>
              </v:shape>
              <v:shape style="position:absolute;left:1239;top:1701;width:972;height:154" type="#_x0000_t75">
                <v:imagedata r:id="rId34" o:title=""/>
              </v:shape>
              <v:shape style="position:absolute;left:3958;top:1701;width:3184;height:154" type="#_x0000_t75">
                <v:imagedata r:id="rId35" o:title=""/>
              </v:shape>
            </v:group>
            <v:group style="position:absolute;left:1249;top:1980;width:263;height:122" coordorigin="1249,1980" coordsize="263,122">
              <v:shape style="position:absolute;left:1249;top:1980;width:263;height:122" coordorigin="1249,1980" coordsize="263,122" path="m1261,2091l1249,2099,1262,2099,1282,2098,1367,2098,1370,2092,1307,2092,1280,2092,1261,2091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367,2098l1282,2098,1339,2098,1356,2099,1367,2099,1367,2098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315,2079l1299,2079,1307,2092,1370,2092,1335,2092,1315,2079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370,2091l1355,2091,1335,2092,1370,2092,1370,2091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264,2072l1261,2080,1275,2079,1299,2079,1315,2079,1357,2079,1358,2073,1307,2073,1280,2072,1264,2072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357,2079l1315,2079,1339,2079,1356,2080,1357,2079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315,2061l1305,2061,1307,2073,1358,2073,1320,2073,1315,2061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359,2072l1343,2072,1320,2073,1358,2073,1359,2072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266,2018l1266,2054,1266,2056,1265,2062,1278,2061,1305,2061,1315,2061,1356,2061,1355,2054,1274,2054,1274,2043,1355,2043,1355,2037,1274,2037,1274,2025,1355,2025,1355,2019,1307,2019,1280,2019,1266,2018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356,2061l1315,2061,1342,2061,1356,2062,1356,2061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315,2043l1307,2043,1307,2054,1315,2054,1315,2043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355,2043l1347,2043,1347,2054,1355,2054,1355,2050,1355,2043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315,2025l1307,2025,1307,2037,1315,2037,1315,2025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355,2025l1347,2025,1347,2037,1355,2037,1355,2025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315,2010l1283,2010,1307,2019,1355,2019,1316,2019,1315,2010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356,2018l1344,2019,1316,2019,1355,2019,1356,2018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260,2003l1249,2011,1262,2010,1283,2010,1315,2010,1361,2010,1369,2003,1307,2003,1280,2003,1260,2003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361,2010l1315,2010,1340,2010,1360,2010,1361,2010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316,1993l1304,1993,1307,2003,1369,2003,1336,2003,1316,1993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371,2002l1357,2003,1336,2003,1369,2003,1371,2002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259,1985l1261,1988,1262,1991,1263,1995,1286,1994,1304,1993,1316,1993,1315,1993,1326,1992,1341,1990,1347,1990,1359,1990,1359,1990,1358,1989,1356,1987,1273,1987,1265,1986,1259,1985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359,1990l1347,1990,1355,1990,1358,1991,1359,1991,1359,1990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351,1980l1344,1983,1334,1984,1308,1986,1296,1987,1356,1987,1355,1985,1353,1983,1351,1980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410,1985l1407,1990,1407,1996,1407,2005,1407,2012,1406,2017,1418,2017,1491,2017,1493,2012,1415,2012,1415,2004,1493,2004,1493,1999,1415,1999,1415,1991,1493,1991,1494,1986,1457,1986,1425,1986,1410,1985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491,2017l1444,2017,1475,2017,1491,2017,1491,2017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493,2004l1485,2004,1485,2012,1493,2012,1493,2004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493,1991l1485,1991,1485,1999,1493,1999,1493,1991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494,1985l1482,1985,1457,1986,1494,1986,1494,1985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392,2021l1387,2029,1402,2029,1422,2028,1508,2028,1512,2022,1429,2022,1409,2022,1392,2021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508,2028l1470,2028,1491,2029,1508,2029,1508,2028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512,2021l1495,2022,1475,2022,1429,2022,1512,2022,1512,2021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404,2095l1390,2103,1406,2102,1426,2101,1508,2101,1509,2095,1446,2095,1424,2095,1404,2095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508,2101l1457,2101,1480,2102,1496,2102,1508,2103,1508,2101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454,2083l1439,2083,1446,2095,1509,2095,1471,2095,1454,2083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509,2094l1492,2095,1471,2095,1509,2095,1509,2094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405,2076l1400,2085,1417,2084,1439,2083,1454,2083,1499,2083,1499,2078,1446,2078,1424,2077,1405,2076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499,2083l1454,2083,1477,2084,1495,2085,1499,2085,1499,2083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454,2069l1445,2069,1446,2078,1499,2078,1460,2078,1454,2069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499,2076l1482,2077,1460,2078,1499,2078,1499,2076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411,2034l1406,2042,1406,2065,1405,2070,1419,2069,1445,2069,1454,2069,1495,2069,1494,2063,1414,2063,1414,2054,1494,2054,1494,2049,1414,2049,1414,2041,1495,2041,1495,2035,1458,2035,1428,2035,1411,2034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495,2069l1454,2069,1481,2069,1495,2070,1495,2069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454,2054l1446,2054,1446,2063,1454,2063,1454,2054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494,2054l1486,2054,1486,2063,1494,2063,1494,2054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454,2041l1446,2041,1446,2049,1454,2049,1454,2041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495,2041l1486,2041,1486,2049,1494,2049,1495,2041xe" filled="t" fillcolor="#231F20" stroked="f">
                <v:path arrowok="t"/>
                <v:fill type="solid"/>
              </v:shape>
              <v:shape style="position:absolute;left:1249;top:1980;width:263;height:122" coordorigin="1249,1980" coordsize="263,122" path="m1495,2033l1481,2034,1458,2035,1495,2035,1495,2033xe" filled="t" fillcolor="#231F20" stroked="f">
                <v:path arrowok="t"/>
                <v:fill type="solid"/>
              </v:shape>
            </v:group>
            <v:group style="position:absolute;left:3968;top:1980;width:313;height:130" coordorigin="3968,1980" coordsize="313,130">
              <v:shape style="position:absolute;left:3968;top:1980;width:313;height:130" coordorigin="3968,1980" coordsize="313,130" path="m3978,2056l3968,2056,3970,2066,3974,2073,3985,2083,3993,2085,4011,2085,4020,2082,4026,2076,3995,2076,3990,2074,3983,2067,3980,2063,3978,2056xe" filled="t" fillcolor="#231F20" stroked="f">
                <v:path arrowok="t"/>
                <v:fill type="solid"/>
              </v:shape>
              <v:shape style="position:absolute;left:3968;top:1980;width:313;height:130" coordorigin="3968,1980" coordsize="313,130" path="m4024,1989l4007,1989,4011,1991,4018,1997,4020,2001,4020,2011,4017,2015,4009,2021,4003,2022,3996,2022,3996,2032,4006,2032,4013,2034,4023,2042,4026,2047,4026,2060,4024,2065,4014,2073,4009,2076,4026,2076,4032,2069,4036,2062,4036,2047,4034,2042,4028,2032,4023,2029,4017,2026,4026,2021,4030,2015,4030,1998,4027,1992,4024,1989xe" filled="t" fillcolor="#231F20" stroked="f">
                <v:path arrowok="t"/>
                <v:fill type="solid"/>
              </v:shape>
              <v:shape style="position:absolute;left:3968;top:1980;width:313;height:130" coordorigin="3968,1980" coordsize="313,130" path="m4009,1980l3994,1980,3988,1982,3977,1991,3977,1991,3974,1997,3972,2006,3982,2006,3984,2000,3987,1996,3993,1991,3997,1989,4024,1989,4016,1982,4009,1980xe" filled="t" fillcolor="#231F20" stroked="f">
                <v:path arrowok="t"/>
                <v:fill type="solid"/>
              </v:shape>
              <v:shape style="position:absolute;left:3968;top:1980;width:313;height:130" coordorigin="3968,1980" coordsize="313,130" path="m4056,2056l4046,2056,4048,2066,4052,2073,4063,2083,4070,2085,4089,2085,4097,2082,4104,2076,4073,2076,4068,2074,4060,2067,4058,2063,4056,2056xe" filled="t" fillcolor="#231F20" stroked="f">
                <v:path arrowok="t"/>
                <v:fill type="solid"/>
              </v:shape>
              <v:shape style="position:absolute;left:3968;top:1980;width:313;height:130" coordorigin="3968,1980" coordsize="313,130" path="m4102,1989l4084,1989,4088,1991,4095,1997,4097,2001,4097,2011,4095,2015,4086,2021,4081,2022,4074,2022,4074,2032,4083,2032,4091,2034,4101,2042,4103,2047,4103,2060,4101,2065,4092,2073,4086,2076,4104,2076,4110,2069,4113,2062,4113,2047,4112,2042,4105,2032,4101,2029,4095,2026,4103,2021,4108,2015,4108,1998,4105,1992,4102,1989xe" filled="t" fillcolor="#231F20" stroked="f">
                <v:path arrowok="t"/>
                <v:fill type="solid"/>
              </v:shape>
              <v:shape style="position:absolute;left:3968;top:1980;width:313;height:130" coordorigin="3968,1980" coordsize="313,130" path="m4087,1980l4072,1980,4065,1982,4055,1991,4055,1991,4051,1997,4049,2006,4060,2006,4062,2000,4064,1996,4070,1991,4074,1989,4102,1989,4094,1982,4087,1980xe" filled="t" fillcolor="#231F20" stroked="f">
                <v:path arrowok="t"/>
                <v:fill type="solid"/>
              </v:shape>
              <v:shape style="position:absolute;left:3968;top:1980;width:313;height:130" coordorigin="3968,1980" coordsize="313,130" path="m4135,2058l4124,2058,4125,2067,4129,2073,4140,2083,4147,2085,4166,2085,4174,2082,4180,2076,4150,2076,4146,2074,4138,2068,4136,2064,4135,2058xe" filled="t" fillcolor="#231F20" stroked="f">
                <v:path arrowok="t"/>
                <v:fill type="solid"/>
              </v:shape>
              <v:shape style="position:absolute;left:3968;top:1980;width:313;height:130" coordorigin="3968,1980" coordsize="313,130" path="m4181,2027l4164,2027,4169,2029,4178,2038,4180,2043,4180,2057,4177,2063,4168,2073,4162,2076,4180,2076,4187,2068,4190,2060,4190,2041,4187,2033,4181,2027xe" filled="t" fillcolor="#231F20" stroked="f">
                <v:path arrowok="t"/>
                <v:fill type="solid"/>
              </v:shape>
              <v:shape style="position:absolute;left:3968;top:1980;width:313;height:130" coordorigin="3968,1980" coordsize="313,130" path="m4187,1982l4144,1982,4135,2032,4143,2029,4150,2027,4181,2027,4175,2020,4173,2019,4147,2019,4152,1992,4187,1992,4187,1982xe" filled="t" fillcolor="#231F20" stroked="f">
                <v:path arrowok="t"/>
                <v:fill type="solid"/>
              </v:shape>
              <v:shape style="position:absolute;left:3968;top:1980;width:313;height:130" coordorigin="3968,1980" coordsize="313,130" path="m4168,2017l4155,2017,4151,2018,4147,2019,4173,2019,4168,2017xe" filled="t" fillcolor="#231F20" stroked="f">
                <v:path arrowok="t"/>
                <v:fill type="solid"/>
              </v:shape>
              <v:shape style="position:absolute;left:3968;top:1980;width:313;height:130" coordorigin="3968,1980" coordsize="313,130" path="m4215,2087l4205,2087,4217,2103,4237,2110,4249,2110,4254,2109,4264,2106,4268,2103,4270,2101,4230,2101,4221,2096,4215,2087xe" filled="t" fillcolor="#231F20" stroked="f">
                <v:path arrowok="t"/>
                <v:fill type="solid"/>
              </v:shape>
              <v:shape style="position:absolute;left:3968;top:1980;width:313;height:130" coordorigin="3968,1980" coordsize="313,130" path="m4282,2067l4272,2067,4272,2079,4271,2085,4267,2092,4264,2095,4255,2100,4249,2101,4270,2101,4275,2097,4277,2093,4281,2084,4282,2076,4282,2067xe" filled="t" fillcolor="#231F20" stroked="f">
                <v:path arrowok="t"/>
                <v:fill type="solid"/>
              </v:shape>
              <v:shape style="position:absolute;left:3968;top:1980;width:313;height:130" coordorigin="3968,1980" coordsize="313,130" path="m4254,2007l4232,2007,4223,2010,4208,2025,4204,2034,4204,2054,4208,2063,4222,2078,4231,2082,4248,2082,4253,2080,4264,2076,4268,2073,4234,2073,4227,2070,4216,2059,4214,2053,4214,2037,4217,2031,4228,2019,4235,2016,4267,2016,4264,2011,4254,2007xe" filled="t" fillcolor="#231F20" stroked="f">
                <v:path arrowok="t"/>
                <v:fill type="solid"/>
              </v:shape>
              <v:shape style="position:absolute;left:3968;top:1980;width:313;height:130" coordorigin="3968,1980" coordsize="313,130" path="m4267,2016l4252,2016,4259,2019,4270,2030,4272,2036,4272,2053,4270,2060,4259,2070,4252,2073,4268,2073,4268,2072,4272,2067,4282,2067,4282,2021,4272,2021,4267,2016xe" filled="t" fillcolor="#231F20" stroked="f">
                <v:path arrowok="t"/>
                <v:fill type="solid"/>
              </v:shape>
              <v:shape style="position:absolute;left:3968;top:1980;width:313;height:130" coordorigin="3968,1980" coordsize="313,130" path="m4282,2008l4272,2008,4272,2021,4282,2021,4282,2008xe" filled="t" fillcolor="#231F20" stroked="f">
                <v:path arrowok="t"/>
                <v:fill type="solid"/>
              </v:shape>
              <v:shape style="position:absolute;left:1150;top:2233;width:787;height:208" type="#_x0000_t75">
                <v:imagedata r:id="rId36" o:title=""/>
              </v:shape>
            </v:group>
            <v:group style="position:absolute;left:1080;top:2754;width:2719;height:268" coordorigin="1080,2754" coordsize="2719,268">
              <v:shape style="position:absolute;left:1080;top:2754;width:2719;height:268" coordorigin="1080,2754" coordsize="2719,268" path="m3799,2754l1080,2754,1080,3022,3799,3022,3799,2754xe" filled="t" fillcolor="#CBCCCE" stroked="f">
                <v:path arrowok="t"/>
                <v:fill type="solid"/>
              </v:shape>
            </v:group>
            <v:group style="position:absolute;left:3799;top:2754;width:7397;height:268" coordorigin="3799,2754" coordsize="7397,268">
              <v:shape style="position:absolute;left:3799;top:2754;width:7397;height:268" coordorigin="3799,2754" coordsize="7397,268" path="m11196,2754l3799,2754,3799,3022,11196,3022,11196,2754xe" filled="t" fillcolor="#CBCCCE" stroked="f">
                <v:path arrowok="t"/>
                <v:fill type="solid"/>
              </v:shape>
              <v:shape style="position:absolute;left:1239;top:2557;width:566;height:151" type="#_x0000_t75">
                <v:imagedata r:id="rId37" o:title=""/>
              </v:shape>
            </v:group>
            <v:group style="position:absolute;left:3968;top:2569;width:882;height:106" coordorigin="3968,2569" coordsize="882,106">
              <v:shape style="position:absolute;left:3968;top:2569;width:882;height:106" coordorigin="3968,2569" coordsize="882,106" path="m4027,2648l4017,2648,4017,2672,4027,2672,4027,2648xe" filled="t" fillcolor="#231F20" stroked="f">
                <v:path arrowok="t"/>
                <v:fill type="solid"/>
              </v:shape>
              <v:shape style="position:absolute;left:3968;top:2569;width:882;height:106" coordorigin="3968,2569" coordsize="882,106" path="m4027,2569l4025,2569,3968,2648,4039,2648,4039,2639,3987,2639,4017,2597,4027,2597,4027,2569xe" filled="t" fillcolor="#231F20" stroked="f">
                <v:path arrowok="t"/>
                <v:fill type="solid"/>
              </v:shape>
              <v:shape style="position:absolute;left:3968;top:2569;width:882;height:106" coordorigin="3968,2569" coordsize="882,106" path="m4027,2597l4017,2597,4017,2639,4027,2639,4027,2597xe" filled="t" fillcolor="#231F20" stroked="f">
                <v:path arrowok="t"/>
                <v:fill type="solid"/>
              </v:shape>
              <v:shape style="position:absolute;left:3968;top:2569;width:882;height:106" coordorigin="3968,2569" coordsize="882,106" path="m4066,2657l4061,2657,4059,2658,4056,2661,4055,2663,4055,2668,4056,2670,4059,2673,4061,2674,4066,2674,4068,2673,4071,2670,4072,2668,4072,2663,4071,2661,4068,2658,4066,2657xe" filled="t" fillcolor="#231F20" stroked="f">
                <v:path arrowok="t"/>
                <v:fill type="solid"/>
              </v:shape>
              <v:shape style="position:absolute;left:3968;top:2569;width:882;height:106" coordorigin="3968,2569" coordsize="882,106" path="m4130,2569l4109,2569,4100,2573,4094,2582,4088,2598,4086,2621,4088,2644,4094,2660,4100,2670,4109,2674,4130,2674,4138,2670,4142,2665,4120,2665,4104,2658,4096,2637,4097,2609,4100,2594,4106,2582,4112,2578,4142,2578,4139,2573,4130,2569xe" filled="t" fillcolor="#231F20" stroked="f">
                <v:path arrowok="t"/>
                <v:fill type="solid"/>
              </v:shape>
              <v:shape style="position:absolute;left:3968;top:2569;width:882;height:106" coordorigin="3968,2569" coordsize="882,106" path="m4142,2578l4127,2578,4134,2582,4143,2597,4145,2608,4145,2636,4143,2646,4134,2661,4128,2665,4142,2665,4145,2661,4152,2644,4154,2622,4152,2599,4145,2583,4142,2578xe" filled="t" fillcolor="#231F20" stroked="f">
                <v:path arrowok="t"/>
                <v:fill type="solid"/>
              </v:shape>
              <v:shape style="position:absolute;left:3968;top:2569;width:882;height:106" coordorigin="3968,2569" coordsize="882,106" path="m4248,2621l4221,2621,4223,2622,4225,2622,4227,2623,4230,2625,4243,2630,4249,2632,4256,2632,4258,2632,4262,2630,4266,2628,4271,2626,4271,2622,4251,2622,4248,2621xe" filled="t" fillcolor="#231F20" stroked="f">
                <v:path arrowok="t"/>
                <v:fill type="solid"/>
              </v:shape>
              <v:shape style="position:absolute;left:3968;top:2569;width:882;height:106" coordorigin="3968,2569" coordsize="882,106" path="m4223,2611l4217,2611,4214,2611,4210,2613,4206,2615,4202,2617,4202,2628,4206,2626,4210,2624,4215,2622,4217,2621,4248,2621,4245,2620,4229,2613,4223,2611xe" filled="t" fillcolor="#231F20" stroked="f">
                <v:path arrowok="t"/>
                <v:fill type="solid"/>
              </v:shape>
              <v:shape style="position:absolute;left:3968;top:2569;width:882;height:106" coordorigin="3968,2569" coordsize="882,106" path="m4271,2615l4263,2620,4257,2622,4271,2622,4271,2615xe" filled="t" fillcolor="#231F20" stroked="f">
                <v:path arrowok="t"/>
                <v:fill type="solid"/>
              </v:shape>
              <v:shape style="position:absolute;left:3968;top:2569;width:882;height:106" coordorigin="3968,2569" coordsize="882,106" path="m4330,2647l4319,2647,4321,2656,4324,2662,4335,2672,4342,2674,4361,2674,4369,2671,4375,2665,4345,2665,4341,2663,4333,2657,4331,2653,4330,2647xe" filled="t" fillcolor="#231F20" stroked="f">
                <v:path arrowok="t"/>
                <v:fill type="solid"/>
              </v:shape>
              <v:shape style="position:absolute;left:3968;top:2569;width:882;height:106" coordorigin="3968,2569" coordsize="882,106" path="m4376,2616l4359,2616,4364,2618,4373,2627,4375,2632,4375,2646,4372,2652,4363,2662,4357,2665,4375,2665,4382,2657,4385,2649,4385,2630,4382,2622,4376,2616xe" filled="t" fillcolor="#231F20" stroked="f">
                <v:path arrowok="t"/>
                <v:fill type="solid"/>
              </v:shape>
              <v:shape style="position:absolute;left:3968;top:2569;width:882;height:106" coordorigin="3968,2569" coordsize="882,106" path="m4383,2571l4339,2571,4330,2621,4338,2618,4345,2616,4376,2616,4370,2609,4368,2608,4342,2608,4347,2581,4383,2581,4383,2571xe" filled="t" fillcolor="#231F20" stroked="f">
                <v:path arrowok="t"/>
                <v:fill type="solid"/>
              </v:shape>
              <v:shape style="position:absolute;left:3968;top:2569;width:882;height:106" coordorigin="3968,2569" coordsize="882,106" path="m4363,2606l4350,2606,4346,2607,4342,2608,4368,2608,4363,2606xe" filled="t" fillcolor="#231F20" stroked="f">
                <v:path arrowok="t"/>
                <v:fill type="solid"/>
              </v:shape>
              <v:shape style="position:absolute;left:3968;top:2569;width:882;height:106" coordorigin="3968,2569" coordsize="882,106" path="m4415,2657l4410,2657,4408,2658,4405,2661,4404,2663,4404,2668,4405,2670,4408,2673,4410,2674,4415,2674,4417,2673,4420,2670,4421,2668,4421,2663,4420,2661,4417,2658,4415,2657xe" filled="t" fillcolor="#231F20" stroked="f">
                <v:path arrowok="t"/>
                <v:fill type="solid"/>
              </v:shape>
              <v:shape style="position:absolute;left:3968;top:2569;width:882;height:106" coordorigin="3968,2569" coordsize="882,106" path="m4446,2647l4436,2647,4437,2656,4440,2662,4452,2672,4458,2674,4477,2674,4485,2671,4491,2665,4462,2665,4457,2663,4450,2657,4447,2653,4446,2647xe" filled="t" fillcolor="#231F20" stroked="f">
                <v:path arrowok="t"/>
                <v:fill type="solid"/>
              </v:shape>
              <v:shape style="position:absolute;left:3968;top:2569;width:882;height:106" coordorigin="3968,2569" coordsize="882,106" path="m4493,2616l4475,2616,4481,2618,4489,2627,4491,2632,4491,2646,4489,2652,4479,2662,4473,2665,4491,2665,4498,2657,4501,2649,4501,2630,4498,2622,4493,2616xe" filled="t" fillcolor="#231F20" stroked="f">
                <v:path arrowok="t"/>
                <v:fill type="solid"/>
              </v:shape>
              <v:shape style="position:absolute;left:3968;top:2569;width:882;height:106" coordorigin="3968,2569" coordsize="882,106" path="m4499,2571l4455,2571,4446,2621,4454,2618,4461,2616,4493,2616,4487,2609,4484,2608,4458,2608,4463,2581,4499,2581,4499,2571xe" filled="t" fillcolor="#231F20" stroked="f">
                <v:path arrowok="t"/>
                <v:fill type="solid"/>
              </v:shape>
              <v:shape style="position:absolute;left:3968;top:2569;width:882;height:106" coordorigin="3968,2569" coordsize="882,106" path="m4479,2606l4467,2606,4462,2607,4458,2608,4484,2608,4479,2606xe" filled="t" fillcolor="#231F20" stroked="f">
                <v:path arrowok="t"/>
                <v:fill type="solid"/>
              </v:shape>
              <v:shape style="position:absolute;left:3968;top:2569;width:882;height:106" coordorigin="3968,2569" coordsize="882,106" path="m4558,2571l4547,2571,4590,2674,4592,2674,4602,2652,4591,2652,4558,2571xe" filled="t" fillcolor="#231F20" stroked="f">
                <v:path arrowok="t"/>
                <v:fill type="solid"/>
              </v:shape>
              <v:shape style="position:absolute;left:3968;top:2569;width:882;height:106" coordorigin="3968,2569" coordsize="882,106" path="m4636,2571l4625,2571,4591,2652,4602,2652,4636,2571xe" filled="t" fillcolor="#231F20" stroked="f">
                <v:path arrowok="t"/>
                <v:fill type="solid"/>
              </v:shape>
              <v:shape style="position:absolute;left:3968;top:2569;width:882;height:106" coordorigin="3968,2569" coordsize="882,106" path="m4688,2571l4653,2571,4653,2672,4698,2672,4708,2670,4722,2662,4663,2662,4663,2581,4719,2581,4718,2580,4712,2577,4699,2572,4688,2571xe" filled="t" fillcolor="#231F20" stroked="f">
                <v:path arrowok="t"/>
                <v:fill type="solid"/>
              </v:shape>
              <v:shape style="position:absolute;left:3968;top:2569;width:882;height:106" coordorigin="3968,2569" coordsize="882,106" path="m4719,2581l4682,2581,4691,2582,4703,2584,4728,2616,4728,2629,4686,2662,4722,2662,4722,2662,4728,2656,4736,2641,4738,2632,4738,2615,4736,2608,4731,2594,4727,2589,4719,2581xe" filled="t" fillcolor="#231F20" stroked="f">
                <v:path arrowok="t"/>
                <v:fill type="solid"/>
              </v:shape>
              <v:shape style="position:absolute;left:3968;top:2569;width:882;height:106" coordorigin="3968,2569" coordsize="882,106" path="m4816,2569l4797,2569,4788,2571,4771,2580,4764,2587,4755,2603,4753,2611,4753,2621,4804,2674,4816,2674,4824,2673,4840,2666,4841,2665,4795,2665,4784,2661,4767,2644,4763,2634,4763,2610,4767,2600,4785,2583,4795,2579,4841,2579,4840,2578,4824,2571,4816,2569xe" filled="t" fillcolor="#231F20" stroked="f">
                <v:path arrowok="t"/>
                <v:fill type="solid"/>
              </v:shape>
              <v:shape style="position:absolute;left:3968;top:2569;width:882;height:106" coordorigin="3968,2569" coordsize="882,106" path="m4843,2648l4834,2659,4822,2665,4841,2665,4846,2661,4851,2654,4843,2648xe" filled="t" fillcolor="#231F20" stroked="f">
                <v:path arrowok="t"/>
                <v:fill type="solid"/>
              </v:shape>
              <v:shape style="position:absolute;left:3968;top:2569;width:882;height:106" coordorigin="3968,2569" coordsize="882,106" path="m4841,2579l4822,2579,4834,2584,4843,2596,4851,2590,4846,2583,4841,2579xe" filled="t" fillcolor="#231F20" stroked="f">
                <v:path arrowok="t"/>
                <v:fill type="solid"/>
              </v:shape>
              <v:shape style="position:absolute;left:1239;top:2824;width:569;height:151" type="#_x0000_t75">
                <v:imagedata r:id="rId38" o:title=""/>
              </v:shape>
              <v:shape style="position:absolute;left:3958;top:2823;width:1649;height:154" type="#_x0000_t75">
                <v:imagedata r:id="rId39" o:title=""/>
              </v:shape>
            </v:group>
            <v:group style="position:absolute;left:1080;top:3573;width:2719;height:324" coordorigin="1080,3573" coordsize="2719,324">
              <v:shape style="position:absolute;left:1080;top:3573;width:2719;height:324" coordorigin="1080,3573" coordsize="2719,324" path="m3799,3573l1080,3573,1080,3897,3799,3897,3799,3573xe" filled="t" fillcolor="#EE3124" stroked="f">
                <v:path arrowok="t"/>
                <v:fill type="solid"/>
              </v:shape>
            </v:group>
            <v:group style="position:absolute;left:3799;top:3573;width:7397;height:324" coordorigin="3799,3573" coordsize="7397,324">
              <v:shape style="position:absolute;left:3799;top:3573;width:7397;height:324" coordorigin="3799,3573" coordsize="7397,324" path="m11196,3573l3799,3573,3799,3897,11196,3897,11196,3573xe" filled="t" fillcolor="#EE3124" stroked="f">
                <v:path arrowok="t"/>
                <v:fill type="solid"/>
              </v:shape>
            </v:group>
            <v:group style="position:absolute;left:1080;top:3305;width:2719;height:268" coordorigin="1080,3305" coordsize="2719,268">
              <v:shape style="position:absolute;left:1080;top:3305;width:2719;height:268" coordorigin="1080,3305" coordsize="2719,268" path="m3799,3305l1080,3305,1080,3573,3799,3573,3799,3305xe" filled="t" fillcolor="#CBCCCE" stroked="f">
                <v:path arrowok="t"/>
                <v:fill type="solid"/>
              </v:shape>
            </v:group>
            <v:group style="position:absolute;left:3799;top:3305;width:7397;height:268" coordorigin="3799,3305" coordsize="7397,268">
              <v:shape style="position:absolute;left:3799;top:3305;width:7397;height:268" coordorigin="3799,3305" coordsize="7397,268" path="m11196,3305l3799,3305,3799,3573,11196,3573,11196,3305xe" filled="t" fillcolor="#CBCCCE" stroked="f">
                <v:path arrowok="t"/>
                <v:fill type="solid"/>
              </v:shape>
              <v:shape style="position:absolute;left:1239;top:3092;width:568;height:151" type="#_x0000_t75">
                <v:imagedata r:id="rId40" o:title=""/>
              </v:shape>
              <v:shape style="position:absolute;left:3958;top:3099;width:1664;height:154" type="#_x0000_t75">
                <v:imagedata r:id="rId41" o:title=""/>
              </v:shape>
              <v:shape style="position:absolute;left:1239;top:3375;width:839;height:152" type="#_x0000_t75">
                <v:imagedata r:id="rId42" o:title=""/>
              </v:shape>
            </v:group>
            <v:group style="position:absolute;left:3968;top:3388;width:693;height:106" coordorigin="3968,3388" coordsize="693,106">
              <v:shape style="position:absolute;left:3968;top:3388;width:693;height:106" coordorigin="3968,3388" coordsize="693,106" path="m4001,3400l3991,3400,3991,3491,4001,3491,4001,3400xe" filled="t" fillcolor="#231F20" stroked="f">
                <v:path arrowok="t"/>
                <v:fill type="solid"/>
              </v:shape>
              <v:shape style="position:absolute;left:3968;top:3388;width:693;height:106" coordorigin="3968,3388" coordsize="693,106" path="m4024,3390l3968,3390,3968,3400,4024,3400,4024,3390xe" filled="t" fillcolor="#231F20" stroked="f">
                <v:path arrowok="t"/>
                <v:fill type="solid"/>
              </v:shape>
              <v:shape style="position:absolute;left:3968;top:3388;width:693;height:106" coordorigin="3968,3388" coordsize="693,106" path="m4043,3416l4033,3416,4033,3491,4043,3491,4043,3453,4043,3445,4046,3435,4048,3431,4051,3427,4043,3427,4043,3416xe" filled="t" fillcolor="#231F20" stroked="f">
                <v:path arrowok="t"/>
                <v:fill type="solid"/>
              </v:shape>
              <v:shape style="position:absolute;left:3968;top:3388;width:693;height:106" coordorigin="3968,3388" coordsize="693,106" path="m4062,3414l4056,3414,4053,3415,4048,3420,4045,3423,4043,3427,4051,3427,4053,3425,4055,3424,4063,3424,4068,3417,4065,3415,4062,3414xe" filled="t" fillcolor="#231F20" stroked="f">
                <v:path arrowok="t"/>
                <v:fill type="solid"/>
              </v:shape>
              <v:shape style="position:absolute;left:3968;top:3388;width:693;height:106" coordorigin="3968,3388" coordsize="693,106" path="m4063,3424l4060,3424,4061,3424,4063,3425,4063,3424xe" filled="t" fillcolor="#231F20" stroked="f">
                <v:path arrowok="t"/>
                <v:fill type="solid"/>
              </v:shape>
              <v:shape style="position:absolute;left:3968;top:3388;width:693;height:106" coordorigin="3968,3388" coordsize="693,106" path="m4087,3416l4077,3416,4077,3464,4103,3493,4117,3493,4123,3492,4133,3486,4135,3484,4106,3484,4103,3483,4087,3460,4087,3416xe" filled="t" fillcolor="#231F20" stroked="f">
                <v:path arrowok="t"/>
                <v:fill type="solid"/>
              </v:shape>
              <v:shape style="position:absolute;left:3968;top:3388;width:693;height:106" coordorigin="3968,3388" coordsize="693,106" path="m4142,3416l4133,3416,4133,3460,4132,3465,4114,3484,4135,3484,4136,3482,4141,3472,4142,3465,4142,3416xe" filled="t" fillcolor="#231F20" stroked="f">
                <v:path arrowok="t"/>
                <v:fill type="solid"/>
              </v:shape>
              <v:shape style="position:absolute;left:3968;top:3388;width:693;height:106" coordorigin="3968,3388" coordsize="693,106" path="m4209,3414l4188,3414,4179,3418,4164,3434,4160,3443,4160,3465,4164,3474,4178,3489,4188,3493,4199,3493,4219,3488,4222,3484,4190,3484,4184,3482,4173,3471,4170,3464,4170,3455,4237,3455,4237,3446,4171,3446,4175,3431,4184,3424,4224,3424,4218,3418,4209,3414xe" filled="t" fillcolor="#231F20" stroked="f">
                <v:path arrowok="t"/>
                <v:fill type="solid"/>
              </v:shape>
              <v:shape style="position:absolute;left:3968;top:3388;width:693;height:106" coordorigin="3968,3388" coordsize="693,106" path="m4226,3467l4220,3479,4211,3484,4222,3484,4233,3473,4226,3467xe" filled="t" fillcolor="#231F20" stroked="f">
                <v:path arrowok="t"/>
                <v:fill type="solid"/>
              </v:shape>
              <v:shape style="position:absolute;left:3968;top:3388;width:693;height:106" coordorigin="3968,3388" coordsize="693,106" path="m4224,3424l4205,3424,4211,3426,4222,3434,4225,3439,4226,3446,4237,3446,4237,3442,4233,3432,4224,3424xe" filled="t" fillcolor="#231F20" stroked="f">
                <v:path arrowok="t"/>
                <v:fill type="solid"/>
              </v:shape>
              <v:shape style="position:absolute;left:3968;top:3388;width:693;height:106" coordorigin="3968,3388" coordsize="693,106" path="m4323,3390l4292,3390,4292,3491,4302,3491,4302,3444,4332,3444,4340,3442,4349,3434,4328,3434,4302,3434,4302,3400,4349,3400,4348,3399,4342,3394,4339,3393,4335,3392,4331,3391,4323,3390xe" filled="t" fillcolor="#231F20" stroked="f">
                <v:path arrowok="t"/>
                <v:fill type="solid"/>
              </v:shape>
              <v:shape style="position:absolute;left:3968;top:3388;width:693;height:106" coordorigin="3968,3388" coordsize="693,106" path="m4320,3444l4308,3444,4344,3491,4356,3491,4320,3444xe" filled="t" fillcolor="#231F20" stroked="f">
                <v:path arrowok="t"/>
                <v:fill type="solid"/>
              </v:shape>
              <v:shape style="position:absolute;left:3968;top:3388;width:693;height:106" coordorigin="3968,3388" coordsize="693,106" path="m4332,3444l4320,3444,4331,3444,4332,3444xe" filled="t" fillcolor="#231F20" stroked="f">
                <v:path arrowok="t"/>
                <v:fill type="solid"/>
              </v:shape>
              <v:shape style="position:absolute;left:3968;top:3388;width:693;height:106" coordorigin="3968,3388" coordsize="693,106" path="m4349,3400l4328,3400,4334,3401,4342,3407,4344,3411,4344,3423,4342,3427,4334,3433,4328,3434,4349,3434,4352,3432,4355,3426,4355,3413,4354,3409,4351,3402,4349,3400xe" filled="t" fillcolor="#231F20" stroked="f">
                <v:path arrowok="t"/>
                <v:fill type="solid"/>
              </v:shape>
              <v:shape style="position:absolute;left:3968;top:3388;width:693;height:106" coordorigin="3968,3388" coordsize="693,106" path="m4374,3467l4366,3472,4373,3486,4384,3493,4404,3493,4411,3491,4418,3483,4387,3483,4380,3478,4374,3467xe" filled="t" fillcolor="#231F20" stroked="f">
                <v:path arrowok="t"/>
                <v:fill type="solid"/>
              </v:shape>
              <v:shape style="position:absolute;left:3968;top:3388;width:693;height:106" coordorigin="3968,3388" coordsize="693,106" path="m4402,3388l4390,3388,4384,3390,4375,3399,4373,3404,4372,3415,4373,3417,4401,3446,4406,3451,4412,3459,4414,3463,4414,3471,4412,3475,4405,3482,4400,3483,4418,3483,4422,3480,4425,3474,4425,3461,4394,3428,4388,3423,4384,3418,4383,3415,4383,3407,4384,3404,4389,3399,4392,3398,4419,3398,4415,3395,4407,3389,4402,3388xe" filled="t" fillcolor="#231F20" stroked="f">
                <v:path arrowok="t"/>
                <v:fill type="solid"/>
              </v:shape>
              <v:shape style="position:absolute;left:3968;top:3388;width:693;height:106" coordorigin="3968,3388" coordsize="693,106" path="m4419,3398l4400,3398,4404,3399,4410,3404,4412,3407,4415,3410,4423,3404,4423,3404,4419,3399,4419,3398xe" filled="t" fillcolor="#231F20" stroked="f">
                <v:path arrowok="t"/>
                <v:fill type="solid"/>
              </v:shape>
              <v:shape style="position:absolute;left:3968;top:3388;width:693;height:106" coordorigin="3968,3388" coordsize="693,106" path="m4497,3397l4479,3397,4484,3399,4493,3407,4495,3412,4495,3423,4494,3428,4488,3436,4483,3442,4438,3491,4506,3491,4506,3481,4460,3481,4492,3447,4497,3440,4503,3430,4505,3424,4505,3409,4502,3402,4497,3397xe" filled="t" fillcolor="#231F20" stroked="f">
                <v:path arrowok="t"/>
                <v:fill type="solid"/>
              </v:shape>
              <v:shape style="position:absolute;left:3968;top:3388;width:693;height:106" coordorigin="3968,3388" coordsize="693,106" path="m4483,3388l4465,3388,4457,3391,4444,3403,4441,3411,4440,3422,4450,3422,4451,3414,4453,3408,4461,3399,4467,3397,4497,3397,4490,3391,4483,3388xe" filled="t" fillcolor="#231F20" stroked="f">
                <v:path arrowok="t"/>
                <v:fill type="solid"/>
              </v:shape>
              <v:shape style="position:absolute;left:3968;top:3388;width:693;height:106" coordorigin="3968,3388" coordsize="693,106" path="m4526,3464l4516,3464,4518,3473,4522,3481,4533,3491,4540,3493,4559,3493,4567,3490,4574,3483,4543,3483,4538,3482,4531,3475,4528,3470,4526,3464xe" filled="t" fillcolor="#231F20" stroked="f">
                <v:path arrowok="t"/>
                <v:fill type="solid"/>
              </v:shape>
              <v:shape style="position:absolute;left:3968;top:3388;width:693;height:106" coordorigin="3968,3388" coordsize="693,106" path="m4572,3397l4554,3397,4559,3399,4566,3405,4567,3409,4567,3418,4565,3422,4557,3429,4551,3430,4544,3430,4544,3440,4554,3440,4561,3442,4571,3450,4574,3455,4574,3468,4571,3473,4562,3481,4556,3483,4574,3483,4580,3477,4584,3470,4584,3455,4582,3450,4576,3440,4571,3437,4565,3434,4574,3429,4578,3422,4578,3406,4575,3400,4572,3397xe" filled="t" fillcolor="#231F20" stroked="f">
                <v:path arrowok="t"/>
                <v:fill type="solid"/>
              </v:shape>
              <v:shape style="position:absolute;left:3968;top:3388;width:693;height:106" coordorigin="3968,3388" coordsize="693,106" path="m4557,3388l4542,3388,4536,3390,4525,3399,4525,3399,4521,3405,4520,3413,4530,3413,4532,3408,4535,3404,4541,3399,4544,3397,4572,3397,4564,3390,4557,3388xe" filled="t" fillcolor="#231F20" stroked="f">
                <v:path arrowok="t"/>
                <v:fill type="solid"/>
              </v:shape>
              <v:shape style="position:absolute;left:3968;top:3388;width:693;height:106" coordorigin="3968,3388" coordsize="693,106" path="m4652,3397l4634,3397,4640,3399,4648,3407,4650,3412,4650,3423,4649,3428,4643,3436,4638,3442,4593,3491,4661,3491,4661,3481,4615,3481,4647,3447,4652,3440,4658,3430,4660,3424,4660,3409,4657,3402,4652,3397xe" filled="t" fillcolor="#231F20" stroked="f">
                <v:path arrowok="t"/>
                <v:fill type="solid"/>
              </v:shape>
              <v:shape style="position:absolute;left:3968;top:3388;width:693;height:106" coordorigin="3968,3388" coordsize="693,106" path="m4638,3388l4620,3388,4612,3391,4599,3403,4596,3411,4595,3422,4605,3422,4606,3414,4608,3408,4616,3399,4622,3397,4652,3397,4645,3391,4638,3388xe" filled="t" fillcolor="#231F20" stroked="f">
                <v:path arrowok="t"/>
                <v:fill type="solid"/>
              </v:shape>
              <v:shape style="position:absolute;left:1150;top:3643;width:804;height:207" type="#_x0000_t75">
                <v:imagedata r:id="rId43" o:title=""/>
              </v:shape>
            </v:group>
            <v:group style="position:absolute;left:1080;top:4164;width:2719;height:276" coordorigin="1080,4164" coordsize="2719,276">
              <v:shape style="position:absolute;left:1080;top:4164;width:2719;height:276" coordorigin="1080,4164" coordsize="2719,276" path="m3799,4164l1080,4164,1080,4440,3799,4440,3799,4164xe" filled="t" fillcolor="#CBCCCE" stroked="f">
                <v:path arrowok="t"/>
                <v:fill type="solid"/>
              </v:shape>
            </v:group>
            <v:group style="position:absolute;left:3799;top:4164;width:7397;height:276" coordorigin="3799,4164" coordsize="7397,276">
              <v:shape style="position:absolute;left:3799;top:4164;width:7397;height:276" coordorigin="3799,4164" coordsize="7397,276" path="m11196,4164l3799,4164,3799,4440,11196,4440,11196,4164xe" filled="t" fillcolor="#CBCCCE" stroked="f">
                <v:path arrowok="t"/>
                <v:fill type="solid"/>
              </v:shape>
              <v:shape style="position:absolute;left:1239;top:3967;width:707;height:148" type="#_x0000_t75">
                <v:imagedata r:id="rId44" o:title=""/>
              </v:shape>
              <v:shape style="position:absolute;left:3958;top:3967;width:2509;height:150" type="#_x0000_t75">
                <v:imagedata r:id="rId45" o:title=""/>
              </v:shape>
              <v:shape style="position:absolute;left:1239;top:4234;width:563;height:151" type="#_x0000_t75">
                <v:imagedata r:id="rId46" o:title=""/>
              </v:shape>
            </v:group>
            <v:group style="position:absolute;left:3968;top:4253;width:253;height:103" coordorigin="3968,4253" coordsize="253,103">
              <v:shape style="position:absolute;left:3968;top:4253;width:253;height:103" coordorigin="3968,4253" coordsize="253,103" path="m3978,4253l3968,4253,3968,4353,3978,4353,3978,4253xe" filled="t" fillcolor="#231F20" stroked="f">
                <v:path arrowok="t"/>
                <v:fill type="solid"/>
              </v:shape>
              <v:shape style="position:absolute;left:3968;top:4253;width:253;height:103" coordorigin="3968,4253" coordsize="253,103" path="m4033,4253l4001,4253,4001,4353,4012,4353,4012,4306,4030,4306,4039,4306,4050,4304,4055,4301,4058,4297,4039,4297,4012,4297,4012,4262,4059,4262,4058,4261,4052,4257,4048,4255,4041,4253,4033,4253xe" filled="t" fillcolor="#231F20" stroked="f">
                <v:path arrowok="t"/>
                <v:fill type="solid"/>
              </v:shape>
              <v:shape style="position:absolute;left:3968;top:4253;width:253;height:103" coordorigin="3968,4253" coordsize="253,103" path="m4059,4262l4046,4262,4054,4268,4054,4284,4052,4288,4045,4295,4039,4297,4058,4297,4062,4292,4064,4286,4064,4275,4063,4271,4060,4264,4059,4262xe" filled="t" fillcolor="#231F20" stroked="f">
                <v:path arrowok="t"/>
                <v:fill type="solid"/>
              </v:shape>
              <v:shape style="position:absolute;left:3968;top:4253;width:253;height:103" coordorigin="3968,4253" coordsize="253,103" path="m4124,4250l4089,4302,4085,4308,4082,4317,4082,4321,4082,4334,4084,4341,4096,4353,4103,4356,4121,4356,4128,4353,4135,4346,4107,4346,4102,4344,4093,4336,4091,4331,4091,4319,4093,4314,4102,4306,4107,4304,4135,4304,4130,4298,4127,4297,4105,4297,4132,4255,4124,4250xe" filled="t" fillcolor="#231F20" stroked="f">
                <v:path arrowok="t"/>
                <v:fill type="solid"/>
              </v:shape>
              <v:shape style="position:absolute;left:3968;top:4253;width:253;height:103" coordorigin="3968,4253" coordsize="253,103" path="m4135,4304l4118,4304,4123,4306,4132,4314,4134,4319,4134,4331,4132,4336,4123,4344,4118,4346,4135,4346,4140,4341,4144,4334,4144,4317,4141,4310,4135,4304xe" filled="t" fillcolor="#231F20" stroked="f">
                <v:path arrowok="t"/>
                <v:fill type="solid"/>
              </v:shape>
              <v:shape style="position:absolute;left:3968;top:4253;width:253;height:103" coordorigin="3968,4253" coordsize="253,103" path="m4123,4295l4112,4295,4108,4295,4105,4297,4127,4297,4123,4295xe" filled="t" fillcolor="#231F20" stroked="f">
                <v:path arrowok="t"/>
                <v:fill type="solid"/>
              </v:shape>
              <v:shape style="position:absolute;left:3968;top:4253;width:253;height:103" coordorigin="3968,4253" coordsize="253,103" path="m4166,4329l4155,4329,4157,4337,4160,4344,4171,4353,4178,4356,4197,4356,4205,4352,4211,4346,4181,4346,4177,4345,4169,4339,4167,4334,4166,4329xe" filled="t" fillcolor="#231F20" stroked="f">
                <v:path arrowok="t"/>
                <v:fill type="solid"/>
              </v:shape>
              <v:shape style="position:absolute;left:3968;top:4253;width:253;height:103" coordorigin="3968,4253" coordsize="253,103" path="m4212,4297l4195,4297,4200,4299,4209,4308,4211,4314,4211,4328,4208,4334,4199,4344,4193,4346,4211,4346,4218,4339,4221,4330,4221,4311,4218,4303,4212,4297xe" filled="t" fillcolor="#231F20" stroked="f">
                <v:path arrowok="t"/>
                <v:fill type="solid"/>
              </v:shape>
              <v:shape style="position:absolute;left:3968;top:4253;width:253;height:103" coordorigin="3968,4253" coordsize="253,103" path="m4219,4253l4175,4253,4166,4303,4174,4299,4181,4297,4212,4297,4206,4291,4204,4290,4178,4290,4183,4262,4219,4262,4219,4253xe" filled="t" fillcolor="#231F20" stroked="f">
                <v:path arrowok="t"/>
                <v:fill type="solid"/>
              </v:shape>
              <v:shape style="position:absolute;left:3968;top:4253;width:253;height:103" coordorigin="3968,4253" coordsize="253,103" path="m4199,4288l4186,4288,4182,4288,4178,4290,4204,4290,4199,4288xe" filled="t" fillcolor="#231F20" stroked="f">
                <v:path arrowok="t"/>
                <v:fill type="solid"/>
              </v:shape>
            </v:group>
            <v:group style="position:absolute;left:1080;top:4706;width:2719;height:268" coordorigin="1080,4706" coordsize="2719,268">
              <v:shape style="position:absolute;left:1080;top:4706;width:2719;height:268" coordorigin="1080,4706" coordsize="2719,268" path="m3799,4706l1080,4706,1080,4974,3799,4974,3799,4706xe" filled="t" fillcolor="#CBCCCE" stroked="f">
                <v:path arrowok="t"/>
                <v:fill type="solid"/>
              </v:shape>
            </v:group>
            <v:group style="position:absolute;left:3799;top:4706;width:7397;height:268" coordorigin="3799,4706" coordsize="7397,268">
              <v:shape style="position:absolute;left:3799;top:4706;width:7397;height:268" coordorigin="3799,4706" coordsize="7397,268" path="m11196,4706l3799,4706,3799,4974,11196,4974,11196,4706xe" filled="t" fillcolor="#CBCCCE" stroked="f">
                <v:path arrowok="t"/>
                <v:fill type="solid"/>
              </v:shape>
              <v:shape style="position:absolute;left:1239;top:4510;width:707;height:149" type="#_x0000_t75">
                <v:imagedata r:id="rId47" o:title=""/>
              </v:shape>
              <v:shape style="position:absolute;left:3958;top:4509;width:3463;height:151" type="#_x0000_t75">
                <v:imagedata r:id="rId48" o:title=""/>
              </v:shape>
              <v:shape style="position:absolute;left:1239;top:4776;width:624;height:150" type="#_x0000_t75">
                <v:imagedata r:id="rId49" o:title=""/>
              </v:shape>
              <v:shape style="position:absolute;left:3958;top:4775;width:2130;height:154" type="#_x0000_t75">
                <v:imagedata r:id="rId50" o:title=""/>
              </v:shape>
            </v:group>
            <v:group style="position:absolute;left:1080;top:5240;width:2719;height:263" coordorigin="1080,5240" coordsize="2719,263">
              <v:shape style="position:absolute;left:1080;top:5240;width:2719;height:263" coordorigin="1080,5240" coordsize="2719,263" path="m3799,5240l1080,5240,1080,5503,3799,5503,3799,5240xe" filled="t" fillcolor="#CBCCCE" stroked="f">
                <v:path arrowok="t"/>
                <v:fill type="solid"/>
              </v:shape>
            </v:group>
            <v:group style="position:absolute;left:3799;top:5240;width:7397;height:263" coordorigin="3799,5240" coordsize="7397,263">
              <v:shape style="position:absolute;left:3799;top:5240;width:7397;height:263" coordorigin="3799,5240" coordsize="7397,263" path="m11196,5240l3799,5240,3799,5503,11196,5503,11196,5240xe" filled="t" fillcolor="#CBCCCE" stroked="f">
                <v:path arrowok="t"/>
                <v:fill type="solid"/>
              </v:shape>
              <v:shape style="position:absolute;left:1239;top:5044;width:568;height:149" type="#_x0000_t75">
                <v:imagedata r:id="rId51" o:title=""/>
              </v:shape>
              <v:shape style="position:absolute;left:3958;top:5042;width:2130;height:154" type="#_x0000_t75">
                <v:imagedata r:id="rId52" o:title=""/>
              </v:shape>
            </v:group>
            <v:group style="position:absolute;left:1249;top:5320;width:229;height:106" coordorigin="1249,5320" coordsize="229,106">
              <v:shape style="position:absolute;left:1249;top:5320;width:229;height:106" coordorigin="1249,5320" coordsize="229,106" path="m1307,5322l1249,5322,1249,5423,1306,5423,1306,5413,1259,5413,1259,5374,1306,5374,1306,5364,1259,5364,1259,5332,1307,5332,1307,5322xe" filled="t" fillcolor="#231F20" stroked="f">
                <v:path arrowok="t"/>
                <v:fill type="solid"/>
              </v:shape>
              <v:shape style="position:absolute;left:1249;top:5320;width:229;height:106" coordorigin="1249,5320" coordsize="229,106" path="m1322,5399l1314,5404,1321,5418,1331,5425,1352,5425,1358,5423,1366,5416,1335,5416,1328,5410,1322,5399xe" filled="t" fillcolor="#231F20" stroked="f">
                <v:path arrowok="t"/>
                <v:fill type="solid"/>
              </v:shape>
              <v:shape style="position:absolute;left:1249;top:5320;width:229;height:106" coordorigin="1249,5320" coordsize="229,106" path="m1350,5320l1337,5320,1332,5322,1322,5331,1320,5336,1320,5347,1321,5349,1348,5378,1354,5383,1360,5391,1362,5395,1362,5403,1360,5407,1352,5414,1348,5416,1366,5416,1370,5412,1372,5406,1372,5393,1341,5360,1336,5356,1331,5350,1330,5347,1330,5339,1332,5336,1337,5331,1340,5330,1366,5330,1363,5327,1355,5321,1350,5320xe" filled="t" fillcolor="#231F20" stroked="f">
                <v:path arrowok="t"/>
                <v:fill type="solid"/>
              </v:shape>
              <v:shape style="position:absolute;left:1249;top:5320;width:229;height:106" coordorigin="1249,5320" coordsize="229,106" path="m1366,5330l1348,5330,1352,5331,1357,5336,1360,5339,1363,5343,1371,5336,1371,5336,1367,5331,1366,5330xe" filled="t" fillcolor="#231F20" stroked="f">
                <v:path arrowok="t"/>
                <v:fill type="solid"/>
              </v:shape>
              <v:shape style="position:absolute;left:1249;top:5320;width:229;height:106" coordorigin="1249,5320" coordsize="229,106" path="m1429,5322l1394,5322,1394,5423,1439,5423,1449,5421,1462,5413,1403,5413,1403,5332,1460,5332,1458,5331,1453,5328,1439,5323,1429,5322xe" filled="t" fillcolor="#231F20" stroked="f">
                <v:path arrowok="t"/>
                <v:fill type="solid"/>
              </v:shape>
              <v:shape style="position:absolute;left:1249;top:5320;width:229;height:106" coordorigin="1249,5320" coordsize="229,106" path="m1460,5332l1422,5332,1432,5333,1444,5335,1468,5367,1468,5380,1427,5413,1462,5413,1463,5413,1468,5407,1476,5392,1478,5383,1478,5366,1477,5359,1472,5346,1468,5340,1460,5332xe" filled="t" fillcolor="#231F20" stroked="f">
                <v:path arrowok="t"/>
                <v:fill type="solid"/>
              </v:shape>
              <v:shape style="position:absolute;left:3958;top:5307;width:2088;height:150" type="#_x0000_t75">
                <v:imagedata r:id="rId53" o:title=""/>
              </v:shape>
            </v:group>
            <v:group style="position:absolute;left:1080;top:6036;width:2719;height:322" coordorigin="1080,6036" coordsize="2719,322">
              <v:shape style="position:absolute;left:1080;top:6036;width:2719;height:322" coordorigin="1080,6036" coordsize="2719,322" path="m3799,6036l1080,6036,1080,6357,3799,6357,3799,6036xe" filled="t" fillcolor="#EE3124" stroked="f">
                <v:path arrowok="t"/>
                <v:fill type="solid"/>
              </v:shape>
            </v:group>
            <v:group style="position:absolute;left:3799;top:6036;width:7397;height:322" coordorigin="3799,6036" coordsize="7397,322">
              <v:shape style="position:absolute;left:3799;top:6036;width:7397;height:322" coordorigin="3799,6036" coordsize="7397,322" path="m11196,6036l3799,6036,3799,6357,11196,6357,11196,6036xe" filled="t" fillcolor="#EE3124" stroked="f">
                <v:path arrowok="t"/>
                <v:fill type="solid"/>
              </v:shape>
            </v:group>
            <v:group style="position:absolute;left:1080;top:5768;width:2719;height:267" coordorigin="1080,5768" coordsize="2719,267">
              <v:shape style="position:absolute;left:1080;top:5768;width:2719;height:267" coordorigin="1080,5768" coordsize="2719,267" path="m3799,5768l1080,5768,1080,6036,3799,6036,3799,5768xe" filled="t" fillcolor="#CBCCCE" stroked="f">
                <v:path arrowok="t"/>
                <v:fill type="solid"/>
              </v:shape>
            </v:group>
            <v:group style="position:absolute;left:3799;top:5768;width:7397;height:267" coordorigin="3799,5768" coordsize="7397,267">
              <v:shape style="position:absolute;left:3799;top:5768;width:7397;height:267" coordorigin="3799,5768" coordsize="7397,267" path="m11196,5768l3799,5768,3799,6036,11196,6036,11196,5768xe" filled="t" fillcolor="#CBCCCE" stroked="f">
                <v:path arrowok="t"/>
                <v:fill type="solid"/>
              </v:shape>
            </v:group>
            <v:group style="position:absolute;left:1249;top:5583;width:265;height:127" coordorigin="1249,5583" coordsize="265,127">
              <v:shape style="position:absolute;left:1249;top:5583;width:265;height:127" coordorigin="1249,5583" coordsize="265,127" path="m1267,5651l1250,5705,1254,5706,1257,5707,1260,5709,1275,5659,1272,5657,1270,5655,1267,5651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279,5698l1279,5708,1292,5707,1314,5706,1376,5706,1376,5700,1300,5700,1289,5699,1279,5698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376,5706l1314,5706,1348,5706,1368,5707,1376,5707,1376,5706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319,5642l1311,5642,1311,5700,1319,5700,1319,5642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342,5642l1334,5642,1334,5700,1342,5700,1342,5642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376,5698l1372,5699,1361,5700,1376,5700,1376,5698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293,5655l1286,5658,1292,5667,1296,5677,1298,5687,1306,5684,1303,5674,1299,5664,1293,5655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360,5650l1358,5662,1353,5673,1344,5683,1353,5687,1371,5658,1372,5658,1372,5656,1372,5656,1371,5655,1368,5654,1364,5653,1360,5650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365,5642l1342,5642,1350,5642,1358,5642,1365,5643,1365,5642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289,5590l1290,5596,1290,5630,1290,5635,1290,5638,1289,5643,1295,5642,1303,5642,1311,5642,1365,5642,1364,5638,1364,5635,1298,5635,1298,5619,1364,5619,1364,5613,1298,5613,1298,5597,1364,5597,1364,5594,1365,5591,1310,5591,1297,5590,1289,5590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254,5619l1249,5625,1258,5631,1266,5636,1271,5642,1277,5635,1270,5629,1262,5624,1254,5619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364,5619l1355,5619,1355,5635,1364,5635,1364,5631,1364,5619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364,5597l1355,5597,1355,5613,1364,5613,1364,5600,1364,5597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259,5584l1253,5590,1260,5594,1267,5600,1275,5607,1282,5601,1280,5600,1272,5594,1259,5584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365,5590l1357,5590,1345,5591,1365,5591,1365,5590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407,5597l1403,5618,1402,5662,1400,5678,1398,5690,1398,5690,1395,5698,1391,5705,1395,5706,1398,5708,1400,5710,1404,5700,1407,5690,1409,5681,1410,5664,1411,5648,1411,5608,1411,5604,1511,5604,1511,5598,1454,5598,1425,5597,1407,5597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443,5663l1434,5663,1441,5674,1448,5682,1455,5688,1439,5695,1418,5698,1412,5702,1414,5705,1415,5709,1438,5704,1456,5697,1512,5697,1491,5695,1473,5690,1478,5684,1463,5684,1455,5678,1448,5671,1443,5663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512,5697l1456,5697,1474,5701,1494,5705,1511,5703,1512,5700,1514,5697,1512,5697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492,5663l1483,5663,1477,5672,1470,5679,1463,5684,1478,5684,1485,5675,1492,5663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422,5655l1422,5664,1425,5663,1429,5663,1492,5663,1496,5657,1496,5656,1440,5656,1428,5656,1422,5655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497,5655l1488,5656,1475,5656,1496,5656,1497,5655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444,5628l1436,5628,1436,5648,1440,5647,1448,5647,1486,5647,1486,5641,1444,5641,1444,5628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486,5647l1448,5647,1481,5647,1486,5648,1486,5647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486,5628l1478,5628,1478,5641,1486,5641,1486,5628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415,5621l1415,5630,1423,5629,1430,5629,1436,5628,1507,5628,1507,5622,1436,5622,1430,5622,1423,5622,1415,5621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507,5628l1486,5628,1493,5629,1500,5629,1507,5630,1507,5628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435,5609l1436,5612,1436,5616,1436,5622,1444,5622,1444,5614,1444,5613,1446,5612,1447,5611,1447,5610,1446,5610,1440,5610,1437,5610,1435,5609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477,5608l1477,5612,1478,5616,1478,5622,1486,5622,1486,5613,1486,5612,1488,5611,1488,5610,1488,5609,1488,5609,1483,5609,1479,5609,1477,5608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507,5621l1499,5622,1492,5622,1507,5622,1507,5621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511,5604l1494,5604,1506,5605,1511,5605,1511,5604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454,5583l1445,5587,1449,5591,1451,5594,1454,5598,1511,5598,1475,5598,1460,5592,1457,5587,1454,5583xe" filled="t" fillcolor="#231F20" stroked="f">
                <v:path arrowok="t"/>
                <v:fill type="solid"/>
              </v:shape>
              <v:shape style="position:absolute;left:1249;top:5583;width:265;height:127" coordorigin="1249,5583" coordsize="265,127" path="m1511,5596l1498,5597,1475,5598,1511,5598,1511,5596xe" filled="t" fillcolor="#231F20" stroked="f">
                <v:path arrowok="t"/>
                <v:fill type="solid"/>
              </v:shape>
              <v:shape style="position:absolute;left:3958;top:5572;width:1671;height:150" type="#_x0000_t75">
                <v:imagedata r:id="rId54" o:title=""/>
              </v:shape>
              <v:shape style="position:absolute;left:1239;top:5838;width:565;height:151" type="#_x0000_t75">
                <v:imagedata r:id="rId55" o:title=""/>
              </v:shape>
              <v:shape style="position:absolute;left:3958;top:5838;width:2241;height:154" type="#_x0000_t75">
                <v:imagedata r:id="rId56" o:title=""/>
              </v:shape>
              <v:shape style="position:absolute;left:1150;top:6106;width:797;height:201" type="#_x0000_t75">
                <v:imagedata r:id="rId57" o:title=""/>
              </v:shape>
            </v:group>
            <v:group style="position:absolute;left:1080;top:6625;width:2719;height:268" coordorigin="1080,6625" coordsize="2719,268">
              <v:shape style="position:absolute;left:1080;top:6625;width:2719;height:268" coordorigin="1080,6625" coordsize="2719,268" path="m3799,6625l1080,6625,1080,6893,3799,6893,3799,6625xe" filled="t" fillcolor="#CBCCCE" stroked="f">
                <v:path arrowok="t"/>
                <v:fill type="solid"/>
              </v:shape>
            </v:group>
            <v:group style="position:absolute;left:3799;top:6625;width:7397;height:268" coordorigin="3799,6625" coordsize="7397,268">
              <v:shape style="position:absolute;left:3799;top:6625;width:7397;height:268" coordorigin="3799,6625" coordsize="7397,268" path="m11196,6625l3799,6625,3799,6893,11196,6893,11196,6625xe" filled="t" fillcolor="#CBCCCE" stroked="f">
                <v:path arrowok="t"/>
                <v:fill type="solid"/>
              </v:shape>
              <v:shape style="position:absolute;left:1239;top:6427;width:569;height:149" type="#_x0000_t75">
                <v:imagedata r:id="rId58" o:title=""/>
              </v:shape>
              <v:shape style="position:absolute;left:3958;top:6428;width:567;height:151" type="#_x0000_t75">
                <v:imagedata r:id="rId59" o:title=""/>
              </v:shape>
              <v:shape style="position:absolute;left:1239;top:6695;width:565;height:150" type="#_x0000_t75">
                <v:imagedata r:id="rId60" o:title=""/>
              </v:shape>
              <v:shape style="position:absolute;left:3958;top:6696;width:1037;height:151" type="#_x0000_t75">
                <v:imagedata r:id="rId61" o:title=""/>
              </v:shape>
            </v:group>
            <v:group style="position:absolute;left:1080;top:7159;width:2719;height:268" coordorigin="1080,7159" coordsize="2719,268">
              <v:shape style="position:absolute;left:1080;top:7159;width:2719;height:268" coordorigin="1080,7159" coordsize="2719,268" path="m3799,7159l1080,7159,1080,7427,3799,7427,3799,7159xe" filled="t" fillcolor="#CBCCCE" stroked="f">
                <v:path arrowok="t"/>
                <v:fill type="solid"/>
              </v:shape>
            </v:group>
            <v:group style="position:absolute;left:3799;top:7159;width:7397;height:268" coordorigin="3799,7159" coordsize="7397,268">
              <v:shape style="position:absolute;left:3799;top:7159;width:7397;height:268" coordorigin="3799,7159" coordsize="7397,268" path="m11196,7159l3799,7159,3799,7427,11196,7427,11196,7159xe" filled="t" fillcolor="#CBCCCE" stroked="f">
                <v:path arrowok="t"/>
                <v:fill type="solid"/>
              </v:shape>
              <v:shape style="position:absolute;left:1239;top:6963;width:706;height:148" type="#_x0000_t75">
                <v:imagedata r:id="rId62" o:title=""/>
              </v:shape>
              <v:shape style="position:absolute;left:3958;top:6962;width:1305;height:151" type="#_x0000_t75">
                <v:imagedata r:id="rId63" o:title=""/>
              </v:shape>
              <v:shape style="position:absolute;left:1239;top:7229;width:1256;height:151" type="#_x0000_t75">
                <v:imagedata r:id="rId64" o:title=""/>
              </v:shape>
            </v:group>
            <v:group style="position:absolute;left:3968;top:7241;width:1338;height:116" coordorigin="3968,7241" coordsize="1338,116">
              <v:shape style="position:absolute;left:3968;top:7241;width:1338;height:116" coordorigin="3968,7241" coordsize="1338,116" path="m4015,7292l4006,7292,4006,7327,4015,7327,4015,7292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053,7284l3968,7284,3968,7292,4053,7292,4053,7284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015,7251l4006,7251,4006,7284,4015,7284,4015,7251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053,7341l3968,7341,3968,7350,4053,7350,4053,7341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132,7242l4097,7294,4094,7300,4091,7309,4090,7313,4090,7326,4093,7333,4105,7345,4112,7348,4129,7348,4137,7345,4144,7338,4115,7338,4110,7336,4102,7328,4100,7323,4100,7311,4102,7306,4110,7298,4115,7296,4144,7296,4138,7290,4136,7289,4113,7289,4140,7247,4132,7242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144,7296l4127,7296,4132,7298,4140,7306,4142,7311,4142,7323,4140,7328,4132,7336,4127,7338,4144,7338,4149,7333,4152,7326,4152,7308,4149,7301,4144,7296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132,7287l4121,7287,4117,7287,4113,7289,4136,7289,4132,7287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174,7321l4164,7321,4165,7329,4169,7336,4180,7345,4187,7348,4205,7348,4214,7344,4219,7338,4190,7338,4186,7337,4178,7331,4175,7326,4174,7321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221,7289l4203,7289,4209,7291,4217,7300,4219,7305,4219,7320,4217,7326,4207,7336,4202,7338,4219,7338,4226,7331,4230,7322,4230,7303,4227,7295,4221,7289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227,7245l4184,7245,4174,7294,4182,7291,4190,7289,4221,7289,4215,7283,4212,7282,4186,7282,4191,7254,4227,7254,4227,7245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208,7280l4195,7280,4191,7280,4186,7282,4212,7282,4208,7280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276,7241l4267,7241,4263,7243,4256,7250,4254,7254,4254,7263,4256,7267,4263,7274,4267,7275,4276,7275,4280,7274,4285,7269,4268,7269,4266,7268,4262,7264,4261,7261,4261,7255,4262,7253,4266,7249,4268,7248,4285,7248,4280,7243,4276,7241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285,7248l4274,7248,4277,7249,4281,7253,4282,7255,4282,7261,4281,7264,4277,7268,4274,7269,4285,7269,4287,7267,4289,7263,4289,7254,4287,7250,4285,7248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396,7327l4384,7354,4391,7357,4405,7331,4396,7327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524,7292l4515,7292,4515,7327,4524,7327,4524,7292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562,7284l4477,7284,4477,7292,4562,7292,4562,7284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524,7251l4515,7251,4515,7284,4524,7284,4524,7251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562,7341l4477,7341,4477,7350,4562,7350,4562,7341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641,7242l4606,7294,4603,7300,4600,7309,4599,7313,4599,7326,4602,7333,4614,7345,4621,7348,4638,7348,4646,7345,4653,7338,4624,7338,4619,7336,4611,7328,4609,7323,4609,7311,4611,7306,4619,7298,4624,7296,4653,7296,4647,7290,4645,7289,4622,7289,4649,7247,4641,7242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653,7296l4636,7296,4641,7298,4649,7306,4651,7311,4651,7323,4649,7328,4641,7336,4636,7338,4653,7338,4658,7333,4661,7326,4661,7308,4658,7301,4653,7296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640,7287l4630,7287,4626,7287,4622,7289,4645,7289,4640,7287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683,7321l4673,7321,4674,7329,4677,7336,4689,7345,4696,7348,4714,7348,4723,7344,4728,7338,4699,7338,4694,7337,4687,7331,4684,7326,4683,7321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730,7289l4712,7289,4718,7291,4726,7300,4728,7305,4728,7320,4726,7326,4716,7336,4711,7338,4728,7338,4735,7331,4739,7322,4739,7303,4736,7295,4730,7289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736,7245l4692,7245,4683,7294,4691,7291,4699,7289,4730,7289,4724,7283,4721,7282,4695,7282,4700,7254,4736,7254,4736,7245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717,7280l4704,7280,4700,7280,4695,7282,4721,7282,4717,7280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785,7241l4776,7241,4772,7243,4765,7250,4763,7254,4763,7263,4765,7267,4772,7274,4776,7275,4785,7275,4789,7274,4794,7269,4777,7269,4775,7268,4771,7264,4769,7261,4769,7255,4771,7253,4775,7249,4777,7248,4794,7248,4789,7243,4785,7241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794,7248l4783,7248,4786,7249,4790,7253,4791,7255,4791,7261,4790,7264,4786,7268,4783,7269,4794,7269,4796,7267,4797,7263,4797,7254,4796,7250,4794,7248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4905,7327l4893,7354,4900,7357,4914,7331,4905,7327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5033,7292l5024,7292,5024,7327,5033,7327,5033,7292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5071,7284l4986,7284,4986,7292,5071,7292,5071,7284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5033,7251l5024,7251,5024,7284,5033,7284,5033,7251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5071,7341l4986,7341,4986,7350,5071,7350,5071,7341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5144,7245l5124,7245,5118,7254,5134,7254,5134,7345,5144,7345,5144,7245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5225,7242l5203,7242,5195,7247,5189,7255,5183,7272,5181,7294,5183,7317,5189,7334,5195,7343,5203,7348,5225,7348,5233,7343,5236,7339,5215,7339,5199,7332,5191,7311,5191,7282,5194,7267,5201,7255,5207,7252,5237,7252,5233,7247,5225,7242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5237,7252l5222,7252,5228,7255,5237,7270,5240,7281,5240,7309,5238,7319,5229,7335,5222,7339,5236,7339,5240,7334,5247,7317,5249,7295,5247,7273,5240,7256,5237,7252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5294,7241l5284,7241,5280,7243,5274,7250,5272,7254,5272,7263,5274,7267,5280,7274,5284,7275,5294,7275,5298,7274,5303,7269,5286,7269,5284,7268,5279,7264,5278,7261,5278,7255,5279,7253,5284,7249,5286,7248,5303,7248,5298,7243,5294,7241xe" filled="t" fillcolor="#231F20" stroked="f">
                <v:path arrowok="t"/>
                <v:fill type="solid"/>
              </v:shape>
              <v:shape style="position:absolute;left:3968;top:7241;width:1338;height:116" coordorigin="3968,7241" coordsize="1338,116" path="m5303,7248l5292,7248,5295,7249,5299,7253,5300,7255,5300,7261,5299,7264,5295,7268,5292,7269,5303,7269,5305,7267,5306,7263,5306,7254,5305,7250,5303,7248xe" filled="t" fillcolor="#231F20" stroked="f">
                <v:path arrowok="t"/>
                <v:fill type="solid"/>
              </v:shape>
              <v:shape style="position:absolute;left:1239;top:7497;width:425;height:149" type="#_x0000_t75">
                <v:imagedata r:id="rId65" o:title=""/>
              </v:shape>
              <v:shape style="position:absolute;left:3958;top:7497;width:789;height:150" type="#_x0000_t75">
                <v:imagedata r:id="rId66" o:title=""/>
              </v:shape>
            </v:group>
            <w10:wrap type="none"/>
          </v:group>
        </w:pict>
      </w:r>
      <w:r>
        <w:rPr/>
        <w:pict>
          <v:shape style="position:absolute;margin-left:61.950001pt;margin-top:388.189697pt;width:204.853pt;height:7.643pt;mso-position-horizontal-relative:page;mso-position-vertical-relative:page;z-index:-387" type="#_x0000_t75">
            <v:imagedata r:id="rId67" o:title=""/>
          </v:shape>
        </w:pict>
      </w:r>
      <w:r>
        <w:rPr/>
        <w:pict>
          <v:group style="position:absolute;margin-left:366.568695pt;margin-top:400.070007pt;width:207.675295pt;height:163.333698pt;mso-position-horizontal-relative:page;mso-position-vertical-relative:page;z-index:-386" coordorigin="7331,8001" coordsize="4154,3267">
            <v:group style="position:absolute;left:7341;top:8011;width:1662;height:269" coordorigin="7341,8011" coordsize="1662,269">
              <v:shape style="position:absolute;left:7341;top:8011;width:1662;height:269" coordorigin="7341,8011" coordsize="1662,269" path="m9003,8011l7341,8011,7341,8280,9003,8280,9003,8011xe" filled="t" fillcolor="#CBCCCE" stroked="f">
                <v:path arrowok="t"/>
                <v:fill type="solid"/>
              </v:shape>
            </v:group>
            <v:group style="position:absolute;left:9003;top:8011;width:2472;height:269" coordorigin="9003,8011" coordsize="2472,269">
              <v:shape style="position:absolute;left:9003;top:8011;width:2472;height:269" coordorigin="9003,8011" coordsize="2472,269" path="m11475,8011l9003,8011,9003,8280,11475,8280,11475,8011xe" filled="t" fillcolor="#CBCCCE" stroked="f">
                <v:path arrowok="t"/>
                <v:fill type="solid"/>
              </v:shape>
            </v:group>
            <v:group style="position:absolute;left:7336;top:8011;width:4143;height:2" coordorigin="7336,8011" coordsize="4143,2">
              <v:shape style="position:absolute;left:7336;top:8011;width:4143;height:2" coordorigin="7336,8011" coordsize="4143,0" path="m7336,8011l11480,8011e" filled="f" stroked="t" strokeweight=".5pt" strokecolor="#68737A">
                <v:path arrowok="t"/>
              </v:shape>
            </v:group>
            <v:group style="position:absolute;left:7341;top:8548;width:1662;height:270" coordorigin="7341,8548" coordsize="1662,270">
              <v:shape style="position:absolute;left:7341;top:8548;width:1662;height:270" coordorigin="7341,8548" coordsize="1662,270" path="m9003,8548l7341,8548,7341,8818,9003,8818,9003,8548xe" filled="t" fillcolor="#CBCCCE" stroked="f">
                <v:path arrowok="t"/>
                <v:fill type="solid"/>
              </v:shape>
            </v:group>
            <v:group style="position:absolute;left:9003;top:8548;width:2472;height:270" coordorigin="9003,8548" coordsize="2472,270">
              <v:shape style="position:absolute;left:9003;top:8548;width:2472;height:270" coordorigin="9003,8548" coordsize="2472,270" path="m11475,8548l9003,8548,9003,8818,11475,8818,11475,8548xe" filled="t" fillcolor="#CBCCCE" stroked="f">
                <v:path arrowok="t"/>
                <v:fill type="solid"/>
              </v:shape>
            </v:group>
            <v:group style="position:absolute;left:7341;top:10455;width:4134;height:268" coordorigin="7341,10455" coordsize="4134,268">
              <v:shape style="position:absolute;left:7341;top:10455;width:4133;height:268" coordorigin="7341,10455" coordsize="4133,268" path="m11475,10455l7341,10455,7341,10722,11475,10722,11475,10455xe" filled="t" fillcolor="#CBCCCE" stroked="f">
                <v:path arrowok="t"/>
                <v:fill type="solid"/>
              </v:shape>
            </v:group>
            <v:group style="position:absolute;left:7341;top:8016;width:2;height:3242" coordorigin="7341,8016" coordsize="2,3242">
              <v:shape style="position:absolute;left:7341;top:8016;width:2;height:3242" coordorigin="7341,8016" coordsize="0,3242" path="m7341,8016l7341,11258e" filled="f" stroked="t" strokeweight=".500049pt" strokecolor="#68737A">
                <v:path arrowok="t"/>
              </v:shape>
            </v:group>
            <v:group style="position:absolute;left:9003;top:8016;width:2;height:259" coordorigin="9003,8016" coordsize="2,259">
              <v:shape style="position:absolute;left:9003;top:8016;width:2;height:259" coordorigin="9003,8016" coordsize="0,259" path="m9003,8275l9003,8016e" filled="f" stroked="t" strokeweight=".5pt" strokecolor="#68737A">
                <v:path arrowok="t"/>
              </v:shape>
            </v:group>
            <v:group style="position:absolute;left:11475;top:8016;width:2;height:3242" coordorigin="11475,8016" coordsize="2,3242">
              <v:shape style="position:absolute;left:11475;top:8016;width:2;height:3242" coordorigin="11475,8016" coordsize="0,3242" path="m11475,8016l11475,11258e" filled="f" stroked="t" strokeweight=".500134pt" strokecolor="#68737A">
                <v:path arrowok="t"/>
              </v:shape>
            </v:group>
            <v:group style="position:absolute;left:7336;top:8280;width:4143;height:2" coordorigin="7336,8280" coordsize="4143,2">
              <v:shape style="position:absolute;left:7336;top:8280;width:4143;height:2" coordorigin="7336,8280" coordsize="4143,0" path="m7336,8280l11480,8280e" filled="f" stroked="t" strokeweight=".5pt" strokecolor="#68737A">
                <v:path arrowok="t"/>
              </v:shape>
            </v:group>
            <v:group style="position:absolute;left:7336;top:8548;width:4143;height:2" coordorigin="7336,8548" coordsize="4143,2">
              <v:shape style="position:absolute;left:7336;top:8548;width:4143;height:2" coordorigin="7336,8548" coordsize="4143,0" path="m7336,8548l11480,8548e" filled="f" stroked="t" strokeweight=".5pt" strokecolor="#68737A">
                <v:path arrowok="t"/>
              </v:shape>
            </v:group>
            <v:group style="position:absolute;left:9003;top:8553;width:2;height:1896" coordorigin="9003,8553" coordsize="2,1896">
              <v:shape style="position:absolute;left:9003;top:8553;width:2;height:1896" coordorigin="9003,8553" coordsize="0,1896" path="m9003,8553l9003,10449e" filled="f" stroked="t" strokeweight=".500073pt" strokecolor="#68737A">
                <v:path arrowok="t"/>
              </v:shape>
            </v:group>
            <v:group style="position:absolute;left:7336;top:8818;width:4143;height:2" coordorigin="7336,8818" coordsize="4143,2">
              <v:shape style="position:absolute;left:7336;top:8818;width:4143;height:2" coordorigin="7336,8818" coordsize="4143,0" path="m7336,8818l11480,8818e" filled="f" stroked="t" strokeweight=".5pt" strokecolor="#68737A">
                <v:path arrowok="t"/>
              </v:shape>
            </v:group>
            <v:group style="position:absolute;left:7336;top:9089;width:4143;height:2" coordorigin="7336,9089" coordsize="4143,2">
              <v:shape style="position:absolute;left:7336;top:9089;width:4143;height:2" coordorigin="7336,9089" coordsize="4143,0" path="m7336,9089l11480,9089e" filled="f" stroked="t" strokeweight=".5pt" strokecolor="#68737A">
                <v:path arrowok="t"/>
              </v:shape>
            </v:group>
            <v:group style="position:absolute;left:7336;top:9359;width:4143;height:2" coordorigin="7336,9359" coordsize="4143,2">
              <v:shape style="position:absolute;left:7336;top:9359;width:4143;height:2" coordorigin="7336,9359" coordsize="4143,0" path="m7336,9359l11480,9359e" filled="f" stroked="t" strokeweight=".5pt" strokecolor="#68737A">
                <v:path arrowok="t"/>
              </v:shape>
            </v:group>
            <v:group style="position:absolute;left:7336;top:9629;width:4143;height:2" coordorigin="7336,9629" coordsize="4143,2">
              <v:shape style="position:absolute;left:7336;top:9629;width:4143;height:2" coordorigin="7336,9629" coordsize="4143,0" path="m7336,9629l11480,9629e" filled="f" stroked="t" strokeweight=".5pt" strokecolor="#68737A">
                <v:path arrowok="t"/>
              </v:shape>
            </v:group>
            <v:group style="position:absolute;left:7336;top:9900;width:4143;height:2" coordorigin="7336,9900" coordsize="4143,2">
              <v:shape style="position:absolute;left:7336;top:9900;width:4143;height:2" coordorigin="7336,9900" coordsize="4143,0" path="m7336,9900l11480,9900e" filled="f" stroked="t" strokeweight=".5pt" strokecolor="#68737A">
                <v:path arrowok="t"/>
              </v:shape>
            </v:group>
            <v:group style="position:absolute;left:7336;top:10170;width:4143;height:2" coordorigin="7336,10170" coordsize="4143,2">
              <v:shape style="position:absolute;left:7336;top:10170;width:4143;height:2" coordorigin="7336,10170" coordsize="4143,0" path="m7336,10170l11480,10170e" filled="f" stroked="t" strokeweight=".5pt" strokecolor="#68737A">
                <v:path arrowok="t"/>
              </v:shape>
            </v:group>
            <v:group style="position:absolute;left:7336;top:10454;width:4143;height:2" coordorigin="7336,10454" coordsize="4143,2">
              <v:shape style="position:absolute;left:7336;top:10454;width:4143;height:2" coordorigin="7336,10454" coordsize="4143,0" path="m7336,10454l11480,10454e" filled="f" stroked="t" strokeweight=".5pt" strokecolor="#68737A">
                <v:path arrowok="t"/>
              </v:shape>
            </v:group>
            <v:group style="position:absolute;left:7336;top:10722;width:4143;height:2" coordorigin="7336,10722" coordsize="4143,2">
              <v:shape style="position:absolute;left:7336;top:10722;width:4143;height:2" coordorigin="7336,10722" coordsize="4143,0" path="m7336,10722l11480,10722e" filled="f" stroked="t" strokeweight=".5pt" strokecolor="#68737A">
                <v:path arrowok="t"/>
              </v:shape>
            </v:group>
            <v:group style="position:absolute;left:9003;top:10727;width:2;height:531" coordorigin="9003,10727" coordsize="2,531">
              <v:shape style="position:absolute;left:9003;top:10727;width:2;height:531" coordorigin="9003,10727" coordsize="0,531" path="m9003,10727l9003,11258e" filled="f" stroked="t" strokeweight=".5pt" strokecolor="#68737A">
                <v:path arrowok="t"/>
              </v:shape>
            </v:group>
            <v:group style="position:absolute;left:7336;top:10993;width:4143;height:2" coordorigin="7336,10993" coordsize="4143,2">
              <v:shape style="position:absolute;left:7336;top:10993;width:4143;height:2" coordorigin="7336,10993" coordsize="4143,0" path="m7336,10993l11480,10993e" filled="f" stroked="t" strokeweight=".5pt" strokecolor="#68737A">
                <v:path arrowok="t"/>
              </v:shape>
            </v:group>
            <v:group style="position:absolute;left:7336;top:11263;width:4143;height:2" coordorigin="7336,11263" coordsize="4143,2">
              <v:shape style="position:absolute;left:7336;top:11263;width:4143;height:2" coordorigin="7336,11263" coordsize="4143,0" path="m7336,11263l11480,11263e" filled="f" stroked="t" strokeweight=".5pt" strokecolor="#68737A">
                <v:path arrowok="t"/>
              </v:shape>
              <v:shape style="position:absolute;left:7864;top:8086;width:616;height:138" type="#_x0000_t75">
                <v:imagedata r:id="rId68" o:title=""/>
              </v:shape>
              <v:shape style="position:absolute;left:9817;top:8086;width:844;height:144" type="#_x0000_t75">
                <v:imagedata r:id="rId69" o:title=""/>
              </v:shape>
              <v:shape style="position:absolute;left:7416;top:8355;width:555;height:141" type="#_x0000_t75">
                <v:imagedata r:id="rId70" o:title=""/>
              </v:shape>
              <v:shape style="position:absolute;left:7416;top:8623;width:557;height:141" type="#_x0000_t75">
                <v:imagedata r:id="rId71" o:title=""/>
              </v:shape>
            </v:group>
            <v:group style="position:absolute;left:7421;top:8908;width:393;height:103" coordorigin="7421,8908" coordsize="393,103">
              <v:shape style="position:absolute;left:7421;top:8908;width:393;height:103" coordorigin="7421,8908" coordsize="393,103" path="m7484,8911l7421,8911,7421,8920,7473,8920,7462,8936,7452,8954,7443,8974,7437,8993,7444,9009,7446,8995,7451,8977,7459,8958,7470,8937,7484,8911xe" filled="t" fillcolor="#231F20" stroked="f">
                <v:path arrowok="t"/>
                <v:fill type="solid"/>
              </v:shape>
              <v:shape style="position:absolute;left:7421;top:8908;width:393;height:103" coordorigin="7421,8908" coordsize="393,103" path="m7515,8996l7505,8996,7505,9009,7515,9009,7515,8996xe" filled="t" fillcolor="#231F20" stroked="f">
                <v:path arrowok="t"/>
                <v:fill type="solid"/>
              </v:shape>
              <v:shape style="position:absolute;left:7421;top:8908;width:393;height:103" coordorigin="7421,8908" coordsize="393,103" path="m7544,8983l7535,8983,7544,9003,7564,9011,7587,9005,7588,9003,7555,9003,7546,8996,7544,8983xe" filled="t" fillcolor="#231F20" stroked="f">
                <v:path arrowok="t"/>
                <v:fill type="solid"/>
              </v:shape>
              <v:shape style="position:absolute;left:7421;top:8908;width:393;height:103" coordorigin="7421,8908" coordsize="393,103" path="m7587,8953l7582,8953,7592,8963,7592,8992,7583,9003,7588,9003,7599,8989,7595,8962,7587,8953xe" filled="t" fillcolor="#231F20" stroked="f">
                <v:path arrowok="t"/>
                <v:fill type="solid"/>
              </v:shape>
              <v:shape style="position:absolute;left:7421;top:8908;width:393;height:103" coordorigin="7421,8908" coordsize="393,103" path="m7595,8911l7546,8911,7538,8962,7546,8963,7551,8956,7558,8953,7587,8953,7586,8952,7548,8952,7554,8919,7595,8919,7595,8911xe" filled="t" fillcolor="#231F20" stroked="f">
                <v:path arrowok="t"/>
                <v:fill type="solid"/>
              </v:shape>
              <v:shape style="position:absolute;left:7421;top:8908;width:393;height:103" coordorigin="7421,8908" coordsize="393,103" path="m7561,8945l7555,8947,7548,8952,7586,8952,7583,8948,7561,8945xe" filled="t" fillcolor="#231F20" stroked="f">
                <v:path arrowok="t"/>
                <v:fill type="solid"/>
              </v:shape>
              <v:shape style="position:absolute;left:7421;top:8908;width:393;height:103" coordorigin="7421,8908" coordsize="393,103" path="m7664,8936l7656,8936,7656,9009,7664,9009,7664,8964,7665,8955,7671,8947,7664,8947,7664,8936xe" filled="t" fillcolor="#231F20" stroked="f">
                <v:path arrowok="t"/>
                <v:fill type="solid"/>
              </v:shape>
              <v:shape style="position:absolute;left:7421;top:8908;width:393;height:103" coordorigin="7421,8908" coordsize="393,103" path="m7705,8942l7697,8942,7701,8948,7701,9009,7709,9009,7709,8964,7710,8955,7715,8948,7708,8948,7705,8942xe" filled="t" fillcolor="#231F20" stroked="f">
                <v:path arrowok="t"/>
                <v:fill type="solid"/>
              </v:shape>
              <v:shape style="position:absolute;left:7421;top:8908;width:393;height:103" coordorigin="7421,8908" coordsize="393,103" path="m7753,8942l7742,8942,7746,8948,7746,9009,7754,9009,7754,8948,7753,8942xe" filled="t" fillcolor="#231F20" stroked="f">
                <v:path arrowok="t"/>
                <v:fill type="solid"/>
              </v:shape>
              <v:shape style="position:absolute;left:7421;top:8908;width:393;height:103" coordorigin="7421,8908" coordsize="393,103" path="m7751,8934l7721,8934,7713,8939,7708,8948,7715,8948,7718,8944,7724,8942,7753,8942,7751,8934xe" filled="t" fillcolor="#231F20" stroked="f">
                <v:path arrowok="t"/>
                <v:fill type="solid"/>
              </v:shape>
              <v:shape style="position:absolute;left:7421;top:8908;width:393;height:103" coordorigin="7421,8908" coordsize="393,103" path="m7700,8934l7677,8934,7669,8939,7664,8947,7671,8947,7673,8944,7679,8942,7705,8942,7705,8941,7700,8934xe" filled="t" fillcolor="#231F20" stroked="f">
                <v:path arrowok="t"/>
                <v:fill type="solid"/>
              </v:shape>
              <v:shape style="position:absolute;left:7421;top:8908;width:393;height:103" coordorigin="7421,8908" coordsize="393,103" path="m7783,8936l7775,8936,7775,9009,7783,9009,7783,8936xe" filled="t" fillcolor="#231F20" stroked="f">
                <v:path arrowok="t"/>
                <v:fill type="solid"/>
              </v:shape>
              <v:shape style="position:absolute;left:7421;top:8908;width:393;height:103" coordorigin="7421,8908" coordsize="393,103" path="m7783,8908l7774,8908,7774,8920,7783,8920,7783,8908xe" filled="t" fillcolor="#231F20" stroked="f">
                <v:path arrowok="t"/>
                <v:fill type="solid"/>
              </v:shape>
              <v:shape style="position:absolute;left:7421;top:8908;width:393;height:103" coordorigin="7421,8908" coordsize="393,103" path="m7814,8908l7806,8908,7806,9009,7814,9009,7814,8908xe" filled="t" fillcolor="#231F20" stroked="f">
                <v:path arrowok="t"/>
                <v:fill type="solid"/>
              </v:shape>
              <v:shape style="position:absolute;left:9078;top:8900;width:1857;height:140" type="#_x0000_t75">
                <v:imagedata r:id="rId72" o:title=""/>
              </v:shape>
            </v:group>
            <v:group style="position:absolute;left:7421;top:9178;width:345;height:103" coordorigin="7421,9178" coordsize="345,103">
              <v:shape style="position:absolute;left:7421;top:9178;width:345;height:103" coordorigin="7421,9178" coordsize="345,103" path="m7456,9180l7449,9180,7446,9197,7436,9199,7421,9200,7421,9206,7447,9206,7447,9279,7456,9279,7456,9180xe" filled="t" fillcolor="#231F20" stroked="f">
                <v:path arrowok="t"/>
                <v:fill type="solid"/>
              </v:shape>
              <v:shape style="position:absolute;left:7421;top:9178;width:345;height:103" coordorigin="7421,9178" coordsize="345,103" path="m7521,9180l7500,9188,7490,9206,7488,9230,7490,9255,7500,9274,7520,9281,7542,9274,7543,9271,7532,9271,7509,9267,7499,9251,7499,9220,7504,9199,7515,9189,7543,9189,7523,9180,7521,9180xe" filled="t" fillcolor="#231F20" stroked="f">
                <v:path arrowok="t"/>
                <v:fill type="solid"/>
              </v:shape>
              <v:shape style="position:absolute;left:7421;top:9178;width:345;height:103" coordorigin="7421,9178" coordsize="345,103" path="m7543,9189l7515,9189,7536,9196,7545,9215,7546,9230,7546,9232,7543,9254,7532,9271,7543,9271,7552,9256,7555,9232,7553,9209,7544,9189,7543,9189xe" filled="t" fillcolor="#231F20" stroked="f">
                <v:path arrowok="t"/>
                <v:fill type="solid"/>
              </v:shape>
              <v:shape style="position:absolute;left:7421;top:9178;width:345;height:103" coordorigin="7421,9178" coordsize="345,103" path="m7617,9207l7608,9207,7608,9279,7617,9279,7617,9234,7618,9225,7623,9217,7617,9217,7617,9207xe" filled="t" fillcolor="#231F20" stroked="f">
                <v:path arrowok="t"/>
                <v:fill type="solid"/>
              </v:shape>
              <v:shape style="position:absolute;left:7421;top:9178;width:345;height:103" coordorigin="7421,9178" coordsize="345,103" path="m7658,9212l7650,9212,7653,9219,7653,9279,7662,9279,7662,9234,7663,9225,7668,9219,7660,9219,7658,9212xe" filled="t" fillcolor="#231F20" stroked="f">
                <v:path arrowok="t"/>
                <v:fill type="solid"/>
              </v:shape>
              <v:shape style="position:absolute;left:7421;top:9178;width:345;height:103" coordorigin="7421,9178" coordsize="345,103" path="m7705,9212l7695,9212,7698,9219,7698,9279,7707,9279,7707,9219,7705,9212xe" filled="t" fillcolor="#231F20" stroked="f">
                <v:path arrowok="t"/>
                <v:fill type="solid"/>
              </v:shape>
              <v:shape style="position:absolute;left:7421;top:9178;width:345;height:103" coordorigin="7421,9178" coordsize="345,103" path="m7704,9205l7674,9205,7665,9209,7660,9219,7668,9219,7671,9215,7677,9212,7705,9212,7704,9205xe" filled="t" fillcolor="#231F20" stroked="f">
                <v:path arrowok="t"/>
                <v:fill type="solid"/>
              </v:shape>
              <v:shape style="position:absolute;left:7421;top:9178;width:345;height:103" coordorigin="7421,9178" coordsize="345,103" path="m7653,9205l7630,9205,7621,9209,7617,9217,7623,9217,7625,9215,7631,9212,7658,9212,7657,9211,7653,9205xe" filled="t" fillcolor="#231F20" stroked="f">
                <v:path arrowok="t"/>
                <v:fill type="solid"/>
              </v:shape>
              <v:shape style="position:absolute;left:7421;top:9178;width:345;height:103" coordorigin="7421,9178" coordsize="345,103" path="m7736,9207l7727,9207,7727,9279,7736,9279,7736,9207xe" filled="t" fillcolor="#231F20" stroked="f">
                <v:path arrowok="t"/>
                <v:fill type="solid"/>
              </v:shape>
              <v:shape style="position:absolute;left:7421;top:9178;width:345;height:103" coordorigin="7421,9178" coordsize="345,103" path="m7736,9178l7727,9178,7727,9191,7736,9191,7736,9178xe" filled="t" fillcolor="#231F20" stroked="f">
                <v:path arrowok="t"/>
                <v:fill type="solid"/>
              </v:shape>
              <v:shape style="position:absolute;left:7421;top:9178;width:345;height:103" coordorigin="7421,9178" coordsize="345,103" path="m7767,9178l7758,9178,7758,9279,7767,9279,7767,9178xe" filled="t" fillcolor="#231F20" stroked="f">
                <v:path arrowok="t"/>
                <v:fill type="solid"/>
              </v:shape>
              <v:shape style="position:absolute;left:9078;top:9171;width:1934;height:140" type="#_x0000_t75">
                <v:imagedata r:id="rId73" o:title=""/>
              </v:shape>
            </v:group>
            <v:group style="position:absolute;left:7421;top:9449;width:345;height:103" coordorigin="7421,9449" coordsize="345,103">
              <v:shape style="position:absolute;left:7421;top:9449;width:345;height:103" coordorigin="7421,9449" coordsize="345,103" path="m7456,9451l7449,9451,7446,9468,7436,9469,7421,9470,7421,9476,7447,9476,7447,9549,7456,9549,7456,9451xe" filled="t" fillcolor="#231F20" stroked="f">
                <v:path arrowok="t"/>
                <v:fill type="solid"/>
              </v:shape>
              <v:shape style="position:absolute;left:7421;top:9449;width:345;height:103" coordorigin="7421,9449" coordsize="345,103" path="m7496,9524l7487,9524,7497,9544,7517,9551,7539,9546,7541,9544,7508,9544,7498,9537,7496,9524xe" filled="t" fillcolor="#231F20" stroked="f">
                <v:path arrowok="t"/>
                <v:fill type="solid"/>
              </v:shape>
              <v:shape style="position:absolute;left:7421;top:9449;width:345;height:103" coordorigin="7421,9449" coordsize="345,103" path="m7540,9494l7535,9494,7544,9504,7544,9533,7535,9544,7541,9544,7552,9529,7548,9502,7540,9494xe" filled="t" fillcolor="#231F20" stroked="f">
                <v:path arrowok="t"/>
                <v:fill type="solid"/>
              </v:shape>
              <v:shape style="position:absolute;left:7421;top:9449;width:345;height:103" coordorigin="7421,9449" coordsize="345,103" path="m7548,9452l7499,9452,7491,9503,7498,9504,7504,9497,7511,9494,7540,9494,7539,9492,7500,9492,7506,9459,7548,9459,7548,9452xe" filled="t" fillcolor="#231F20" stroked="f">
                <v:path arrowok="t"/>
                <v:fill type="solid"/>
              </v:shape>
              <v:shape style="position:absolute;left:7421;top:9449;width:345;height:103" coordorigin="7421,9449" coordsize="345,103" path="m7513,9486l7508,9487,7500,9492,7539,9492,7535,9489,7513,9486xe" filled="t" fillcolor="#231F20" stroked="f">
                <v:path arrowok="t"/>
                <v:fill type="solid"/>
              </v:shape>
              <v:shape style="position:absolute;left:7421;top:9449;width:345;height:103" coordorigin="7421,9449" coordsize="345,103" path="m7617,9477l7608,9477,7608,9549,7617,9549,7617,9504,7618,9495,7623,9488,7617,9488,7617,9477xe" filled="t" fillcolor="#231F20" stroked="f">
                <v:path arrowok="t"/>
                <v:fill type="solid"/>
              </v:shape>
              <v:shape style="position:absolute;left:7421;top:9449;width:345;height:103" coordorigin="7421,9449" coordsize="345,103" path="m7658,9482l7650,9482,7653,9489,7653,9549,7662,9549,7662,9504,7663,9495,7668,9489,7660,9489,7658,9482xe" filled="t" fillcolor="#231F20" stroked="f">
                <v:path arrowok="t"/>
                <v:fill type="solid"/>
              </v:shape>
              <v:shape style="position:absolute;left:7421;top:9449;width:345;height:103" coordorigin="7421,9449" coordsize="345,103" path="m7705,9482l7695,9482,7698,9489,7698,9549,7707,9549,7707,9489,7705,9482xe" filled="t" fillcolor="#231F20" stroked="f">
                <v:path arrowok="t"/>
                <v:fill type="solid"/>
              </v:shape>
              <v:shape style="position:absolute;left:7421;top:9449;width:345;height:103" coordorigin="7421,9449" coordsize="345,103" path="m7704,9475l7674,9475,7665,9480,7660,9489,7668,9489,7671,9485,7677,9482,7705,9482,7704,9475xe" filled="t" fillcolor="#231F20" stroked="f">
                <v:path arrowok="t"/>
                <v:fill type="solid"/>
              </v:shape>
              <v:shape style="position:absolute;left:7421;top:9449;width:345;height:103" coordorigin="7421,9449" coordsize="345,103" path="m7653,9475l7630,9475,7621,9480,7617,9488,7623,9488,7625,9485,7631,9482,7658,9482,7657,9481,7653,9475xe" filled="t" fillcolor="#231F20" stroked="f">
                <v:path arrowok="t"/>
                <v:fill type="solid"/>
              </v:shape>
              <v:shape style="position:absolute;left:7421;top:9449;width:345;height:103" coordorigin="7421,9449" coordsize="345,103" path="m7736,9477l7727,9477,7727,9549,7736,9549,7736,9477xe" filled="t" fillcolor="#231F20" stroked="f">
                <v:path arrowok="t"/>
                <v:fill type="solid"/>
              </v:shape>
              <v:shape style="position:absolute;left:7421;top:9449;width:345;height:103" coordorigin="7421,9449" coordsize="345,103" path="m7736,9449l7727,9449,7727,9461,7736,9461,7736,9449xe" filled="t" fillcolor="#231F20" stroked="f">
                <v:path arrowok="t"/>
                <v:fill type="solid"/>
              </v:shape>
              <v:shape style="position:absolute;left:7421;top:9449;width:345;height:103" coordorigin="7421,9449" coordsize="345,103" path="m7767,9449l7758,9449,7758,9549,7767,9549,7767,9449xe" filled="t" fillcolor="#231F20" stroked="f">
                <v:path arrowok="t"/>
                <v:fill type="solid"/>
              </v:shape>
              <v:shape style="position:absolute;left:9078;top:9441;width:2012;height:140" type="#_x0000_t75">
                <v:imagedata r:id="rId74" o:title=""/>
              </v:shape>
            </v:group>
            <v:group style="position:absolute;left:7421;top:9719;width:355;height:103" coordorigin="7421,9719" coordsize="355,103">
              <v:shape style="position:absolute;left:7421;top:9719;width:355;height:103" coordorigin="7421,9719" coordsize="355,103" path="m7476,9729l7467,9729,7477,9736,7477,9749,7471,9765,7436,9789,7423,9803,7422,9810,7421,9820,7486,9820,7486,9812,7431,9812,7431,9803,7437,9797,7444,9792,7461,9782,7478,9770,7487,9750,7480,9730,7476,9729xe" filled="t" fillcolor="#231F20" stroked="f">
                <v:path arrowok="t"/>
                <v:fill type="solid"/>
              </v:shape>
              <v:shape style="position:absolute;left:7421;top:9719;width:355;height:103" coordorigin="7421,9719" coordsize="355,103" path="m7459,9721l7437,9727,7425,9744,7434,9753,7433,9740,7442,9729,7476,9729,7459,9721xe" filled="t" fillcolor="#231F20" stroked="f">
                <v:path arrowok="t"/>
                <v:fill type="solid"/>
              </v:shape>
              <v:shape style="position:absolute;left:7421;top:9719;width:355;height:103" coordorigin="7421,9719" coordsize="355,103" path="m7531,9721l7510,9728,7500,9747,7498,9771,7500,9796,7510,9814,7530,9822,7552,9815,7553,9812,7542,9812,7519,9808,7509,9792,7509,9760,7514,9740,7525,9730,7553,9730,7533,9721,7531,9721xe" filled="t" fillcolor="#231F20" stroked="f">
                <v:path arrowok="t"/>
                <v:fill type="solid"/>
              </v:shape>
              <v:shape style="position:absolute;left:7421;top:9719;width:355;height:103" coordorigin="7421,9719" coordsize="355,103" path="m7553,9730l7525,9730,7546,9737,7555,9755,7556,9771,7556,9773,7553,9795,7542,9812,7553,9812,7562,9797,7565,9773,7563,9749,7554,9730,7553,9730xe" filled="t" fillcolor="#231F20" stroked="f">
                <v:path arrowok="t"/>
                <v:fill type="solid"/>
              </v:shape>
              <v:shape style="position:absolute;left:7421;top:9719;width:355;height:103" coordorigin="7421,9719" coordsize="355,103" path="m7627,9747l7618,9747,7618,9820,7627,9820,7627,9775,7628,9766,7634,9758,7627,9758,7627,9747xe" filled="t" fillcolor="#231F20" stroked="f">
                <v:path arrowok="t"/>
                <v:fill type="solid"/>
              </v:shape>
              <v:shape style="position:absolute;left:7421;top:9719;width:355;height:103" coordorigin="7421,9719" coordsize="355,103" path="m7668,9753l7660,9753,7663,9759,7663,9820,7672,9820,7672,9775,7673,9766,7678,9759,7671,9759,7668,9753xe" filled="t" fillcolor="#231F20" stroked="f">
                <v:path arrowok="t"/>
                <v:fill type="solid"/>
              </v:shape>
              <v:shape style="position:absolute;left:7421;top:9719;width:355;height:103" coordorigin="7421,9719" coordsize="355,103" path="m7715,9753l7705,9753,7708,9759,7708,9820,7717,9820,7717,9759,7715,9753xe" filled="t" fillcolor="#231F20" stroked="f">
                <v:path arrowok="t"/>
                <v:fill type="solid"/>
              </v:shape>
              <v:shape style="position:absolute;left:7421;top:9719;width:355;height:103" coordorigin="7421,9719" coordsize="355,103" path="m7714,9745l7684,9745,7675,9750,7671,9759,7678,9759,7681,9755,7687,9753,7715,9753,7714,9745xe" filled="t" fillcolor="#231F20" stroked="f">
                <v:path arrowok="t"/>
                <v:fill type="solid"/>
              </v:shape>
              <v:shape style="position:absolute;left:7421;top:9719;width:355;height:103" coordorigin="7421,9719" coordsize="355,103" path="m7663,9745l7640,9745,7631,9750,7627,9758,7634,9758,7636,9755,7642,9753,7668,9753,7667,9752,7663,9745xe" filled="t" fillcolor="#231F20" stroked="f">
                <v:path arrowok="t"/>
                <v:fill type="solid"/>
              </v:shape>
              <v:shape style="position:absolute;left:7421;top:9719;width:355;height:103" coordorigin="7421,9719" coordsize="355,103" path="m7746,9747l7737,9747,7737,9820,7746,9820,7746,9747xe" filled="t" fillcolor="#231F20" stroked="f">
                <v:path arrowok="t"/>
                <v:fill type="solid"/>
              </v:shape>
              <v:shape style="position:absolute;left:7421;top:9719;width:355;height:103" coordorigin="7421,9719" coordsize="355,103" path="m7746,9719l7737,9719,7737,9731,7746,9731,7746,9719xe" filled="t" fillcolor="#231F20" stroked="f">
                <v:path arrowok="t"/>
                <v:fill type="solid"/>
              </v:shape>
              <v:shape style="position:absolute;left:7421;top:9719;width:355;height:103" coordorigin="7421,9719" coordsize="355,103" path="m7777,9719l7768,9719,7768,9820,7777,9820,7777,9719xe" filled="t" fillcolor="#231F20" stroked="f">
                <v:path arrowok="t"/>
                <v:fill type="solid"/>
              </v:shape>
              <v:shape style="position:absolute;left:9078;top:9711;width:2012;height:140" type="#_x0000_t75">
                <v:imagedata r:id="rId75" o:title=""/>
              </v:shape>
            </v:group>
            <v:group style="position:absolute;left:7421;top:9989;width:357;height:103" coordorigin="7421,9989" coordsize="357,103">
              <v:shape style="position:absolute;left:7421;top:9989;width:357;height:103" coordorigin="7421,9989" coordsize="357,103" path="m7430,10064l7421,10064,7431,10085,7451,10092,7473,10086,7475,10084,7442,10084,7432,10078,7430,10064xe" filled="t" fillcolor="#231F20" stroked="f">
                <v:path arrowok="t"/>
                <v:fill type="solid"/>
              </v:shape>
              <v:shape style="position:absolute;left:7421;top:9989;width:357;height:103" coordorigin="7421,9989" coordsize="357,103" path="m7474,10034l7469,10034,7478,10044,7478,10073,7469,10084,7475,10084,7486,10070,7482,10043,7474,10034xe" filled="t" fillcolor="#231F20" stroked="f">
                <v:path arrowok="t"/>
                <v:fill type="solid"/>
              </v:shape>
              <v:shape style="position:absolute;left:7421;top:9989;width:357;height:103" coordorigin="7421,9989" coordsize="357,103" path="m7482,9992l7433,9992,7425,10043,7432,10044,7438,10037,7445,10034,7474,10034,7473,10033,7434,10033,7441,10000,7482,10000,7482,9992xe" filled="t" fillcolor="#231F20" stroked="f">
                <v:path arrowok="t"/>
                <v:fill type="solid"/>
              </v:shape>
              <v:shape style="position:absolute;left:7421;top:9989;width:357;height:103" coordorigin="7421,9989" coordsize="357,103" path="m7447,10027l7442,10028,7434,10033,7473,10033,7469,10029,7447,10027xe" filled="t" fillcolor="#231F20" stroked="f">
                <v:path arrowok="t"/>
                <v:fill type="solid"/>
              </v:shape>
              <v:shape style="position:absolute;left:7421;top:9989;width:357;height:103" coordorigin="7421,9989" coordsize="357,103" path="m7508,10064l7499,10064,7508,10085,7529,10092,7551,10086,7552,10084,7520,10084,7510,10078,7508,10064xe" filled="t" fillcolor="#231F20" stroked="f">
                <v:path arrowok="t"/>
                <v:fill type="solid"/>
              </v:shape>
              <v:shape style="position:absolute;left:7421;top:9989;width:357;height:103" coordorigin="7421,9989" coordsize="357,103" path="m7552,10034l7547,10034,7556,10044,7556,10073,7547,10084,7552,10084,7564,10070,7560,10043,7552,10034xe" filled="t" fillcolor="#231F20" stroked="f">
                <v:path arrowok="t"/>
                <v:fill type="solid"/>
              </v:shape>
              <v:shape style="position:absolute;left:7421;top:9989;width:357;height:103" coordorigin="7421,9989" coordsize="357,103" path="m7560,9992l7511,9992,7503,10043,7510,10044,7516,10037,7523,10034,7552,10034,7551,10033,7512,10033,7518,10000,7560,10000,7560,9992xe" filled="t" fillcolor="#231F20" stroked="f">
                <v:path arrowok="t"/>
                <v:fill type="solid"/>
              </v:shape>
              <v:shape style="position:absolute;left:7421;top:9989;width:357;height:103" coordorigin="7421,9989" coordsize="357,103" path="m7525,10027l7520,10028,7512,10033,7551,10033,7547,10029,7525,10027xe" filled="t" fillcolor="#231F20" stroked="f">
                <v:path arrowok="t"/>
                <v:fill type="solid"/>
              </v:shape>
              <v:shape style="position:absolute;left:7421;top:9989;width:357;height:103" coordorigin="7421,9989" coordsize="357,103" path="m7628,10018l7620,10018,7620,10090,7628,10090,7628,10045,7630,10036,7635,10028,7628,10028,7628,10018xe" filled="t" fillcolor="#231F20" stroked="f">
                <v:path arrowok="t"/>
                <v:fill type="solid"/>
              </v:shape>
              <v:shape style="position:absolute;left:7421;top:9989;width:357;height:103" coordorigin="7421,9989" coordsize="357,103" path="m7670,10023l7661,10023,7665,10030,7665,10090,7673,10090,7673,10045,7675,10036,7680,10030,7672,10030,7670,10023xe" filled="t" fillcolor="#231F20" stroked="f">
                <v:path arrowok="t"/>
                <v:fill type="solid"/>
              </v:shape>
              <v:shape style="position:absolute;left:7421;top:9989;width:357;height:103" coordorigin="7421,9989" coordsize="357,103" path="m7717,10023l7707,10023,7710,10030,7710,10090,7719,10090,7719,10030,7717,10023xe" filled="t" fillcolor="#231F20" stroked="f">
                <v:path arrowok="t"/>
                <v:fill type="solid"/>
              </v:shape>
              <v:shape style="position:absolute;left:7421;top:9989;width:357;height:103" coordorigin="7421,9989" coordsize="357,103" path="m7716,10016l7686,10016,7677,10020,7672,10030,7680,10030,7682,10026,7688,10023,7717,10023,7716,10016xe" filled="t" fillcolor="#231F20" stroked="f">
                <v:path arrowok="t"/>
                <v:fill type="solid"/>
              </v:shape>
              <v:shape style="position:absolute;left:7421;top:9989;width:357;height:103" coordorigin="7421,9989" coordsize="357,103" path="m7665,10016l7642,10016,7633,10020,7629,10028,7635,10028,7637,10026,7643,10023,7670,10023,7669,10022,7665,10016xe" filled="t" fillcolor="#231F20" stroked="f">
                <v:path arrowok="t"/>
                <v:fill type="solid"/>
              </v:shape>
              <v:shape style="position:absolute;left:7421;top:9989;width:357;height:103" coordorigin="7421,9989" coordsize="357,103" path="m7747,10018l7739,10018,7739,10090,7747,10090,7747,10018xe" filled="t" fillcolor="#231F20" stroked="f">
                <v:path arrowok="t"/>
                <v:fill type="solid"/>
              </v:shape>
              <v:shape style="position:absolute;left:7421;top:9989;width:357;height:103" coordorigin="7421,9989" coordsize="357,103" path="m7748,9989l7739,9989,7739,10002,7748,10002,7748,9989xe" filled="t" fillcolor="#231F20" stroked="f">
                <v:path arrowok="t"/>
                <v:fill type="solid"/>
              </v:shape>
              <v:shape style="position:absolute;left:7421;top:9989;width:357;height:103" coordorigin="7421,9989" coordsize="357,103" path="m7778,9989l7770,9989,7770,10090,7778,10090,7778,9989xe" filled="t" fillcolor="#231F20" stroked="f">
                <v:path arrowok="t"/>
                <v:fill type="solid"/>
              </v:shape>
              <v:shape style="position:absolute;left:9078;top:9982;width:2156;height:140" type="#_x0000_t75">
                <v:imagedata r:id="rId76" o:title=""/>
              </v:shape>
            </v:group>
            <v:group style="position:absolute;left:7421;top:10260;width:423;height:103" coordorigin="7421,10260" coordsize="423,103">
              <v:shape style="position:absolute;left:7421;top:10260;width:423;height:103" coordorigin="7421,10260" coordsize="423,103" path="m7456,10262l7449,10262,7446,10279,7436,10280,7421,10281,7421,10287,7447,10287,7447,10360,7456,10360,7456,10262xe" filled="t" fillcolor="#231F20" stroked="f">
                <v:path arrowok="t"/>
                <v:fill type="solid"/>
              </v:shape>
              <v:shape style="position:absolute;left:7421;top:10260;width:423;height:103" coordorigin="7421,10260" coordsize="423,103" path="m7521,10262l7500,10269,7490,10288,7488,10311,7490,10337,7500,10355,7520,10362,7542,10355,7543,10352,7532,10352,7509,10348,7499,10332,7499,10301,7504,10280,7515,10270,7543,10270,7523,10262,7521,10262xe" filled="t" fillcolor="#231F20" stroked="f">
                <v:path arrowok="t"/>
                <v:fill type="solid"/>
              </v:shape>
              <v:shape style="position:absolute;left:7421;top:10260;width:423;height:103" coordorigin="7421,10260" coordsize="423,103" path="m7543,10270l7515,10270,7536,10277,7545,10296,7546,10311,7546,10313,7543,10336,7532,10352,7543,10352,7552,10338,7555,10313,7553,10290,7544,10271,7543,10270xe" filled="t" fillcolor="#231F20" stroked="f">
                <v:path arrowok="t"/>
                <v:fill type="solid"/>
              </v:shape>
              <v:shape style="position:absolute;left:7421;top:10260;width:423;height:103" coordorigin="7421,10260" coordsize="423,103" path="m7599,10262l7578,10269,7568,10288,7566,10311,7568,10337,7578,10355,7598,10362,7619,10355,7621,10352,7609,10352,7586,10348,7577,10332,7577,10301,7582,10280,7592,10270,7621,10270,7601,10262,7599,10262xe" filled="t" fillcolor="#231F20" stroked="f">
                <v:path arrowok="t"/>
                <v:fill type="solid"/>
              </v:shape>
              <v:shape style="position:absolute;left:7421;top:10260;width:423;height:103" coordorigin="7421,10260" coordsize="423,103" path="m7621,10270l7592,10270,7614,10277,7622,10296,7624,10311,7623,10313,7621,10336,7609,10352,7621,10352,7630,10338,7632,10313,7630,10290,7621,10271,7621,10270xe" filled="t" fillcolor="#231F20" stroked="f">
                <v:path arrowok="t"/>
                <v:fill type="solid"/>
              </v:shape>
              <v:shape style="position:absolute;left:7421;top:10260;width:423;height:103" coordorigin="7421,10260" coordsize="423,103" path="m7694,10288l7686,10288,7686,10360,7694,10360,7694,10315,7695,10306,7701,10299,7694,10299,7694,10288xe" filled="t" fillcolor="#231F20" stroked="f">
                <v:path arrowok="t"/>
                <v:fill type="solid"/>
              </v:shape>
              <v:shape style="position:absolute;left:7421;top:10260;width:423;height:103" coordorigin="7421,10260" coordsize="423,103" path="m7736,10293l7727,10293,7731,10300,7731,10360,7739,10360,7739,10315,7741,10306,7746,10300,7738,10300,7736,10293xe" filled="t" fillcolor="#231F20" stroked="f">
                <v:path arrowok="t"/>
                <v:fill type="solid"/>
              </v:shape>
              <v:shape style="position:absolute;left:7421;top:10260;width:423;height:103" coordorigin="7421,10260" coordsize="423,103" path="m7783,10293l7772,10293,7776,10300,7776,10360,7785,10360,7784,10300,7783,10293xe" filled="t" fillcolor="#231F20" stroked="f">
                <v:path arrowok="t"/>
                <v:fill type="solid"/>
              </v:shape>
              <v:shape style="position:absolute;left:7421;top:10260;width:423;height:103" coordorigin="7421,10260" coordsize="423,103" path="m7782,10286l7752,10286,7743,10290,7738,10300,7746,10300,7748,10296,7754,10293,7783,10293,7782,10286xe" filled="t" fillcolor="#231F20" stroked="f">
                <v:path arrowok="t"/>
                <v:fill type="solid"/>
              </v:shape>
              <v:shape style="position:absolute;left:7421;top:10260;width:423;height:103" coordorigin="7421,10260" coordsize="423,103" path="m7730,10286l7708,10286,7699,10290,7695,10299,7701,10299,7703,10296,7709,10293,7736,10293,7735,10292,7730,10286xe" filled="t" fillcolor="#231F20" stroked="f">
                <v:path arrowok="t"/>
                <v:fill type="solid"/>
              </v:shape>
              <v:shape style="position:absolute;left:7421;top:10260;width:423;height:103" coordorigin="7421,10260" coordsize="423,103" path="m7813,10288l7805,10288,7805,10360,7813,10360,7813,10288xe" filled="t" fillcolor="#231F20" stroked="f">
                <v:path arrowok="t"/>
                <v:fill type="solid"/>
              </v:shape>
              <v:shape style="position:absolute;left:7421;top:10260;width:423;height:103" coordorigin="7421,10260" coordsize="423,103" path="m7814,10260l7805,10260,7805,10272,7814,10272,7814,10260xe" filled="t" fillcolor="#231F20" stroked="f">
                <v:path arrowok="t"/>
                <v:fill type="solid"/>
              </v:shape>
              <v:shape style="position:absolute;left:7421;top:10260;width:423;height:103" coordorigin="7421,10260" coordsize="423,103" path="m7844,10260l7836,10260,7836,10360,7844,10360,7844,10260xe" filled="t" fillcolor="#231F20" stroked="f">
                <v:path arrowok="t"/>
                <v:fill type="solid"/>
              </v:shape>
              <v:shape style="position:absolute;left:9078;top:10252;width:2168;height:140" type="#_x0000_t75">
                <v:imagedata r:id="rId77" o:title=""/>
              </v:shape>
              <v:shape style="position:absolute;left:7421;top:10529;width:550;height:140" type="#_x0000_t75">
                <v:imagedata r:id="rId78" o:title=""/>
              </v:shape>
            </v:group>
            <v:group style="position:absolute;left:7421;top:10802;width:358;height:106" coordorigin="7421,10802" coordsize="358,106">
              <v:shape style="position:absolute;left:7421;top:10802;width:358;height:106" coordorigin="7421,10802" coordsize="358,106" path="m7485,10805l7421,10805,7421,10814,7470,10814,7423,10904,7431,10908,7485,10805xe" filled="t" fillcolor="#231F20" stroked="f">
                <v:path arrowok="t"/>
                <v:fill type="solid"/>
              </v:shape>
              <v:shape style="position:absolute;left:7421;top:10802;width:358;height:106" coordorigin="7421,10802" coordsize="358,106" path="m7538,10802l7516,10802,7508,10807,7502,10816,7496,10832,7493,10855,7495,10878,7502,10894,7508,10904,7516,10908,7538,10908,7546,10903,7549,10899,7527,10899,7512,10892,7504,10871,7504,10843,7507,10827,7514,10816,7520,10812,7550,10812,7546,10807,7538,10802xe" filled="t" fillcolor="#231F20" stroked="f">
                <v:path arrowok="t"/>
                <v:fill type="solid"/>
              </v:shape>
              <v:shape style="position:absolute;left:7421;top:10802;width:358;height:106" coordorigin="7421,10802" coordsize="358,106" path="m7550,10812l7535,10812,7541,10816,7550,10831,7553,10841,7553,10869,7550,10880,7541,10895,7535,10899,7549,10899,7552,10894,7560,10878,7562,10856,7560,10833,7553,10816,7550,10812xe" filled="t" fillcolor="#231F20" stroked="f">
                <v:path arrowok="t"/>
                <v:fill type="solid"/>
              </v:shape>
              <v:shape style="position:absolute;left:7421;top:10802;width:358;height:106" coordorigin="7421,10802" coordsize="358,106" path="m7622,10831l7612,10831,7612,10905,7622,10905,7622,10864,7623,10857,7627,10848,7630,10845,7631,10844,7622,10844,7622,10831xe" filled="t" fillcolor="#231F20" stroked="f">
                <v:path arrowok="t"/>
                <v:fill type="solid"/>
              </v:shape>
              <v:shape style="position:absolute;left:7421;top:10802;width:358;height:106" coordorigin="7421,10802" coordsize="358,106" path="m7667,10838l7649,10838,7653,10840,7659,10844,7661,10847,7662,10854,7663,10858,7663,10905,7672,10905,7672,10867,7673,10860,7676,10850,7678,10847,7671,10847,7669,10841,7667,10838xe" filled="t" fillcolor="#231F20" stroked="f">
                <v:path arrowok="t"/>
                <v:fill type="solid"/>
              </v:shape>
              <v:shape style="position:absolute;left:7421;top:10802;width:358;height:106" coordorigin="7421,10802" coordsize="358,106" path="m7718,10838l7700,10838,7704,10840,7709,10844,7711,10847,7713,10853,7713,10857,7713,10905,7723,10905,7723,10850,7721,10841,7718,10838xe" filled="t" fillcolor="#231F20" stroked="f">
                <v:path arrowok="t"/>
                <v:fill type="solid"/>
              </v:shape>
              <v:shape style="position:absolute;left:7421;top:10802;width:358;height:106" coordorigin="7421,10802" coordsize="358,106" path="m7705,10829l7692,10829,7687,10831,7678,10837,7674,10841,7674,10841,7671,10847,7678,10847,7679,10846,7687,10840,7691,10838,7718,10838,7711,10832,7705,10829xe" filled="t" fillcolor="#231F20" stroked="f">
                <v:path arrowok="t"/>
                <v:fill type="solid"/>
              </v:shape>
              <v:shape style="position:absolute;left:7421;top:10802;width:358;height:106" coordorigin="7421,10802" coordsize="358,106" path="m7653,10829l7637,10829,7628,10834,7622,10844,7631,10844,7637,10840,7641,10838,7667,10838,7666,10837,7657,10831,7653,10829xe" filled="t" fillcolor="#231F20" stroked="f">
                <v:path arrowok="t"/>
                <v:fill type="solid"/>
              </v:shape>
              <v:shape style="position:absolute;left:7421;top:10802;width:358;height:106" coordorigin="7421,10802" coordsize="358,106" path="m7749,10802l7745,10802,7743,10803,7740,10806,7739,10808,7739,10813,7740,10814,7743,10817,7745,10818,7749,10818,7751,10817,7754,10814,7755,10813,7755,10808,7754,10806,7751,10803,7749,10802xe" filled="t" fillcolor="#231F20" stroked="f">
                <v:path arrowok="t"/>
                <v:fill type="solid"/>
              </v:shape>
              <v:shape style="position:absolute;left:7421;top:10802;width:358;height:106" coordorigin="7421,10802" coordsize="358,106" path="m7752,10831l7742,10831,7742,10905,7752,10905,7752,10831xe" filled="t" fillcolor="#231F20" stroked="f">
                <v:path arrowok="t"/>
                <v:fill type="solid"/>
              </v:shape>
              <v:shape style="position:absolute;left:7421;top:10802;width:358;height:106" coordorigin="7421,10802" coordsize="358,106" path="m7779,10802l7770,10802,7770,10905,7779,10905,7779,10802xe" filled="t" fillcolor="#231F20" stroked="f">
                <v:path arrowok="t"/>
                <v:fill type="solid"/>
              </v:shape>
              <v:shape style="position:absolute;left:9078;top:10804;width:2011;height:140" type="#_x0000_t75">
                <v:imagedata r:id="rId79" o:title=""/>
              </v:shape>
            </v:group>
            <v:group style="position:absolute;left:7421;top:11082;width:423;height:103" coordorigin="7421,11082" coordsize="423,103">
              <v:shape style="position:absolute;left:7421;top:11082;width:423;height:103" coordorigin="7421,11082" coordsize="423,103" path="m7456,11084l7449,11084,7446,11101,7436,11103,7421,11104,7421,11110,7447,11110,7447,11183,7456,11183,7456,11084xe" filled="t" fillcolor="#231F20" stroked="f">
                <v:path arrowok="t"/>
                <v:fill type="solid"/>
              </v:shape>
              <v:shape style="position:absolute;left:7421;top:11082;width:423;height:103" coordorigin="7421,11082" coordsize="423,103" path="m7521,11084l7500,11092,7490,11110,7488,11134,7490,11159,7500,11178,7520,11185,7542,11178,7543,11175,7532,11175,7509,11171,7499,11155,7499,11124,7504,11103,7515,11093,7543,11093,7523,11084,7521,11084xe" filled="t" fillcolor="#231F20" stroked="f">
                <v:path arrowok="t"/>
                <v:fill type="solid"/>
              </v:shape>
              <v:shape style="position:absolute;left:7421;top:11082;width:423;height:103" coordorigin="7421,11082" coordsize="423,103" path="m7543,11093l7515,11093,7536,11100,7545,11119,7546,11134,7546,11136,7543,11158,7532,11175,7543,11175,7552,11160,7555,11136,7553,11113,7544,11093,7543,11093xe" filled="t" fillcolor="#231F20" stroked="f">
                <v:path arrowok="t"/>
                <v:fill type="solid"/>
              </v:shape>
              <v:shape style="position:absolute;left:7421;top:11082;width:423;height:103" coordorigin="7421,11082" coordsize="423,103" path="m7599,11084l7578,11092,7568,11110,7566,11134,7568,11159,7578,11178,7598,11185,7619,11178,7621,11175,7609,11175,7586,11171,7577,11155,7577,11124,7582,11103,7592,11093,7621,11093,7601,11084,7599,11084xe" filled="t" fillcolor="#231F20" stroked="f">
                <v:path arrowok="t"/>
                <v:fill type="solid"/>
              </v:shape>
              <v:shape style="position:absolute;left:7421;top:11082;width:423;height:103" coordorigin="7421,11082" coordsize="423,103" path="m7621,11093l7592,11093,7614,11100,7622,11119,7624,11134,7623,11136,7621,11158,7609,11175,7621,11175,7630,11160,7632,11136,7630,11113,7621,11093,7621,11093xe" filled="t" fillcolor="#231F20" stroked="f">
                <v:path arrowok="t"/>
                <v:fill type="solid"/>
              </v:shape>
              <v:shape style="position:absolute;left:7421;top:11082;width:423;height:103" coordorigin="7421,11082" coordsize="423,103" path="m7694,11111l7686,11111,7686,11183,7694,11183,7694,11138,7695,11129,7701,11121,7694,11121,7694,11111xe" filled="t" fillcolor="#231F20" stroked="f">
                <v:path arrowok="t"/>
                <v:fill type="solid"/>
              </v:shape>
              <v:shape style="position:absolute;left:7421;top:11082;width:423;height:103" coordorigin="7421,11082" coordsize="423,103" path="m7736,11116l7727,11116,7731,11123,7731,11183,7739,11183,7739,11138,7741,11129,7746,11123,7738,11123,7736,11116xe" filled="t" fillcolor="#231F20" stroked="f">
                <v:path arrowok="t"/>
                <v:fill type="solid"/>
              </v:shape>
              <v:shape style="position:absolute;left:7421;top:11082;width:423;height:103" coordorigin="7421,11082" coordsize="423,103" path="m7783,11116l7772,11116,7776,11123,7776,11183,7785,11183,7784,11123,7783,11116xe" filled="t" fillcolor="#231F20" stroked="f">
                <v:path arrowok="t"/>
                <v:fill type="solid"/>
              </v:shape>
              <v:shape style="position:absolute;left:7421;top:11082;width:423;height:103" coordorigin="7421,11082" coordsize="423,103" path="m7782,11109l7752,11109,7743,11113,7738,11123,7746,11123,7748,11119,7754,11116,7783,11116,7782,11109xe" filled="t" fillcolor="#231F20" stroked="f">
                <v:path arrowok="t"/>
                <v:fill type="solid"/>
              </v:shape>
              <v:shape style="position:absolute;left:7421;top:11082;width:423;height:103" coordorigin="7421,11082" coordsize="423,103" path="m7730,11109l7708,11109,7699,11113,7695,11121,7701,11121,7703,11119,7709,11116,7736,11116,7735,11115,7730,11109xe" filled="t" fillcolor="#231F20" stroked="f">
                <v:path arrowok="t"/>
                <v:fill type="solid"/>
              </v:shape>
              <v:shape style="position:absolute;left:7421;top:11082;width:423;height:103" coordorigin="7421,11082" coordsize="423,103" path="m7813,11111l7805,11111,7805,11183,7813,11183,7813,11111xe" filled="t" fillcolor="#231F20" stroked="f">
                <v:path arrowok="t"/>
                <v:fill type="solid"/>
              </v:shape>
              <v:shape style="position:absolute;left:7421;top:11082;width:423;height:103" coordorigin="7421,11082" coordsize="423,103" path="m7814,11082l7805,11082,7805,11095,7814,11095,7814,11082xe" filled="t" fillcolor="#231F20" stroked="f">
                <v:path arrowok="t"/>
                <v:fill type="solid"/>
              </v:shape>
              <v:shape style="position:absolute;left:7421;top:11082;width:423;height:103" coordorigin="7421,11082" coordsize="423,103" path="m7844,11082l7836,11082,7836,11183,7844,11183,7844,11082xe" filled="t" fillcolor="#231F20" stroked="f">
                <v:path arrowok="t"/>
                <v:fill type="solid"/>
              </v:shape>
              <v:shape style="position:absolute;left:9078;top:11075;width:2012;height:140" type="#_x0000_t75">
                <v:imagedata r:id="rId80" o:title=""/>
              </v:shape>
            </v:group>
            <w10:wrap type="none"/>
          </v:group>
        </w:pict>
      </w:r>
      <w:r>
        <w:rPr/>
        <w:pict>
          <v:shape style="position:absolute;margin-left:370.068787pt;margin-top:567.403687pt;width:101.06pt;height:15.052pt;mso-position-horizontal-relative:page;mso-position-vertical-relative:page;z-index:-385" type="#_x0000_t75">
            <v:imagedata r:id="rId81" o:title=""/>
          </v:shape>
        </w:pict>
      </w:r>
      <w:r>
        <w:rPr/>
        <w:pict>
          <v:group style="position:absolute;margin-left:422.838837pt;margin-top:702.213623pt;width:99.365pt;height:22.209193pt;mso-position-horizontal-relative:page;mso-position-vertical-relative:page;z-index:-384" coordorigin="8457,14044" coordsize="1987,444">
            <v:group style="position:absolute;left:9293;top:14162;width:243;height:247" coordorigin="9293,14162" coordsize="243,247">
              <v:shape style="position:absolute;left:9293;top:14162;width:243;height:247" coordorigin="9293,14162" coordsize="243,247" path="m9413,14162l9348,14181,9306,14229,9293,14271,9294,14298,9318,14362,9366,14401,9408,14409,9432,14408,9455,14404,9477,14397,9496,14387,9508,14378,9432,14378,9412,14375,9396,14367,9384,14353,9379,14325,9378,14306,9535,14302,9535,14302,9536,14297,9534,14290,9534,14285,9533,14271,9379,14271,9381,14229,9382,14200,9396,14192,9493,14192,9489,14188,9471,14176,9451,14168,9428,14163,9413,14162xe" filled="t" fillcolor="#EE2A24" stroked="f">
                <v:path arrowok="t"/>
                <v:fill type="solid"/>
              </v:shape>
              <v:shape style="position:absolute;left:9293;top:14162;width:243;height:247" coordorigin="9293,14162" coordsize="243,247" path="m9491,14335l9484,14354,9470,14367,9452,14375,9432,14378,9508,14378,9512,14374,9525,14359,9532,14341,9491,14335xe" filled="t" fillcolor="#EE2A24" stroked="f">
                <v:path arrowok="t"/>
                <v:fill type="solid"/>
              </v:shape>
              <v:shape style="position:absolute;left:9293;top:14162;width:243;height:247" coordorigin="9293,14162" coordsize="243,247" path="m9493,14192l9396,14192,9428,14202,9440,14221,9443,14271,9533,14271,9532,14262,9527,14240,9517,14220,9505,14203,9493,14192xe" filled="t" fillcolor="#EE2A24" stroked="f">
                <v:path arrowok="t"/>
                <v:fill type="solid"/>
              </v:shape>
            </v:group>
            <v:group style="position:absolute;left:8754;top:14162;width:251;height:246" coordorigin="8754,14162" coordsize="251,246">
              <v:shape style="position:absolute;left:8754;top:14162;width:251;height:246" coordorigin="8754,14162" coordsize="251,246" path="m8878,14162l8806,14184,8761,14235,8754,14261,8755,14297,8785,14370,8850,14407,8866,14409,8885,14408,8945,14391,8963,14379,8878,14379,8865,14375,8856,14362,8850,14342,8846,14317,8846,14279,8847,14249,8850,14226,8855,14209,8863,14198,8873,14193,8961,14193,8951,14185,8933,14175,8915,14168,8897,14164,8881,14162,8878,14162xe" filled="t" fillcolor="#EE2A24" stroked="f">
                <v:path arrowok="t"/>
                <v:fill type="solid"/>
              </v:shape>
              <v:shape style="position:absolute;left:8754;top:14162;width:251;height:246" coordorigin="8754,14162" coordsize="251,246" path="m8961,14193l8873,14193,8889,14197,8899,14209,8906,14228,8909,14254,8910,14285,8909,14317,8906,14343,8901,14363,8892,14375,8878,14379,8963,14379,8979,14365,8991,14346,9000,14323,9005,14295,9002,14264,8994,14238,8983,14216,8968,14198,8961,14193xe" filled="t" fillcolor="#EE2A24" stroked="f">
                <v:path arrowok="t"/>
                <v:fill type="solid"/>
              </v:shape>
            </v:group>
            <v:group style="position:absolute;left:8462;top:14089;width:268;height:310" coordorigin="8462,14089" coordsize="268,310">
              <v:shape style="position:absolute;left:8462;top:14089;width:268;height:310" coordorigin="8462,14089" coordsize="268,310" path="m8557,14089l8462,14089,8462,14399,8557,14399,8557,14262,8730,14262,8730,14216,8557,14216,8557,14089xe" filled="t" fillcolor="#EE2A24" stroked="f">
                <v:path arrowok="t"/>
                <v:fill type="solid"/>
              </v:shape>
              <v:shape style="position:absolute;left:8462;top:14089;width:268;height:310" coordorigin="8462,14089" coordsize="268,310" path="m8730,14262l8630,14262,8630,14398,8730,14398,8730,14262xe" filled="t" fillcolor="#EE2A24" stroked="f">
                <v:path arrowok="t"/>
                <v:fill type="solid"/>
              </v:shape>
              <v:shape style="position:absolute;left:8462;top:14089;width:268;height:310" coordorigin="8462,14089" coordsize="268,310" path="m8730,14089l8630,14089,8630,14216,8730,14216,8730,14089xe" filled="t" fillcolor="#EE2A24" stroked="f">
                <v:path arrowok="t"/>
                <v:fill type="solid"/>
              </v:shape>
            </v:group>
            <v:group style="position:absolute;left:9032;top:14167;width:232;height:232" coordorigin="9032,14167" coordsize="232,232">
              <v:shape style="position:absolute;left:9032;top:14167;width:232;height:232" coordorigin="9032,14167" coordsize="232,232" path="m9119,14170l9032,14170,9032,14398,9119,14398,9122,14230,9137,14221,9165,14215,9261,14215,9261,14214,9253,14199,9246,14192,9119,14192,9119,14170xe" filled="t" fillcolor="#EE2A24" stroked="f">
                <v:path arrowok="t"/>
                <v:fill type="solid"/>
              </v:shape>
              <v:shape style="position:absolute;left:9032;top:14167;width:232;height:232" coordorigin="9032,14167" coordsize="232,232" path="m9261,14215l9165,14215,9180,14220,9179,14235,9179,14398,9264,14398,9264,14235,9265,14228,9261,14215xe" filled="t" fillcolor="#EE2A24" stroked="f">
                <v:path arrowok="t"/>
                <v:fill type="solid"/>
              </v:shape>
              <v:shape style="position:absolute;left:9032;top:14167;width:232;height:232" coordorigin="9032,14167" coordsize="232,232" path="m9170,14167l9153,14169,9139,14177,9119,14192,9246,14192,9239,14186,9221,14176,9198,14169,9170,14167xe" filled="t" fillcolor="#EE2A24" stroked="f">
                <v:path arrowok="t"/>
                <v:fill type="solid"/>
              </v:shape>
            </v:group>
            <v:group style="position:absolute;left:10093;top:14162;width:243;height:247" coordorigin="10093,14162" coordsize="243,247">
              <v:shape style="position:absolute;left:10093;top:14162;width:243;height:247" coordorigin="10093,14162" coordsize="243,247" path="m10214,14162l10149,14181,10106,14229,10093,14271,10095,14298,10118,14362,10166,14401,10208,14409,10232,14408,10256,14404,10277,14397,10297,14387,10309,14378,10233,14378,10213,14375,10196,14367,10184,14353,10180,14325,10179,14306,10335,14302,10336,14302,10336,14297,10335,14290,10335,14285,10334,14271,10180,14271,10181,14230,10183,14200,10197,14192,10294,14192,10290,14188,10272,14176,10251,14168,10229,14163,10214,14162xe" filled="t" fillcolor="#EE2A24" stroked="f">
                <v:path arrowok="t"/>
                <v:fill type="solid"/>
              </v:shape>
              <v:shape style="position:absolute;left:10093;top:14162;width:243;height:247" coordorigin="10093,14162" coordsize="243,247" path="m10291,14335l10284,14354,10270,14367,10252,14375,10233,14378,10309,14378,10313,14374,10325,14359,10332,14341,10291,14335xe" filled="t" fillcolor="#EE2A24" stroked="f">
                <v:path arrowok="t"/>
                <v:fill type="solid"/>
              </v:shape>
              <v:shape style="position:absolute;left:10093;top:14162;width:243;height:247" coordorigin="10093,14162" coordsize="243,247" path="m10294,14192l10197,14192,10228,14202,10240,14221,10243,14271,10334,14271,10333,14262,10327,14240,10318,14220,10305,14203,10294,14192xe" filled="t" fillcolor="#EE2A24" stroked="f">
                <v:path arrowok="t"/>
                <v:fill type="solid"/>
              </v:shape>
            </v:group>
            <v:group style="position:absolute;left:10399;top:14089;width:2;height:309" coordorigin="10399,14089" coordsize="2,309">
              <v:shape style="position:absolute;left:10399;top:14089;width:2;height:309" coordorigin="10399,14089" coordsize="0,309" path="m10399,14089l10399,14398e" filled="f" stroked="t" strokeweight="4.465pt" strokecolor="#EE2A24">
                <v:path arrowok="t"/>
              </v:shape>
            </v:group>
            <v:group style="position:absolute;left:9513;top:14171;width:574;height:312" coordorigin="9513,14171" coordsize="574,312">
              <v:shape style="position:absolute;left:9513;top:14171;width:574;height:312" coordorigin="9513,14171" coordsize="574,312" path="m9566,14398l9539,14401,9522,14411,9514,14427,9513,14435,9516,14454,9527,14472,9547,14483,9574,14482,9596,14477,9614,14468,9627,14456,9628,14454,9583,14454,9586,14450,9589,14441,9589,14433,9583,14412,9566,14398xe" filled="t" fillcolor="#EE2A24" stroked="f">
                <v:path arrowok="t"/>
                <v:fill type="solid"/>
              </v:shape>
              <v:shape style="position:absolute;left:9513;top:14171;width:574;height:312" coordorigin="9513,14171" coordsize="574,312" path="m9624,14171l9524,14171,9563,14259,9577,14291,9604,14356,9616,14394,9616,14397,9609,14427,9596,14445,9584,14453,9583,14454,9628,14454,9653,14394,9684,14320,9700,14281,9666,14281,9624,14171xe" filled="t" fillcolor="#EE2A24" stroked="f">
                <v:path arrowok="t"/>
                <v:fill type="solid"/>
              </v:shape>
              <v:shape style="position:absolute;left:9513;top:14171;width:574;height:312" coordorigin="9513,14171" coordsize="574,312" path="m9834,14172l9743,14172,9810,14399,9881,14399,9909,14294,9870,14294,9834,14172xe" filled="t" fillcolor="#EE2A24" stroked="f">
                <v:path arrowok="t"/>
                <v:fill type="solid"/>
              </v:shape>
              <v:shape style="position:absolute;left:9513;top:14171;width:574;height:312" coordorigin="9513,14171" coordsize="574,312" path="m10007,14262l9918,14262,9961,14399,10029,14399,10057,14290,10016,14290,10007,14262xe" filled="t" fillcolor="#EE2A24" stroked="f">
                <v:path arrowok="t"/>
                <v:fill type="solid"/>
              </v:shape>
              <v:shape style="position:absolute;left:9513;top:14171;width:574;height:312" coordorigin="9513,14171" coordsize="574,312" path="m9976,14171l9906,14171,9870,14294,9909,14294,9918,14262,10007,14262,9976,14171xe" filled="t" fillcolor="#EE2A24" stroked="f">
                <v:path arrowok="t"/>
                <v:fill type="solid"/>
              </v:shape>
              <v:shape style="position:absolute;left:9513;top:14171;width:574;height:312" coordorigin="9513,14171" coordsize="574,312" path="m10087,14171l10048,14171,10016,14290,10057,14290,10087,14171xe" filled="t" fillcolor="#EE2A24" stroked="f">
                <v:path arrowok="t"/>
                <v:fill type="solid"/>
              </v:shape>
              <v:shape style="position:absolute;left:9513;top:14171;width:574;height:312" coordorigin="9513,14171" coordsize="574,312" path="m9834,14171l9710,14171,9666,14281,9700,14281,9705,14268,9731,14203,9743,14172,9834,14172,9834,14171xe" filled="t" fillcolor="#EE2A24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25.907349pt;margin-top:704.446106pt;width:.1pt;height:15.467pt;mso-position-horizontal-relative:page;mso-position-vertical-relative:page;z-index:-383" coordorigin="10518,14089" coordsize="2,309">
            <v:shape style="position:absolute;left:10518;top:14089;width:2;height:309" coordorigin="10518,14089" coordsize="0,309" path="m10518,14089l10518,14398e" filled="f" stroked="t" strokeweight="4.463pt" strokecolor="#EE2A24">
              <v:path arrowok="t"/>
            </v:shape>
            <w10:wrap type="none"/>
          </v:group>
        </w:pict>
      </w:r>
      <w:r>
        <w:rPr/>
        <w:pict>
          <v:group style="position:absolute;margin-left:465.70105pt;margin-top:616.508118pt;width:62.387787pt;height:77.393897pt;mso-position-horizontal-relative:page;mso-position-vertical-relative:page;z-index:-382" coordorigin="9314,12330" coordsize="1248,1548">
            <v:shape style="position:absolute;left:9314;top:12330;width:1248;height:1229" type="#_x0000_t75">
              <v:imagedata r:id="rId82" o:title=""/>
            </v:shape>
            <v:shape style="position:absolute;left:9388;top:13577;width:1157;height:301" type="#_x0000_t75">
              <v:imagedata r:id="rId83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.088799pt;margin-top:592.755920pt;width:187.985009pt;height:70.166pt;mso-position-horizontal-relative:page;mso-position-vertical-relative:page;z-index:-381" type="#_x0000_t202" filled="f" stroked="f">
            <v:textbox inset="0,0,0,0">
              <w:txbxContent>
                <w:p>
                  <w:pPr>
                    <w:pStyle w:val="BodyText"/>
                    <w:spacing w:line="21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更多详细信息，请访问：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80" w:lineRule="exact"/>
                    <w:ind w:right="0"/>
                    <w:jc w:val="left"/>
                  </w:pPr>
                  <w:hyperlink r:id="rId84">
                    <w:r>
                      <w:rPr>
                        <w:b w:val="0"/>
                        <w:bCs w:val="0"/>
                        <w:color w:val="231F20"/>
                        <w:spacing w:val="0"/>
                        <w:w w:val="95"/>
                      </w:rPr>
                      <w:t>www.honeywellaidc.com.cn</w:t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</w:rPr>
                    </w:r>
                  </w:hyperlink>
                </w:p>
                <w:p>
                  <w:pPr>
                    <w:pStyle w:val="BodyText"/>
                    <w:spacing w:before="52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霍尼韦尔扫描与移动技术部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80" w:lineRule="exact" w:before="5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中国上海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中国上海浦东新区张江高科技园区李冰路430号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088799pt;margin-top:679.920898pt;width:155.936007pt;height:39.008pt;mso-position-horizontal-relative:page;mso-position-vertical-relative:page;z-index:-380" type="#_x0000_t202" filled="f" stroked="f">
            <v:textbox inset="0,0,0,0">
              <w:txbxContent>
                <w:p>
                  <w:pPr>
                    <w:pStyle w:val="BodyText"/>
                    <w:spacing w:line="21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中国苏州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80" w:lineRule="exact" w:before="5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苏州工业园区星海街221号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全国统一购买咨询热线：400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639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6841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068726pt;margin-top:400.570007pt;width:83.09367pt;height:13.452997pt;mso-position-horizontal-relative:page;mso-position-vertical-relative:page;z-index:-37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162415pt;margin-top:400.570007pt;width:123.58122pt;height:13.452997pt;mso-position-horizontal-relative:page;mso-position-vertical-relative:page;z-index:-37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068726pt;margin-top:414.02298pt;width:206.67489pt;height:13.383004pt;mso-position-horizontal-relative:page;mso-position-vertical-relative:page;z-index:-37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068726pt;margin-top:427.406006pt;width:83.093619pt;height:13.516009pt;mso-position-horizontal-relative:page;mso-position-vertical-relative:page;z-index:-37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162354pt;margin-top:427.406006pt;width:123.581271pt;height:13.516009pt;mso-position-horizontal-relative:page;mso-position-vertical-relative:page;z-index:-37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068726pt;margin-top:440.921997pt;width:83.093619pt;height:13.5159pt;mso-position-horizontal-relative:page;mso-position-vertical-relative:page;z-index:-37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162354pt;margin-top:440.921997pt;width:123.581271pt;height:13.5159pt;mso-position-horizontal-relative:page;mso-position-vertical-relative:page;z-index:-37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068726pt;margin-top:454.437897pt;width:83.093619pt;height:13.516009pt;mso-position-horizontal-relative:page;mso-position-vertical-relative:page;z-index:-37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162354pt;margin-top:454.437897pt;width:123.581271pt;height:13.516009pt;mso-position-horizontal-relative:page;mso-position-vertical-relative:page;z-index:-37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068726pt;margin-top:467.953918pt;width:83.093619pt;height:13.5159pt;mso-position-horizontal-relative:page;mso-position-vertical-relative:page;z-index:-37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162354pt;margin-top:467.953918pt;width:123.581271pt;height:13.5159pt;mso-position-horizontal-relative:page;mso-position-vertical-relative:page;z-index:-36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068726pt;margin-top:481.469818pt;width:83.093619pt;height:13.515978pt;mso-position-horizontal-relative:page;mso-position-vertical-relative:page;z-index:-36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162354pt;margin-top:481.469818pt;width:123.581271pt;height:13.515978pt;mso-position-horizontal-relative:page;mso-position-vertical-relative:page;z-index:-36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068726pt;margin-top:494.985779pt;width:83.093619pt;height:13.516009pt;mso-position-horizontal-relative:page;mso-position-vertical-relative:page;z-index:-36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162354pt;margin-top:494.985779pt;width:123.581271pt;height:13.516009pt;mso-position-horizontal-relative:page;mso-position-vertical-relative:page;z-index:-36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068726pt;margin-top:508.501801pt;width:83.093619pt;height:14.2229pt;mso-position-horizontal-relative:page;mso-position-vertical-relative:page;z-index:-36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162354pt;margin-top:508.501801pt;width:123.581271pt;height:14.2229pt;mso-position-horizontal-relative:page;mso-position-vertical-relative:page;z-index:-36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068726pt;margin-top:522.724670pt;width:206.67489pt;height:13.396997pt;mso-position-horizontal-relative:page;mso-position-vertical-relative:page;z-index:-36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068726pt;margin-top:536.121704pt;width:83.093656pt;height:13.516009pt;mso-position-horizontal-relative:page;mso-position-vertical-relative:page;z-index:-36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162384pt;margin-top:536.121704pt;width:123.581234pt;height:13.516009pt;mso-position-horizontal-relative:page;mso-position-vertical-relative:page;z-index:-36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068726pt;margin-top:549.637695pt;width:83.093656pt;height:13.515994pt;mso-position-horizontal-relative:page;mso-position-vertical-relative:page;z-index:-35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162384pt;margin-top:549.637695pt;width:123.581234pt;height:13.515994pt;mso-position-horizontal-relative:page;mso-position-vertical-relative:page;z-index:-35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357.951996pt;width:505.8pt;height:13.411pt;mso-position-horizontal-relative:page;mso-position-vertical-relative:page;z-index:-35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331.248993pt;width:505.8pt;height:13.411pt;mso-position-horizontal-relative:page;mso-position-vertical-relative:page;z-index:-35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288.417999pt;width:505.8pt;height:13.369pt;mso-position-horizontal-relative:page;mso-position-vertical-relative:page;z-index:-35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301.786987pt;width:505.8pt;height:16.086000pt;mso-position-horizontal-relative:page;mso-position-vertical-relative:page;z-index:-35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261.994995pt;width:505.8pt;height:13.152pt;mso-position-horizontal-relative:page;mso-position-vertical-relative:page;z-index:-35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235.298996pt;width:505.8pt;height:13.397pt;mso-position-horizontal-relative:page;mso-position-vertical-relative:page;z-index:-35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208.182999pt;width:505.8pt;height:13.803pt;mso-position-horizontal-relative:page;mso-position-vertical-relative:page;z-index:-35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165.255997pt;width:505.8pt;height:13.411pt;mso-position-horizontal-relative:page;mso-position-vertical-relative:page;z-index:-35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178.667007pt;width:505.8pt;height:16.203pt;mso-position-horizontal-relative:page;mso-position-vertical-relative:page;z-index:-34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137.684998pt;width:505.8pt;height:13.397pt;mso-position-horizontal-relative:page;mso-position-vertical-relative:page;z-index:-34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94.988998pt;width:505.8pt;height:13.152pt;mso-position-horizontal-relative:page;mso-position-vertical-relative:page;z-index:-34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108.140999pt;width:505.8pt;height:16.203pt;mso-position-horizontal-relative:page;mso-position-vertical-relative:page;z-index:-34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64.080002pt;width:505.8pt;height:17.456pt;mso-position-horizontal-relative:page;mso-position-vertical-relative:page;z-index:-34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sectPr>
      <w:pgSz w:w="12240" w:h="15840"/>
      <w:pgMar w:top="1480" w:bottom="280" w:left="172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dobe 黑体 Std R">
    <w:altName w:val="Adobe 黑体 Std R"/>
    <w:charset w:val="8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Adobe 黑体 Std R" w:hAnsi="Adobe 黑体 Std R" w:eastAsia="Adobe 黑体 Std 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hyperlink" Target="http://www.honeywellaidc.com.cn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http://www.honeywellaidc.com/CatalogDocuments/Granit1280i_DS_140330_CN.pdf</dc:title>
  <dcterms:created xsi:type="dcterms:W3CDTF">2020-11-05T09:48:24Z</dcterms:created>
  <dcterms:modified xsi:type="dcterms:W3CDTF">2020-11-05T09:48:24Z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2015-07-28T00:00:00Z</vt:filetime>
  </property>
  <property fmtid="{D5CDD505-2E9C-101B-9397-08002B2CF9AE}" pid="3" name="LastSaved">
    <vt:filetime>2020-11-05T00:00:00Z</vt:filetime>
  </property>
</Properties>
</file>