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rPr>
          <w:sz w:val="2"/>
          <w:szCs w:val="2"/>
        </w:rPr>
      </w:pPr>
      <w:r>
        <w:rPr/>
        <w:pict>
          <v:group style="position:absolute;margin-left:35.272598pt;margin-top:51.969223pt;width:95.346pt;height:17.548713pt;mso-position-horizontal-relative:page;mso-position-vertical-relative:page;z-index:-240" coordorigin="705,1039" coordsize="1907,351">
            <v:shape style="position:absolute;left:705;top:1039;width:1907;height:351" coordorigin="705,1039" coordsize="1907,351" path="m791,1039l705,1039,705,1316,791,1316,791,1190,944,1190,944,1155,791,1155,791,1039xe" filled="t" fillcolor="#DC202E" stroked="f">
              <v:path arrowok="t"/>
              <v:fill type="solid"/>
            </v:shape>
            <v:shape style="position:absolute;left:705;top:1039;width:1907;height:351" coordorigin="705,1039" coordsize="1907,351" path="m944,1190l858,1190,858,1316,944,1316,944,1190xe" filled="t" fillcolor="#DC202E" stroked="f">
              <v:path arrowok="t"/>
              <v:fill type="solid"/>
            </v:shape>
            <v:shape style="position:absolute;left:705;top:1039;width:1907;height:351" coordorigin="705,1039" coordsize="1907,351" path="m944,1039l858,1039,858,1155,944,1155,944,1039xe" filled="t" fillcolor="#DC202E" stroked="f">
              <v:path arrowok="t"/>
              <v:fill type="solid"/>
            </v:shape>
            <v:shape style="position:absolute;left:705;top:1039;width:1907;height:351" coordorigin="705,1039" coordsize="1907,351" path="m1070,1107l999,1140,969,1201,969,1221,997,1291,1070,1323,1093,1324,1112,1321,1132,1316,1151,1307,1160,1300,1085,1300,1075,1298,1054,1237,1054,1191,1080,1133,1095,1133,1161,1133,1157,1129,1139,1120,1118,1110,1106,1108,1078,1108,1070,1107xe" filled="t" fillcolor="#DC202E" stroked="f">
              <v:path arrowok="t"/>
              <v:fill type="solid"/>
            </v:shape>
            <v:shape style="position:absolute;left:705;top:1039;width:1907;height:351" coordorigin="705,1039" coordsize="1907,351" path="m1161,1133l1095,1133,1102,1145,1109,1161,1111,1172,1111,1177,1111,1243,1111,1256,1107,1275,1095,1294,1090,1298,1085,1300,1160,1300,1195,1237,1197,1216,1196,1196,1192,1177,1184,1160,1182,1157,1170,1141,1161,1133xe" filled="t" fillcolor="#DC202E" stroked="f">
              <v:path arrowok="t"/>
              <v:fill type="solid"/>
            </v:shape>
            <v:shape style="position:absolute;left:705;top:1039;width:1907;height:351" coordorigin="705,1039" coordsize="1907,351" path="m1102,1107l1079,1108,1106,1108,1102,1107xe" filled="t" fillcolor="#DC202E" stroked="f">
              <v:path arrowok="t"/>
              <v:fill type="solid"/>
            </v:shape>
            <v:shape style="position:absolute;left:705;top:1039;width:1907;height:351" coordorigin="705,1039" coordsize="1907,351" path="m1300,1114l1220,1114,1220,1316,1300,1317,1300,1168,1310,1158,1332,1146,1430,1146,1427,1140,1302,1140,1300,1114xe" filled="t" fillcolor="#DC202E" stroked="f">
              <v:path arrowok="t"/>
              <v:fill type="solid"/>
            </v:shape>
            <v:shape style="position:absolute;left:705;top:1039;width:1907;height:351" coordorigin="705,1039" coordsize="1907,351" path="m1430,1146l1332,1146,1345,1149,1355,1162,1355,1316,1434,1316,1434,1162,1431,1148,1430,1146xe" filled="t" fillcolor="#DC202E" stroked="f">
              <v:path arrowok="t"/>
              <v:fill type="solid"/>
            </v:shape>
            <v:shape style="position:absolute;left:705;top:1039;width:1907;height:351" coordorigin="705,1039" coordsize="1907,351" path="m1358,1109l1340,1113,1314,1129,1302,1140,1427,1140,1421,1130,1400,1115,1378,1109,1358,1109xe" filled="t" fillcolor="#DC202E" stroked="f">
              <v:path arrowok="t"/>
              <v:fill type="solid"/>
            </v:shape>
            <v:shape style="position:absolute;left:705;top:1039;width:1907;height:351" coordorigin="705,1039" coordsize="1907,351" path="m1690,1319l1670,1330,1662,1348,1668,1370,1680,1385,1709,1390,1730,1390,1745,1385,1756,1378,1762,1371,1731,1371,1720,1368,1724,1364,1729,1352,1729,1342,1724,1333,1712,1322,1690,1319xe" filled="t" fillcolor="#DC202E" stroked="f">
              <v:path arrowok="t"/>
              <v:fill type="solid"/>
            </v:shape>
            <v:shape style="position:absolute;left:705;top:1039;width:1907;height:351" coordorigin="705,1039" coordsize="1907,351" path="m1766,1114l1679,1114,1760,1321,1760,1323,1756,1335,1751,1350,1731,1371,1762,1371,1773,1357,1784,1336,1835,1211,1803,1211,1766,1114xe" filled="t" fillcolor="#DC202E" stroked="f">
              <v:path arrowok="t"/>
              <v:fill type="solid"/>
            </v:shape>
            <v:shape style="position:absolute;left:705;top:1039;width:1907;height:351" coordorigin="705,1039" coordsize="1907,351" path="m2292,1107l2232,1126,2188,1189,2185,1208,2186,1228,2223,1300,2296,1323,2317,1322,2338,1320,2359,1313,2376,1303,2385,1296,2327,1296,2297,1296,2281,1288,2274,1281,2271,1277,2269,1269,2269,1228,2412,1226,2411,1212,2410,1199,2269,1199,2269,1172,2273,1150,2280,1140,2293,1130,2307,1130,2372,1130,2362,1123,2343,1115,2320,1110,2292,1107xe" filled="t" fillcolor="#DC202E" stroked="f">
              <v:path arrowok="t"/>
              <v:fill type="solid"/>
            </v:shape>
            <v:shape style="position:absolute;left:705;top:1039;width:1907;height:351" coordorigin="705,1039" coordsize="1907,351" path="m1566,1107l1507,1126,1462,1189,1460,1208,1461,1228,1497,1300,1570,1323,1591,1322,1613,1320,1633,1313,1651,1303,1660,1296,1601,1296,1571,1296,1555,1288,1548,1281,1545,1277,1544,1269,1544,1228,1686,1226,1686,1212,1684,1199,1544,1199,1544,1172,1547,1150,1554,1140,1567,1130,1582,1130,1646,1130,1636,1123,1617,1115,1594,1110,1566,1107xe" filled="t" fillcolor="#DC202E" stroked="f">
              <v:path arrowok="t"/>
              <v:fill type="solid"/>
            </v:shape>
            <v:shape style="position:absolute;left:705;top:1039;width:1907;height:351" coordorigin="705,1039" coordsize="1907,351" path="m1954,1121l1871,1121,1931,1316,1999,1316,2023,1228,1987,1228,1954,1121xe" filled="t" fillcolor="#DC202E" stroked="f">
              <v:path arrowok="t"/>
              <v:fill type="solid"/>
            </v:shape>
            <v:shape style="position:absolute;left:705;top:1039;width:1907;height:351" coordorigin="705,1039" coordsize="1907,351" path="m2114,1199l2031,1199,2067,1316,2133,1316,2158,1228,2122,1228,2114,1199xe" filled="t" fillcolor="#DC202E" stroked="f">
              <v:path arrowok="t"/>
              <v:fill type="solid"/>
            </v:shape>
            <v:shape style="position:absolute;left:705;top:1039;width:1907;height:351" coordorigin="705,1039" coordsize="1907,351" path="m2405,1259l2369,1267,2358,1283,2327,1296,2385,1296,2390,1293,2404,1279,2405,1259xe" filled="t" fillcolor="#DC202E" stroked="f">
              <v:path arrowok="t"/>
              <v:fill type="solid"/>
            </v:shape>
            <v:shape style="position:absolute;left:705;top:1039;width:1907;height:351" coordorigin="705,1039" coordsize="1907,351" path="m1679,1259l1643,1267,1632,1283,1601,1296,1660,1296,1664,1293,1679,1279,1679,1259xe" filled="t" fillcolor="#DC202E" stroked="f">
              <v:path arrowok="t"/>
              <v:fill type="solid"/>
            </v:shape>
            <v:shape style="position:absolute;left:705;top:1039;width:1907;height:351" coordorigin="705,1039" coordsize="1907,351" path="m2088,1114l2018,1114,1987,1228,2023,1228,2031,1199,2114,1199,2088,1114xe" filled="t" fillcolor="#DC202E" stroked="f">
              <v:path arrowok="t"/>
              <v:fill type="solid"/>
            </v:shape>
            <v:shape style="position:absolute;left:705;top:1039;width:1907;height:351" coordorigin="705,1039" coordsize="1907,351" path="m2189,1114l2153,1114,2122,1228,2158,1228,2189,1114xe" filled="t" fillcolor="#DC202E" stroked="f">
              <v:path arrowok="t"/>
              <v:fill type="solid"/>
            </v:shape>
            <v:shape style="position:absolute;left:705;top:1039;width:1907;height:351" coordorigin="705,1039" coordsize="1907,351" path="m1952,1114l1843,1114,1803,1211,1835,1211,1871,1121,1954,1121,1952,1114xe" filled="t" fillcolor="#DC202E" stroked="f">
              <v:path arrowok="t"/>
              <v:fill type="solid"/>
            </v:shape>
            <v:shape style="position:absolute;left:705;top:1039;width:1907;height:351" coordorigin="705,1039" coordsize="1907,351" path="m1646,1130l1582,1130,1597,1145,1600,1156,1600,1156,1601,1160,1603,1171,1603,1183,1603,1199,1684,1199,1682,1188,1673,1162,1663,1146,1651,1133,1646,1130xe" filled="t" fillcolor="#DC202E" stroked="f">
              <v:path arrowok="t"/>
              <v:fill type="solid"/>
            </v:shape>
            <v:shape style="position:absolute;left:705;top:1039;width:1907;height:351" coordorigin="705,1039" coordsize="1907,351" path="m2372,1130l2307,1130,2322,1145,2327,1160,2329,1171,2329,1183,2329,1199,2410,1199,2408,1188,2399,1162,2389,1146,2377,1133,2372,1130xe" filled="t" fillcolor="#DC202E" stroked="f">
              <v:path arrowok="t"/>
              <v:fill type="solid"/>
            </v:shape>
            <v:shape style="position:absolute;left:705;top:1039;width:1907;height:351" coordorigin="705,1039" coordsize="1907,351" path="m2512,1039l2435,1039,2435,1316,2512,1316,2512,1039xe" filled="t" fillcolor="#DC202E" stroked="f">
              <v:path arrowok="t"/>
              <v:fill type="solid"/>
            </v:shape>
            <v:shape style="position:absolute;left:705;top:1039;width:1907;height:351" coordorigin="705,1039" coordsize="1907,351" path="m2612,1039l2536,1039,2536,1316,2612,1316,2612,1039xe" filled="t" fillcolor="#DC202E" stroked="f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143.058502pt;margin-top:51.969025pt;width:.1pt;height:17.736pt;mso-position-horizontal-relative:page;mso-position-vertical-relative:page;z-index:-239" coordorigin="2861,1039" coordsize="2,355">
            <v:shape style="position:absolute;left:2861;top:1039;width:2;height:355" coordorigin="2861,1039" coordsize="0,355" path="m2861,1039l2861,1394e" filled="f" stroked="t" strokeweight=".925pt" strokecolor="#58595B">
              <v:path arrowok="t"/>
            </v:shape>
            <w10:wrap type="none"/>
          </v:group>
        </w:pict>
      </w:r>
      <w:r>
        <w:rPr/>
        <w:pict>
          <v:group style="position:absolute;margin-left:301.629913pt;margin-top:226.929138pt;width:220pt;height:304pt;mso-position-horizontal-relative:page;mso-position-vertical-relative:page;z-index:-238" coordorigin="6033,4539" coordsize="4400,6080">
            <v:shape style="position:absolute;left:6033;top:4539;width:2840;height:5640" type="#_x0000_t75">
              <v:imagedata r:id="rId5" o:title=""/>
            </v:shape>
            <v:shape style="position:absolute;left:6132;top:4543;width:2511;height:5332" type="#_x0000_t75">
              <v:imagedata r:id="rId6" o:title=""/>
            </v:shape>
            <v:shape style="position:absolute;left:7573;top:4899;width:2860;height:5720" type="#_x0000_t75">
              <v:imagedata r:id="rId7" o:title=""/>
            </v:shape>
            <v:shape style="position:absolute;left:7626;top:4882;width:2523;height:5413" type="#_x0000_t75">
              <v:imagedata r:id="rId8" o:title=""/>
            </v:shape>
            <w10:wrap type="none"/>
          </v:group>
        </w:pict>
      </w:r>
      <w:r>
        <w:rPr/>
        <w:pict>
          <v:group style="position:absolute;margin-left:269.211487pt;margin-top:634.241577pt;width:56.870907pt;height:55.211422pt;mso-position-horizontal-relative:page;mso-position-vertical-relative:page;z-index:-237" coordorigin="5384,12685" coordsize="1137,1104">
            <v:group style="position:absolute;left:5394;top:12695;width:932;height:1083" coordorigin="5394,12695" coordsize="932,1083">
              <v:shape style="position:absolute;left:5394;top:12695;width:932;height:1083" coordorigin="5394,12695" coordsize="932,1083" path="m5681,12695l5662,12696,5413,12872,5400,12887,5394,12904,5396,12923,5639,13266,5640,13286,5655,13348,5923,13737,5973,13774,5992,13778,6014,13775,6031,13767,6113,13708,5957,13708,5763,13438,5831,13390,5723,13390,5693,13348,5775,13289,5828,13289,5810,13264,5891,13206,5645,13206,5601,13144,5651,13108,5575,13108,5530,13046,5581,13009,5504,13009,5459,12947,5516,12906,5570,12906,5551,12881,5608,12840,5661,12840,5643,12815,5699,12774,5759,12774,5713,12714,5699,12701,5681,12695xe" filled="t" fillcolor="#888A8C" stroked="f">
                <v:path arrowok="t"/>
                <v:fill type="solid"/>
              </v:shape>
              <v:shape style="position:absolute;left:5394;top:12695;width:932;height:1083" coordorigin="5394,12695" coordsize="932,1083" path="m6129,13213l6076,13213,6270,13482,5957,13708,6113,13708,6301,13572,6313,13560,6322,13544,6326,13526,6326,13507,6321,13487,6312,13468,6307,13460,6129,13213xe" filled="t" fillcolor="#888A8C" stroked="f">
                <v:path arrowok="t"/>
                <v:fill type="solid"/>
              </v:shape>
              <v:shape style="position:absolute;left:5394;top:12695;width:932;height:1083" coordorigin="5394,12695" coordsize="932,1083" path="m5828,13289l5775,13289,5805,13331,5723,13390,5831,13390,5947,13305,5840,13305,5828,13289xe" filled="t" fillcolor="#888A8C" stroked="f">
                <v:path arrowok="t"/>
                <v:fill type="solid"/>
              </v:shape>
              <v:shape style="position:absolute;left:5394;top:12695;width:932;height:1083" coordorigin="5394,12695" coordsize="932,1083" path="m5945,13205l5892,13205,5922,13247,5840,13305,5947,13305,6064,13221,5957,13221,5945,13205xe" filled="t" fillcolor="#888A8C" stroked="f">
                <v:path arrowok="t"/>
                <v:fill type="solid"/>
              </v:shape>
              <v:shape style="position:absolute;left:5394;top:12695;width:932;height:1083" coordorigin="5394,12695" coordsize="932,1083" path="m6062,13121l6009,13121,6038,13162,5957,13221,6064,13221,6076,13213,6129,13213,6065,13125,6062,13121xe" filled="t" fillcolor="#888A8C" stroked="f">
                <v:path arrowok="t"/>
                <v:fill type="solid"/>
              </v:shape>
              <v:shape style="position:absolute;left:5394;top:12695;width:932;height:1083" coordorigin="5394,12695" coordsize="932,1083" path="m5711,13103l5657,13103,5702,13165,5645,13206,5891,13206,5892,13205,5945,13205,5927,13180,5983,13140,5738,13140,5711,13103xe" filled="t" fillcolor="#888A8C" stroked="f">
                <v:path arrowok="t"/>
                <v:fill type="solid"/>
              </v:shape>
              <v:shape style="position:absolute;left:5394;top:12695;width:932;height:1083" coordorigin="5394,12695" coordsize="932,1083" path="m5802,13037l5749,13037,5794,13099,5738,13140,5983,13140,6009,13121,6062,13121,6054,13110,6039,13097,6023,13083,6009,13074,5829,13074,5802,13037xe" filled="t" fillcolor="#888A8C" stroked="f">
                <v:path arrowok="t"/>
                <v:fill type="solid"/>
              </v:shape>
              <v:shape style="position:absolute;left:5394;top:12695;width:932;height:1083" coordorigin="5394,12695" coordsize="932,1083" path="m5641,13005l5587,13005,5632,13067,5575,13108,5651,13108,5657,13103,5711,13103,5693,13077,5743,13042,5667,13042,5641,13005xe" filled="t" fillcolor="#888A8C" stroked="f">
                <v:path arrowok="t"/>
                <v:fill type="solid"/>
              </v:shape>
              <v:shape style="position:absolute;left:5394;top:12695;width:932;height:1083" coordorigin="5394,12695" coordsize="932,1083" path="m5907,12971l5841,12971,5886,13033,5829,13074,6009,13074,6005,13071,5987,13060,5969,13052,5907,12971xe" filled="t" fillcolor="#888A8C" stroked="f">
                <v:path arrowok="t"/>
                <v:fill type="solid"/>
              </v:shape>
              <v:shape style="position:absolute;left:5394;top:12695;width:932;height:1083" coordorigin="5394,12695" coordsize="932,1083" path="m5732,12939l5679,12939,5724,13001,5667,13042,5743,13042,5749,13037,5802,13037,5784,13012,5834,12976,5758,12976,5732,12939xe" filled="t" fillcolor="#888A8C" stroked="f">
                <v:path arrowok="t"/>
                <v:fill type="solid"/>
              </v:shape>
              <v:shape style="position:absolute;left:5394;top:12695;width:932;height:1083" coordorigin="5394,12695" coordsize="932,1083" path="m5570,12906l5516,12906,5560,12968,5504,13009,5581,13009,5587,13005,5641,13005,5622,12979,5673,12943,5596,12943,5570,12906xe" filled="t" fillcolor="#888A8C" stroked="f">
                <v:path arrowok="t"/>
                <v:fill type="solid"/>
              </v:shape>
              <v:shape style="position:absolute;left:5394;top:12695;width:932;height:1083" coordorigin="5394,12695" coordsize="932,1083" path="m5833,12873l5770,12873,5815,12935,5758,12976,5834,12976,5841,12971,5907,12971,5833,12873xe" filled="t" fillcolor="#888A8C" stroked="f">
                <v:path arrowok="t"/>
                <v:fill type="solid"/>
              </v:shape>
              <v:shape style="position:absolute;left:5394;top:12695;width:932;height:1083" coordorigin="5394,12695" coordsize="932,1083" path="m5661,12840l5608,12840,5653,12902,5596,12943,5673,12943,5679,12939,5732,12939,5714,12914,5765,12877,5687,12877,5661,12840xe" filled="t" fillcolor="#888A8C" stroked="f">
                <v:path arrowok="t"/>
                <v:fill type="solid"/>
              </v:shape>
              <v:shape style="position:absolute;left:5394;top:12695;width:932;height:1083" coordorigin="5394,12695" coordsize="932,1083" path="m5759,12774l5699,12774,5744,12836,5687,12877,5765,12877,5770,12873,5833,12873,5759,12774xe" filled="t" fillcolor="#888A8C" stroked="f">
                <v:path arrowok="t"/>
                <v:fill type="solid"/>
              </v:shape>
            </v:group>
            <v:group style="position:absolute;left:5465;top:13491;width:442;height:288" coordorigin="5465,13491" coordsize="442,288">
              <v:shape style="position:absolute;left:5465;top:13491;width:442;height:288" coordorigin="5465,13491" coordsize="442,288" path="m5597,13491l5465,13530,5907,13779,5597,13491xe" filled="t" fillcolor="#888A8C" stroked="f">
                <v:path arrowok="t"/>
                <v:fill type="solid"/>
              </v:shape>
            </v:group>
            <v:group style="position:absolute;left:6174;top:13496;width:338;height:258" coordorigin="6174,13496" coordsize="338,258">
              <v:shape style="position:absolute;left:6174;top:13496;width:338;height:258" coordorigin="6174,13496" coordsize="338,258" path="m6512,13496l6174,13755,6319,13755,6512,13496xe" filled="t" fillcolor="#888A8C" stroked="f">
                <v:path arrowok="t"/>
                <v:fill type="solid"/>
              </v:shape>
            </v:group>
            <v:group style="position:absolute;left:5840;top:13356;width:354;height:288" coordorigin="5840,13356" coordsize="354,288">
              <v:shape style="position:absolute;left:5840;top:13356;width:354;height:288" coordorigin="5840,13356" coordsize="354,288" path="m5919,13356l5878,13386,5840,13460,5949,13516,5992,13639,6008,13644,6051,13612,6024,13605,5994,13521,6091,13516,6110,13481,5970,13481,5895,13442,5928,13379,5919,13356xe" filled="t" fillcolor="#888A8C" stroked="f">
                <v:path arrowok="t"/>
                <v:fill type="solid"/>
              </v:shape>
              <v:shape style="position:absolute;left:5840;top:13356;width:354;height:288" coordorigin="5840,13356" coordsize="354,288" path="m6166,13387l6109,13392,6066,13476,5970,13481,6110,13481,6135,13431,6194,13426,6166,13387xe" filled="t" fillcolor="#888A8C" stroked="f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375.033936pt;margin-top:633.914185pt;width:58.011975pt;height:55.539251pt;mso-position-horizontal-relative:page;mso-position-vertical-relative:page;z-index:-236" coordorigin="7501,12678" coordsize="1160,1111">
            <v:group style="position:absolute;left:7890;top:12897;width:394;height:101" coordorigin="7890,12897" coordsize="394,101">
              <v:shape style="position:absolute;left:7890;top:12897;width:394;height:101" coordorigin="7890,12897" coordsize="394,101" path="m8100,12897l8029,12902,7969,12918,7903,12954,7890,12965,7909,12998,7924,12986,7939,12975,8013,12943,8077,12934,8230,12934,8221,12929,8164,12907,8122,12899,8100,12897xe" filled="t" fillcolor="#888A8C" stroked="f">
                <v:path arrowok="t"/>
                <v:fill type="solid"/>
              </v:shape>
              <v:shape style="position:absolute;left:7890;top:12897;width:394;height:101" coordorigin="7890,12897" coordsize="394,101" path="m8230,12934l8077,12934,8100,12935,8123,12938,8184,12954,8250,12994,8284,12974,8270,12962,8255,12950,8238,12939,8230,12934xe" filled="t" fillcolor="#888A8C" stroked="f">
                <v:path arrowok="t"/>
                <v:fill type="solid"/>
              </v:shape>
            </v:group>
            <v:group style="position:absolute;left:7826;top:12794;width:528;height:130" coordorigin="7826,12794" coordsize="528,130">
              <v:shape style="position:absolute;left:7826;top:12794;width:528;height:130" coordorigin="7826,12794" coordsize="528,130" path="m8258,12832l8064,12832,8088,12832,8112,12834,8177,12845,8235,12864,8300,12901,8328,12924,8355,12897,8292,12850,8275,12840,8258,12832xe" filled="t" fillcolor="#888A8C" stroked="f">
                <v:path arrowok="t"/>
                <v:fill type="solid"/>
              </v:shape>
              <v:shape style="position:absolute;left:7826;top:12794;width:528;height:130" coordorigin="7826,12794" coordsize="528,130" path="m8095,12794l8026,12798,7964,12811,7907,12832,7841,12870,7826,12881,7841,12919,7856,12907,7871,12895,7941,12858,8000,12840,8064,12832,8258,12832,8257,12832,8200,12810,8138,12797,8116,12795,8095,12794xe" filled="t" fillcolor="#888A8C" stroked="f">
                <v:path arrowok="t"/>
                <v:fill type="solid"/>
              </v:shape>
            </v:group>
            <v:group style="position:absolute;left:7766;top:12688;width:652;height:166" coordorigin="7766,12688" coordsize="652,166">
              <v:shape style="position:absolute;left:7766;top:12688;width:652;height:166" coordorigin="7766,12688" coordsize="652,166" path="m8269,12726l8076,12726,8098,12727,8120,12728,8184,12739,8244,12757,8298,12783,8363,12828,8391,12854,8417,12827,8357,12776,8306,12744,8270,12727,8269,12726xe" filled="t" fillcolor="#888A8C" stroked="f">
                <v:path arrowok="t"/>
                <v:fill type="solid"/>
              </v:shape>
              <v:shape style="position:absolute;left:7766;top:12688;width:652;height:166" coordorigin="7766,12688" coordsize="652,166" path="m8085,12688l8020,12692,7958,12705,7899,12724,7845,12751,7780,12796,7766,12808,7780,12848,7794,12834,7809,12821,7875,12777,7931,12753,7991,12736,8054,12727,8076,12726,8269,12726,8251,12719,8191,12701,8129,12691,8107,12689,8085,12688xe" filled="t" fillcolor="#888A8C" stroked="f">
                <v:path arrowok="t"/>
                <v:fill type="solid"/>
              </v:shape>
            </v:group>
            <v:group style="position:absolute;left:8302;top:13098;width:284;height:77" coordorigin="8302,13098" coordsize="284,77">
              <v:shape style="position:absolute;left:8302;top:13098;width:284;height:77" coordorigin="8302,13098" coordsize="284,77" path="m8456,13098l8386,13105,8316,13134,8302,13144,8323,13175,8338,13165,8355,13155,8373,13147,8393,13142,8414,13138,8436,13136,8569,13136,8555,13127,8537,13118,8518,13111,8498,13105,8478,13101,8456,13098xe" filled="t" fillcolor="#888A8C" stroked="f">
                <v:path arrowok="t"/>
                <v:fill type="solid"/>
              </v:shape>
              <v:shape style="position:absolute;left:8302;top:13098;width:284;height:77" coordorigin="8302,13098" coordsize="284,77" path="m8569,13136l8436,13136,8459,13137,8481,13140,8502,13145,8521,13152,8538,13161,8553,13171,8586,13149,8571,13137,8569,13136xe" filled="t" fillcolor="#888A8C" stroked="f">
                <v:path arrowok="t"/>
                <v:fill type="solid"/>
              </v:shape>
            </v:group>
            <v:group style="position:absolute;left:8232;top:12998;width:419;height:99" coordorigin="8232,12998" coordsize="419,99">
              <v:shape style="position:absolute;left:8232;top:12998;width:419;height:99" coordorigin="8232,12998" coordsize="419,99" path="m8442,12998l8377,13004,8317,13020,8248,13055,8232,13066,8256,13097,8271,13086,8288,13076,8362,13047,8425,13038,8606,13038,8602,13036,8547,13014,8485,13001,8464,12999,8442,12998xe" filled="t" fillcolor="#888A8C" stroked="f">
                <v:path arrowok="t"/>
                <v:fill type="solid"/>
              </v:shape>
              <v:shape style="position:absolute;left:8232;top:12998;width:419;height:99" coordorigin="8232,12998" coordsize="419,99" path="m8606,13038l8425,13038,8450,13039,8473,13041,8536,13053,8605,13083,8619,13093,8651,13067,8636,13056,8619,13045,8606,13038xe" filled="t" fillcolor="#888A8C" stroked="f">
                <v:path arrowok="t"/>
                <v:fill type="solid"/>
              </v:shape>
            </v:group>
            <v:group style="position:absolute;left:8345;top:13198;width:195;height:507" coordorigin="8345,13198" coordsize="195,507">
              <v:shape style="position:absolute;left:8345;top:13198;width:195;height:507" coordorigin="8345,13198" coordsize="195,507" path="m8451,13198l8424,13201,8403,13209,8387,13222,8377,13239,8378,13265,8385,13284,8397,13297,8407,13304,8345,13705,8383,13705,8395,13627,8527,13627,8520,13589,8401,13589,8413,13512,8507,13512,8501,13474,8419,13474,8440,13342,8478,13342,8472,13305,8490,13293,8502,13276,8507,13256,8503,13235,8491,13217,8473,13205,8451,13198xe" filled="t" fillcolor="#888A8C" stroked="f">
                <v:path arrowok="t"/>
                <v:fill type="solid"/>
              </v:shape>
              <v:shape style="position:absolute;left:8345;top:13198;width:195;height:507" coordorigin="8345,13198" coordsize="195,507" path="m8527,13627l8488,13627,8501,13705,8540,13705,8527,13627xe" filled="t" fillcolor="#888A8C" stroked="f">
                <v:path arrowok="t"/>
                <v:fill type="solid"/>
              </v:shape>
              <v:shape style="position:absolute;left:8345;top:13198;width:195;height:507" coordorigin="8345,13198" coordsize="195,507" path="m8507,13512l8468,13512,8481,13589,8520,13589,8507,13512xe" filled="t" fillcolor="#888A8C" stroked="f">
                <v:path arrowok="t"/>
                <v:fill type="solid"/>
              </v:shape>
              <v:shape style="position:absolute;left:8345;top:13198;width:195;height:507" coordorigin="8345,13198" coordsize="195,507" path="m8478,13342l8440,13342,8462,13474,8501,13474,8478,13342xe" filled="t" fillcolor="#888A8C" stroked="f">
                <v:path arrowok="t"/>
                <v:fill type="solid"/>
              </v:shape>
            </v:group>
            <v:group style="position:absolute;left:7580;top:13098;width:284;height:77" coordorigin="7580,13098" coordsize="284,77">
              <v:shape style="position:absolute;left:7580;top:13098;width:284;height:77" coordorigin="7580,13098" coordsize="284,77" path="m7734,13098l7665,13105,7594,13134,7580,13144,7601,13175,7616,13165,7633,13155,7651,13147,7671,13142,7692,13138,7714,13136,7847,13136,7833,13127,7815,13118,7797,13111,7777,13105,7756,13101,7734,13098xe" filled="t" fillcolor="#888A8C" stroked="f">
                <v:path arrowok="t"/>
                <v:fill type="solid"/>
              </v:shape>
              <v:shape style="position:absolute;left:7580;top:13098;width:284;height:77" coordorigin="7580,13098" coordsize="284,77" path="m7847,13136l7714,13136,7738,13137,7760,13140,7780,13145,7799,13152,7816,13161,7831,13171,7864,13149,7849,13137,7847,13136xe" filled="t" fillcolor="#888A8C" stroked="f">
                <v:path arrowok="t"/>
                <v:fill type="solid"/>
              </v:shape>
            </v:group>
            <v:group style="position:absolute;left:7511;top:12998;width:419;height:99" coordorigin="7511,12998" coordsize="419,99">
              <v:shape style="position:absolute;left:7511;top:12998;width:419;height:99" coordorigin="7511,12998" coordsize="419,99" path="m7720,12998l7656,13004,7596,13020,7526,13055,7511,13066,7534,13097,7550,13086,7566,13076,7640,13047,7704,13038,7885,13038,7881,13036,7825,13014,7764,13001,7742,12999,7720,12998xe" filled="t" fillcolor="#888A8C" stroked="f">
                <v:path arrowok="t"/>
                <v:fill type="solid"/>
              </v:shape>
              <v:shape style="position:absolute;left:7511;top:12998;width:419;height:99" coordorigin="7511,12998" coordsize="419,99" path="m7885,13038l7704,13038,7728,13039,7751,13041,7814,13053,7883,13083,7898,13093,7929,13067,7914,13056,7898,13045,7885,13038xe" filled="t" fillcolor="#888A8C" stroked="f">
                <v:path arrowok="t"/>
                <v:fill type="solid"/>
              </v:shape>
            </v:group>
            <v:group style="position:absolute;left:7623;top:13198;width:195;height:507" coordorigin="7623,13198" coordsize="195,507">
              <v:shape style="position:absolute;left:7623;top:13198;width:195;height:507" coordorigin="7623,13198" coordsize="195,507" path="m7730,13198l7703,13201,7681,13209,7665,13222,7655,13239,7657,13265,7664,13284,7676,13297,7686,13304,7623,13705,7661,13705,7673,13627,7805,13627,7799,13589,7679,13589,7691,13512,7786,13512,7779,13474,7697,13474,7718,13342,7757,13342,7751,13305,7769,13293,7781,13276,7786,13256,7781,13235,7770,13217,7752,13205,7730,13198xe" filled="t" fillcolor="#888A8C" stroked="f">
                <v:path arrowok="t"/>
                <v:fill type="solid"/>
              </v:shape>
              <v:shape style="position:absolute;left:7623;top:13198;width:195;height:507" coordorigin="7623,13198" coordsize="195,507" path="m7805,13627l7766,13627,7780,13705,7818,13705,7805,13627xe" filled="t" fillcolor="#888A8C" stroked="f">
                <v:path arrowok="t"/>
                <v:fill type="solid"/>
              </v:shape>
              <v:shape style="position:absolute;left:7623;top:13198;width:195;height:507" coordorigin="7623,13198" coordsize="195,507" path="m7786,13512l7747,13512,7760,13589,7799,13589,7786,13512xe" filled="t" fillcolor="#888A8C" stroked="f">
                <v:path arrowok="t"/>
                <v:fill type="solid"/>
              </v:shape>
              <v:shape style="position:absolute;left:7623;top:13198;width:195;height:507" coordorigin="7623,13198" coordsize="195,507" path="m7757,13342l7718,13342,7740,13474,7779,13474,7757,13342xe" filled="t" fillcolor="#888A8C" stroked="f">
                <v:path arrowok="t"/>
                <v:fill type="solid"/>
              </v:shape>
            </v:group>
            <v:group style="position:absolute;left:7941;top:13038;width:290;height:741" coordorigin="7941,13038" coordsize="290,741">
              <v:shape style="position:absolute;left:7941;top:13038;width:290;height:741" coordorigin="7941,13038" coordsize="290,741" path="m8100,13038l8026,13054,7983,13116,7986,13139,7993,13158,8005,13175,8021,13188,8039,13198,7941,13779,7980,13779,7993,13703,8218,13703,8212,13665,7999,13665,8018,13550,8193,13550,8186,13512,8025,13512,8043,13399,8167,13399,8161,13361,8050,13361,8076,13206,8091,13206,8097,13206,8135,13206,8133,13194,8151,13182,8166,13167,8176,13149,8180,13129,8178,13106,8170,13086,8158,13068,8141,13054,8122,13044,8100,13038xe" filled="t" fillcolor="#888A8C" stroked="f">
                <v:path arrowok="t"/>
                <v:fill type="solid"/>
              </v:shape>
              <v:shape style="position:absolute;left:7941;top:13038;width:290;height:741" coordorigin="7941,13038" coordsize="290,741" path="m8218,13703l8180,13703,8192,13779,8231,13779,8218,13703xe" filled="t" fillcolor="#888A8C" stroked="f">
                <v:path arrowok="t"/>
                <v:fill type="solid"/>
              </v:shape>
              <v:shape style="position:absolute;left:7941;top:13038;width:290;height:741" coordorigin="7941,13038" coordsize="290,741" path="m8193,13550l8154,13550,8173,13665,8212,13665,8193,13550xe" filled="t" fillcolor="#888A8C" stroked="f">
                <v:path arrowok="t"/>
                <v:fill type="solid"/>
              </v:shape>
              <v:shape style="position:absolute;left:7941;top:13038;width:290;height:741" coordorigin="7941,13038" coordsize="290,741" path="m8167,13399l8129,13399,8148,13512,8186,13512,8167,13399xe" filled="t" fillcolor="#888A8C" stroked="f">
                <v:path arrowok="t"/>
                <v:fill type="solid"/>
              </v:shape>
              <v:shape style="position:absolute;left:7941;top:13038;width:290;height:741" coordorigin="7941,13038" coordsize="290,741" path="m8135,13206l8097,13206,8123,13361,8161,13361,8135,13206xe" filled="t" fillcolor="#888A8C" stroked="f">
                <v:path arrowok="t"/>
                <v:fill type="solid"/>
              </v:shape>
              <v:shape style="position:absolute;left:7941;top:13038;width:290;height:741" coordorigin="7941,13038" coordsize="290,741" path="m8091,13206l8076,13206,8078,13207,8080,13207,8087,13207,8091,13206xe" filled="t" fillcolor="#888A8C" stroked="f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52.195011pt;margin-top:636.904968pt;width:53.022287pt;height:47.634075pt;mso-position-horizontal-relative:page;mso-position-vertical-relative:page;z-index:-235" coordorigin="1044,12738" coordsize="1060,953">
            <v:group style="position:absolute;left:1394;top:12984;width:325;height:385" coordorigin="1394,12984" coordsize="325,385">
              <v:shape style="position:absolute;left:1394;top:12984;width:325;height:385" coordorigin="1394,12984" coordsize="325,385" path="m1530,12984l1464,13023,1425,13071,1400,13131,1394,13177,1394,13201,1411,13261,1446,13311,1495,13349,1545,13369,1612,13295,1719,13179,1717,13153,1530,12984xe" filled="t" fillcolor="#888A8C" stroked="f">
                <v:path arrowok="t"/>
                <v:fill type="solid"/>
              </v:shape>
            </v:group>
            <v:group style="position:absolute;left:1280;top:12902;width:214;height:558" coordorigin="1280,12902" coordsize="214,558">
              <v:shape style="position:absolute;left:1280;top:12902;width:214;height:558" coordorigin="1280,12902" coordsize="214,558" path="m1439,12902l1379,12947,1332,13003,1299,13069,1282,13141,1280,13167,1280,13193,1293,13268,1323,13336,1368,13394,1424,13440,1461,13461,1483,13437,1493,13425,1434,13392,1388,13348,1353,13295,1332,13234,1325,13167,1327,13146,1342,13084,1371,13028,1413,12980,1466,12943,1478,12937,1439,12902xe" filled="t" fillcolor="#888A8C" stroked="f">
                <v:path arrowok="t"/>
                <v:fill type="solid"/>
              </v:shape>
            </v:group>
            <v:group style="position:absolute;left:1167;top:12825;width:248;height:722" coordorigin="1167,12825" coordsize="248,722">
              <v:shape style="position:absolute;left:1167;top:12825;width:248;height:722" coordorigin="1167,12825" coordsize="248,722" path="m1353,12825l1301,12867,1256,12915,1220,12970,1192,13031,1174,13096,1167,13164,1167,13199,1177,13268,1196,13332,1226,13392,1264,13446,1310,13494,1362,13534,1384,13547,1415,13512,1413,13511,1387,13496,1319,13440,1265,13369,1229,13287,1216,13227,1212,13164,1214,13134,1226,13075,1260,12992,1311,12921,1378,12862,1388,12856,1353,12825xe" filled="t" fillcolor="#888A8C" stroked="f">
                <v:path arrowok="t"/>
                <v:fill type="solid"/>
              </v:shape>
            </v:group>
            <v:group style="position:absolute;left:1054;top:12748;width:285;height:884" coordorigin="1054,12748" coordsize="285,884">
              <v:shape style="position:absolute;left:1054;top:12748;width:285;height:884" coordorigin="1054,12748" coordsize="285,884" path="m1268,12748l1194,12815,1143,12881,1102,12954,1073,13033,1057,13117,1054,13160,1054,13205,1066,13292,1091,13373,1128,13449,1176,13517,1234,13577,1300,13628,1309,13632,1339,13598,1325,13590,1294,13568,1237,13517,1188,13458,1149,13392,1121,13320,1104,13243,1099,13162,1102,13122,1117,13045,1144,12973,1181,12906,1227,12846,1283,12793,1302,12779,1268,12748xe" filled="t" fillcolor="#888A8C" stroked="f">
                <v:path arrowok="t"/>
                <v:fill type="solid"/>
              </v:shape>
            </v:group>
            <v:group style="position:absolute;left:1835;top:13244;width:259;height:437" coordorigin="1835,13244" coordsize="259,437">
              <v:shape style="position:absolute;left:1835;top:13244;width:259;height:437" coordorigin="1835,13244" coordsize="259,437" path="m1969,13244l1895,13267,1870,13274,1851,13281,1835,13291,1844,13306,1853,13325,1880,13391,1904,13457,1923,13508,1927,13519,1932,13539,1931,13558,1926,13575,1917,13591,1905,13606,1902,13609,1898,13621,1899,13636,1904,13651,1914,13665,1928,13675,1947,13681,1969,13679,2050,13658,2092,13612,2094,13593,2092,13570,2084,13544,2079,13529,2065,13493,2041,13430,2016,13364,1995,13307,1977,13259,1969,13244xe" filled="t" fillcolor="#888A8C" stroked="f">
                <v:path arrowok="t"/>
                <v:fill type="solid"/>
              </v:shape>
            </v:group>
            <v:group style="position:absolute;left:1567;top:13043;width:485;height:228" coordorigin="1567,13043" coordsize="485,228">
              <v:shape style="position:absolute;left:1567;top:13043;width:485;height:228" coordorigin="1567,13043" coordsize="485,228" path="m1815,13043l1753,13045,1691,13052,1667,13058,1666,13058,1665,13058,1664,13059,1662,13059,1635,13070,1634,13070,1632,13071,1632,13072,1631,13072,1585,13113,1567,13170,1568,13186,1600,13242,1657,13269,1690,13271,1708,13271,1777,13265,1840,13255,1877,13247,1691,13247,1669,13246,1605,13206,1595,13170,1598,13151,1646,13091,1689,13079,2021,13079,2009,13071,1992,13062,1980,13058,1667,13058,1666,13058,1980,13058,1973,13055,1896,13045,1840,13043,1815,13043xe" filled="t" fillcolor="#888A8C" stroked="f">
                <v:path arrowok="t"/>
                <v:fill type="solid"/>
              </v:shape>
              <v:shape style="position:absolute;left:1567;top:13043;width:485;height:228" coordorigin="1567,13043" coordsize="485,228" path="m2021,13079l1689,13079,1711,13080,1731,13084,1785,13132,1788,13152,1786,13172,1740,13232,1691,13247,1877,13247,1940,13229,2008,13200,2049,13152,2051,13140,2051,13127,2048,13115,2043,13103,2034,13091,2023,13081,2021,13079xe" filled="t" fillcolor="#888A8C" stroked="f">
                <v:path arrowok="t"/>
                <v:fill type="solid"/>
              </v:shape>
            </v:group>
            <v:group style="position:absolute;left:1626;top:13122;width:133;height:76" coordorigin="1626,13122" coordsize="133,76">
              <v:shape style="position:absolute;left:1626;top:13122;width:133;height:76" coordorigin="1626,13122" coordsize="133,76" path="m1746,13122l1627,13152,1626,13163,1633,13189,1639,13198,1758,13168,1759,13157,1753,13131,1746,13122xe" filled="t" fillcolor="#888A8C" stroked="f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35.298901pt;margin-top:605.816895pt;width:524.736pt;height:.1pt;mso-position-horizontal-relative:page;mso-position-vertical-relative:page;z-index:-234" coordorigin="706,12116" coordsize="10495,2">
            <v:shape style="position:absolute;left:706;top:12116;width:10495;height:2" coordorigin="706,12116" coordsize="10495,0" path="m706,12116l11201,12116e" filled="f" stroked="t" strokeweight=".5pt" strokecolor="#808285">
              <v:path arrowok="t"/>
            </v:shape>
            <w10:wrap type="none"/>
          </v:group>
        </w:pict>
      </w:r>
      <w:r>
        <w:rPr/>
        <w:pict>
          <v:shape style="position:absolute;margin-left:170.444397pt;margin-top:636.585022pt;width:39.7497pt;height:49.70430pt;mso-position-horizontal-relative:page;mso-position-vertical-relative:page;z-index:-233" type="#_x0000_t75">
            <v:imagedata r:id="rId9" o:title=""/>
          </v:shape>
        </w:pict>
      </w:r>
      <w:r>
        <w:rPr/>
        <w:pict>
          <v:group style="position:absolute;margin-left:490.152405pt;margin-top:635.752747pt;width:45.191105pt;height:34.168088pt;mso-position-horizontal-relative:page;mso-position-vertical-relative:page;z-index:-232" coordorigin="9803,12715" coordsize="904,683">
            <v:group style="position:absolute;left:9928;top:13149;width:654;height:105" coordorigin="9928,13149" coordsize="654,105">
              <v:shape style="position:absolute;left:9928;top:13149;width:654;height:105" coordorigin="9928,13149" coordsize="654,105" path="m10532,13149l9978,13149,9956,13154,9939,13166,9928,13185,9930,13213,9939,13233,9953,13247,9971,13253,10532,13254,10554,13249,10571,13236,10582,13217,10580,13190,10571,13169,10557,13156,10539,13149,10532,13149xe" filled="t" fillcolor="#888A8C" stroked="f">
                <v:path arrowok="t"/>
                <v:fill type="solid"/>
              </v:shape>
            </v:group>
            <v:group style="position:absolute;left:9808;top:13009;width:894;height:384" coordorigin="9808,13009" coordsize="894,384">
              <v:shape style="position:absolute;left:9808;top:13009;width:894;height:384" coordorigin="9808,13009" coordsize="894,384" path="m10510,13009l10000,13009,9977,13010,9913,13030,9861,13069,9824,13123,9808,13187,9809,13212,9827,13280,9863,13334,9914,13373,9975,13392,10510,13393,10533,13392,10597,13373,10642,13340,10010,13340,9987,13338,9927,13312,9886,13262,9873,13220,9874,13194,9896,13127,9940,13082,9998,13063,10010,13062,10641,13062,10631,13053,10576,13021,10512,13009,10510,13009xe" filled="t" fillcolor="#888A8C" stroked="f">
                <v:path arrowok="t"/>
                <v:fill type="solid"/>
              </v:shape>
              <v:shape style="position:absolute;left:9808;top:13009;width:894;height:384" coordorigin="9808,13009" coordsize="894,384" path="m10641,13062l10500,13062,10522,13064,10544,13070,10599,13104,10632,13160,10637,13182,10636,13208,10614,13275,10570,13320,10512,13340,10010,13340,10642,13340,10685,13280,10702,13215,10701,13190,10683,13122,10647,13068,10641,13062xe" filled="t" fillcolor="#888A8C" stroked="f">
                <v:path arrowok="t"/>
                <v:fill type="solid"/>
              </v:shape>
            </v:group>
            <v:group style="position:absolute;left:9895;top:12720;width:720;height:233" coordorigin="9895,12720" coordsize="720,233">
              <v:shape style="position:absolute;left:9895;top:12720;width:720;height:233" coordorigin="9895,12720" coordsize="720,233" path="m10537,12724l10407,12724,10407,12949,10532,12949,10542,12948,10601,12926,10614,12901,10477,12901,10477,12855,10608,12855,10603,12849,10588,12837,10568,12829,10578,12826,10586,12821,10593,12812,10477,12812,10477,12769,10603,12769,10603,12768,10595,12751,10578,12733,10560,12726,10537,12724xe" filled="t" fillcolor="#888A8C" stroked="f">
                <v:path arrowok="t"/>
                <v:fill type="solid"/>
              </v:shape>
              <v:shape style="position:absolute;left:9895;top:12720;width:720;height:233" coordorigin="9895,12720" coordsize="720,233" path="m10608,12855l10524,12855,10533,12857,10543,12865,10545,12870,10545,12884,10542,12890,10533,12898,10524,12901,10614,12901,10615,12897,10615,12870,10611,12859,10608,12855xe" filled="t" fillcolor="#888A8C" stroked="f">
                <v:path arrowok="t"/>
                <v:fill type="solid"/>
              </v:shape>
              <v:shape style="position:absolute;left:9895;top:12720;width:720;height:233" coordorigin="9895,12720" coordsize="720,233" path="m10603,12769l10518,12769,10525,12771,10534,12779,10536,12784,10536,12797,10534,12803,10530,12807,10525,12810,10518,12812,10593,12812,10596,12809,10602,12793,10603,12769xe" filled="t" fillcolor="#888A8C" stroked="f">
                <v:path arrowok="t"/>
                <v:fill type="solid"/>
              </v:shape>
              <v:shape style="position:absolute;left:9895;top:12720;width:720;height:233" coordorigin="9895,12720" coordsize="720,233" path="m10222,12870l10156,12875,10156,12878,10161,12898,10213,12948,10261,12953,10281,12952,10349,12914,10352,12908,10248,12908,10238,12904,10226,12889,10223,12881,10222,12870xe" filled="t" fillcolor="#888A8C" stroked="f">
                <v:path arrowok="t"/>
                <v:fill type="solid"/>
              </v:shape>
              <v:shape style="position:absolute;left:9895;top:12720;width:720;height:233" coordorigin="9895,12720" coordsize="720,233" path="m10260,12720l10185,12741,10166,12800,10174,12817,10226,12850,10268,12861,10280,12865,10290,12874,10293,12879,10293,12891,10290,12897,10279,12906,10271,12908,10352,12908,10357,12896,10360,12876,10360,12863,10317,12815,10257,12797,10245,12795,10237,12792,10234,12789,10231,12786,10229,12783,10229,12775,10231,12770,10239,12764,10245,12762,10346,12762,10337,12747,10320,12733,10304,12726,10284,12721,10260,12720xe" filled="t" fillcolor="#888A8C" stroked="f">
                <v:path arrowok="t"/>
                <v:fill type="solid"/>
              </v:shape>
              <v:shape style="position:absolute;left:9895;top:12720;width:720;height:233" coordorigin="9895,12720" coordsize="720,233" path="m10346,12762l10263,12762,10271,12764,10282,12773,10286,12781,10288,12791,10352,12783,10347,12764,10346,12762xe" filled="t" fillcolor="#888A8C" stroked="f">
                <v:path arrowok="t"/>
                <v:fill type="solid"/>
              </v:shape>
              <v:shape style="position:absolute;left:9895;top:12720;width:720;height:233" coordorigin="9895,12720" coordsize="720,233" path="m9965,12724l9895,12724,9895,12869,9924,12930,9996,12952,10019,12953,10040,12950,10094,12918,10103,12900,9991,12900,9982,12897,9968,12883,9965,12874,9965,12724xe" filled="t" fillcolor="#888A8C" stroked="f">
                <v:path arrowok="t"/>
                <v:fill type="solid"/>
              </v:shape>
              <v:shape style="position:absolute;left:9895;top:12720;width:720;height:233" coordorigin="9895,12720" coordsize="720,233" path="m10111,12724l10041,12724,10041,12874,10038,12883,10024,12897,10015,12900,10103,12900,10109,12884,10111,12871,10111,12724xe" filled="t" fillcolor="#888A8C" stroked="f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487.253113pt;margin-top:673.748596pt;width:50.99pt;height:14.756739pt;mso-position-horizontal-relative:page;mso-position-vertical-relative:page;z-index:-231" coordorigin="9745,13475" coordsize="1020,295">
            <v:shape style="position:absolute;left:9745;top:13475;width:1020;height:295" coordorigin="9745,13475" coordsize="1020,295" path="m10666,13475l10594,13510,10570,13582,10569,13609,10573,13629,10617,13693,10678,13708,10698,13705,10717,13698,10735,13687,10747,13673,10750,13668,10662,13668,10644,13662,10627,13646,10621,13631,10617,13611,10616,13584,10618,13562,10624,13544,10634,13528,10651,13517,10672,13514,10751,13514,10746,13506,10728,13489,10711,13481,10690,13476,10666,13475xe" filled="t" fillcolor="#888A8C" stroked="f">
              <v:path arrowok="t"/>
              <v:fill type="solid"/>
            </v:shape>
            <v:shape style="position:absolute;left:9745;top:13475;width:1020;height:295" coordorigin="9745,13475" coordsize="1020,295" path="m10721,13621l10662,13668,10750,13668,10757,13656,10765,13635,10721,13621xe" filled="t" fillcolor="#888A8C" stroked="f">
              <v:path arrowok="t"/>
              <v:fill type="solid"/>
            </v:shape>
            <v:shape style="position:absolute;left:9745;top:13475;width:1020;height:295" coordorigin="9745,13475" coordsize="1020,295" path="m10751,13514l10684,13514,10694,13517,10711,13531,10717,13540,10719,13551,10763,13538,10757,13522,10751,13514xe" filled="t" fillcolor="#888A8C" stroked="f">
              <v:path arrowok="t"/>
              <v:fill type="solid"/>
            </v:shape>
            <v:shape style="position:absolute;left:9745;top:13475;width:1020;height:295" coordorigin="9745,13475" coordsize="1020,295" path="m10552,13601l10467,13601,10467,13644,10552,13644,10552,13601xe" filled="t" fillcolor="#888A8C" stroked="f">
              <v:path arrowok="t"/>
              <v:fill type="solid"/>
            </v:shape>
            <v:shape style="position:absolute;left:9745;top:13475;width:1020;height:295" coordorigin="9745,13475" coordsize="1020,295" path="m10349,13538l10296,13573,10285,13636,10289,13654,10327,13701,10374,13708,10393,13703,10412,13693,10425,13679,10426,13676,10354,13676,10346,13672,10332,13658,10329,13648,10329,13635,10436,13628,10435,13609,10329,13609,10329,13597,10332,13588,10344,13574,10352,13570,10421,13570,10409,13554,10394,13545,10374,13539,10349,13538xe" filled="t" fillcolor="#888A8C" stroked="f">
              <v:path arrowok="t"/>
              <v:fill type="solid"/>
            </v:shape>
            <v:shape style="position:absolute;left:9745;top:13475;width:1020;height:295" coordorigin="9745,13475" coordsize="1020,295" path="m10391,13652l10389,13661,10385,13667,10376,13674,10370,13676,10426,13676,10434,13660,10391,13652xe" filled="t" fillcolor="#888A8C" stroked="f">
              <v:path arrowok="t"/>
              <v:fill type="solid"/>
            </v:shape>
            <v:shape style="position:absolute;left:9745;top:13475;width:1020;height:295" coordorigin="9745,13475" coordsize="1020,295" path="m10421,13570l10370,13570,10378,13574,10384,13580,10390,13587,10393,13596,10394,13609,10435,13609,10435,13607,10430,13588,10421,13571,10421,13570xe" filled="t" fillcolor="#888A8C" stroked="f">
              <v:path arrowok="t"/>
              <v:fill type="solid"/>
            </v:shape>
            <v:shape style="position:absolute;left:9745;top:13475;width:1020;height:295" coordorigin="9745,13475" coordsize="1020,295" path="m10144,13541l10103,13541,10103,13766,10146,13766,10146,13684,10243,13684,10244,13683,10250,13674,10173,13674,10164,13669,10156,13659,10148,13643,10146,13620,10146,13604,10149,13592,10156,13584,10163,13575,10172,13571,10249,13571,10247,13568,10244,13565,10144,13565,10144,13541xe" filled="t" fillcolor="#888A8C" stroked="f">
              <v:path arrowok="t"/>
              <v:fill type="solid"/>
            </v:shape>
            <v:shape style="position:absolute;left:9745;top:13475;width:1020;height:295" coordorigin="9745,13475" coordsize="1020,295" path="m10243,13684l10146,13684,10154,13693,10162,13699,10170,13703,10183,13707,10210,13706,10228,13698,10243,13684xe" filled="t" fillcolor="#888A8C" stroked="f">
              <v:path arrowok="t"/>
              <v:fill type="solid"/>
            </v:shape>
            <v:shape style="position:absolute;left:9745;top:13475;width:1020;height:295" coordorigin="9745,13475" coordsize="1020,295" path="m10249,13571l10193,13571,10201,13575,10208,13584,10216,13600,10218,13623,10216,13646,10208,13662,10202,13670,10193,13674,10250,13674,10261,13604,10257,13586,10249,13571xe" filled="t" fillcolor="#888A8C" stroked="f">
              <v:path arrowok="t"/>
              <v:fill type="solid"/>
            </v:shape>
            <v:shape style="position:absolute;left:9745;top:13475;width:1020;height:295" coordorigin="9745,13475" coordsize="1020,295" path="m10194,13537l10184,13537,10174,13540,10156,13550,10149,13557,10144,13565,10244,13565,10232,13550,10215,13540,10194,13537xe" filled="t" fillcolor="#888A8C" stroked="f">
              <v:path arrowok="t"/>
              <v:fill type="solid"/>
            </v:shape>
            <v:shape style="position:absolute;left:9745;top:13475;width:1020;height:295" coordorigin="9745,13475" coordsize="1020,295" path="m9919,13734l9923,13767,9931,13769,9939,13770,9956,13770,10005,13736,9932,13736,9926,13735,9919,13734xe" filled="t" fillcolor="#888A8C" stroked="f">
              <v:path arrowok="t"/>
              <v:fill type="solid"/>
            </v:shape>
            <v:shape style="position:absolute;left:9745;top:13475;width:1020;height:295" coordorigin="9745,13475" coordsize="1020,295" path="m9955,13541l9909,13541,9971,13704,9968,13713,9965,13721,9955,13733,9948,13736,10005,13736,10009,13726,10034,13657,9994,13657,9955,13541xe" filled="t" fillcolor="#888A8C" stroked="f">
              <v:path arrowok="t"/>
              <v:fill type="solid"/>
            </v:shape>
            <v:shape style="position:absolute;left:9745;top:13475;width:1020;height:295" coordorigin="9745,13475" coordsize="1020,295" path="m9857,13517l9812,13517,9812,13704,9857,13704,9857,13517xe" filled="t" fillcolor="#888A8C" stroked="f">
              <v:path arrowok="t"/>
              <v:fill type="solid"/>
            </v:shape>
            <v:shape style="position:absolute;left:9745;top:13475;width:1020;height:295" coordorigin="9745,13475" coordsize="1020,295" path="m10077,13541l10032,13541,9994,13657,10034,13657,10077,13541xe" filled="t" fillcolor="#888A8C" stroked="f">
              <v:path arrowok="t"/>
              <v:fill type="solid"/>
            </v:shape>
            <v:shape style="position:absolute;left:9745;top:13475;width:1020;height:295" coordorigin="9745,13475" coordsize="1020,295" path="m9924,13479l9745,13479,9745,13517,9924,13517,9924,13479xe" filled="t" fillcolor="#888A8C" stroked="f">
              <v:path arrowok="t"/>
              <v:fill type="solid"/>
            </v:shape>
            <w10:wrap type="none"/>
          </v:group>
        </w:pict>
      </w: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53.554199pt;margin-top:54.69487pt;width:162.000008pt;height:18pt;mso-position-horizontal-relative:page;mso-position-vertical-relative:page;z-index:-230" type="#_x0000_t202" filled="f" stroked="f">
            <v:textbox inset="0,0,0,0">
              <w:txbxContent>
                <w:p>
                  <w:pPr>
                    <w:spacing w:line="313" w:lineRule="exact"/>
                    <w:ind w:left="20" w:right="0" w:firstLine="0"/>
                    <w:jc w:val="left"/>
                    <w:rPr>
                      <w:rFonts w:ascii="Adobe 黑体 Std R" w:hAnsi="Adobe 黑体 Std R" w:cs="Adobe 黑体 Std R" w:eastAsia="Adobe 黑体 Std R"/>
                      <w:sz w:val="32"/>
                      <w:szCs w:val="32"/>
                    </w:rPr>
                  </w:pP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58595B"/>
                      <w:spacing w:val="0"/>
                      <w:w w:val="100"/>
                      <w:sz w:val="32"/>
                      <w:szCs w:val="32"/>
                    </w:rPr>
                    <w:t>传感与生产力解决方案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000000"/>
                      <w:spacing w:val="0"/>
                      <w:w w:val="100"/>
                      <w:sz w:val="32"/>
                      <w:szCs w:val="32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1.938499pt;margin-top:123.779472pt;width:261.992012pt;height:51.089292pt;mso-position-horizontal-relative:page;mso-position-vertical-relative:page;z-index:-229" type="#_x0000_t202" filled="f" stroked="f">
            <v:textbox inset="0,0,0,0">
              <w:txbxContent>
                <w:p>
                  <w:pPr>
                    <w:spacing w:line="532" w:lineRule="exact"/>
                    <w:ind w:left="20" w:right="0" w:firstLine="0"/>
                    <w:jc w:val="left"/>
                    <w:rPr>
                      <w:rFonts w:ascii="Microsoft JhengHei" w:hAnsi="Microsoft JhengHei" w:cs="Microsoft JhengHei" w:eastAsia="Microsoft JhengHei"/>
                      <w:sz w:val="48"/>
                      <w:szCs w:val="48"/>
                    </w:rPr>
                  </w:pPr>
                  <w:r>
                    <w:rPr>
                      <w:rFonts w:ascii="Arial" w:hAnsi="Arial" w:cs="Arial" w:eastAsia="Arial"/>
                      <w:b/>
                      <w:bCs/>
                      <w:color w:val="050100"/>
                      <w:spacing w:val="0"/>
                      <w:w w:val="100"/>
                      <w:sz w:val="48"/>
                      <w:szCs w:val="48"/>
                    </w:rPr>
                    <w:t>EDA50kp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050100"/>
                      <w:spacing w:val="59"/>
                      <w:w w:val="100"/>
                      <w:sz w:val="48"/>
                      <w:szCs w:val="48"/>
                    </w:rPr>
                    <w:t> </w:t>
                  </w: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050100"/>
                      <w:spacing w:val="0"/>
                      <w:w w:val="100"/>
                      <w:sz w:val="48"/>
                      <w:szCs w:val="48"/>
                    </w:rPr>
                    <w:t>移动数据终端</w:t>
                  </w:r>
                  <w:r>
                    <w:rPr>
                      <w:rFonts w:ascii="Microsoft JhengHei" w:hAnsi="Microsoft JhengHei" w:cs="Microsoft JhengHei" w:eastAsia="Microsoft JhengHei"/>
                      <w:b w:val="0"/>
                      <w:bCs w:val="0"/>
                      <w:color w:val="000000"/>
                      <w:spacing w:val="0"/>
                      <w:w w:val="100"/>
                      <w:sz w:val="48"/>
                      <w:szCs w:val="48"/>
                    </w:rPr>
                  </w:r>
                </w:p>
                <w:p>
                  <w:pPr>
                    <w:spacing w:line="443" w:lineRule="exact"/>
                    <w:ind w:left="66" w:right="0" w:firstLine="0"/>
                    <w:jc w:val="left"/>
                    <w:rPr>
                      <w:rFonts w:ascii="Adobe 黑体 Std R" w:hAnsi="Adobe 黑体 Std R" w:cs="Adobe 黑体 Std R" w:eastAsia="Adobe 黑体 Std R"/>
                      <w:sz w:val="32"/>
                      <w:szCs w:val="32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58595B"/>
                      <w:spacing w:val="3"/>
                      <w:w w:val="100"/>
                      <w:sz w:val="32"/>
                      <w:szCs w:val="32"/>
                    </w:rPr>
                    <w:t>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58595B"/>
                      <w:spacing w:val="0"/>
                      <w:w w:val="100"/>
                      <w:sz w:val="32"/>
                      <w:szCs w:val="32"/>
                    </w:rPr>
                    <w:t>canpal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58595B"/>
                      <w:spacing w:val="0"/>
                      <w:w w:val="100"/>
                      <w:sz w:val="32"/>
                      <w:szCs w:val="32"/>
                    </w:rPr>
                    <w:t>系列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000000"/>
                      <w:spacing w:val="0"/>
                      <w:w w:val="100"/>
                      <w:sz w:val="32"/>
                      <w:szCs w:val="32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4.271500pt;margin-top:204.397247pt;width:201.76731pt;height:150.215546pt;mso-position-horizontal-relative:page;mso-position-vertical-relative:page;z-index:-228" type="#_x0000_t202" filled="f" stroked="f">
            <v:textbox inset="0,0,0,0">
              <w:txbxContent>
                <w:p>
                  <w:pPr>
                    <w:spacing w:line="233" w:lineRule="exact"/>
                    <w:ind w:left="20" w:right="0" w:firstLine="0"/>
                    <w:jc w:val="left"/>
                    <w:rPr>
                      <w:rFonts w:ascii="Microsoft JhengHei" w:hAnsi="Microsoft JhengHei" w:cs="Microsoft JhengHei" w:eastAsia="Microsoft JhengHei"/>
                      <w:sz w:val="24"/>
                      <w:szCs w:val="24"/>
                    </w:rPr>
                  </w:pP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050100"/>
                      <w:spacing w:val="0"/>
                      <w:w w:val="100"/>
                      <w:sz w:val="24"/>
                      <w:szCs w:val="24"/>
                    </w:rPr>
                    <w:t>概述</w:t>
                  </w:r>
                  <w:r>
                    <w:rPr>
                      <w:rFonts w:ascii="Microsoft JhengHei" w:hAnsi="Microsoft JhengHei" w:cs="Microsoft JhengHei" w:eastAsia="Microsoft JhengHei"/>
                      <w:b w:val="0"/>
                      <w:bCs w:val="0"/>
                      <w:color w:val="000000"/>
                      <w:spacing w:val="0"/>
                      <w:w w:val="100"/>
                      <w:sz w:val="24"/>
                      <w:szCs w:val="24"/>
                    </w:rPr>
                  </w:r>
                </w:p>
                <w:p>
                  <w:pPr>
                    <w:spacing w:line="130" w:lineRule="exact" w:before="1"/>
                    <w:rPr>
                      <w:sz w:val="13"/>
                      <w:szCs w:val="13"/>
                    </w:rPr>
                  </w:pPr>
                  <w:r>
                    <w:rPr>
                      <w:sz w:val="13"/>
                      <w:szCs w:val="13"/>
                    </w:rPr>
                  </w:r>
                </w:p>
                <w:p>
                  <w:pPr>
                    <w:pStyle w:val="BodyText"/>
                    <w:spacing w:line="282" w:lineRule="auto"/>
                    <w:ind w:left="20" w:right="20"/>
                    <w:jc w:val="left"/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414042"/>
                      <w:spacing w:val="-2"/>
                      <w:w w:val="100"/>
                    </w:rPr>
                    <w:t>EDA50kp</w:t>
                  </w:r>
                  <w:r>
                    <w:rPr>
                      <w:b w:val="0"/>
                      <w:bCs w:val="0"/>
                      <w:color w:val="414042"/>
                      <w:spacing w:val="-2"/>
                      <w:w w:val="100"/>
                    </w:rPr>
                    <w:t>移动数据终端是霍尼韦尔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414042"/>
                      <w:spacing w:val="-2"/>
                      <w:w w:val="100"/>
                    </w:rPr>
                    <w:t>Scanpal</w:t>
                  </w:r>
                  <w:r>
                    <w:rPr>
                      <w:b w:val="0"/>
                      <w:bCs w:val="0"/>
                      <w:color w:val="414042"/>
                      <w:spacing w:val="0"/>
                      <w:w w:val="100"/>
                    </w:rPr>
                    <w:t>系</w:t>
                  </w:r>
                  <w:r>
                    <w:rPr>
                      <w:b w:val="0"/>
                      <w:bCs w:val="0"/>
                      <w:color w:val="414042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414042"/>
                      <w:spacing w:val="-2"/>
                      <w:w w:val="100"/>
                    </w:rPr>
                    <w:t>列新一代的企业级产品，综合性能高、适用领</w:t>
                  </w:r>
                  <w:r>
                    <w:rPr>
                      <w:b w:val="0"/>
                      <w:bCs w:val="0"/>
                      <w:color w:val="414042"/>
                      <w:spacing w:val="-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414042"/>
                      <w:spacing w:val="-2"/>
                      <w:w w:val="100"/>
                    </w:rPr>
                    <w:t>域广，拥有流畅的运转性能，搭配安卓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414042"/>
                      <w:spacing w:val="-2"/>
                      <w:w w:val="100"/>
                    </w:rPr>
                    <w:t>8.1</w:t>
                  </w:r>
                  <w:r>
                    <w:rPr>
                      <w:b w:val="0"/>
                      <w:bCs w:val="0"/>
                      <w:color w:val="414042"/>
                      <w:spacing w:val="0"/>
                      <w:w w:val="100"/>
                    </w:rPr>
                    <w:t>操</w:t>
                  </w:r>
                  <w:r>
                    <w:rPr>
                      <w:b w:val="0"/>
                      <w:bCs w:val="0"/>
                      <w:color w:val="414042"/>
                      <w:spacing w:val="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414042"/>
                      <w:spacing w:val="-2"/>
                      <w:w w:val="100"/>
                    </w:rPr>
                    <w:t>作系统，大容量存储，性能出色的扫描性能，</w:t>
                  </w:r>
                  <w:r>
                    <w:rPr>
                      <w:b w:val="0"/>
                      <w:bCs w:val="0"/>
                      <w:color w:val="414042"/>
                      <w:spacing w:val="-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414042"/>
                      <w:spacing w:val="-2"/>
                      <w:w w:val="100"/>
                    </w:rPr>
                    <w:t>全网通的数据连接能力，支持双频的局域网通</w:t>
                  </w:r>
                  <w:r>
                    <w:rPr>
                      <w:b w:val="0"/>
                      <w:bCs w:val="0"/>
                      <w:color w:val="414042"/>
                      <w:spacing w:val="-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414042"/>
                      <w:spacing w:val="-2"/>
                      <w:w w:val="100"/>
                    </w:rPr>
                    <w:t>信，可提供稳定的连接表现及持续快速的工作</w:t>
                  </w:r>
                  <w:r>
                    <w:rPr>
                      <w:b w:val="0"/>
                      <w:bCs w:val="0"/>
                      <w:color w:val="414042"/>
                      <w:spacing w:val="-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414042"/>
                      <w:spacing w:val="-2"/>
                      <w:w w:val="100"/>
                    </w:rPr>
                    <w:t>响应。</w:t>
                  </w:r>
                  <w:r>
                    <w:rPr>
                      <w:b w:val="0"/>
                      <w:bCs w:val="0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4.298801pt;margin-top:389.073639pt;width:204.28001pt;height:127.539142pt;mso-position-horizontal-relative:page;mso-position-vertical-relative:page;z-index:-227" type="#_x0000_t202" filled="f" stroked="f">
            <v:textbox inset="0,0,0,0">
              <w:txbxContent>
                <w:p>
                  <w:pPr>
                    <w:pStyle w:val="BodyText"/>
                    <w:spacing w:line="234" w:lineRule="exact"/>
                    <w:ind w:right="20"/>
                    <w:jc w:val="both"/>
                  </w:pPr>
                  <w:r>
                    <w:rPr>
                      <w:b w:val="0"/>
                      <w:bCs w:val="0"/>
                      <w:color w:val="414042"/>
                      <w:spacing w:val="-2"/>
                      <w:w w:val="100"/>
                    </w:rPr>
                    <w:t>此外，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414042"/>
                      <w:spacing w:val="-2"/>
                      <w:w w:val="100"/>
                    </w:rPr>
                    <w:t>EDA50kp</w:t>
                  </w:r>
                  <w:r>
                    <w:rPr>
                      <w:b w:val="0"/>
                      <w:bCs w:val="0"/>
                      <w:color w:val="414042"/>
                      <w:spacing w:val="-2"/>
                      <w:w w:val="100"/>
                    </w:rPr>
                    <w:t>提供足够的电池续航时间，能</w:t>
                  </w:r>
                  <w:r>
                    <w:rPr>
                      <w:b w:val="0"/>
                      <w:bCs w:val="0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pStyle w:val="BodyText"/>
                    <w:spacing w:line="282" w:lineRule="auto"/>
                    <w:ind w:right="20"/>
                    <w:jc w:val="both"/>
                  </w:pPr>
                  <w:r>
                    <w:rPr>
                      <w:b w:val="0"/>
                      <w:bCs w:val="0"/>
                      <w:color w:val="414042"/>
                      <w:spacing w:val="-2"/>
                      <w:w w:val="100"/>
                    </w:rPr>
                    <w:t>够支持整个工作班次甚至更长的时间。采用了</w:t>
                  </w:r>
                  <w:r>
                    <w:rPr>
                      <w:b w:val="0"/>
                      <w:bCs w:val="0"/>
                      <w:color w:val="41404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414042"/>
                      <w:spacing w:val="-2"/>
                      <w:w w:val="100"/>
                    </w:rPr>
                    <w:t>4</w:t>
                  </w:r>
                  <w:r>
                    <w:rPr>
                      <w:b w:val="0"/>
                      <w:bCs w:val="0"/>
                      <w:color w:val="414042"/>
                      <w:spacing w:val="-2"/>
                      <w:w w:val="100"/>
                    </w:rPr>
                    <w:t>寸触控显示屏，功能完备的按键区域，可以</w:t>
                  </w:r>
                  <w:r>
                    <w:rPr>
                      <w:b w:val="0"/>
                      <w:bCs w:val="0"/>
                      <w:color w:val="414042"/>
                      <w:spacing w:val="-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414042"/>
                      <w:spacing w:val="-2"/>
                      <w:w w:val="100"/>
                    </w:rPr>
                    <w:t>有效提高使用者的工作效率。经过现场验证，</w:t>
                  </w:r>
                  <w:r>
                    <w:rPr>
                      <w:b w:val="0"/>
                      <w:bCs w:val="0"/>
                      <w:color w:val="414042"/>
                      <w:spacing w:val="-2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414042"/>
                      <w:spacing w:val="-2"/>
                      <w:w w:val="100"/>
                    </w:rPr>
                    <w:t>EDA50kp</w:t>
                  </w:r>
                  <w:r>
                    <w:rPr>
                      <w:b w:val="0"/>
                      <w:bCs w:val="0"/>
                      <w:color w:val="414042"/>
                      <w:spacing w:val="-2"/>
                      <w:w w:val="100"/>
                    </w:rPr>
                    <w:t>可以使用在物流仓库及运输，零售仓</w:t>
                  </w:r>
                  <w:r>
                    <w:rPr>
                      <w:b w:val="0"/>
                      <w:bCs w:val="0"/>
                      <w:color w:val="414042"/>
                      <w:spacing w:val="-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414042"/>
                      <w:spacing w:val="-2"/>
                      <w:w w:val="100"/>
                    </w:rPr>
                    <w:t>库及门店，制造仓库及巡检维修等场合，给用</w:t>
                  </w:r>
                  <w:r>
                    <w:rPr>
                      <w:b w:val="0"/>
                      <w:bCs w:val="0"/>
                      <w:color w:val="414042"/>
                      <w:spacing w:val="-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414042"/>
                      <w:spacing w:val="-2"/>
                      <w:w w:val="100"/>
                    </w:rPr>
                    <w:t>户带来效率的提升。</w:t>
                  </w:r>
                  <w:r>
                    <w:rPr>
                      <w:b w:val="0"/>
                      <w:bCs w:val="0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4.298801pt;margin-top:585.958557pt;width:82.000004pt;height:18pt;mso-position-horizontal-relative:page;mso-position-vertical-relative:page;z-index:-226" type="#_x0000_t202" filled="f" stroked="f">
            <v:textbox inset="0,0,0,0">
              <w:txbxContent>
                <w:p>
                  <w:pPr>
                    <w:spacing w:line="313" w:lineRule="exact"/>
                    <w:ind w:left="20" w:right="0" w:firstLine="0"/>
                    <w:jc w:val="left"/>
                    <w:rPr>
                      <w:rFonts w:ascii="Adobe 黑体 Std R" w:hAnsi="Adobe 黑体 Std R" w:cs="Adobe 黑体 Std R" w:eastAsia="Adobe 黑体 Std R"/>
                      <w:sz w:val="32"/>
                      <w:szCs w:val="32"/>
                    </w:rPr>
                  </w:pP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58595B"/>
                      <w:spacing w:val="0"/>
                      <w:w w:val="100"/>
                      <w:sz w:val="32"/>
                      <w:szCs w:val="32"/>
                    </w:rPr>
                    <w:t>特征和利益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000000"/>
                      <w:spacing w:val="0"/>
                      <w:w w:val="100"/>
                      <w:sz w:val="32"/>
                      <w:szCs w:val="32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.471699pt;margin-top:707.396484pt;width:192.323004pt;height:12.184874pt;mso-position-horizontal-relative:page;mso-position-vertical-relative:page;z-index:-225" type="#_x0000_t202" filled="f" stroked="f">
            <v:textbox inset="0,0,0,0">
              <w:txbxContent>
                <w:p>
                  <w:pPr>
                    <w:tabs>
                      <w:tab w:pos="2127" w:val="left" w:leader="none"/>
                    </w:tabs>
                    <w:spacing w:line="209" w:lineRule="exact"/>
                    <w:ind w:left="20" w:right="0" w:firstLine="0"/>
                    <w:jc w:val="left"/>
                    <w:rPr>
                      <w:rFonts w:ascii="Adobe 黑体 Std R" w:hAnsi="Adobe 黑体 Std R" w:cs="Adobe 黑体 Std R" w:eastAsia="Adobe 黑体 Std R"/>
                      <w:sz w:val="18"/>
                      <w:szCs w:val="18"/>
                    </w:rPr>
                  </w:pP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58595B"/>
                      <w:spacing w:val="0"/>
                      <w:w w:val="100"/>
                      <w:sz w:val="18"/>
                      <w:szCs w:val="18"/>
                    </w:rPr>
                    <w:t>性能出色的扫描性能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58595B"/>
                      <w:spacing w:val="0"/>
                      <w:w w:val="100"/>
                      <w:sz w:val="18"/>
                      <w:szCs w:val="18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58595B"/>
                      <w:spacing w:val="0"/>
                      <w:w w:val="100"/>
                      <w:sz w:val="18"/>
                      <w:szCs w:val="18"/>
                    </w:rPr>
                    <w:t>Android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58595B"/>
                      <w:spacing w:val="0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58595B"/>
                      <w:spacing w:val="6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58595B"/>
                      <w:spacing w:val="0"/>
                      <w:w w:val="100"/>
                      <w:sz w:val="18"/>
                      <w:szCs w:val="18"/>
                    </w:rPr>
                    <w:t>8.1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58595B"/>
                      <w:spacing w:val="0"/>
                      <w:w w:val="100"/>
                      <w:sz w:val="18"/>
                      <w:szCs w:val="18"/>
                    </w:rPr>
                    <w:t>操作系统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000000"/>
                      <w:spacing w:val="0"/>
                      <w:w w:val="100"/>
                      <w:sz w:val="18"/>
                      <w:szCs w:val="1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56.741699pt;margin-top:707.387451pt;width:96.554004pt;height:24.181874pt;mso-position-horizontal-relative:page;mso-position-vertical-relative:page;z-index:-224" type="#_x0000_t202" filled="f" stroked="f">
            <v:textbox inset="0,0,0,0">
              <w:txbxContent>
                <w:p>
                  <w:pPr>
                    <w:spacing w:line="209" w:lineRule="exact"/>
                    <w:ind w:left="21" w:right="21" w:firstLine="0"/>
                    <w:jc w:val="center"/>
                    <w:rPr>
                      <w:rFonts w:ascii="Adobe 黑体 Std R" w:hAnsi="Adobe 黑体 Std R" w:cs="Adobe 黑体 Std R" w:eastAsia="Adobe 黑体 Std R"/>
                      <w:sz w:val="18"/>
                      <w:szCs w:val="18"/>
                    </w:rPr>
                  </w:pP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58595B"/>
                      <w:spacing w:val="0"/>
                      <w:w w:val="100"/>
                      <w:sz w:val="18"/>
                      <w:szCs w:val="18"/>
                    </w:rPr>
                    <w:t>全网通信，支持移动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58595B"/>
                      <w:spacing w:val="0"/>
                      <w:w w:val="100"/>
                      <w:sz w:val="18"/>
                      <w:szCs w:val="18"/>
                    </w:rPr>
                    <w:t>/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58595B"/>
                      <w:spacing w:val="0"/>
                      <w:w w:val="100"/>
                      <w:sz w:val="18"/>
                      <w:szCs w:val="18"/>
                    </w:rPr>
                    <w:t>联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000000"/>
                      <w:spacing w:val="0"/>
                      <w:w w:val="100"/>
                      <w:sz w:val="18"/>
                      <w:szCs w:val="18"/>
                    </w:rPr>
                  </w:r>
                </w:p>
                <w:p>
                  <w:pPr>
                    <w:spacing w:line="240" w:lineRule="exact"/>
                    <w:ind w:left="20" w:right="21" w:firstLine="0"/>
                    <w:jc w:val="center"/>
                    <w:rPr>
                      <w:rFonts w:ascii="Adobe 黑体 Std R" w:hAnsi="Adobe 黑体 Std R" w:cs="Adobe 黑体 Std R" w:eastAsia="Adobe 黑体 Std R"/>
                      <w:sz w:val="18"/>
                      <w:szCs w:val="18"/>
                    </w:rPr>
                  </w:pP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58595B"/>
                      <w:spacing w:val="0"/>
                      <w:w w:val="105"/>
                      <w:sz w:val="18"/>
                      <w:szCs w:val="18"/>
                    </w:rPr>
                    <w:t>通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58595B"/>
                      <w:spacing w:val="0"/>
                      <w:w w:val="105"/>
                      <w:sz w:val="18"/>
                      <w:szCs w:val="18"/>
                    </w:rPr>
                    <w:t>/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58595B"/>
                      <w:spacing w:val="0"/>
                      <w:w w:val="105"/>
                      <w:sz w:val="18"/>
                      <w:szCs w:val="18"/>
                    </w:rPr>
                    <w:t>电信的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58595B"/>
                      <w:spacing w:val="0"/>
                      <w:w w:val="105"/>
                      <w:sz w:val="18"/>
                      <w:szCs w:val="18"/>
                    </w:rPr>
                    <w:t>LTE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58595B"/>
                      <w:spacing w:val="0"/>
                      <w:w w:val="105"/>
                      <w:sz w:val="18"/>
                      <w:szCs w:val="18"/>
                    </w:rPr>
                    <w:t>网络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000000"/>
                      <w:spacing w:val="0"/>
                      <w:w w:val="100"/>
                      <w:sz w:val="18"/>
                      <w:szCs w:val="1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65.668701pt;margin-top:707.387451pt;width:94.160004pt;height:24.181874pt;mso-position-horizontal-relative:page;mso-position-vertical-relative:page;z-index:-223" type="#_x0000_t202" filled="f" stroked="f">
            <v:textbox inset="0,0,0,0">
              <w:txbxContent>
                <w:p>
                  <w:pPr>
                    <w:spacing w:line="209" w:lineRule="exact"/>
                    <w:ind w:left="3" w:right="3" w:firstLine="0"/>
                    <w:jc w:val="center"/>
                    <w:rPr>
                      <w:rFonts w:ascii="Adobe 黑体 Std R" w:hAnsi="Adobe 黑体 Std R" w:cs="Adobe 黑体 Std R" w:eastAsia="Adobe 黑体 Std R"/>
                      <w:sz w:val="18"/>
                      <w:szCs w:val="18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58595B"/>
                      <w:spacing w:val="0"/>
                      <w:w w:val="100"/>
                      <w:sz w:val="18"/>
                      <w:szCs w:val="18"/>
                    </w:rPr>
                    <w:t>TypeC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58595B"/>
                      <w:spacing w:val="-14"/>
                      <w:w w:val="100"/>
                      <w:sz w:val="18"/>
                      <w:szCs w:val="18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58595B"/>
                      <w:spacing w:val="0"/>
                      <w:w w:val="100"/>
                      <w:sz w:val="18"/>
                      <w:szCs w:val="18"/>
                    </w:rPr>
                    <w:t>USB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58595B"/>
                      <w:spacing w:val="0"/>
                      <w:w w:val="100"/>
                      <w:sz w:val="18"/>
                      <w:szCs w:val="18"/>
                    </w:rPr>
                    <w:t>接口，支持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000000"/>
                      <w:spacing w:val="0"/>
                      <w:w w:val="100"/>
                      <w:sz w:val="18"/>
                      <w:szCs w:val="18"/>
                    </w:rPr>
                  </w:r>
                </w:p>
                <w:p>
                  <w:pPr>
                    <w:spacing w:line="240" w:lineRule="exact"/>
                    <w:ind w:left="3" w:right="3" w:firstLine="0"/>
                    <w:jc w:val="center"/>
                    <w:rPr>
                      <w:rFonts w:ascii="Adobe 黑体 Std R" w:hAnsi="Adobe 黑体 Std R" w:cs="Adobe 黑体 Std R" w:eastAsia="Adobe 黑体 Std R"/>
                      <w:sz w:val="18"/>
                      <w:szCs w:val="18"/>
                    </w:rPr>
                  </w:pP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58595B"/>
                      <w:spacing w:val="0"/>
                      <w:w w:val="100"/>
                      <w:sz w:val="18"/>
                      <w:szCs w:val="18"/>
                    </w:rPr>
                    <w:t>正反插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000000"/>
                      <w:spacing w:val="0"/>
                      <w:w w:val="100"/>
                      <w:sz w:val="18"/>
                      <w:szCs w:val="1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51.666702pt;margin-top:708.58136pt;width:92.000004pt;height:34.994pt;mso-position-horizontal-relative:page;mso-position-vertical-relative:page;z-index:-222" type="#_x0000_t202" filled="f" stroked="f">
            <v:textbox inset="0,0,0,0">
              <w:txbxContent>
                <w:p>
                  <w:pPr>
                    <w:spacing w:line="185" w:lineRule="exact"/>
                    <w:ind w:left="0" w:right="0" w:firstLine="0"/>
                    <w:jc w:val="center"/>
                    <w:rPr>
                      <w:rFonts w:ascii="Adobe 黑体 Std R" w:hAnsi="Adobe 黑体 Std R" w:cs="Adobe 黑体 Std R" w:eastAsia="Adobe 黑体 Std R"/>
                      <w:sz w:val="18"/>
                      <w:szCs w:val="18"/>
                    </w:rPr>
                  </w:pP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58595B"/>
                      <w:spacing w:val="0"/>
                      <w:w w:val="100"/>
                      <w:sz w:val="18"/>
                      <w:szCs w:val="18"/>
                    </w:rPr>
                    <w:t>工业级的耐用性，可以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000000"/>
                      <w:spacing w:val="0"/>
                      <w:w w:val="100"/>
                      <w:sz w:val="18"/>
                      <w:szCs w:val="18"/>
                    </w:rPr>
                  </w:r>
                </w:p>
                <w:p>
                  <w:pPr>
                    <w:spacing w:line="240" w:lineRule="exact"/>
                    <w:ind w:left="0" w:right="0" w:firstLine="0"/>
                    <w:jc w:val="center"/>
                    <w:rPr>
                      <w:rFonts w:ascii="Adobe 黑体 Std R" w:hAnsi="Adobe 黑体 Std R" w:cs="Adobe 黑体 Std R" w:eastAsia="Adobe 黑体 Std R"/>
                      <w:sz w:val="18"/>
                      <w:szCs w:val="18"/>
                    </w:rPr>
                  </w:pP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58595B"/>
                      <w:spacing w:val="0"/>
                      <w:w w:val="100"/>
                      <w:sz w:val="18"/>
                      <w:szCs w:val="18"/>
                    </w:rPr>
                    <w:t>经受严酷的环境考验，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000000"/>
                      <w:spacing w:val="0"/>
                      <w:w w:val="100"/>
                      <w:sz w:val="18"/>
                      <w:szCs w:val="18"/>
                    </w:rPr>
                  </w:r>
                </w:p>
                <w:p>
                  <w:pPr>
                    <w:spacing w:line="240" w:lineRule="exact"/>
                    <w:ind w:left="0" w:right="0" w:firstLine="0"/>
                    <w:jc w:val="center"/>
                    <w:rPr>
                      <w:rFonts w:ascii="Adobe 黑体 Std R" w:hAnsi="Adobe 黑体 Std R" w:cs="Adobe 黑体 Std R" w:eastAsia="Adobe 黑体 Std R"/>
                      <w:sz w:val="18"/>
                      <w:szCs w:val="18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58595B"/>
                      <w:spacing w:val="0"/>
                      <w:w w:val="105"/>
                      <w:sz w:val="18"/>
                      <w:szCs w:val="18"/>
                    </w:rPr>
                    <w:t>IP64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58595B"/>
                      <w:spacing w:val="0"/>
                      <w:w w:val="105"/>
                      <w:sz w:val="18"/>
                      <w:szCs w:val="18"/>
                    </w:rPr>
                    <w:t>和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58595B"/>
                      <w:spacing w:val="0"/>
                      <w:w w:val="105"/>
                      <w:sz w:val="18"/>
                      <w:szCs w:val="18"/>
                    </w:rPr>
                    <w:t>1.2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58595B"/>
                      <w:spacing w:val="0"/>
                      <w:w w:val="105"/>
                      <w:sz w:val="18"/>
                      <w:szCs w:val="18"/>
                    </w:rPr>
                    <w:t>米的跌落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000000"/>
                      <w:spacing w:val="0"/>
                      <w:w w:val="100"/>
                      <w:sz w:val="18"/>
                      <w:szCs w:val="1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5.298901pt;margin-top:594.816895pt;width:524.736pt;height:12pt;mso-position-horizontal-relative:page;mso-position-vertical-relative:page;z-index:-221" type="#_x0000_t202" filled="f" stroked="f">
            <v:textbox inset="0,0,0,0">
              <w:txbxContent>
                <w:p>
                  <w:pPr>
                    <w:spacing w:line="200" w:lineRule="exact"/>
                    <w:ind w:left="4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type w:val="continuous"/>
          <w:pgSz w:w="11906" w:h="16160"/>
          <w:pgMar w:top="1500" w:bottom="280" w:left="1680" w:right="1680"/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464.659607pt;margin-top:742.793396pt;width:95.346pt;height:17.548963pt;mso-position-horizontal-relative:page;mso-position-vertical-relative:page;z-index:-220" coordorigin="9293,14856" coordsize="1907,351">
            <v:shape style="position:absolute;left:9293;top:14856;width:1907;height:351" coordorigin="9293,14856" coordsize="1907,351" path="m9379,14856l9293,14856,9293,15133,9379,15133,9379,15007,9531,15007,9531,14971,9379,14971,9379,14856xe" filled="t" fillcolor="#DC202E" stroked="f">
              <v:path arrowok="t"/>
              <v:fill type="solid"/>
            </v:shape>
            <v:shape style="position:absolute;left:9293;top:14856;width:1907;height:351" coordorigin="9293,14856" coordsize="1907,351" path="m9531,15007l9446,15007,9446,15133,9531,15133,9531,15007xe" filled="t" fillcolor="#DC202E" stroked="f">
              <v:path arrowok="t"/>
              <v:fill type="solid"/>
            </v:shape>
            <v:shape style="position:absolute;left:9293;top:14856;width:1907;height:351" coordorigin="9293,14856" coordsize="1907,351" path="m9531,14856l9446,14856,9446,14971,9531,14971,9531,14856xe" filled="t" fillcolor="#DC202E" stroked="f">
              <v:path arrowok="t"/>
              <v:fill type="solid"/>
            </v:shape>
            <v:shape style="position:absolute;left:9293;top:14856;width:1907;height:351" coordorigin="9293,14856" coordsize="1907,351" path="m9658,14924l9587,14956,9557,15018,9557,15037,9585,15107,9658,15139,9681,15140,9700,15138,9719,15132,9739,15123,9748,15116,9673,15116,9662,15115,9642,15053,9642,15007,9666,14950,9683,14949,9748,14949,9744,14946,9727,14936,9705,14927,9693,14924,9666,14924,9658,14924xe" filled="t" fillcolor="#DC202E" stroked="f">
              <v:path arrowok="t"/>
              <v:fill type="solid"/>
            </v:shape>
            <v:shape style="position:absolute;left:9293;top:14856;width:1907;height:351" coordorigin="9293,14856" coordsize="1907,351" path="m9748,14949l9683,14949,9690,14961,9696,14977,9699,14989,9699,14994,9699,15060,9699,15073,9695,15091,9683,15111,9678,15114,9673,15116,9748,15116,9783,15053,9785,15033,9784,15013,9779,14994,9772,14977,9770,14974,9758,14958,9748,14949xe" filled="t" fillcolor="#DC202E" stroked="f">
              <v:path arrowok="t"/>
              <v:fill type="solid"/>
            </v:shape>
            <v:shape style="position:absolute;left:9293;top:14856;width:1907;height:351" coordorigin="9293,14856" coordsize="1907,351" path="m9690,14923l9667,14924,9693,14924,9690,14923xe" filled="t" fillcolor="#DC202E" stroked="f">
              <v:path arrowok="t"/>
              <v:fill type="solid"/>
            </v:shape>
            <v:shape style="position:absolute;left:9293;top:14856;width:1907;height:351" coordorigin="9293,14856" coordsize="1907,351" path="m9888,14931l9808,14931,9808,15133,9888,15133,9888,14985,9898,14974,9919,14962,10018,14962,10014,14957,9889,14957,9888,14931xe" filled="t" fillcolor="#DC202E" stroked="f">
              <v:path arrowok="t"/>
              <v:fill type="solid"/>
            </v:shape>
            <v:shape style="position:absolute;left:9293;top:14856;width:1907;height:351" coordorigin="9293,14856" coordsize="1907,351" path="m10018,14962l9919,14962,9932,14966,9943,14979,9943,15133,10022,15133,10022,14979,10019,14965,10018,14962xe" filled="t" fillcolor="#DC202E" stroked="f">
              <v:path arrowok="t"/>
              <v:fill type="solid"/>
            </v:shape>
            <v:shape style="position:absolute;left:9293;top:14856;width:1907;height:351" coordorigin="9293,14856" coordsize="1907,351" path="m9946,14926l9928,14929,9901,14945,9889,14957,10014,14957,10008,14946,9988,14932,9966,14926,9946,14926xe" filled="t" fillcolor="#DC202E" stroked="f">
              <v:path arrowok="t"/>
              <v:fill type="solid"/>
            </v:shape>
            <v:shape style="position:absolute;left:9293;top:14856;width:1907;height:351" coordorigin="9293,14856" coordsize="1907,351" path="m10278,15136l10258,15146,10250,15165,10255,15187,10268,15201,10297,15207,10318,15207,10333,15202,10344,15194,10350,15187,10319,15187,10308,15184,10312,15181,10317,15169,10316,15158,10312,15149,10300,15138,10278,15136xe" filled="t" fillcolor="#DC202E" stroked="f">
              <v:path arrowok="t"/>
              <v:fill type="solid"/>
            </v:shape>
            <v:shape style="position:absolute;left:9293;top:14856;width:1907;height:351" coordorigin="9293,14856" coordsize="1907,351" path="m10353,14931l10267,14931,10347,15138,10347,15140,10344,15152,10338,15166,10319,15187,10350,15187,10361,15174,10372,15153,10423,15027,10391,15027,10353,14931xe" filled="t" fillcolor="#DC202E" stroked="f">
              <v:path arrowok="t"/>
              <v:fill type="solid"/>
            </v:shape>
            <v:shape style="position:absolute;left:9293;top:14856;width:1907;height:351" coordorigin="9293,14856" coordsize="1907,351" path="m10880,14924l10820,14942,10775,15006,10773,15025,10774,15044,10811,15117,10884,15140,10905,15139,10926,15137,10947,15129,10964,15120,10973,15113,10915,15113,10885,15113,10868,15105,10862,15098,10858,15094,10857,15085,10857,15044,10999,15043,10999,15028,10997,15016,10857,15016,10857,14988,10861,14966,10868,14956,10881,14947,10895,14947,10960,14947,10949,14940,10931,14932,10908,14927,10880,14924xe" filled="t" fillcolor="#DC202E" stroked="f">
              <v:path arrowok="t"/>
              <v:fill type="solid"/>
            </v:shape>
            <v:shape style="position:absolute;left:9293;top:14856;width:1907;height:351" coordorigin="9293,14856" coordsize="1907,351" path="m10154,14924l10094,14942,10050,15006,10047,15025,10048,15044,10085,15117,10158,15140,10179,15139,10200,15137,10221,15129,10238,15120,10247,15113,10189,15113,10159,15113,10143,15105,10136,15098,10133,15094,10131,15085,10131,15044,10274,15043,10273,15028,10272,15016,10131,15016,10131,14988,10169,14947,10234,14947,10224,14940,10205,14932,10182,14927,10154,14924xe" filled="t" fillcolor="#DC202E" stroked="f">
              <v:path arrowok="t"/>
              <v:fill type="solid"/>
            </v:shape>
            <v:shape style="position:absolute;left:9293;top:14856;width:1907;height:351" coordorigin="9293,14856" coordsize="1907,351" path="m10542,14938l10459,14938,10519,15133,10587,15133,10611,15044,10575,15044,10542,14938xe" filled="t" fillcolor="#DC202E" stroked="f">
              <v:path arrowok="t"/>
              <v:fill type="solid"/>
            </v:shape>
            <v:shape style="position:absolute;left:9293;top:14856;width:1907;height:351" coordorigin="9293,14856" coordsize="1907,351" path="m10701,15016l10619,15016,10655,15133,10721,15133,10745,15044,10710,15044,10701,15016xe" filled="t" fillcolor="#DC202E" stroked="f">
              <v:path arrowok="t"/>
              <v:fill type="solid"/>
            </v:shape>
            <v:shape style="position:absolute;left:9293;top:14856;width:1907;height:351" coordorigin="9293,14856" coordsize="1907,351" path="m10993,15075l10957,15083,10946,15100,10915,15113,10973,15113,10978,15109,10992,15096,10993,15075xe" filled="t" fillcolor="#DC202E" stroked="f">
              <v:path arrowok="t"/>
              <v:fill type="solid"/>
            </v:shape>
            <v:shape style="position:absolute;left:9293;top:14856;width:1907;height:351" coordorigin="9293,14856" coordsize="1907,351" path="m10267,15075l10231,15083,10220,15100,10189,15113,10247,15113,10252,15109,10266,15096,10267,15075xe" filled="t" fillcolor="#DC202E" stroked="f">
              <v:path arrowok="t"/>
              <v:fill type="solid"/>
            </v:shape>
            <v:shape style="position:absolute;left:9293;top:14856;width:1907;height:351" coordorigin="9293,14856" coordsize="1907,351" path="m10676,14931l10606,14931,10575,15044,10611,15044,10619,15016,10701,15016,10676,14931xe" filled="t" fillcolor="#DC202E" stroked="f">
              <v:path arrowok="t"/>
              <v:fill type="solid"/>
            </v:shape>
            <v:shape style="position:absolute;left:9293;top:14856;width:1907;height:351" coordorigin="9293,14856" coordsize="1907,351" path="m10777,14931l10741,14931,10710,15044,10745,15044,10777,14931xe" filled="t" fillcolor="#DC202E" stroked="f">
              <v:path arrowok="t"/>
              <v:fill type="solid"/>
            </v:shape>
            <v:shape style="position:absolute;left:9293;top:14856;width:1907;height:351" coordorigin="9293,14856" coordsize="1907,351" path="m10540,14931l10430,14931,10391,15027,10423,15027,10459,14938,10542,14938,10540,14931xe" filled="t" fillcolor="#DC202E" stroked="f">
              <v:path arrowok="t"/>
              <v:fill type="solid"/>
            </v:shape>
            <v:shape style="position:absolute;left:9293;top:14856;width:1907;height:351" coordorigin="9293,14856" coordsize="1907,351" path="m10234,14947l10169,14947,10184,14962,10187,14972,10187,14973,10189,14977,10191,14987,10191,14999,10191,15016,10272,15016,10270,15004,10261,14978,10251,14963,10239,14950,10234,14947xe" filled="t" fillcolor="#DC202E" stroked="f">
              <v:path arrowok="t"/>
              <v:fill type="solid"/>
            </v:shape>
            <v:shape style="position:absolute;left:9293;top:14856;width:1907;height:351" coordorigin="9293,14856" coordsize="1907,351" path="m10960,14947l10895,14947,10910,14962,10913,14972,10913,14973,10914,14977,10916,14987,10916,14999,10916,15016,10997,15016,10996,15004,10987,14978,10977,14963,10965,14950,10960,14947xe" filled="t" fillcolor="#DC202E" stroked="f">
              <v:path arrowok="t"/>
              <v:fill type="solid"/>
            </v:shape>
            <v:shape style="position:absolute;left:9293;top:14856;width:1907;height:351" coordorigin="9293,14856" coordsize="1907,351" path="m11100,14856l11023,14856,11023,15133,11100,15133,11100,14856xe" filled="t" fillcolor="#DC202E" stroked="f">
              <v:path arrowok="t"/>
              <v:fill type="solid"/>
            </v:shape>
            <v:shape style="position:absolute;left:9293;top:14856;width:1907;height:351" coordorigin="9293,14856" coordsize="1907,351" path="m11200,14856l11124,14856,11124,15133,11200,15133,11200,14856xe" filled="t" fillcolor="#DC202E" stroked="f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250.406952pt;margin-top:752.525696pt;width:3.846037pt;height:3.951302pt;mso-position-horizontal-relative:page;mso-position-vertical-relative:page;z-index:-219" coordorigin="5008,15051" coordsize="77,79">
            <v:shape style="position:absolute;left:5008;top:15051;width:77;height:79" coordorigin="5008,15051" coordsize="77,79" path="m5048,15051l5042,15051,5023,15058,5012,15075,5008,15101,5016,15117,5034,15127,5063,15130,5067,15126,5047,15126,5029,15122,5018,15106,5015,15078,5027,15061,5049,15056,5069,15056,5048,15051xe" filled="t" fillcolor="#323031" stroked="f">
              <v:path arrowok="t"/>
              <v:fill type="solid"/>
            </v:shape>
            <v:shape style="position:absolute;left:5008;top:15051;width:77;height:79" coordorigin="5008,15051" coordsize="77,79" path="m5069,15056l5049,15056,5067,15060,5079,15075,5082,15104,5070,15121,5048,15126,5067,15126,5077,15120,5084,15101,5084,15098,5085,15071,5071,15056,5069,15056xe" filled="t" fillcolor="#323031" stroked="f">
              <v:path arrowok="t"/>
              <v:fill type="solid"/>
            </v:shape>
            <v:shape style="position:absolute;left:5008;top:15051;width:77;height:79" coordorigin="5008,15051" coordsize="77,79" path="m5058,15069l5035,15069,5028,15076,5028,15105,5035,15112,5057,15112,5064,15109,5066,15104,5041,15104,5037,15100,5037,15081,5041,15077,5066,15077,5063,15072,5058,15069xe" filled="t" fillcolor="#323031" stroked="f">
              <v:path arrowok="t"/>
              <v:fill type="solid"/>
            </v:shape>
            <v:shape style="position:absolute;left:5008;top:15051;width:77;height:79" coordorigin="5008,15051" coordsize="77,79" path="m5060,15098l5058,15103,5054,15104,5066,15104,5067,15102,5060,15098xe" filled="t" fillcolor="#323031" stroked="f">
              <v:path arrowok="t"/>
              <v:fill type="solid"/>
            </v:shape>
            <v:shape style="position:absolute;left:5008;top:15051;width:77;height:79" coordorigin="5008,15051" coordsize="77,79" path="m5066,15077l5054,15077,5057,15079,5060,15083,5067,15078,5066,15077xe" filled="t" fillcolor="#323031" stroked="f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272.925995pt;margin-top:751.950012pt;width:83.2417pt;height:6.4488pt;mso-position-horizontal-relative:page;mso-position-vertical-relative:page;z-index:-218" type="#_x0000_t75">
            <v:imagedata r:id="rId10" o:title=""/>
          </v:shape>
        </w:pict>
      </w:r>
      <w:r>
        <w:rPr/>
        <w:pict>
          <v:group style="position:absolute;margin-left:35.590pt;margin-top:589.981689pt;width:40.3643pt;height:10.278443pt;mso-position-horizontal-relative:page;mso-position-vertical-relative:page;z-index:-217" coordorigin="712,11800" coordsize="807,206">
            <v:group style="position:absolute;left:722;top:11818;width:183;height:177" coordorigin="722,11818" coordsize="183,177">
              <v:shape style="position:absolute;left:722;top:11818;width:183;height:177" coordorigin="722,11818" coordsize="183,177" path="m768,11933l765,11933,746,11940,752,11949,759,11957,762,11965,744,11970,722,11975,727,11980,733,11990,741,11995,760,11990,779,11985,798,11980,903,11980,905,11975,886,11970,864,11969,845,11968,826,11965,810,11961,817,11953,818,11950,787,11950,780,11946,774,11940,768,11933xe" filled="t" fillcolor="#323031" stroked="f">
                <v:path arrowok="t"/>
                <v:fill type="solid"/>
              </v:shape>
              <v:shape style="position:absolute;left:722;top:11818;width:183;height:177" coordorigin="722,11818" coordsize="183,177" path="m903,11980l798,11980,816,11985,834,11989,854,11991,876,11993,899,11994,901,11985,903,11980xe" filled="t" fillcolor="#323031" stroked="f">
                <v:path arrowok="t"/>
                <v:fill type="solid"/>
              </v:shape>
              <v:shape style="position:absolute;left:722;top:11818;width:183;height:177" coordorigin="722,11818" coordsize="183,177" path="m825,11933l799,11933,796,11939,793,11945,787,11950,818,11950,822,11943,825,11933xe" filled="t" fillcolor="#323031" stroked="f">
                <v:path arrowok="t"/>
                <v:fill type="solid"/>
              </v:shape>
              <v:shape style="position:absolute;left:722;top:11818;width:183;height:177" coordorigin="722,11818" coordsize="183,177" path="m889,11851l743,11851,743,11933,889,11933,889,11914,766,11914,766,11901,889,11901,889,11883,766,11883,766,11870,889,11870,889,11851xe" filled="t" fillcolor="#323031" stroked="f">
                <v:path arrowok="t"/>
                <v:fill type="solid"/>
              </v:shape>
              <v:shape style="position:absolute;left:722;top:11818;width:183;height:177" coordorigin="722,11818" coordsize="183,177" path="m828,11901l803,11901,802,11914,827,11914,828,11901xe" filled="t" fillcolor="#323031" stroked="f">
                <v:path arrowok="t"/>
                <v:fill type="solid"/>
              </v:shape>
              <v:shape style="position:absolute;left:722;top:11818;width:183;height:177" coordorigin="722,11818" coordsize="183,177" path="m889,11901l865,11901,865,11914,889,11914,889,11901xe" filled="t" fillcolor="#323031" stroked="f">
                <v:path arrowok="t"/>
                <v:fill type="solid"/>
              </v:shape>
              <v:shape style="position:absolute;left:722;top:11818;width:183;height:177" coordorigin="722,11818" coordsize="183,177" path="m828,11870l803,11870,803,11883,828,11883,828,11870xe" filled="t" fillcolor="#323031" stroked="f">
                <v:path arrowok="t"/>
                <v:fill type="solid"/>
              </v:shape>
              <v:shape style="position:absolute;left:722;top:11818;width:183;height:177" coordorigin="722,11818" coordsize="183,177" path="m889,11870l865,11870,865,11883,889,11883,889,11870xe" filled="t" fillcolor="#323031" stroked="f">
                <v:path arrowok="t"/>
                <v:fill type="solid"/>
              </v:shape>
              <v:shape style="position:absolute;left:722;top:11818;width:183;height:177" coordorigin="722,11818" coordsize="183,177" path="m828,11839l803,11839,803,11851,828,11851,828,11839xe" filled="t" fillcolor="#323031" stroked="f">
                <v:path arrowok="t"/>
                <v:fill type="solid"/>
              </v:shape>
              <v:shape style="position:absolute;left:722;top:11818;width:183;height:177" coordorigin="722,11818" coordsize="183,177" path="m901,11818l726,11818,726,11839,901,11839,901,11818xe" filled="t" fillcolor="#323031" stroked="f">
                <v:path arrowok="t"/>
                <v:fill type="solid"/>
              </v:shape>
            </v:group>
            <v:group style="position:absolute;left:925;top:11810;width:179;height:185" coordorigin="925,11810" coordsize="179,185">
              <v:shape style="position:absolute;left:925;top:11810;width:179;height:185" coordorigin="925,11810" coordsize="179,185" path="m1015,11932l995,11943,1000,11947,1007,11952,946,11971,925,11973,928,11979,932,11989,948,11994,971,11991,1033,11973,1074,11947,1035,11947,1028,11942,1021,11936,1015,11932xe" filled="t" fillcolor="#323031" stroked="f">
                <v:path arrowok="t"/>
                <v:fill type="solid"/>
              </v:shape>
              <v:shape style="position:absolute;left:925;top:11810;width:179;height:185" coordorigin="925,11810" coordsize="179,185" path="m1060,11885l1024,11890,1010,11902,993,11913,973,11923,950,11931,955,11935,962,11944,970,11948,989,11939,1007,11930,1022,11920,1097,11920,1104,11907,1090,11899,1048,11899,1052,11894,1056,11890,1060,11885xe" filled="t" fillcolor="#323031" stroked="f">
                <v:path arrowok="t"/>
                <v:fill type="solid"/>
              </v:shape>
              <v:shape style="position:absolute;left:925;top:11810;width:179;height:185" coordorigin="925,11810" coordsize="179,185" path="m1097,11920l1022,11920,1066,11922,1052,11936,1035,11947,1074,11947,1082,11940,1094,11925,1097,11920xe" filled="t" fillcolor="#323031" stroked="f">
                <v:path arrowok="t"/>
                <v:fill type="solid"/>
              </v:shape>
              <v:shape style="position:absolute;left:925;top:11810;width:179;height:185" coordorigin="925,11810" coordsize="179,185" path="m987,11855l969,11866,975,11869,981,11874,985,11879,966,11885,947,11890,927,11894,931,11899,935,11909,940,11915,961,11910,1021,11887,1046,11869,1007,11869,1001,11864,993,11859,987,11855xe" filled="t" fillcolor="#323031" stroked="f">
                <v:path arrowok="t"/>
                <v:fill type="solid"/>
              </v:shape>
              <v:shape style="position:absolute;left:925;top:11810;width:179;height:185" coordorigin="925,11810" coordsize="179,185" path="m1088,11898l1083,11899,1090,11899,1088,11898xe" filled="t" fillcolor="#323031" stroked="f">
                <v:path arrowok="t"/>
                <v:fill type="solid"/>
              </v:shape>
              <v:shape style="position:absolute;left:925;top:11810;width:179;height:185" coordorigin="925,11810" coordsize="179,185" path="m1069,11846l990,11846,1040,11846,1025,11859,1007,11869,1046,11869,1053,11864,1067,11849,1069,11846xe" filled="t" fillcolor="#323031" stroked="f">
                <v:path arrowok="t"/>
                <v:fill type="solid"/>
              </v:shape>
              <v:shape style="position:absolute;left:925;top:11810;width:179;height:185" coordorigin="925,11810" coordsize="179,185" path="m1000,11810l988,11821,972,11833,953,11843,932,11853,937,11856,944,11864,956,11866,974,11856,990,11846,1069,11846,1078,11833,1064,11825,1016,11825,1020,11821,1023,11818,1027,11814,1000,11810xe" filled="t" fillcolor="#323031" stroked="f">
                <v:path arrowok="t"/>
                <v:fill type="solid"/>
              </v:shape>
              <v:shape style="position:absolute;left:925;top:11810;width:179;height:185" coordorigin="925,11810" coordsize="179,185" path="m1062,11824l1058,11825,1064,11825,1062,11824xe" filled="t" fillcolor="#323031" stroked="f">
                <v:path arrowok="t"/>
                <v:fill type="solid"/>
              </v:shape>
            </v:group>
            <v:group style="position:absolute;left:1121;top:11814;width:181;height:181" coordorigin="1121,11814" coordsize="181,181">
              <v:shape style="position:absolute;left:1121;top:11814;width:181;height:181" coordorigin="1121,11814" coordsize="181,181" path="m1229,11951l1232,11974,1253,11981,1272,11988,1288,11995,1288,11970,1269,11963,1248,11957,1229,11951xe" filled="t" fillcolor="#323031" stroked="f">
                <v:path arrowok="t"/>
                <v:fill type="solid"/>
              </v:shape>
              <v:shape style="position:absolute;left:1121;top:11814;width:181;height:181" coordorigin="1121,11814" coordsize="181,181" path="m1226,11930l1199,11940,1191,11953,1177,11963,1155,11971,1121,11976,1125,11981,1130,11991,1156,11991,1182,11984,1200,11974,1213,11962,1221,11947,1226,11930xe" filled="t" fillcolor="#323031" stroked="f">
                <v:path arrowok="t"/>
                <v:fill type="solid"/>
              </v:shape>
              <v:shape style="position:absolute;left:1121;top:11814;width:181;height:181" coordorigin="1121,11814" coordsize="181,181" path="m1283,11903l1147,11903,1147,11958,1170,11958,1170,11925,1283,11925,1283,11903xe" filled="t" fillcolor="#323031" stroked="f">
                <v:path arrowok="t"/>
                <v:fill type="solid"/>
              </v:shape>
              <v:shape style="position:absolute;left:1121;top:11814;width:181;height:181" coordorigin="1121,11814" coordsize="181,181" path="m1283,11925l1259,11925,1259,11956,1283,11956,1283,11925xe" filled="t" fillcolor="#323031" stroked="f">
                <v:path arrowok="t"/>
                <v:fill type="solid"/>
              </v:shape>
              <v:shape style="position:absolute;left:1121;top:11814;width:181;height:181" coordorigin="1121,11814" coordsize="181,181" path="m1300,11881l1255,11881,1272,11893,1291,11901,1294,11895,1300,11887,1302,11882,1300,11881xe" filled="t" fillcolor="#323031" stroked="f">
                <v:path arrowok="t"/>
                <v:fill type="solid"/>
              </v:shape>
              <v:shape style="position:absolute;left:1121;top:11814;width:181;height:181" coordorigin="1121,11814" coordsize="181,181" path="m1254,11843l1214,11843,1228,11848,1220,11863,1205,11876,1180,11886,1185,11890,1190,11898,1200,11901,1237,11885,1255,11881,1300,11881,1281,11875,1264,11863,1252,11849,1252,11847,1254,11843xe" filled="t" fillcolor="#323031" stroked="f">
                <v:path arrowok="t"/>
                <v:fill type="solid"/>
              </v:shape>
              <v:shape style="position:absolute;left:1121;top:11814;width:181;height:181" coordorigin="1121,11814" coordsize="181,181" path="m1180,11857l1159,11864,1139,11870,1123,11875,1147,11891,1166,11884,1185,11877,1180,11857xe" filled="t" fillcolor="#323031" stroked="f">
                <v:path arrowok="t"/>
                <v:fill type="solid"/>
              </v:shape>
              <v:shape style="position:absolute;left:1121;top:11814;width:181;height:181" coordorigin="1121,11814" coordsize="181,181" path="m1229,11814l1203,11820,1192,11837,1177,11852,1182,11855,1190,11862,1193,11867,1202,11860,1209,11852,1214,11843,1297,11843,1298,11841,1302,11829,1289,11826,1224,11826,1226,11822,1227,11818,1229,11814xe" filled="t" fillcolor="#323031" stroked="f">
                <v:path arrowok="t"/>
                <v:fill type="solid"/>
              </v:shape>
              <v:shape style="position:absolute;left:1121;top:11814;width:181;height:181" coordorigin="1121,11814" coordsize="181,181" path="m1297,11843l1273,11843,1271,11849,1269,11854,1267,11858,1288,11863,1293,11854,1297,11843xe" filled="t" fillcolor="#323031" stroked="f">
                <v:path arrowok="t"/>
                <v:fill type="solid"/>
              </v:shape>
              <v:shape style="position:absolute;left:1121;top:11814;width:181;height:181" coordorigin="1121,11814" coordsize="181,181" path="m1140,11814l1134,11832,1153,11842,1169,11852,1177,11832,1159,11822,1140,11814xe" filled="t" fillcolor="#323031" stroked="f">
                <v:path arrowok="t"/>
                <v:fill type="solid"/>
              </v:shape>
              <v:shape style="position:absolute;left:1121;top:11814;width:181;height:181" coordorigin="1121,11814" coordsize="181,181" path="m1285,11825l1281,11826,1289,11826,1285,11825xe" filled="t" fillcolor="#323031" stroked="f">
                <v:path arrowok="t"/>
                <v:fill type="solid"/>
              </v:shape>
            </v:group>
            <v:group style="position:absolute;left:1321;top:11812;width:188;height:183" coordorigin="1321,11812" coordsize="188,183">
              <v:shape style="position:absolute;left:1321;top:11812;width:188;height:183" coordorigin="1321,11812" coordsize="188,183" path="m1485,11818l1385,11818,1385,11841,1431,11841,1461,11865,1464,11941,1490,11995,1502,11987,1507,11970,1494,11970,1491,11967,1488,11958,1486,11943,1485,11923,1484,11899,1484,11841,1485,11818xe" filled="t" fillcolor="#323031" stroked="f">
                <v:path arrowok="t"/>
                <v:fill type="solid"/>
              </v:shape>
              <v:shape style="position:absolute;left:1321;top:11812;width:188;height:183" coordorigin="1321,11812" coordsize="188,183" path="m1431,11911l1408,11911,1408,11992,1431,11992,1431,11911xe" filled="t" fillcolor="#323031" stroked="f">
                <v:path arrowok="t"/>
                <v:fill type="solid"/>
              </v:shape>
              <v:shape style="position:absolute;left:1321;top:11812;width:188;height:183" coordorigin="1321,11812" coordsize="188,183" path="m1368,11870l1321,11870,1321,11893,1345,11893,1345,11962,1339,11969,1335,11972,1338,11976,1344,11986,1347,11991,1353,11985,1366,11972,1393,11949,1390,11945,1389,11943,1368,11943,1368,11870xe" filled="t" fillcolor="#323031" stroked="f">
                <v:path arrowok="t"/>
                <v:fill type="solid"/>
              </v:shape>
              <v:shape style="position:absolute;left:1321;top:11812;width:188;height:183" coordorigin="1321,11812" coordsize="188,183" path="m1496,11942l1495,11956,1494,11970,1507,11970,1509,11961,1505,11958,1500,11949,1496,11942xe" filled="t" fillcolor="#323031" stroked="f">
                <v:path arrowok="t"/>
                <v:fill type="solid"/>
              </v:shape>
              <v:shape style="position:absolute;left:1321;top:11812;width:188;height:183" coordorigin="1321,11812" coordsize="188,183" path="m1384,11929l1368,11943,1389,11943,1386,11936,1384,11929xe" filled="t" fillcolor="#323031" stroked="f">
                <v:path arrowok="t"/>
                <v:fill type="solid"/>
              </v:shape>
              <v:shape style="position:absolute;left:1321;top:11812;width:188;height:183" coordorigin="1321,11812" coordsize="188,183" path="m1456,11889l1383,11889,1383,11911,1456,11911,1456,11889xe" filled="t" fillcolor="#323031" stroked="f">
                <v:path arrowok="t"/>
                <v:fill type="solid"/>
              </v:shape>
              <v:shape style="position:absolute;left:1321;top:11812;width:188;height:183" coordorigin="1321,11812" coordsize="188,183" path="m1431,11841l1408,11841,1408,11889,1431,11889,1431,11841xe" filled="t" fillcolor="#323031" stroked="f">
                <v:path arrowok="t"/>
                <v:fill type="solid"/>
              </v:shape>
              <v:shape style="position:absolute;left:1321;top:11812;width:188;height:183" coordorigin="1321,11812" coordsize="188,183" path="m1347,11812l1333,11828,1347,11844,1359,11859,1375,11842,1362,11827,1347,11812xe" filled="t" fillcolor="#323031" stroked="f">
                <v:path arrowok="t"/>
                <v:fill type="solid"/>
              </v:shape>
            </v:group>
            <w10:wrap type="none"/>
          </v:group>
        </w:pict>
      </w:r>
      <w:r>
        <w:rPr/>
        <w:pict>
          <v:shape style="position:absolute;margin-left:31.076052pt;margin-top:604.282043pt;width:74.379948pt;height:74.380528pt;mso-position-horizontal-relative:page;mso-position-vertical-relative:page;z-index:-216" type="#_x0000_t75">
            <v:imagedata r:id="rId11" o:title=""/>
          </v:shape>
        </w:pict>
      </w:r>
      <w:r>
        <w:rPr/>
        <w:pict>
          <v:shape style="position:absolute;margin-left:130.388458pt;margin-top:613.443176pt;width:63.560364pt;height:38.771988pt;mso-position-horizontal-relative:page;mso-position-vertical-relative:page;z-index:-215" type="#_x0000_t75">
            <v:imagedata r:id="rId12" o:title=""/>
          </v:shape>
        </w:pict>
      </w:r>
      <w:r>
        <w:rPr/>
        <w:pict>
          <v:shape style="position:absolute;margin-left:34.270pt;margin-top:53.970444pt;width:208.661009pt;height:150.216146pt;mso-position-horizontal-relative:page;mso-position-vertical-relative:page;z-index:-214" type="#_x0000_t202" filled="f" stroked="f">
            <v:textbox inset="0,0,0,0">
              <w:txbxContent>
                <w:p>
                  <w:pPr>
                    <w:spacing w:line="233" w:lineRule="exact"/>
                    <w:ind w:left="20" w:right="0" w:firstLine="0"/>
                    <w:jc w:val="left"/>
                    <w:rPr>
                      <w:rFonts w:ascii="Microsoft JhengHei" w:hAnsi="Microsoft JhengHei" w:cs="Microsoft JhengHei" w:eastAsia="Microsoft JhengHei"/>
                      <w:sz w:val="24"/>
                      <w:szCs w:val="24"/>
                    </w:rPr>
                  </w:pP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050100"/>
                      <w:spacing w:val="0"/>
                      <w:w w:val="100"/>
                      <w:sz w:val="24"/>
                      <w:szCs w:val="24"/>
                    </w:rPr>
                    <w:t>物理参数</w:t>
                  </w:r>
                  <w:r>
                    <w:rPr>
                      <w:rFonts w:ascii="Microsoft JhengHei" w:hAnsi="Microsoft JhengHei" w:cs="Microsoft JhengHei" w:eastAsia="Microsoft JhengHei"/>
                      <w:b w:val="0"/>
                      <w:bCs w:val="0"/>
                      <w:color w:val="000000"/>
                      <w:spacing w:val="0"/>
                      <w:w w:val="100"/>
                      <w:sz w:val="24"/>
                      <w:szCs w:val="24"/>
                    </w:rPr>
                  </w:r>
                </w:p>
                <w:p>
                  <w:pPr>
                    <w:spacing w:line="130" w:lineRule="exact" w:before="1"/>
                    <w:rPr>
                      <w:sz w:val="13"/>
                      <w:szCs w:val="13"/>
                    </w:rPr>
                  </w:pPr>
                  <w:r>
                    <w:rPr>
                      <w:sz w:val="13"/>
                      <w:szCs w:val="13"/>
                    </w:rPr>
                  </w:r>
                </w:p>
                <w:p>
                  <w:pPr>
                    <w:pStyle w:val="BodyText"/>
                    <w:ind w:right="0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414042"/>
                      <w:spacing w:val="0"/>
                      <w:w w:val="110"/>
                    </w:rPr>
                    <w:t>•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414042"/>
                      <w:spacing w:val="-39"/>
                      <w:w w:val="110"/>
                    </w:rPr>
                    <w:t> </w:t>
                  </w:r>
                  <w:r>
                    <w:rPr>
                      <w:b w:val="0"/>
                      <w:bCs w:val="0"/>
                      <w:color w:val="414042"/>
                      <w:spacing w:val="0"/>
                      <w:w w:val="110"/>
                    </w:rPr>
                    <w:t>尺寸：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414042"/>
                      <w:spacing w:val="0"/>
                      <w:w w:val="110"/>
                    </w:rPr>
                    <w:t>172*73*21.8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414042"/>
                      <w:spacing w:val="-38"/>
                      <w:w w:val="11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414042"/>
                      <w:spacing w:val="0"/>
                      <w:w w:val="110"/>
                    </w:rPr>
                    <w:t>mm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pStyle w:val="BodyText"/>
                    <w:ind w:right="0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414042"/>
                      <w:spacing w:val="0"/>
                      <w:w w:val="105"/>
                    </w:rPr>
                    <w:t>•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414042"/>
                      <w:spacing w:val="-35"/>
                      <w:w w:val="105"/>
                    </w:rPr>
                    <w:t> </w:t>
                  </w:r>
                  <w:r>
                    <w:rPr>
                      <w:b w:val="0"/>
                      <w:bCs w:val="0"/>
                      <w:color w:val="414042"/>
                      <w:spacing w:val="0"/>
                      <w:w w:val="105"/>
                    </w:rPr>
                    <w:t>重量：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414042"/>
                      <w:spacing w:val="0"/>
                      <w:w w:val="105"/>
                    </w:rPr>
                    <w:t>295g(</w:t>
                  </w:r>
                  <w:r>
                    <w:rPr>
                      <w:b w:val="0"/>
                      <w:bCs w:val="0"/>
                      <w:color w:val="414042"/>
                      <w:spacing w:val="0"/>
                      <w:w w:val="105"/>
                    </w:rPr>
                    <w:t>带电池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414042"/>
                      <w:spacing w:val="0"/>
                      <w:w w:val="105"/>
                    </w:rPr>
                    <w:t>)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pStyle w:val="BodyText"/>
                    <w:ind w:right="0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414042"/>
                      <w:spacing w:val="0"/>
                      <w:w w:val="100"/>
                    </w:rPr>
                    <w:t>•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414042"/>
                      <w:spacing w:val="14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414042"/>
                      <w:spacing w:val="0"/>
                      <w:w w:val="100"/>
                    </w:rPr>
                    <w:t>显示屏：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414042"/>
                      <w:spacing w:val="0"/>
                      <w:w w:val="100"/>
                    </w:rPr>
                    <w:t>4.0"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pStyle w:val="BodyText"/>
                    <w:ind w:right="0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414042"/>
                      <w:spacing w:val="0"/>
                      <w:w w:val="105"/>
                    </w:rPr>
                    <w:t>•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414042"/>
                      <w:spacing w:val="-37"/>
                      <w:w w:val="105"/>
                    </w:rPr>
                    <w:t> </w:t>
                  </w:r>
                  <w:r>
                    <w:rPr>
                      <w:b w:val="0"/>
                      <w:bCs w:val="0"/>
                      <w:color w:val="414042"/>
                      <w:spacing w:val="0"/>
                      <w:w w:val="105"/>
                    </w:rPr>
                    <w:t>分辨率：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414042"/>
                      <w:spacing w:val="0"/>
                      <w:w w:val="105"/>
                    </w:rPr>
                    <w:t>WVGA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414042"/>
                      <w:spacing w:val="-37"/>
                      <w:w w:val="10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414042"/>
                      <w:spacing w:val="0"/>
                      <w:w w:val="105"/>
                    </w:rPr>
                    <w:t>800*480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pStyle w:val="BodyText"/>
                    <w:numPr>
                      <w:ilvl w:val="0"/>
                      <w:numId w:val="1"/>
                    </w:numPr>
                    <w:tabs>
                      <w:tab w:pos="153" w:val="left" w:leader="none"/>
                    </w:tabs>
                    <w:spacing w:before="56"/>
                    <w:ind w:left="153" w:right="0" w:hanging="134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b w:val="0"/>
                      <w:bCs w:val="0"/>
                      <w:color w:val="414042"/>
                      <w:spacing w:val="0"/>
                      <w:w w:val="100"/>
                    </w:rPr>
                    <w:t>背景灯：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414042"/>
                      <w:spacing w:val="0"/>
                      <w:w w:val="100"/>
                    </w:rPr>
                    <w:t>LED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pStyle w:val="BodyText"/>
                    <w:ind w:right="0"/>
                    <w:jc w:val="left"/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414042"/>
                      <w:spacing w:val="0"/>
                      <w:w w:val="100"/>
                    </w:rPr>
                    <w:t>•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414042"/>
                      <w:spacing w:val="7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414042"/>
                      <w:spacing w:val="0"/>
                      <w:w w:val="100"/>
                    </w:rPr>
                    <w:t>触摸屏：多点触控，支持手套模式和湿手操作</w:t>
                  </w:r>
                  <w:r>
                    <w:rPr>
                      <w:b w:val="0"/>
                      <w:bCs w:val="0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pStyle w:val="BodyText"/>
                    <w:ind w:right="0"/>
                    <w:jc w:val="left"/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414042"/>
                      <w:spacing w:val="0"/>
                      <w:w w:val="100"/>
                    </w:rPr>
                    <w:t>•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414042"/>
                      <w:spacing w:val="33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414042"/>
                      <w:spacing w:val="0"/>
                      <w:w w:val="100"/>
                    </w:rPr>
                    <w:t>按键：键盘区域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414042"/>
                      <w:spacing w:val="0"/>
                      <w:w w:val="100"/>
                    </w:rPr>
                    <w:t>28</w:t>
                  </w:r>
                  <w:r>
                    <w:rPr>
                      <w:b w:val="0"/>
                      <w:bCs w:val="0"/>
                      <w:color w:val="414042"/>
                      <w:spacing w:val="0"/>
                      <w:w w:val="100"/>
                    </w:rPr>
                    <w:t>键</w:t>
                  </w:r>
                  <w:r>
                    <w:rPr>
                      <w:b w:val="0"/>
                      <w:bCs w:val="0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56.3125pt;margin-top:53.969444pt;width:174.960008pt;height:283.216646pt;mso-position-horizontal-relative:page;mso-position-vertical-relative:page;z-index:-213" type="#_x0000_t202" filled="f" stroked="f">
            <v:textbox inset="0,0,0,0">
              <w:txbxContent>
                <w:p>
                  <w:pPr>
                    <w:spacing w:line="233" w:lineRule="exact"/>
                    <w:ind w:left="20" w:right="0" w:firstLine="0"/>
                    <w:jc w:val="left"/>
                    <w:rPr>
                      <w:rFonts w:ascii="Microsoft JhengHei" w:hAnsi="Microsoft JhengHei" w:cs="Microsoft JhengHei" w:eastAsia="Microsoft JhengHei"/>
                      <w:sz w:val="24"/>
                      <w:szCs w:val="24"/>
                    </w:rPr>
                  </w:pP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050100"/>
                      <w:spacing w:val="0"/>
                      <w:w w:val="100"/>
                      <w:sz w:val="24"/>
                      <w:szCs w:val="24"/>
                    </w:rPr>
                    <w:t>性能</w:t>
                  </w:r>
                  <w:r>
                    <w:rPr>
                      <w:rFonts w:ascii="Microsoft JhengHei" w:hAnsi="Microsoft JhengHei" w:cs="Microsoft JhengHei" w:eastAsia="Microsoft JhengHei"/>
                      <w:b w:val="0"/>
                      <w:bCs w:val="0"/>
                      <w:color w:val="000000"/>
                      <w:spacing w:val="0"/>
                      <w:w w:val="100"/>
                      <w:sz w:val="24"/>
                      <w:szCs w:val="24"/>
                    </w:rPr>
                  </w:r>
                </w:p>
                <w:p>
                  <w:pPr>
                    <w:spacing w:line="130" w:lineRule="exact" w:before="1"/>
                    <w:rPr>
                      <w:sz w:val="13"/>
                      <w:szCs w:val="13"/>
                    </w:rPr>
                  </w:pPr>
                  <w:r>
                    <w:rPr>
                      <w:sz w:val="13"/>
                      <w:szCs w:val="13"/>
                    </w:rPr>
                  </w:r>
                </w:p>
                <w:p>
                  <w:pPr>
                    <w:pStyle w:val="BodyText"/>
                    <w:ind w:right="0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414042"/>
                      <w:spacing w:val="0"/>
                      <w:w w:val="105"/>
                    </w:rPr>
                    <w:t>•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414042"/>
                      <w:spacing w:val="-43"/>
                      <w:w w:val="105"/>
                    </w:rPr>
                    <w:t> </w:t>
                  </w:r>
                  <w:r>
                    <w:rPr>
                      <w:b w:val="0"/>
                      <w:bCs w:val="0"/>
                      <w:color w:val="414042"/>
                      <w:spacing w:val="0"/>
                      <w:w w:val="105"/>
                    </w:rPr>
                    <w:t>处理器：四核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414042"/>
                      <w:spacing w:val="0"/>
                      <w:w w:val="105"/>
                    </w:rPr>
                    <w:t>1.5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414042"/>
                      <w:spacing w:val="-42"/>
                      <w:w w:val="10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414042"/>
                      <w:spacing w:val="0"/>
                      <w:w w:val="105"/>
                    </w:rPr>
                    <w:t>GHz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pStyle w:val="BodyText"/>
                    <w:ind w:right="0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414042"/>
                      <w:spacing w:val="0"/>
                      <w:w w:val="100"/>
                    </w:rPr>
                    <w:t>•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414042"/>
                      <w:spacing w:val="27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414042"/>
                      <w:spacing w:val="0"/>
                      <w:w w:val="100"/>
                    </w:rPr>
                    <w:t>内存：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414042"/>
                      <w:spacing w:val="0"/>
                      <w:w w:val="100"/>
                    </w:rPr>
                    <w:t>2GB+16GB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pStyle w:val="BodyText"/>
                    <w:numPr>
                      <w:ilvl w:val="0"/>
                      <w:numId w:val="2"/>
                    </w:numPr>
                    <w:tabs>
                      <w:tab w:pos="153" w:val="left" w:leader="none"/>
                    </w:tabs>
                    <w:spacing w:before="56"/>
                    <w:ind w:left="153" w:right="0" w:hanging="134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b w:val="0"/>
                      <w:bCs w:val="0"/>
                      <w:color w:val="414042"/>
                      <w:spacing w:val="0"/>
                      <w:w w:val="105"/>
                    </w:rPr>
                    <w:t>操作系统：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414042"/>
                      <w:spacing w:val="0"/>
                      <w:w w:val="105"/>
                    </w:rPr>
                    <w:t>Android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414042"/>
                      <w:spacing w:val="-39"/>
                      <w:w w:val="10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414042"/>
                      <w:spacing w:val="0"/>
                      <w:w w:val="105"/>
                    </w:rPr>
                    <w:t>8.1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pStyle w:val="BodyText"/>
                    <w:ind w:right="0"/>
                    <w:jc w:val="left"/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414042"/>
                      <w:spacing w:val="0"/>
                      <w:w w:val="100"/>
                    </w:rPr>
                    <w:t>•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414042"/>
                      <w:spacing w:val="4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414042"/>
                      <w:spacing w:val="0"/>
                      <w:w w:val="100"/>
                    </w:rPr>
                    <w:t>扩展内存：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414042"/>
                      <w:spacing w:val="0"/>
                      <w:w w:val="100"/>
                    </w:rPr>
                    <w:t>microSD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414042"/>
                      <w:spacing w:val="41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414042"/>
                      <w:spacing w:val="0"/>
                      <w:w w:val="100"/>
                    </w:rPr>
                    <w:t>（高达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414042"/>
                      <w:spacing w:val="0"/>
                      <w:w w:val="100"/>
                    </w:rPr>
                    <w:t>128GB</w:t>
                  </w:r>
                  <w:r>
                    <w:rPr>
                      <w:b w:val="0"/>
                      <w:bCs w:val="0"/>
                      <w:color w:val="414042"/>
                      <w:spacing w:val="0"/>
                      <w:w w:val="100"/>
                    </w:rPr>
                    <w:t>）</w:t>
                  </w:r>
                  <w:r>
                    <w:rPr>
                      <w:b w:val="0"/>
                      <w:bCs w:val="0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pStyle w:val="BodyText"/>
                    <w:ind w:right="0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414042"/>
                      <w:spacing w:val="0"/>
                      <w:w w:val="105"/>
                    </w:rPr>
                    <w:t>•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414042"/>
                      <w:spacing w:val="-17"/>
                      <w:w w:val="105"/>
                    </w:rPr>
                    <w:t> </w:t>
                  </w:r>
                  <w:r>
                    <w:rPr>
                      <w:b w:val="0"/>
                      <w:bCs w:val="0"/>
                      <w:color w:val="414042"/>
                      <w:spacing w:val="0"/>
                      <w:w w:val="105"/>
                    </w:rPr>
                    <w:t>摄像头：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414042"/>
                      <w:spacing w:val="0"/>
                      <w:w w:val="105"/>
                    </w:rPr>
                    <w:t>8M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pStyle w:val="BodyText"/>
                    <w:numPr>
                      <w:ilvl w:val="0"/>
                      <w:numId w:val="2"/>
                    </w:numPr>
                    <w:tabs>
                      <w:tab w:pos="153" w:val="left" w:leader="none"/>
                    </w:tabs>
                    <w:spacing w:before="56"/>
                    <w:ind w:left="153" w:right="0" w:hanging="134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414042"/>
                      <w:spacing w:val="0"/>
                      <w:w w:val="100"/>
                    </w:rPr>
                    <w:t>USB</w:t>
                  </w:r>
                  <w:r>
                    <w:rPr>
                      <w:b w:val="0"/>
                      <w:bCs w:val="0"/>
                      <w:color w:val="414042"/>
                      <w:spacing w:val="0"/>
                      <w:w w:val="100"/>
                    </w:rPr>
                    <w:t>接口：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414042"/>
                      <w:spacing w:val="0"/>
                      <w:w w:val="100"/>
                    </w:rPr>
                    <w:t>TypeC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pStyle w:val="BodyText"/>
                    <w:ind w:right="0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414042"/>
                      <w:spacing w:val="0"/>
                      <w:w w:val="110"/>
                    </w:rPr>
                    <w:t>•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414042"/>
                      <w:spacing w:val="-44"/>
                      <w:w w:val="110"/>
                    </w:rPr>
                    <w:t> </w:t>
                  </w:r>
                  <w:r>
                    <w:rPr>
                      <w:b w:val="0"/>
                      <w:bCs w:val="0"/>
                      <w:color w:val="414042"/>
                      <w:spacing w:val="0"/>
                      <w:w w:val="110"/>
                    </w:rPr>
                    <w:t>电池：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414042"/>
                      <w:spacing w:val="0"/>
                      <w:w w:val="110"/>
                    </w:rPr>
                    <w:t>4000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414042"/>
                      <w:spacing w:val="-44"/>
                      <w:w w:val="11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414042"/>
                      <w:spacing w:val="0"/>
                      <w:w w:val="110"/>
                    </w:rPr>
                    <w:t>mAh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pStyle w:val="BodyText"/>
                    <w:ind w:right="0"/>
                    <w:jc w:val="left"/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414042"/>
                      <w:spacing w:val="0"/>
                      <w:w w:val="100"/>
                    </w:rPr>
                    <w:t>•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414042"/>
                      <w:spacing w:val="2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414042"/>
                      <w:spacing w:val="0"/>
                      <w:w w:val="100"/>
                    </w:rPr>
                    <w:t>充电时长：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414042"/>
                      <w:spacing w:val="0"/>
                      <w:w w:val="100"/>
                    </w:rPr>
                    <w:t>4</w:t>
                  </w:r>
                  <w:r>
                    <w:rPr>
                      <w:b w:val="0"/>
                      <w:bCs w:val="0"/>
                      <w:color w:val="414042"/>
                      <w:spacing w:val="0"/>
                      <w:w w:val="100"/>
                    </w:rPr>
                    <w:t>小时</w:t>
                  </w:r>
                  <w:r>
                    <w:rPr>
                      <w:b w:val="0"/>
                      <w:bCs w:val="0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pStyle w:val="BodyText"/>
                    <w:ind w:right="0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414042"/>
                      <w:spacing w:val="0"/>
                      <w:w w:val="105"/>
                    </w:rPr>
                    <w:t>•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414042"/>
                      <w:spacing w:val="1"/>
                      <w:w w:val="105"/>
                    </w:rPr>
                    <w:t> </w:t>
                  </w:r>
                  <w:r>
                    <w:rPr>
                      <w:b w:val="0"/>
                      <w:bCs w:val="0"/>
                      <w:color w:val="414042"/>
                      <w:spacing w:val="0"/>
                      <w:w w:val="105"/>
                    </w:rPr>
                    <w:t>引擎：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414042"/>
                      <w:spacing w:val="0"/>
                      <w:w w:val="105"/>
                    </w:rPr>
                    <w:t>6603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pStyle w:val="BodyText"/>
                    <w:ind w:right="0"/>
                    <w:jc w:val="left"/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414042"/>
                      <w:spacing w:val="0"/>
                      <w:w w:val="100"/>
                    </w:rPr>
                    <w:t>•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414042"/>
                      <w:spacing w:val="3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414042"/>
                      <w:spacing w:val="0"/>
                      <w:w w:val="100"/>
                    </w:rPr>
                    <w:t>定位：支持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414042"/>
                      <w:spacing w:val="0"/>
                      <w:w w:val="100"/>
                    </w:rPr>
                    <w:t>GPS/</w:t>
                  </w:r>
                  <w:r>
                    <w:rPr>
                      <w:b w:val="0"/>
                      <w:bCs w:val="0"/>
                      <w:color w:val="414042"/>
                      <w:spacing w:val="0"/>
                      <w:w w:val="100"/>
                    </w:rPr>
                    <w:t>北斗</w:t>
                  </w:r>
                  <w:r>
                    <w:rPr>
                      <w:b w:val="0"/>
                      <w:bCs w:val="0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pStyle w:val="BodyText"/>
                    <w:numPr>
                      <w:ilvl w:val="0"/>
                      <w:numId w:val="2"/>
                    </w:numPr>
                    <w:tabs>
                      <w:tab w:pos="153" w:val="left" w:leader="none"/>
                    </w:tabs>
                    <w:spacing w:before="56"/>
                    <w:ind w:left="153" w:right="0" w:hanging="134"/>
                    <w:jc w:val="left"/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414042"/>
                      <w:spacing w:val="0"/>
                      <w:w w:val="100"/>
                    </w:rPr>
                    <w:t>NFC</w:t>
                  </w:r>
                  <w:r>
                    <w:rPr>
                      <w:b w:val="0"/>
                      <w:bCs w:val="0"/>
                      <w:color w:val="414042"/>
                      <w:spacing w:val="0"/>
                      <w:w w:val="100"/>
                    </w:rPr>
                    <w:t>：支持</w:t>
                  </w:r>
                  <w:r>
                    <w:rPr>
                      <w:b w:val="0"/>
                      <w:bCs w:val="0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pStyle w:val="BodyText"/>
                    <w:numPr>
                      <w:ilvl w:val="0"/>
                      <w:numId w:val="2"/>
                    </w:numPr>
                    <w:tabs>
                      <w:tab w:pos="153" w:val="left" w:leader="none"/>
                    </w:tabs>
                    <w:spacing w:before="56"/>
                    <w:ind w:left="153" w:right="0" w:hanging="134"/>
                    <w:jc w:val="left"/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414042"/>
                      <w:spacing w:val="0"/>
                      <w:w w:val="100"/>
                    </w:rPr>
                    <w:t>LED</w:t>
                  </w:r>
                  <w:r>
                    <w:rPr>
                      <w:b w:val="0"/>
                      <w:bCs w:val="0"/>
                      <w:color w:val="414042"/>
                      <w:spacing w:val="0"/>
                      <w:w w:val="100"/>
                    </w:rPr>
                    <w:t>：支持</w:t>
                  </w:r>
                  <w:r>
                    <w:rPr>
                      <w:b w:val="0"/>
                      <w:bCs w:val="0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pStyle w:val="BodyText"/>
                    <w:ind w:right="0"/>
                    <w:jc w:val="left"/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414042"/>
                      <w:spacing w:val="0"/>
                      <w:w w:val="100"/>
                    </w:rPr>
                    <w:t>•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414042"/>
                      <w:spacing w:val="7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414042"/>
                      <w:spacing w:val="0"/>
                      <w:w w:val="100"/>
                    </w:rPr>
                    <w:t>振动：振动马达</w:t>
                  </w:r>
                  <w:r>
                    <w:rPr>
                      <w:b w:val="0"/>
                      <w:bCs w:val="0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pStyle w:val="BodyText"/>
                    <w:ind w:right="0"/>
                    <w:jc w:val="left"/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414042"/>
                      <w:spacing w:val="0"/>
                      <w:w w:val="100"/>
                    </w:rPr>
                    <w:t>•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414042"/>
                      <w:spacing w:val="7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414042"/>
                      <w:spacing w:val="0"/>
                      <w:w w:val="100"/>
                    </w:rPr>
                    <w:t>语言：中文（简体）</w:t>
                  </w:r>
                  <w:r>
                    <w:rPr>
                      <w:b w:val="0"/>
                      <w:bCs w:val="0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4.270pt;margin-top:232.470444pt;width:208.74101pt;height:131.215646pt;mso-position-horizontal-relative:page;mso-position-vertical-relative:page;z-index:-212" type="#_x0000_t202" filled="f" stroked="f">
            <v:textbox inset="0,0,0,0">
              <w:txbxContent>
                <w:p>
                  <w:pPr>
                    <w:spacing w:line="233" w:lineRule="exact"/>
                    <w:ind w:left="20" w:right="0" w:firstLine="0"/>
                    <w:jc w:val="left"/>
                    <w:rPr>
                      <w:rFonts w:ascii="Microsoft JhengHei" w:hAnsi="Microsoft JhengHei" w:cs="Microsoft JhengHei" w:eastAsia="Microsoft JhengHei"/>
                      <w:sz w:val="24"/>
                      <w:szCs w:val="24"/>
                    </w:rPr>
                  </w:pP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050100"/>
                      <w:spacing w:val="0"/>
                      <w:w w:val="100"/>
                      <w:sz w:val="24"/>
                      <w:szCs w:val="24"/>
                    </w:rPr>
                    <w:t>环境参数</w:t>
                  </w:r>
                  <w:r>
                    <w:rPr>
                      <w:rFonts w:ascii="Microsoft JhengHei" w:hAnsi="Microsoft JhengHei" w:cs="Microsoft JhengHei" w:eastAsia="Microsoft JhengHei"/>
                      <w:b w:val="0"/>
                      <w:bCs w:val="0"/>
                      <w:color w:val="000000"/>
                      <w:spacing w:val="0"/>
                      <w:w w:val="100"/>
                      <w:sz w:val="24"/>
                      <w:szCs w:val="24"/>
                    </w:rPr>
                  </w:r>
                </w:p>
                <w:p>
                  <w:pPr>
                    <w:spacing w:line="130" w:lineRule="exact" w:before="1"/>
                    <w:rPr>
                      <w:sz w:val="13"/>
                      <w:szCs w:val="13"/>
                    </w:rPr>
                  </w:pPr>
                  <w:r>
                    <w:rPr>
                      <w:sz w:val="13"/>
                      <w:szCs w:val="13"/>
                    </w:rPr>
                  </w:r>
                </w:p>
                <w:p>
                  <w:pPr>
                    <w:pStyle w:val="BodyText"/>
                    <w:ind w:right="0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414042"/>
                      <w:spacing w:val="0"/>
                      <w:w w:val="105"/>
                    </w:rPr>
                    <w:t>•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414042"/>
                      <w:spacing w:val="-21"/>
                      <w:w w:val="105"/>
                    </w:rPr>
                    <w:t> </w:t>
                  </w:r>
                  <w:r>
                    <w:rPr>
                      <w:b w:val="0"/>
                      <w:bCs w:val="0"/>
                      <w:color w:val="414042"/>
                      <w:spacing w:val="0"/>
                      <w:w w:val="105"/>
                    </w:rPr>
                    <w:t>操作温度：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414042"/>
                      <w:spacing w:val="0"/>
                      <w:w w:val="105"/>
                    </w:rPr>
                    <w:t>+14°F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414042"/>
                      <w:spacing w:val="-20"/>
                      <w:w w:val="105"/>
                    </w:rPr>
                    <w:t> </w:t>
                  </w:r>
                  <w:r>
                    <w:rPr>
                      <w:b w:val="0"/>
                      <w:bCs w:val="0"/>
                      <w:color w:val="414042"/>
                      <w:spacing w:val="0"/>
                      <w:w w:val="105"/>
                    </w:rPr>
                    <w:t>至</w:t>
                  </w:r>
                  <w:r>
                    <w:rPr>
                      <w:b w:val="0"/>
                      <w:bCs w:val="0"/>
                      <w:color w:val="414042"/>
                      <w:spacing w:val="-8"/>
                      <w:w w:val="10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414042"/>
                      <w:spacing w:val="0"/>
                      <w:w w:val="105"/>
                    </w:rPr>
                    <w:t>+122°F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414042"/>
                      <w:spacing w:val="-21"/>
                      <w:w w:val="10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414042"/>
                      <w:spacing w:val="0"/>
                      <w:w w:val="105"/>
                    </w:rPr>
                    <w:t>-10°C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414042"/>
                      <w:spacing w:val="-20"/>
                      <w:w w:val="105"/>
                    </w:rPr>
                    <w:t> </w:t>
                  </w:r>
                  <w:r>
                    <w:rPr>
                      <w:b w:val="0"/>
                      <w:bCs w:val="0"/>
                      <w:color w:val="414042"/>
                      <w:spacing w:val="0"/>
                      <w:w w:val="105"/>
                    </w:rPr>
                    <w:t>至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414042"/>
                      <w:spacing w:val="0"/>
                      <w:w w:val="105"/>
                    </w:rPr>
                    <w:t>+50°C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pStyle w:val="BodyText"/>
                    <w:ind w:right="0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414042"/>
                      <w:spacing w:val="0"/>
                      <w:w w:val="110"/>
                    </w:rPr>
                    <w:t>•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414042"/>
                      <w:spacing w:val="-42"/>
                      <w:w w:val="110"/>
                    </w:rPr>
                    <w:t> </w:t>
                  </w:r>
                  <w:r>
                    <w:rPr>
                      <w:b w:val="0"/>
                      <w:bCs w:val="0"/>
                      <w:color w:val="414042"/>
                      <w:spacing w:val="0"/>
                      <w:w w:val="110"/>
                    </w:rPr>
                    <w:t>存储温度：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414042"/>
                      <w:spacing w:val="0"/>
                      <w:w w:val="110"/>
                    </w:rPr>
                    <w:t>-4°F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414042"/>
                      <w:spacing w:val="-42"/>
                      <w:w w:val="110"/>
                    </w:rPr>
                    <w:t> </w:t>
                  </w:r>
                  <w:r>
                    <w:rPr>
                      <w:b w:val="0"/>
                      <w:bCs w:val="0"/>
                      <w:color w:val="414042"/>
                      <w:spacing w:val="0"/>
                      <w:w w:val="110"/>
                    </w:rPr>
                    <w:t>至</w:t>
                  </w:r>
                  <w:r>
                    <w:rPr>
                      <w:b w:val="0"/>
                      <w:bCs w:val="0"/>
                      <w:color w:val="414042"/>
                      <w:spacing w:val="-29"/>
                      <w:w w:val="11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414042"/>
                      <w:spacing w:val="0"/>
                      <w:w w:val="110"/>
                    </w:rPr>
                    <w:t>148°F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414042"/>
                      <w:spacing w:val="-42"/>
                      <w:w w:val="11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414042"/>
                      <w:spacing w:val="0"/>
                      <w:w w:val="110"/>
                    </w:rPr>
                    <w:t>-20°C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414042"/>
                      <w:spacing w:val="-42"/>
                      <w:w w:val="110"/>
                    </w:rPr>
                    <w:t> </w:t>
                  </w:r>
                  <w:r>
                    <w:rPr>
                      <w:b w:val="0"/>
                      <w:bCs w:val="0"/>
                      <w:color w:val="414042"/>
                      <w:spacing w:val="0"/>
                      <w:w w:val="110"/>
                    </w:rPr>
                    <w:t>至</w:t>
                  </w:r>
                  <w:r>
                    <w:rPr>
                      <w:b w:val="0"/>
                      <w:bCs w:val="0"/>
                      <w:color w:val="414042"/>
                      <w:spacing w:val="-29"/>
                      <w:w w:val="11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414042"/>
                      <w:spacing w:val="0"/>
                      <w:w w:val="110"/>
                    </w:rPr>
                    <w:t>+60°C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pStyle w:val="BodyText"/>
                    <w:ind w:right="0"/>
                    <w:jc w:val="left"/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414042"/>
                      <w:spacing w:val="0"/>
                      <w:w w:val="105"/>
                    </w:rPr>
                    <w:t>•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414042"/>
                      <w:spacing w:val="-16"/>
                      <w:w w:val="105"/>
                    </w:rPr>
                    <w:t> </w:t>
                  </w:r>
                  <w:r>
                    <w:rPr>
                      <w:b w:val="0"/>
                      <w:bCs w:val="0"/>
                      <w:color w:val="414042"/>
                      <w:spacing w:val="0"/>
                      <w:w w:val="105"/>
                    </w:rPr>
                    <w:t>湿度：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414042"/>
                      <w:spacing w:val="0"/>
                      <w:w w:val="105"/>
                    </w:rPr>
                    <w:t>10%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414042"/>
                      <w:spacing w:val="-16"/>
                      <w:w w:val="10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414042"/>
                      <w:spacing w:val="0"/>
                      <w:w w:val="105"/>
                    </w:rPr>
                    <w:t>~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414042"/>
                      <w:spacing w:val="-16"/>
                      <w:w w:val="10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414042"/>
                      <w:spacing w:val="0"/>
                      <w:w w:val="105"/>
                    </w:rPr>
                    <w:t>90%</w:t>
                  </w:r>
                  <w:r>
                    <w:rPr>
                      <w:b w:val="0"/>
                      <w:bCs w:val="0"/>
                      <w:color w:val="414042"/>
                      <w:spacing w:val="0"/>
                      <w:w w:val="105"/>
                    </w:rPr>
                    <w:t>（无冷凝）</w:t>
                  </w:r>
                  <w:r>
                    <w:rPr>
                      <w:b w:val="0"/>
                      <w:bCs w:val="0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pStyle w:val="BodyText"/>
                    <w:ind w:right="0"/>
                    <w:jc w:val="left"/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414042"/>
                      <w:spacing w:val="0"/>
                      <w:w w:val="100"/>
                    </w:rPr>
                    <w:t>•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414042"/>
                      <w:spacing w:val="42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414042"/>
                      <w:spacing w:val="0"/>
                      <w:w w:val="100"/>
                    </w:rPr>
                    <w:t>抗跌落能力：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414042"/>
                      <w:spacing w:val="0"/>
                      <w:w w:val="100"/>
                    </w:rPr>
                    <w:t>1.2m</w:t>
                  </w:r>
                  <w:r>
                    <w:rPr>
                      <w:b w:val="0"/>
                      <w:bCs w:val="0"/>
                      <w:color w:val="414042"/>
                      <w:spacing w:val="0"/>
                      <w:w w:val="100"/>
                    </w:rPr>
                    <w:t>水泥地面</w:t>
                  </w:r>
                  <w:r>
                    <w:rPr>
                      <w:b w:val="0"/>
                      <w:bCs w:val="0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pStyle w:val="BodyText"/>
                    <w:ind w:right="0"/>
                    <w:jc w:val="left"/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414042"/>
                      <w:spacing w:val="0"/>
                      <w:w w:val="105"/>
                    </w:rPr>
                    <w:t>•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414042"/>
                      <w:spacing w:val="-38"/>
                      <w:w w:val="105"/>
                    </w:rPr>
                    <w:t> </w:t>
                  </w:r>
                  <w:r>
                    <w:rPr>
                      <w:b w:val="0"/>
                      <w:bCs w:val="0"/>
                      <w:color w:val="414042"/>
                      <w:spacing w:val="0"/>
                      <w:w w:val="105"/>
                    </w:rPr>
                    <w:t>抗滚落能力：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414042"/>
                      <w:spacing w:val="0"/>
                      <w:w w:val="105"/>
                    </w:rPr>
                    <w:t>500x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414042"/>
                      <w:spacing w:val="-38"/>
                      <w:w w:val="10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414042"/>
                      <w:spacing w:val="0"/>
                      <w:w w:val="105"/>
                    </w:rPr>
                    <w:t>0.5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414042"/>
                      <w:spacing w:val="-37"/>
                      <w:w w:val="10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414042"/>
                      <w:spacing w:val="0"/>
                      <w:w w:val="105"/>
                    </w:rPr>
                    <w:t>m</w:t>
                  </w:r>
                  <w:r>
                    <w:rPr>
                      <w:b w:val="0"/>
                      <w:bCs w:val="0"/>
                      <w:color w:val="414042"/>
                      <w:spacing w:val="0"/>
                      <w:w w:val="105"/>
                    </w:rPr>
                    <w:t>范围内的滚落</w:t>
                  </w:r>
                  <w:r>
                    <w:rPr>
                      <w:b w:val="0"/>
                      <w:bCs w:val="0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pStyle w:val="BodyText"/>
                    <w:ind w:right="0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414042"/>
                      <w:spacing w:val="0"/>
                      <w:w w:val="100"/>
                    </w:rPr>
                    <w:t>•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414042"/>
                      <w:spacing w:val="4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414042"/>
                      <w:spacing w:val="0"/>
                      <w:w w:val="100"/>
                    </w:rPr>
                    <w:t>环境密封等级：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414042"/>
                      <w:spacing w:val="0"/>
                      <w:w w:val="100"/>
                    </w:rPr>
                    <w:t>IP64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56.3125pt;margin-top:365.563232pt;width:74.000003pt;height:14pt;mso-position-horizontal-relative:page;mso-position-vertical-relative:page;z-index:-211" type="#_x0000_t202" filled="f" stroked="f">
            <v:textbox inset="0,0,0,0">
              <w:txbxContent>
                <w:p>
                  <w:pPr>
                    <w:spacing w:line="233" w:lineRule="exact"/>
                    <w:ind w:left="20" w:right="0" w:firstLine="0"/>
                    <w:jc w:val="left"/>
                    <w:rPr>
                      <w:rFonts w:ascii="Microsoft JhengHei" w:hAnsi="Microsoft JhengHei" w:cs="Microsoft JhengHei" w:eastAsia="Microsoft JhengHei"/>
                      <w:sz w:val="24"/>
                      <w:szCs w:val="24"/>
                    </w:rPr>
                  </w:pP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050100"/>
                      <w:spacing w:val="0"/>
                      <w:w w:val="100"/>
                      <w:sz w:val="24"/>
                      <w:szCs w:val="24"/>
                    </w:rPr>
                    <w:t>附件（默认）</w:t>
                  </w:r>
                  <w:r>
                    <w:rPr>
                      <w:rFonts w:ascii="Microsoft JhengHei" w:hAnsi="Microsoft JhengHei" w:cs="Microsoft JhengHei" w:eastAsia="Microsoft JhengHei"/>
                      <w:b w:val="0"/>
                      <w:bCs w:val="0"/>
                      <w:color w:val="000000"/>
                      <w:spacing w:val="0"/>
                      <w:w w:val="100"/>
                      <w:sz w:val="24"/>
                      <w:szCs w:val="24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56.3125pt;margin-top:388.463257pt;width:156.600007pt;height:32.316527pt;mso-position-horizontal-relative:page;mso-position-vertical-relative:page;z-index:-210" type="#_x0000_t202" filled="f" stroked="f">
            <v:textbox inset="0,0,0,0">
              <w:txbxContent>
                <w:p>
                  <w:pPr>
                    <w:pStyle w:val="BodyText"/>
                    <w:spacing w:line="230" w:lineRule="exact"/>
                    <w:ind w:right="0"/>
                    <w:jc w:val="left"/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414042"/>
                      <w:spacing w:val="0"/>
                      <w:w w:val="100"/>
                    </w:rPr>
                    <w:t>•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414042"/>
                      <w:spacing w:val="28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414042"/>
                      <w:spacing w:val="0"/>
                      <w:w w:val="100"/>
                    </w:rPr>
                    <w:t>USB</w:t>
                  </w:r>
                  <w:r>
                    <w:rPr>
                      <w:b w:val="0"/>
                      <w:bCs w:val="0"/>
                      <w:color w:val="414042"/>
                      <w:spacing w:val="0"/>
                      <w:w w:val="100"/>
                    </w:rPr>
                    <w:t>通信电缆：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414042"/>
                      <w:spacing w:val="0"/>
                      <w:w w:val="100"/>
                    </w:rPr>
                    <w:t>typeC</w:t>
                  </w:r>
                  <w:r>
                    <w:rPr>
                      <w:b w:val="0"/>
                      <w:bCs w:val="0"/>
                      <w:color w:val="414042"/>
                      <w:spacing w:val="0"/>
                      <w:w w:val="100"/>
                    </w:rPr>
                    <w:t>接口充电线</w:t>
                  </w:r>
                  <w:r>
                    <w:rPr>
                      <w:b w:val="0"/>
                      <w:bCs w:val="0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pStyle w:val="BodyText"/>
                    <w:ind w:right="0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414042"/>
                      <w:spacing w:val="0"/>
                      <w:w w:val="100"/>
                    </w:rPr>
                    <w:t>•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414042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414042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414042"/>
                      <w:spacing w:val="0"/>
                      <w:w w:val="100"/>
                    </w:rPr>
                    <w:t>USB</w:t>
                  </w:r>
                  <w:r>
                    <w:rPr>
                      <w:b w:val="0"/>
                      <w:bCs w:val="0"/>
                      <w:color w:val="414042"/>
                      <w:spacing w:val="0"/>
                      <w:w w:val="100"/>
                    </w:rPr>
                    <w:t>墙上适配器：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414042"/>
                      <w:spacing w:val="0"/>
                      <w:w w:val="100"/>
                    </w:rPr>
                    <w:t>5V/2A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4.270pt;margin-top:392.220459pt;width:246.881011pt;height:87.215646pt;mso-position-horizontal-relative:page;mso-position-vertical-relative:page;z-index:-209" type="#_x0000_t202" filled="f" stroked="f">
            <v:textbox inset="0,0,0,0">
              <w:txbxContent>
                <w:p>
                  <w:pPr>
                    <w:spacing w:line="233" w:lineRule="exact"/>
                    <w:ind w:left="20" w:right="0" w:firstLine="0"/>
                    <w:jc w:val="left"/>
                    <w:rPr>
                      <w:rFonts w:ascii="Microsoft JhengHei" w:hAnsi="Microsoft JhengHei" w:cs="Microsoft JhengHei" w:eastAsia="Microsoft JhengHei"/>
                      <w:sz w:val="24"/>
                      <w:szCs w:val="24"/>
                    </w:rPr>
                  </w:pP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050100"/>
                      <w:spacing w:val="0"/>
                      <w:w w:val="100"/>
                      <w:sz w:val="24"/>
                      <w:szCs w:val="24"/>
                    </w:rPr>
                    <w:t>无线连接</w:t>
                  </w:r>
                  <w:r>
                    <w:rPr>
                      <w:rFonts w:ascii="Microsoft JhengHei" w:hAnsi="Microsoft JhengHei" w:cs="Microsoft JhengHei" w:eastAsia="Microsoft JhengHei"/>
                      <w:b w:val="0"/>
                      <w:bCs w:val="0"/>
                      <w:color w:val="000000"/>
                      <w:spacing w:val="0"/>
                      <w:w w:val="100"/>
                      <w:sz w:val="24"/>
                      <w:szCs w:val="24"/>
                    </w:rPr>
                  </w:r>
                </w:p>
                <w:p>
                  <w:pPr>
                    <w:spacing w:line="130" w:lineRule="exact" w:before="1"/>
                    <w:rPr>
                      <w:sz w:val="13"/>
                      <w:szCs w:val="13"/>
                    </w:rPr>
                  </w:pPr>
                  <w:r>
                    <w:rPr>
                      <w:sz w:val="13"/>
                      <w:szCs w:val="13"/>
                    </w:rPr>
                  </w:r>
                </w:p>
                <w:p>
                  <w:pPr>
                    <w:pStyle w:val="BodyText"/>
                    <w:ind w:right="0"/>
                    <w:jc w:val="left"/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414042"/>
                      <w:spacing w:val="0"/>
                      <w:w w:val="105"/>
                    </w:rPr>
                    <w:t>•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414042"/>
                      <w:spacing w:val="13"/>
                      <w:w w:val="105"/>
                    </w:rPr>
                    <w:t> </w:t>
                  </w:r>
                  <w:r>
                    <w:rPr>
                      <w:b w:val="0"/>
                      <w:bCs w:val="0"/>
                      <w:color w:val="414042"/>
                      <w:spacing w:val="0"/>
                      <w:w w:val="105"/>
                    </w:rPr>
                    <w:t>无线局域网：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414042"/>
                      <w:spacing w:val="0"/>
                      <w:w w:val="105"/>
                    </w:rPr>
                    <w:t>IEEE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414042"/>
                      <w:spacing w:val="13"/>
                      <w:w w:val="10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414042"/>
                      <w:spacing w:val="0"/>
                      <w:w w:val="105"/>
                    </w:rPr>
                    <w:t>802.11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414042"/>
                      <w:spacing w:val="14"/>
                      <w:w w:val="10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414042"/>
                      <w:spacing w:val="0"/>
                      <w:w w:val="105"/>
                    </w:rPr>
                    <w:t>a/b/g/n</w:t>
                  </w:r>
                  <w:r>
                    <w:rPr>
                      <w:b w:val="0"/>
                      <w:bCs w:val="0"/>
                      <w:color w:val="414042"/>
                      <w:spacing w:val="0"/>
                      <w:w w:val="105"/>
                    </w:rPr>
                    <w:t>，双频</w:t>
                  </w:r>
                  <w:r>
                    <w:rPr>
                      <w:b w:val="0"/>
                      <w:bCs w:val="0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spacing w:line="110" w:lineRule="exact" w:before="5"/>
                    <w:rPr>
                      <w:sz w:val="11"/>
                      <w:szCs w:val="11"/>
                    </w:rPr>
                  </w:pPr>
                  <w:r>
                    <w:rPr>
                      <w:sz w:val="11"/>
                      <w:szCs w:val="11"/>
                    </w:rPr>
                  </w:r>
                </w:p>
                <w:p>
                  <w:pPr>
                    <w:pStyle w:val="BodyText"/>
                    <w:spacing w:line="260" w:lineRule="exact"/>
                    <w:ind w:left="960" w:right="0" w:hanging="940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414042"/>
                      <w:spacing w:val="0"/>
                      <w:w w:val="105"/>
                    </w:rPr>
                    <w:t>•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414042"/>
                      <w:spacing w:val="21"/>
                      <w:w w:val="105"/>
                    </w:rPr>
                    <w:t> </w:t>
                  </w:r>
                  <w:r>
                    <w:rPr>
                      <w:b w:val="0"/>
                      <w:bCs w:val="0"/>
                      <w:color w:val="414042"/>
                      <w:spacing w:val="0"/>
                      <w:w w:val="105"/>
                    </w:rPr>
                    <w:t>蜂窝网：全网通，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414042"/>
                      <w:spacing w:val="0"/>
                      <w:w w:val="105"/>
                    </w:rPr>
                    <w:t>TDD-LTE</w:t>
                  </w:r>
                  <w:r>
                    <w:rPr>
                      <w:b w:val="0"/>
                      <w:bCs w:val="0"/>
                      <w:color w:val="414042"/>
                      <w:spacing w:val="0"/>
                      <w:w w:val="105"/>
                    </w:rPr>
                    <w:t>频段：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414042"/>
                      <w:spacing w:val="0"/>
                      <w:w w:val="105"/>
                    </w:rPr>
                    <w:t>B38/39/40/41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414042"/>
                      <w:spacing w:val="21"/>
                      <w:w w:val="105"/>
                    </w:rPr>
                    <w:t> </w:t>
                  </w:r>
                  <w:r>
                    <w:rPr>
                      <w:b w:val="0"/>
                      <w:bCs w:val="0"/>
                      <w:color w:val="414042"/>
                      <w:spacing w:val="0"/>
                      <w:w w:val="105"/>
                    </w:rPr>
                    <w:t>，</w:t>
                  </w:r>
                  <w:r>
                    <w:rPr>
                      <w:b w:val="0"/>
                      <w:bCs w:val="0"/>
                      <w:color w:val="414042"/>
                      <w:spacing w:val="0"/>
                      <w:w w:val="100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414042"/>
                      <w:spacing w:val="0"/>
                      <w:w w:val="110"/>
                    </w:rPr>
                    <w:t>FDD-LTE</w:t>
                  </w:r>
                  <w:r>
                    <w:rPr>
                      <w:b w:val="0"/>
                      <w:bCs w:val="0"/>
                      <w:color w:val="414042"/>
                      <w:spacing w:val="0"/>
                      <w:w w:val="110"/>
                    </w:rPr>
                    <w:t>频段：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414042"/>
                      <w:spacing w:val="0"/>
                      <w:w w:val="110"/>
                    </w:rPr>
                    <w:t>B1/B3/B8/B7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pStyle w:val="BodyText"/>
                    <w:numPr>
                      <w:ilvl w:val="0"/>
                      <w:numId w:val="3"/>
                    </w:numPr>
                    <w:tabs>
                      <w:tab w:pos="153" w:val="left" w:leader="none"/>
                    </w:tabs>
                    <w:spacing w:before="61"/>
                    <w:ind w:left="153" w:right="0" w:hanging="134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b w:val="0"/>
                      <w:bCs w:val="0"/>
                      <w:color w:val="414042"/>
                      <w:spacing w:val="0"/>
                      <w:w w:val="105"/>
                    </w:rPr>
                    <w:t>蓝牙：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414042"/>
                      <w:spacing w:val="0"/>
                      <w:w w:val="105"/>
                    </w:rPr>
                    <w:t>Bluetooth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414042"/>
                      <w:spacing w:val="-12"/>
                      <w:w w:val="10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414042"/>
                      <w:spacing w:val="0"/>
                      <w:w w:val="105"/>
                    </w:rPr>
                    <w:t>Class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414042"/>
                      <w:spacing w:val="-12"/>
                      <w:w w:val="10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414042"/>
                      <w:spacing w:val="0"/>
                      <w:w w:val="105"/>
                    </w:rPr>
                    <w:t>4.2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414042"/>
                      <w:spacing w:val="-12"/>
                      <w:w w:val="105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414042"/>
                      <w:spacing w:val="0"/>
                      <w:w w:val="105"/>
                    </w:rPr>
                    <w:t>BLE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56.3125pt;margin-top:449.317139pt;width:122.300005pt;height:93.215646pt;mso-position-horizontal-relative:page;mso-position-vertical-relative:page;z-index:-208" type="#_x0000_t202" filled="f" stroked="f">
            <v:textbox inset="0,0,0,0">
              <w:txbxContent>
                <w:p>
                  <w:pPr>
                    <w:spacing w:line="233" w:lineRule="exact"/>
                    <w:ind w:left="20" w:right="0" w:firstLine="0"/>
                    <w:jc w:val="left"/>
                    <w:rPr>
                      <w:rFonts w:ascii="Microsoft JhengHei" w:hAnsi="Microsoft JhengHei" w:cs="Microsoft JhengHei" w:eastAsia="Microsoft JhengHei"/>
                      <w:sz w:val="24"/>
                      <w:szCs w:val="24"/>
                    </w:rPr>
                  </w:pP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050100"/>
                      <w:spacing w:val="0"/>
                      <w:w w:val="100"/>
                      <w:sz w:val="24"/>
                      <w:szCs w:val="24"/>
                    </w:rPr>
                    <w:t>附件（选配）</w:t>
                  </w:r>
                  <w:r>
                    <w:rPr>
                      <w:rFonts w:ascii="Microsoft JhengHei" w:hAnsi="Microsoft JhengHei" w:cs="Microsoft JhengHei" w:eastAsia="Microsoft JhengHei"/>
                      <w:b w:val="0"/>
                      <w:bCs w:val="0"/>
                      <w:color w:val="000000"/>
                      <w:spacing w:val="0"/>
                      <w:w w:val="100"/>
                      <w:sz w:val="24"/>
                      <w:szCs w:val="24"/>
                    </w:rPr>
                  </w:r>
                </w:p>
                <w:p>
                  <w:pPr>
                    <w:spacing w:line="130" w:lineRule="exact" w:before="1"/>
                    <w:rPr>
                      <w:sz w:val="13"/>
                      <w:szCs w:val="13"/>
                    </w:rPr>
                  </w:pPr>
                  <w:r>
                    <w:rPr>
                      <w:sz w:val="13"/>
                      <w:szCs w:val="13"/>
                    </w:rPr>
                  </w:r>
                </w:p>
                <w:p>
                  <w:pPr>
                    <w:pStyle w:val="BodyText"/>
                    <w:ind w:right="0"/>
                    <w:jc w:val="left"/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414042"/>
                      <w:spacing w:val="0"/>
                      <w:w w:val="110"/>
                    </w:rPr>
                    <w:t>•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414042"/>
                      <w:spacing w:val="-46"/>
                      <w:w w:val="110"/>
                    </w:rPr>
                    <w:t> </w:t>
                  </w:r>
                  <w:r>
                    <w:rPr>
                      <w:b w:val="0"/>
                      <w:bCs w:val="0"/>
                      <w:color w:val="414042"/>
                      <w:spacing w:val="0"/>
                      <w:w w:val="110"/>
                    </w:rPr>
                    <w:t>手带</w:t>
                  </w:r>
                  <w:r>
                    <w:rPr>
                      <w:b w:val="0"/>
                      <w:bCs w:val="0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pStyle w:val="BodyText"/>
                    <w:ind w:right="0"/>
                    <w:jc w:val="left"/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414042"/>
                      <w:spacing w:val="0"/>
                      <w:w w:val="100"/>
                    </w:rPr>
                    <w:t>•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414042"/>
                      <w:spacing w:val="7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414042"/>
                      <w:spacing w:val="0"/>
                      <w:w w:val="100"/>
                    </w:rPr>
                    <w:t>单槽充电座</w:t>
                  </w:r>
                  <w:r>
                    <w:rPr>
                      <w:b w:val="0"/>
                      <w:bCs w:val="0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pStyle w:val="BodyText"/>
                    <w:ind w:right="0"/>
                    <w:jc w:val="left"/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414042"/>
                      <w:spacing w:val="0"/>
                      <w:w w:val="100"/>
                    </w:rPr>
                    <w:t>•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414042"/>
                      <w:spacing w:val="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414042"/>
                      <w:spacing w:val="0"/>
                      <w:w w:val="100"/>
                    </w:rPr>
                    <w:t>电池四槽充电座：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414042"/>
                      <w:spacing w:val="0"/>
                      <w:w w:val="100"/>
                    </w:rPr>
                    <w:t>4x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414042"/>
                      <w:spacing w:val="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414042"/>
                      <w:spacing w:val="0"/>
                      <w:w w:val="100"/>
                    </w:rPr>
                    <w:t>电池</w:t>
                  </w:r>
                  <w:r>
                    <w:rPr>
                      <w:b w:val="0"/>
                      <w:bCs w:val="0"/>
                      <w:color w:val="000000"/>
                      <w:spacing w:val="0"/>
                      <w:w w:val="100"/>
                    </w:rPr>
                  </w:r>
                </w:p>
                <w:p>
                  <w:pPr>
                    <w:pStyle w:val="BodyText"/>
                    <w:ind w:right="0"/>
                    <w:jc w:val="left"/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414042"/>
                      <w:spacing w:val="0"/>
                      <w:w w:val="100"/>
                    </w:rPr>
                    <w:t>•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414042"/>
                      <w:spacing w:val="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414042"/>
                      <w:spacing w:val="0"/>
                      <w:w w:val="100"/>
                    </w:rPr>
                    <w:t>终端四槽充电座：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414042"/>
                      <w:spacing w:val="0"/>
                      <w:w w:val="100"/>
                    </w:rPr>
                    <w:t>4x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414042"/>
                      <w:spacing w:val="5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414042"/>
                      <w:spacing w:val="0"/>
                      <w:w w:val="100"/>
                    </w:rPr>
                    <w:t>终端</w:t>
                  </w:r>
                  <w:r>
                    <w:rPr>
                      <w:b w:val="0"/>
                      <w:bCs w:val="0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4.270pt;margin-top:507.902161pt;width:84.910504pt;height:36.215546pt;mso-position-horizontal-relative:page;mso-position-vertical-relative:page;z-index:-207" type="#_x0000_t202" filled="f" stroked="f">
            <v:textbox inset="0,0,0,0">
              <w:txbxContent>
                <w:p>
                  <w:pPr>
                    <w:spacing w:line="233" w:lineRule="exact"/>
                    <w:ind w:left="20" w:right="0" w:firstLine="0"/>
                    <w:jc w:val="left"/>
                    <w:rPr>
                      <w:rFonts w:ascii="Microsoft JhengHei" w:hAnsi="Microsoft JhengHei" w:cs="Microsoft JhengHei" w:eastAsia="Microsoft JhengHei"/>
                      <w:sz w:val="24"/>
                      <w:szCs w:val="24"/>
                    </w:rPr>
                  </w:pP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050100"/>
                      <w:spacing w:val="0"/>
                      <w:w w:val="100"/>
                      <w:sz w:val="24"/>
                      <w:szCs w:val="24"/>
                    </w:rPr>
                    <w:t>保修</w:t>
                  </w:r>
                  <w:r>
                    <w:rPr>
                      <w:rFonts w:ascii="Microsoft JhengHei" w:hAnsi="Microsoft JhengHei" w:cs="Microsoft JhengHei" w:eastAsia="Microsoft JhengHei"/>
                      <w:b w:val="0"/>
                      <w:bCs w:val="0"/>
                      <w:color w:val="000000"/>
                      <w:spacing w:val="0"/>
                      <w:w w:val="100"/>
                      <w:sz w:val="24"/>
                      <w:szCs w:val="24"/>
                    </w:rPr>
                  </w:r>
                </w:p>
                <w:p>
                  <w:pPr>
                    <w:spacing w:line="130" w:lineRule="exact" w:before="1"/>
                    <w:rPr>
                      <w:sz w:val="13"/>
                      <w:szCs w:val="13"/>
                    </w:rPr>
                  </w:pPr>
                  <w:r>
                    <w:rPr>
                      <w:sz w:val="13"/>
                      <w:szCs w:val="13"/>
                    </w:rPr>
                  </w:r>
                </w:p>
                <w:p>
                  <w:pPr>
                    <w:pStyle w:val="BodyText"/>
                    <w:ind w:right="0"/>
                    <w:jc w:val="left"/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414042"/>
                      <w:spacing w:val="0"/>
                      <w:w w:val="100"/>
                    </w:rPr>
                    <w:t>•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414042"/>
                      <w:spacing w:val="20"/>
                      <w:w w:val="100"/>
                    </w:rPr>
                    <w:t> </w:t>
                  </w:r>
                  <w:r>
                    <w:rPr>
                      <w:b w:val="0"/>
                      <w:bCs w:val="0"/>
                      <w:color w:val="414042"/>
                      <w:spacing w:val="0"/>
                      <w:w w:val="100"/>
                    </w:rPr>
                    <w:t>提供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414042"/>
                      <w:spacing w:val="0"/>
                      <w:w w:val="100"/>
                    </w:rPr>
                    <w:t>1</w:t>
                  </w:r>
                  <w:r>
                    <w:rPr>
                      <w:b w:val="0"/>
                      <w:bCs w:val="0"/>
                      <w:color w:val="414042"/>
                      <w:spacing w:val="0"/>
                      <w:w w:val="100"/>
                    </w:rPr>
                    <w:t>年整机质保</w:t>
                  </w:r>
                  <w:r>
                    <w:rPr>
                      <w:b w:val="0"/>
                      <w:bCs w:val="0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4.269501pt;margin-top:678.92395pt;width:67.600002pt;height:10.2pt;mso-position-horizontal-relative:page;mso-position-vertical-relative:page;z-index:-206" type="#_x0000_t202" filled="f" stroked="f">
            <v:textbox inset="0,0,0,0">
              <w:txbxContent>
                <w:p>
                  <w:pPr>
                    <w:spacing w:line="169" w:lineRule="exact"/>
                    <w:ind w:left="20" w:right="0" w:firstLine="0"/>
                    <w:jc w:val="left"/>
                    <w:rPr>
                      <w:rFonts w:ascii="Adobe 黑体 Std R" w:hAnsi="Adobe 黑体 Std R" w:cs="Adobe 黑体 Std R" w:eastAsia="Adobe 黑体 Std R"/>
                      <w:sz w:val="16"/>
                      <w:szCs w:val="16"/>
                    </w:rPr>
                  </w:pP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23031"/>
                      <w:spacing w:val="0"/>
                      <w:w w:val="100"/>
                      <w:sz w:val="16"/>
                      <w:szCs w:val="16"/>
                    </w:rPr>
                    <w:t>智联传感官方微信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000000"/>
                      <w:spacing w:val="0"/>
                      <w:w w:val="100"/>
                      <w:sz w:val="16"/>
                      <w:szCs w:val="1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4.458099pt;margin-top:699.344055pt;width:148.050206pt;height:22.957115pt;mso-position-horizontal-relative:page;mso-position-vertical-relative:page;z-index:-205" type="#_x0000_t202" filled="f" stroked="f">
            <v:textbox inset="0,0,0,0">
              <w:txbxContent>
                <w:p>
                  <w:pPr>
                    <w:spacing w:line="191" w:lineRule="exact"/>
                    <w:ind w:left="20" w:right="0" w:firstLine="0"/>
                    <w:jc w:val="left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23031"/>
                      <w:spacing w:val="0"/>
                      <w:w w:val="105"/>
                      <w:sz w:val="16"/>
                      <w:szCs w:val="16"/>
                    </w:rPr>
                    <w:t>官方网站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23031"/>
                      <w:spacing w:val="-32"/>
                      <w:w w:val="105"/>
                      <w:sz w:val="16"/>
                      <w:szCs w:val="16"/>
                    </w:rPr>
                    <w:t>：</w:t>
                  </w:r>
                  <w:hyperlink r:id="rId13">
                    <w:r>
                      <w:rPr>
                        <w:rFonts w:ascii="Arial" w:hAnsi="Arial" w:cs="Arial" w:eastAsia="Arial"/>
                        <w:b w:val="0"/>
                        <w:bCs w:val="0"/>
                        <w:color w:val="323031"/>
                        <w:spacing w:val="0"/>
                        <w:w w:val="105"/>
                        <w:sz w:val="16"/>
                        <w:szCs w:val="16"/>
                      </w:rPr>
                      <w:t>www.honeywellaidc.com.cn</w:t>
                    </w:r>
                    <w:r>
                      <w:rPr>
                        <w:rFonts w:ascii="Arial" w:hAnsi="Arial" w:cs="Arial" w:eastAsia="Arial"/>
                        <w:b w:val="0"/>
                        <w:bCs w:val="0"/>
                        <w:color w:val="000000"/>
                        <w:spacing w:val="0"/>
                        <w:w w:val="100"/>
                        <w:sz w:val="16"/>
                        <w:szCs w:val="16"/>
                      </w:rPr>
                    </w:r>
                  </w:hyperlink>
                </w:p>
                <w:p>
                  <w:pPr>
                    <w:spacing w:line="234" w:lineRule="exact"/>
                    <w:ind w:left="34" w:right="0" w:firstLine="0"/>
                    <w:jc w:val="left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23031"/>
                      <w:spacing w:val="0"/>
                      <w:w w:val="105"/>
                      <w:sz w:val="16"/>
                      <w:szCs w:val="16"/>
                    </w:rPr>
                    <w:t>全国统一购买咨询热线：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323031"/>
                      <w:spacing w:val="0"/>
                      <w:w w:val="105"/>
                      <w:sz w:val="16"/>
                      <w:szCs w:val="16"/>
                    </w:rPr>
                    <w:t>400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323031"/>
                      <w:spacing w:val="9"/>
                      <w:w w:val="105"/>
                      <w:sz w:val="16"/>
                      <w:szCs w:val="16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323031"/>
                      <w:spacing w:val="0"/>
                      <w:w w:val="105"/>
                      <w:sz w:val="16"/>
                      <w:szCs w:val="16"/>
                    </w:rPr>
                    <w:t>639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323031"/>
                      <w:spacing w:val="10"/>
                      <w:w w:val="105"/>
                      <w:sz w:val="16"/>
                      <w:szCs w:val="16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323031"/>
                      <w:spacing w:val="0"/>
                      <w:w w:val="105"/>
                      <w:sz w:val="16"/>
                      <w:szCs w:val="16"/>
                    </w:rPr>
                    <w:t>6841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16"/>
                      <w:szCs w:val="1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4.441898pt;margin-top:733.929626pt;width:193.830809pt;height:25.873045pt;mso-position-horizontal-relative:page;mso-position-vertical-relative:page;z-index:-204" type="#_x0000_t202" filled="f" stroked="f">
            <v:textbox inset="0,0,0,0">
              <w:txbxContent>
                <w:p>
                  <w:pPr>
                    <w:spacing w:line="225" w:lineRule="exact"/>
                    <w:ind w:left="26" w:right="0" w:firstLine="0"/>
                    <w:jc w:val="left"/>
                    <w:rPr>
                      <w:rFonts w:ascii="Microsoft JhengHei" w:hAnsi="Microsoft JhengHei" w:cs="Microsoft JhengHei" w:eastAsia="Microsoft JhengHei"/>
                      <w:sz w:val="23"/>
                      <w:szCs w:val="23"/>
                    </w:rPr>
                  </w:pPr>
                  <w:r>
                    <w:rPr>
                      <w:rFonts w:ascii="Microsoft JhengHei" w:hAnsi="Microsoft JhengHei" w:cs="Microsoft JhengHei" w:eastAsia="Microsoft JhengHei"/>
                      <w:b/>
                      <w:bCs/>
                      <w:color w:val="323031"/>
                      <w:spacing w:val="0"/>
                      <w:w w:val="100"/>
                      <w:sz w:val="23"/>
                      <w:szCs w:val="23"/>
                    </w:rPr>
                    <w:t>霍尼韦尔安全与生产力解决方案集团</w:t>
                  </w:r>
                  <w:r>
                    <w:rPr>
                      <w:rFonts w:ascii="Microsoft JhengHei" w:hAnsi="Microsoft JhengHei" w:cs="Microsoft JhengHei" w:eastAsia="Microsoft JhengHei"/>
                      <w:b w:val="0"/>
                      <w:bCs w:val="0"/>
                      <w:color w:val="000000"/>
                      <w:spacing w:val="0"/>
                      <w:w w:val="100"/>
                      <w:sz w:val="23"/>
                      <w:szCs w:val="23"/>
                    </w:rPr>
                  </w:r>
                </w:p>
                <w:p>
                  <w:pPr>
                    <w:spacing w:line="258" w:lineRule="exact"/>
                    <w:ind w:left="20" w:right="0" w:firstLine="0"/>
                    <w:jc w:val="left"/>
                    <w:rPr>
                      <w:rFonts w:ascii="Adobe 黑体 Std R" w:hAnsi="Adobe 黑体 Std R" w:cs="Adobe 黑体 Std R" w:eastAsia="Adobe 黑体 Std R"/>
                      <w:sz w:val="16"/>
                      <w:szCs w:val="16"/>
                    </w:rPr>
                  </w:pP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23031"/>
                      <w:spacing w:val="0"/>
                      <w:w w:val="105"/>
                      <w:sz w:val="16"/>
                      <w:szCs w:val="16"/>
                    </w:rPr>
                    <w:t>上海市浦东新区张江高科技园区环科路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23031"/>
                      <w:spacing w:val="-17"/>
                      <w:w w:val="105"/>
                      <w:sz w:val="16"/>
                      <w:szCs w:val="16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323031"/>
                      <w:spacing w:val="0"/>
                      <w:w w:val="105"/>
                      <w:sz w:val="16"/>
                      <w:szCs w:val="16"/>
                    </w:rPr>
                    <w:t>555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323031"/>
                      <w:spacing w:val="-26"/>
                      <w:w w:val="105"/>
                      <w:sz w:val="16"/>
                      <w:szCs w:val="16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23031"/>
                      <w:spacing w:val="0"/>
                      <w:w w:val="105"/>
                      <w:sz w:val="16"/>
                      <w:szCs w:val="16"/>
                    </w:rPr>
                    <w:t>号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23031"/>
                      <w:spacing w:val="-16"/>
                      <w:w w:val="105"/>
                      <w:sz w:val="16"/>
                      <w:szCs w:val="16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323031"/>
                      <w:spacing w:val="0"/>
                      <w:w w:val="105"/>
                      <w:sz w:val="16"/>
                      <w:szCs w:val="16"/>
                    </w:rPr>
                    <w:t>1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323031"/>
                      <w:spacing w:val="-26"/>
                      <w:w w:val="105"/>
                      <w:sz w:val="16"/>
                      <w:szCs w:val="16"/>
                    </w:rPr>
                    <w:t> 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323031"/>
                      <w:spacing w:val="0"/>
                      <w:w w:val="105"/>
                      <w:sz w:val="16"/>
                      <w:szCs w:val="16"/>
                    </w:rPr>
                    <w:t>号楼</w:t>
                  </w:r>
                  <w:r>
                    <w:rPr>
                      <w:rFonts w:ascii="Adobe 黑体 Std R" w:hAnsi="Adobe 黑体 Std R" w:cs="Adobe 黑体 Std R" w:eastAsia="Adobe 黑体 Std R"/>
                      <w:b w:val="0"/>
                      <w:bCs w:val="0"/>
                      <w:color w:val="000000"/>
                      <w:spacing w:val="0"/>
                      <w:w w:val="100"/>
                      <w:sz w:val="16"/>
                      <w:szCs w:val="1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48.481003pt;margin-top:742.055969pt;width:101.82042pt;height:16.983741pt;mso-position-horizontal-relative:page;mso-position-vertical-relative:page;z-index:-203" type="#_x0000_t202" filled="f" stroked="f">
            <v:textbox inset="0,0,0,0">
              <w:txbxContent>
                <w:p>
                  <w:pPr>
                    <w:spacing w:before="1"/>
                    <w:ind w:left="20" w:right="0" w:firstLine="0"/>
                    <w:jc w:val="left"/>
                    <w:rPr>
                      <w:rFonts w:ascii="Arial" w:hAnsi="Arial" w:cs="Arial" w:eastAsia="Arial"/>
                      <w:sz w:val="12"/>
                      <w:szCs w:val="12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323031"/>
                      <w:spacing w:val="0"/>
                      <w:w w:val="105"/>
                      <w:sz w:val="12"/>
                      <w:szCs w:val="12"/>
                    </w:rPr>
                    <w:t>SPS-PP-EDA50kp-Jun.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323031"/>
                      <w:spacing w:val="-3"/>
                      <w:w w:val="105"/>
                      <w:sz w:val="12"/>
                      <w:szCs w:val="12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323031"/>
                      <w:spacing w:val="0"/>
                      <w:w w:val="105"/>
                      <w:sz w:val="12"/>
                      <w:szCs w:val="12"/>
                    </w:rPr>
                    <w:t>2019-CN01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12"/>
                      <w:szCs w:val="12"/>
                    </w:rPr>
                  </w:r>
                </w:p>
                <w:p>
                  <w:pPr>
                    <w:spacing w:before="38"/>
                    <w:ind w:left="138" w:right="0" w:firstLine="0"/>
                    <w:jc w:val="left"/>
                    <w:rPr>
                      <w:rFonts w:ascii="Arial" w:hAnsi="Arial" w:cs="Arial" w:eastAsia="Arial"/>
                      <w:sz w:val="12"/>
                      <w:szCs w:val="12"/>
                    </w:rPr>
                  </w:pPr>
                  <w:r>
                    <w:rPr>
                      <w:rFonts w:ascii="Arial" w:hAnsi="Arial" w:cs="Arial" w:eastAsia="Arial"/>
                      <w:b/>
                      <w:bCs/>
                      <w:color w:val="323031"/>
                      <w:spacing w:val="0"/>
                      <w:w w:val="110"/>
                      <w:sz w:val="12"/>
                      <w:szCs w:val="12"/>
                    </w:rPr>
                    <w:t>2019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12"/>
                      <w:szCs w:val="12"/>
                    </w:rPr>
                  </w:r>
                </w:p>
              </w:txbxContent>
            </v:textbox>
            <w10:wrap type="none"/>
          </v:shape>
        </w:pict>
      </w:r>
    </w:p>
    <w:sectPr>
      <w:pgSz w:w="11906" w:h="16160"/>
      <w:pgMar w:top="150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Adobe 黑体 Std R">
    <w:altName w:val="Adobe 黑体 Std R"/>
    <w:charset w:val="80"/>
    <w:family w:val="swiss"/>
    <w:pitch w:val="variable"/>
  </w:font>
  <w:font w:name="Microsoft JhengHei">
    <w:altName w:val="Microsoft JhengHei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">
    <w:multiLevelType w:val="hybridMultilevel"/>
    <w:lvl w:ilvl="0">
      <w:start w:val="1"/>
      <w:numFmt w:val="bullet"/>
      <w:lvlText w:val="•"/>
      <w:lvlJc w:val="left"/>
      <w:pPr>
        <w:ind w:hanging="134"/>
      </w:pPr>
      <w:rPr>
        <w:rFonts w:hint="default" w:ascii="Arial" w:hAnsi="Arial" w:eastAsia="Arial"/>
        <w:color w:val="414042"/>
        <w:w w:val="123"/>
        <w:sz w:val="20"/>
        <w:szCs w:val="20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1">
    <w:multiLevelType w:val="hybridMultilevel"/>
    <w:lvl w:ilvl="0">
      <w:start w:val="1"/>
      <w:numFmt w:val="bullet"/>
      <w:lvlText w:val="•"/>
      <w:lvlJc w:val="left"/>
      <w:pPr>
        <w:ind w:hanging="134"/>
      </w:pPr>
      <w:rPr>
        <w:rFonts w:hint="default" w:ascii="Arial" w:hAnsi="Arial" w:eastAsia="Arial"/>
        <w:color w:val="414042"/>
        <w:w w:val="123"/>
        <w:sz w:val="20"/>
        <w:szCs w:val="20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0">
    <w:multiLevelType w:val="hybridMultilevel"/>
    <w:lvl w:ilvl="0">
      <w:start w:val="1"/>
      <w:numFmt w:val="bullet"/>
      <w:lvlText w:val="•"/>
      <w:lvlJc w:val="left"/>
      <w:pPr>
        <w:ind w:hanging="134"/>
      </w:pPr>
      <w:rPr>
        <w:rFonts w:hint="default" w:ascii="Arial" w:hAnsi="Arial" w:eastAsia="Arial"/>
        <w:color w:val="414042"/>
        <w:w w:val="123"/>
        <w:sz w:val="20"/>
        <w:szCs w:val="20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spacing w:before="56"/>
      <w:ind w:left="20"/>
    </w:pPr>
    <w:rPr>
      <w:rFonts w:ascii="Adobe 黑体 Std R" w:hAnsi="Adobe 黑体 Std R" w:eastAsia="Adobe 黑体 Std R"/>
      <w:sz w:val="20"/>
      <w:szCs w:val="20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hyperlink" Target="http://www.honeywellaidc.com.cn/" TargetMode="External"/><Relationship Id="rId14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EDA50kp 移动数据终端 06-11</dc:title>
  <dcterms:created xsi:type="dcterms:W3CDTF">2020-11-05T15:46:16Z</dcterms:created>
  <dcterms:modified xsi:type="dcterms:W3CDTF">2020-11-05T15:46:16Z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2019-06-11T00:00:00Z</vt:filetime>
  </property>
  <property fmtid="{D5CDD505-2E9C-101B-9397-08002B2CF9AE}" pid="3" name="LastSaved">
    <vt:filetime>2020-11-05T00:00:00Z</vt:filetime>
  </property>
</Properties>
</file>