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430.549988pt;margin-top:35.5pt;width:127.95pt;height:24.775207pt;mso-position-horizontal-relative:page;mso-position-vertical-relative:page;z-index:-462" coordorigin="8611,710" coordsize="2559,496">
            <v:group style="position:absolute;left:9636;top:808;width:292;height:296" coordorigin="9636,808" coordsize="292,296">
              <v:shape style="position:absolute;left:9636;top:808;width:292;height:296" coordorigin="9636,808" coordsize="292,296" path="m9782,808l9715,824,9666,866,9639,925,9636,948,9638,973,9659,1038,9703,1083,9765,1104,9791,1103,9860,1088,9896,1066,9800,1066,9781,1063,9740,1001,9740,980,9927,976,9928,976,9929,970,9927,961,9927,955,9926,939,9741,939,9743,889,9743,857,9753,845,9780,843,9878,843,9873,839,9855,827,9835,817,9813,811,9790,808,9782,808xe" filled="t" fillcolor="#EE2A24" stroked="f">
                <v:path arrowok="t"/>
                <v:fill type="solid"/>
              </v:shape>
              <v:shape style="position:absolute;left:9636;top:808;width:292;height:296" coordorigin="9636,808" coordsize="292,296" path="m9875,1015l9820,1065,9800,1066,9896,1066,9909,1053,9919,1037,9925,1019,9875,1015xe" filled="t" fillcolor="#EE2A24" stroked="f">
                <v:path arrowok="t"/>
                <v:fill type="solid"/>
              </v:shape>
              <v:shape style="position:absolute;left:9636;top:808;width:292;height:296" coordorigin="9636,808" coordsize="292,296" path="m9878,843l9780,843,9805,856,9815,879,9817,939,9926,939,9902,870,9889,854,9878,843xe" filled="t" fillcolor="#EE2A24" stroked="f">
                <v:path arrowok="t"/>
                <v:fill type="solid"/>
              </v:shape>
            </v:group>
            <v:group style="position:absolute;left:8988;top:808;width:302;height:296" coordorigin="8988,808" coordsize="302,296">
              <v:shape style="position:absolute;left:8988;top:808;width:302;height:296" coordorigin="8988,808" coordsize="302,296" path="m9140,808l9068,826,9016,867,8988,937,8990,973,9018,1049,9067,1089,9135,1104,9152,1104,9228,1079,9242,1068,9140,1068,9126,1065,9116,1054,9109,1037,9104,1014,9101,988,9101,947,9109,874,9134,845,9237,845,9232,840,9163,810,9148,808,9140,808xe" filled="t" fillcolor="#EE2A24" stroked="f">
                <v:path arrowok="t"/>
                <v:fill type="solid"/>
              </v:shape>
              <v:shape style="position:absolute;left:8988;top:808;width:302;height:296" coordorigin="8988,808" coordsize="302,296" path="m9237,845l9134,845,9150,848,9162,859,9170,875,9175,897,9177,924,9178,956,9177,988,9163,1055,9140,1068,9242,1068,9284,1008,9290,981,9288,947,9283,918,9274,893,9262,872,9248,854,9237,845xe" filled="t" fillcolor="#EE2A24" stroked="f">
                <v:path arrowok="t"/>
                <v:fill type="solid"/>
              </v:shape>
            </v:group>
            <v:group style="position:absolute;left:8640;top:928;width:114;height:164" coordorigin="8640,928" coordsize="114,164">
              <v:shape style="position:absolute;left:8640;top:928;width:114;height:164" coordorigin="8640,928" coordsize="114,164" path="m8640,1092l8754,1092,8754,928,8640,928,8640,1092xe" filled="t" fillcolor="#EE2A24" stroked="f">
                <v:path arrowok="t"/>
                <v:fill type="solid"/>
              </v:shape>
            </v:group>
            <v:group style="position:absolute;left:8640;top:900;width:322;height:2" coordorigin="8640,900" coordsize="322,2">
              <v:shape style="position:absolute;left:8640;top:900;width:322;height:2" coordorigin="8640,900" coordsize="322,0" path="m8640,900l8962,900e" filled="f" stroked="t" strokeweight="2.9pt" strokecolor="#EE2A24">
                <v:path arrowok="t"/>
              </v:shape>
            </v:group>
            <v:group style="position:absolute;left:8640;top:720;width:114;height:152" coordorigin="8640,720" coordsize="114,152">
              <v:shape style="position:absolute;left:8640;top:720;width:114;height:152" coordorigin="8640,720" coordsize="114,152" path="m8640,872l8754,872,8754,720,8640,720,8640,872xe" filled="t" fillcolor="#EE2A24" stroked="f">
                <v:path arrowok="t"/>
                <v:fill type="solid"/>
              </v:shape>
            </v:group>
            <v:group style="position:absolute;left:8842;top:927;width:120;height:164" coordorigin="8842,927" coordsize="120,164">
              <v:shape style="position:absolute;left:8842;top:927;width:120;height:164" coordorigin="8842,927" coordsize="120,164" path="m8962,927l8842,927,8842,1091,8962,1091,8962,927xe" filled="t" fillcolor="#EE2A24" stroked="f">
                <v:path arrowok="t"/>
                <v:fill type="solid"/>
              </v:shape>
            </v:group>
            <v:group style="position:absolute;left:8842;top:720;width:120;height:153" coordorigin="8842,720" coordsize="120,153">
              <v:shape style="position:absolute;left:8842;top:720;width:120;height:153" coordorigin="8842,720" coordsize="120,153" path="m8962,720l8842,720,8842,873,8962,873,8962,720xe" filled="t" fillcolor="#EE2A24" stroked="f">
                <v:path arrowok="t"/>
                <v:fill type="solid"/>
              </v:shape>
            </v:group>
            <v:group style="position:absolute;left:9325;top:813;width:278;height:278" coordorigin="9325,813" coordsize="278,278">
              <v:shape style="position:absolute;left:9325;top:813;width:278;height:278" coordorigin="9325,813" coordsize="278,278" path="m9428,818l9325,818,9325,1091,9428,1091,9430,892,9441,883,9461,876,9492,872,9598,872,9594,860,9583,845,9582,844,9428,844,9428,818xe" filled="t" fillcolor="#EE2A24" stroked="f">
                <v:path arrowok="t"/>
                <v:fill type="solid"/>
              </v:shape>
              <v:shape style="position:absolute;left:9325;top:813;width:278;height:278" coordorigin="9325,813" coordsize="278,278" path="m9598,872l9492,872,9502,881,9501,911,9501,1091,9603,1091,9603,892,9603,887,9598,872xe" filled="t" fillcolor="#EE2A24" stroked="f">
                <v:path arrowok="t"/>
                <v:fill type="solid"/>
              </v:shape>
              <v:shape style="position:absolute;left:9325;top:813;width:278;height:278" coordorigin="9325,813" coordsize="278,278" path="m9499,813l9479,814,9464,818,9449,828,9428,844,9582,844,9568,832,9548,822,9525,815,9499,813xe" filled="t" fillcolor="#EE2A24" stroked="f">
                <v:path arrowok="t"/>
                <v:fill type="solid"/>
              </v:shape>
            </v:group>
            <v:group style="position:absolute;left:10597;top:808;width:292;height:296" coordorigin="10597,808" coordsize="292,296">
              <v:shape style="position:absolute;left:10597;top:808;width:292;height:296" coordorigin="10597,808" coordsize="292,296" path="m10742,808l10676,824,10627,866,10600,925,10597,948,10598,973,10620,1038,10664,1083,10726,1104,10751,1103,10821,1088,10857,1066,10761,1066,10741,1063,10701,1001,10700,980,10888,976,10889,976,10889,970,10888,961,10888,955,10887,939,10701,939,10703,889,10704,857,10714,845,10740,843,10838,843,10833,839,10816,827,10796,817,10774,811,10751,808,10742,808xe" filled="t" fillcolor="#EE2A24" stroked="f">
                <v:path arrowok="t"/>
                <v:fill type="solid"/>
              </v:shape>
              <v:shape style="position:absolute;left:10597;top:808;width:292;height:296" coordorigin="10597,808" coordsize="292,296" path="m10836,1015l10781,1065,10761,1066,10857,1066,10870,1053,10879,1037,10885,1019,10836,1015xe" filled="t" fillcolor="#EE2A24" stroked="f">
                <v:path arrowok="t"/>
                <v:fill type="solid"/>
              </v:shape>
              <v:shape style="position:absolute;left:10597;top:808;width:292;height:296" coordorigin="10597,808" coordsize="292,296" path="m10838,843l10740,843,10766,856,10775,879,10778,939,10887,939,10863,870,10849,854,10838,843xe" filled="t" fillcolor="#EE2A24" stroked="f">
                <v:path arrowok="t"/>
                <v:fill type="solid"/>
              </v:shape>
            </v:group>
            <v:group style="position:absolute;left:10913;top:720;width:105;height:371" coordorigin="10913,720" coordsize="105,371">
              <v:shape style="position:absolute;left:10913;top:720;width:105;height:371" coordorigin="10913,720" coordsize="105,371" path="m11018,720l10913,720,10913,1091,11018,1091,11018,720xe" filled="t" fillcolor="#EE2A24" stroked="f">
                <v:path arrowok="t"/>
                <v:fill type="solid"/>
              </v:shape>
            </v:group>
            <v:group style="position:absolute;left:11055;top:720;width:105;height:371" coordorigin="11055,720" coordsize="105,371">
              <v:shape style="position:absolute;left:11055;top:720;width:105;height:371" coordorigin="11055,720" coordsize="105,371" path="m11160,720l11055,720,11055,1091,11160,1091,11160,720xe" filled="t" fillcolor="#EE2A24" stroked="f">
                <v:path arrowok="t"/>
                <v:fill type="solid"/>
              </v:shape>
            </v:group>
            <v:group style="position:absolute;left:9901;top:819;width:689;height:377" coordorigin="9901,819" coordsize="689,377">
              <v:shape style="position:absolute;left:9901;top:819;width:689;height:377" coordorigin="9901,819" coordsize="689,377" path="m9952,1088l9929,1093,9912,1105,9903,1124,9901,1135,9904,1154,9913,1173,9929,1188,9953,1196,9978,1194,10000,1188,10018,1178,10033,1166,10039,1158,9985,1158,9985,1158,9986,1158,9989,1153,9993,1143,9993,1133,9987,1112,9973,1096,9952,1088xe" filled="t" fillcolor="#EE2A24" stroked="f">
                <v:path arrowok="t"/>
                <v:fill type="solid"/>
              </v:shape>
              <v:shape style="position:absolute;left:9901;top:819;width:689;height:377" coordorigin="9901,819" coordsize="689,377" path="m9986,1158l9985,1158,9985,1158,9986,1158xe" filled="t" fillcolor="#EE2A24" stroked="f">
                <v:path arrowok="t"/>
                <v:fill type="solid"/>
              </v:shape>
              <v:shape style="position:absolute;left:9901;top:819;width:689;height:377" coordorigin="9901,819" coordsize="689,377" path="m10035,819l9915,819,9970,944,9983,975,10010,1037,10025,1088,10019,1119,10007,1141,9993,1153,9986,1158,9985,1158,10039,1158,10045,1151,10070,1088,10117,972,10126,950,10085,950,10035,819xe" filled="t" fillcolor="#EE2A24" stroked="f">
                <v:path arrowok="t"/>
                <v:fill type="solid"/>
              </v:shape>
              <v:shape style="position:absolute;left:9901;top:819;width:689;height:377" coordorigin="9901,819" coordsize="689,377" path="m10288,821l10177,821,10257,1092,10343,1092,10377,966,10330,966,10288,821xe" filled="t" fillcolor="#EE2A24" stroked="f">
                <v:path arrowok="t"/>
                <v:fill type="solid"/>
              </v:shape>
              <v:shape style="position:absolute;left:9901;top:819;width:689;height:377" coordorigin="9901,819" coordsize="689,377" path="m10494,928l10387,928,10439,1092,10520,1092,10554,962,10505,962,10494,928xe" filled="t" fillcolor="#EE2A24" stroked="f">
                <v:path arrowok="t"/>
                <v:fill type="solid"/>
              </v:shape>
              <v:shape style="position:absolute;left:9901;top:819;width:689;height:377" coordorigin="9901,819" coordsize="689,377" path="m10457,819l10373,819,10330,966,10377,966,10387,928,10494,928,10457,819xe" filled="t" fillcolor="#EE2A24" stroked="f">
                <v:path arrowok="t"/>
                <v:fill type="solid"/>
              </v:shape>
              <v:shape style="position:absolute;left:9901;top:819;width:689;height:377" coordorigin="9901,819" coordsize="689,377" path="m10590,819l10543,819,10505,962,10554,962,10590,819xe" filled="t" fillcolor="#EE2A24" stroked="f">
                <v:path arrowok="t"/>
                <v:fill type="solid"/>
              </v:shape>
              <v:shape style="position:absolute;left:9901;top:819;width:689;height:377" coordorigin="9901,819" coordsize="689,377" path="m10287,819l10138,819,10085,950,10126,950,10177,821,10288,821,10287,819xe" filled="t" fillcolor="#EE2A2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54.247002pt;margin-top:499.770905pt;width:30.655pt;height:9.325pt;mso-position-horizontal-relative:page;mso-position-vertical-relative:page;z-index:-461" type="#_x0000_t75">
            <v:imagedata r:id="rId5" o:title=""/>
          </v:shape>
        </w:pict>
      </w:r>
      <w:r>
        <w:rPr/>
        <w:pict>
          <v:shape style="position:absolute;margin-left:53.778999pt;margin-top:481.707886pt;width:270.181pt;height:9.478pt;mso-position-horizontal-relative:page;mso-position-vertical-relative:page;z-index:-460" type="#_x0000_t75">
            <v:imagedata r:id="rId6" o:title=""/>
          </v:shape>
        </w:pict>
      </w:r>
      <w:r>
        <w:rPr/>
        <w:pict>
          <v:shape style="position:absolute;margin-left:53.985806pt;margin-top:463.753387pt;width:274.185195pt;height:9.666pt;mso-position-horizontal-relative:page;mso-position-vertical-relative:page;z-index:-459" type="#_x0000_t75">
            <v:imagedata r:id="rId7" o:title=""/>
          </v:shape>
        </w:pict>
      </w:r>
      <w:r>
        <w:rPr/>
        <w:pict>
          <v:shape style="position:absolute;margin-left:54.094002pt;margin-top:445.770905pt;width:269.587pt;height:9.370pt;mso-position-horizontal-relative:page;mso-position-vertical-relative:page;z-index:-458" type="#_x0000_t75">
            <v:imagedata r:id="rId8" o:title=""/>
          </v:shape>
        </w:pict>
      </w:r>
      <w:r>
        <w:rPr/>
        <w:pict>
          <v:shape style="position:absolute;margin-left:53.868999pt;margin-top:422.056885pt;width:31.033pt;height:9.334pt;mso-position-horizontal-relative:page;mso-position-vertical-relative:page;z-index:-457" type="#_x0000_t75">
            <v:imagedata r:id="rId9" o:title=""/>
          </v:shape>
        </w:pict>
      </w:r>
      <w:r>
        <w:rPr/>
        <w:pict>
          <v:shape style="position:absolute;margin-left:54.057999pt;margin-top:403.957886pt;width:270.055pt;height:9.460pt;mso-position-horizontal-relative:page;mso-position-vertical-relative:page;z-index:-456" type="#_x0000_t75">
            <v:imagedata r:id="rId10" o:title=""/>
          </v:shape>
        </w:pict>
      </w:r>
      <w:r>
        <w:rPr/>
        <w:pict>
          <v:shape style="position:absolute;margin-left:54.057999pt;margin-top:385.930908pt;width:271.445pt;height:9.739pt;mso-position-horizontal-relative:page;mso-position-vertical-relative:page;z-index:-455" type="#_x0000_t75">
            <v:imagedata r:id="rId11" o:title=""/>
          </v:shape>
        </w:pict>
      </w:r>
      <w:r>
        <w:rPr/>
        <w:pict>
          <v:shape style="position:absolute;margin-left:72.175003pt;margin-top:367.984894pt;width:251.848pt;height:9.442pt;mso-position-horizontal-relative:page;mso-position-vertical-relative:page;z-index:-454" type="#_x0000_t75">
            <v:imagedata r:id="rId12" o:title=""/>
          </v:shape>
        </w:pict>
      </w:r>
      <w:r>
        <w:rPr/>
        <w:pict>
          <v:shape style="position:absolute;margin-left:54.310001pt;margin-top:344.189911pt;width:219.592pt;height:9.451pt;mso-position-horizontal-relative:page;mso-position-vertical-relative:page;z-index:-453" type="#_x0000_t75">
            <v:imagedata r:id="rId13" o:title=""/>
          </v:shape>
        </w:pict>
      </w:r>
      <w:r>
        <w:rPr/>
        <w:pict>
          <v:shape style="position:absolute;margin-left:54.091pt;margin-top:326.189911pt;width:270.193pt;height:9.523pt;mso-position-horizontal-relative:page;mso-position-vertical-relative:page;z-index:-452" type="#_x0000_t75">
            <v:imagedata r:id="rId14" o:title=""/>
          </v:shape>
        </w:pict>
      </w:r>
      <w:r>
        <w:rPr/>
        <w:pict>
          <v:shape style="position:absolute;margin-left:54.088001pt;margin-top:308.189911pt;width:271.554pt;height:9.73pt;mso-position-horizontal-relative:page;mso-position-vertical-relative:page;z-index:-451" type="#_x0000_t75">
            <v:imagedata r:id="rId15" o:title=""/>
          </v:shape>
        </w:pict>
      </w:r>
      <w:r>
        <w:rPr/>
        <w:pict>
          <v:shape style="position:absolute;margin-left:54.247002pt;margin-top:290.225891pt;width:269.641pt;height:9.514pt;mso-position-horizontal-relative:page;mso-position-vertical-relative:page;z-index:-450" type="#_x0000_t75">
            <v:imagedata r:id="rId16" o:title=""/>
          </v:shape>
        </w:pict>
      </w:r>
      <w:r>
        <w:rPr/>
        <w:pict>
          <v:shape style="position:absolute;margin-left:54.136002pt;margin-top:272.207886pt;width:270.831pt;height:9.712pt;mso-position-horizontal-relative:page;mso-position-vertical-relative:page;z-index:-449" type="#_x0000_t75">
            <v:imagedata r:id="rId17" o:title=""/>
          </v:shape>
        </w:pict>
      </w:r>
      <w:r>
        <w:rPr/>
        <w:pict>
          <v:shape style="position:absolute;margin-left:72.714996pt;margin-top:254.189896pt;width:251.434pt;height:9.523pt;mso-position-horizontal-relative:page;mso-position-vertical-relative:page;z-index:-448" type="#_x0000_t75">
            <v:imagedata r:id="rId18" o:title=""/>
          </v:shape>
        </w:pict>
      </w:r>
      <w:r>
        <w:rPr/>
        <w:pict>
          <v:shape style="position:absolute;margin-left:54.174999pt;margin-top:230.565903pt;width:93.727pt;height:9.325pt;mso-position-horizontal-relative:page;mso-position-vertical-relative:page;z-index:-447" type="#_x0000_t75">
            <v:imagedata r:id="rId19" o:title=""/>
          </v:shape>
        </w:pict>
      </w:r>
      <w:r>
        <w:rPr/>
        <w:pict>
          <v:shape style="position:absolute;margin-left:54.264999pt;margin-top:212.448898pt;width:269.947pt;height:9.514pt;mso-position-horizontal-relative:page;mso-position-vertical-relative:page;z-index:-446" type="#_x0000_t75">
            <v:imagedata r:id="rId20" o:title=""/>
          </v:shape>
        </w:pict>
      </w:r>
      <w:r>
        <w:rPr/>
        <w:pict>
          <v:shape style="position:absolute;margin-left:53.77pt;margin-top:194.502899pt;width:269.585pt;height:9.667pt;mso-position-horizontal-relative:page;mso-position-vertical-relative:page;z-index:-445" type="#_x0000_t75">
            <v:imagedata r:id="rId21" o:title=""/>
          </v:shape>
        </w:pict>
      </w:r>
      <w:r>
        <w:rPr/>
        <w:pict>
          <v:shape style="position:absolute;margin-left:72.057999pt;margin-top:176.457901pt;width:251.875pt;height:9.505pt;mso-position-horizontal-relative:page;mso-position-vertical-relative:page;z-index:-444" type="#_x0000_t75">
            <v:imagedata r:id="rId22" o:title=""/>
          </v:shape>
        </w:pict>
      </w:r>
      <w:r>
        <w:rPr/>
        <w:pict>
          <v:shape style="position:absolute;margin-left:56.584pt;margin-top:91.098099pt;width:248.62pt;height:32.6880pt;mso-position-horizontal-relative:page;mso-position-vertical-relative:page;z-index:-443" type="#_x0000_t75">
            <v:imagedata r:id="rId23" o:title=""/>
          </v:shape>
        </w:pict>
      </w:r>
      <w:r>
        <w:rPr/>
        <w:pict>
          <v:group style="position:absolute;margin-left:55pt;margin-top:129.736603pt;width:503pt;height:.1pt;mso-position-horizontal-relative:page;mso-position-vertical-relative:page;z-index:-442" coordorigin="1100,2595" coordsize="10060,2">
            <v:shape style="position:absolute;left:1100;top:2595;width:10060;height:2" coordorigin="1100,2595" coordsize="10060,0" path="m1100,2595l11160,2595e" filled="f" stroked="t" strokeweight="2pt" strokecolor="#EE3124">
              <v:path arrowok="t"/>
            </v:shape>
            <w10:wrap type="none"/>
          </v:group>
        </w:pict>
      </w:r>
      <w:r>
        <w:rPr/>
        <w:pict>
          <v:shape style="position:absolute;margin-left:53.773399pt;margin-top:136.511795pt;width:196.834971pt;height:24.090999pt;mso-position-horizontal-relative:page;mso-position-vertical-relative:page;z-index:-441" type="#_x0000_t75">
            <v:imagedata r:id="rId24" o:title=""/>
          </v:shape>
        </w:pict>
      </w:r>
      <w:r>
        <w:rPr/>
        <w:pict>
          <v:group style="position:absolute;margin-left:55pt;margin-top:599.049988pt;width:502pt;height:.1pt;mso-position-horizontal-relative:page;mso-position-vertical-relative:page;z-index:-440" coordorigin="1100,11981" coordsize="10040,2">
            <v:shape style="position:absolute;left:1100;top:11981;width:10040;height:2" coordorigin="1100,11981" coordsize="10040,0" path="m1100,11981l11140,11981e" filled="f" stroked="t" strokeweight="2pt" strokecolor="#EE3124">
              <v:path arrowok="t"/>
            </v:shape>
            <w10:wrap type="none"/>
          </v:group>
        </w:pict>
      </w:r>
      <w:r>
        <w:rPr/>
        <w:pict>
          <v:shape style="position:absolute;margin-left:327.081696pt;margin-top:610.004089pt;width:225.999pt;height:38.4144pt;mso-position-horizontal-relative:page;mso-position-vertical-relative:page;z-index:-439" type="#_x0000_t75">
            <v:imagedata r:id="rId25" o:title=""/>
          </v:shape>
        </w:pict>
      </w:r>
      <w:r>
        <w:rPr/>
        <w:pict>
          <v:shape style="position:absolute;margin-left:326.883698pt;margin-top:656.53949pt;width:229.175pt;height:38.3085pt;mso-position-horizontal-relative:page;mso-position-vertical-relative:page;z-index:-438" type="#_x0000_t75">
            <v:imagedata r:id="rId26" o:title=""/>
          </v:shape>
        </w:pict>
      </w:r>
      <w:r>
        <w:rPr/>
        <w:pict>
          <v:shape style="position:absolute;margin-left:326.883911pt;margin-top:702.969788pt;width:225.732pt;height:24.6479pt;mso-position-horizontal-relative:page;mso-position-vertical-relative:page;z-index:-437" type="#_x0000_t75">
            <v:imagedata r:id="rId27" o:title=""/>
          </v:shape>
        </w:pict>
      </w:r>
      <w:r>
        <w:rPr/>
        <w:pict>
          <v:shape style="position:absolute;margin-left:66.301498pt;margin-top:610.004089pt;width:223.415pt;height:39.1764pt;mso-position-horizontal-relative:page;mso-position-vertical-relative:page;z-index:-436" type="#_x0000_t75">
            <v:imagedata r:id="rId28" o:title=""/>
          </v:shape>
        </w:pict>
      </w:r>
      <w:r>
        <w:rPr/>
        <w:pict>
          <v:shape style="position:absolute;margin-left:66.301598pt;margin-top:656.516479pt;width:225.714323pt;height:24.5657pt;mso-position-horizontal-relative:page;mso-position-vertical-relative:page;z-index:-435" type="#_x0000_t75">
            <v:imagedata r:id="rId29" o:title=""/>
          </v:shape>
        </w:pict>
      </w:r>
      <w:r>
        <w:rPr/>
        <w:pict>
          <v:shape style="position:absolute;margin-left:66.301498pt;margin-top:689.004089pt;width:225.805pt;height:24.5783pt;mso-position-horizontal-relative:page;mso-position-vertical-relative:page;z-index:-434" type="#_x0000_t75">
            <v:imagedata r:id="rId30" o:title=""/>
          </v:shape>
        </w:pict>
      </w:r>
      <w:r>
        <w:rPr/>
        <w:pict>
          <v:shape style="position:absolute;margin-left:66.302299pt;margin-top:721.574829pt;width:226.156pt;height:24.5077pt;mso-position-horizontal-relative:page;mso-position-vertical-relative:page;z-index:-433" type="#_x0000_t75">
            <v:imagedata r:id="rId31" o:title=""/>
          </v:shape>
        </w:pict>
      </w:r>
      <w:r>
        <w:rPr/>
        <w:pict>
          <v:group style="position:absolute;margin-left:54.656502pt;margin-top:580.183105pt;width:26.687pt;height:12.851pt;mso-position-horizontal-relative:page;mso-position-vertical-relative:page;z-index:-432" coordorigin="1093,11604" coordsize="534,257">
            <v:shape style="position:absolute;left:1093;top:11604;width:534;height:257" coordorigin="1093,11604" coordsize="534,257" path="m1251,11828l1255,11834,1259,11845,1262,11861,1292,11860,1310,11854,1318,11843,1318,11829,1274,11829,1251,11828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180,11776l1146,11776,1146,11859,1180,11859,1180,11776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317,11770l1281,11770,1281,11818,1284,11826,1274,11829,1318,11829,1317,11770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245,11770l1234,11770,1210,11784,1210,11785,1211,11786,1212,11789,1220,11803,1226,11815,1230,11824,1263,11805,1262,11802,1254,11787,1248,11776,1245,11770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180,11694l1146,11694,1146,11744,1128,11749,1107,11754,1096,11756,1093,11757,1093,11758,1094,11759,1095,11762,1110,11795,1112,11795,1123,11789,1135,11782,1146,11776,1180,11776,1180,11766,1204,11756,1346,11756,1346,11740,1203,11740,1201,11734,1180,11734,1180,11694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346,11756l1204,11756,1204,11770,1346,11770,1346,11756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317,11719l1281,11719,1281,11740,1317,11740,1317,11719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200,11726l1180,11734,1201,11734,1200,11726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106,11628l1105,11629,1105,11649,1103,11669,1100,11689,1096,11709,1106,11725,1116,11729,1122,11732,1124,11719,1127,11706,1129,11694,1350,11694,1350,11689,1204,11689,1204,11665,1180,11665,1180,11664,1134,11664,1136,11654,1137,11644,1138,11634,1117,11630,1106,11628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350,11694l1199,11694,1199,11719,1350,11719,1350,11694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290,11665l1254,11665,1254,11689,1290,11689,1290,11665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334,11636l1212,11636,1212,11665,1334,11665,1334,11636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170,11607l1146,11607,1146,11664,1180,11664,1180,11629,1180,11623,1182,11616,1182,11611,1182,11609,1181,11608,1182,11607,1170,11607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277,11607l1253,11607,1253,11636,1290,11636,1290,11627,1290,11622,1291,11616,1292,11611,1291,11609,1289,11608,1289,11607,1277,11607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443,11767l1409,11767,1409,11859,1443,11859,1443,11767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627,11816l1451,11816,1451,11844,1627,11844,1627,11816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483,11700l1474,11816,1507,11816,1507,11713,1507,11708,1509,11703,1509,11701,1506,11700,1483,11700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566,11657l1530,11657,1530,11816,1566,11816,1566,11743,1614,11743,1614,11712,1566,11712,1566,11657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443,11666l1409,11717,1382,11745,1383,11762,1390,11771,1395,11779,1409,11767,1443,11767,1443,11728,1456,11710,1468,11695,1473,11690,1474,11689,1474,11688,1463,11679,1453,11672,1443,11666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430,11604l1416,11621,1402,11637,1389,11651,1376,11664,1382,11672,1396,11684,1399,11686,1401,11687,1402,11688,1460,11624,1458,11624,1456,11622,1453,11620,1443,11613,1436,11607,1430,11604xe" filled="t" fillcolor="#231F20" stroked="f">
              <v:path arrowok="t"/>
              <v:fill type="solid"/>
            </v:shape>
            <v:shape style="position:absolute;left:1093;top:11604;width:534;height:257" coordorigin="1093,11604" coordsize="534,257" path="m1619,11627l1464,11627,1464,11657,1619,11657,1619,11627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5.741821pt;margin-top:214.924255pt;width:147.870168pt;height:257pt;mso-position-horizontal-relative:page;mso-position-vertical-relative:page;z-index:-431" coordorigin="8115,4298" coordsize="2957,5140">
            <v:shape style="position:absolute;left:8780;top:9358;width:1537;height:80" type="#_x0000_t75">
              <v:imagedata r:id="rId32" o:title=""/>
            </v:shape>
            <v:shape style="position:absolute;left:8293;top:9118;width:2195;height:240" type="#_x0000_t75">
              <v:imagedata r:id="rId33" o:title=""/>
            </v:shape>
            <v:shape style="position:absolute;left:8118;top:6278;width:2848;height:2840" type="#_x0000_t75">
              <v:imagedata r:id="rId34" o:title=""/>
            </v:shape>
            <v:shape style="position:absolute;left:8115;top:4298;width:2957;height:1980" type="#_x0000_t75">
              <v:imagedata r:id="rId35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pt;margin-top:610.111755pt;width:5.15pt;height:11pt;mso-position-horizontal-relative:page;mso-position-vertical-relative:page;z-index:-430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bookmarkStart w:name="http://www.honeywellaidc.com/CatalogDocu" w:id="1"/>
                  <w:bookmarkEnd w:id="1"/>
                  <w:r>
                    <w:rPr/>
                  </w:r>
                  <w:r>
                    <w:rPr>
                      <w:rFonts w:ascii="Arial" w:hAnsi="Arial" w:cs="Arial" w:eastAsia="Arial"/>
                      <w:b/>
                      <w:bCs/>
                      <w:color w:val="EE2A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581909pt;margin-top:610.146851pt;width:5.15pt;height:11pt;mso-position-horizontal-relative:page;mso-position-vertical-relative:page;z-index:-429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2A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656.611755pt;width:5.15pt;height:11pt;mso-position-horizontal-relative:page;mso-position-vertical-relative:page;z-index:-428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2A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581909pt;margin-top:656.646851pt;width:5.15pt;height:11pt;mso-position-horizontal-relative:page;mso-position-vertical-relative:page;z-index:-427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2A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689.111755pt;width:5.15pt;height:11pt;mso-position-horizontal-relative:page;mso-position-vertical-relative:page;z-index:-426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2A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581909pt;margin-top:703.146851pt;width:5.15pt;height:11pt;mso-position-horizontal-relative:page;mso-position-vertical-relative:page;z-index:-425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2A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pt;margin-top:721.611755pt;width:5.15pt;height:11pt;mso-position-horizontal-relative:page;mso-position-vertical-relative:page;z-index:-424" type="#_x0000_t202" filled="f" stroked="f">
            <v:textbox inset="0,0,0,0">
              <w:txbxContent>
                <w:p>
                  <w:pPr>
                    <w:spacing w:line="204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E2A24"/>
                      <w:spacing w:val="0"/>
                      <w:w w:val="100"/>
                      <w:sz w:val="18"/>
                      <w:szCs w:val="18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640015pt;margin-top:36pt;width:6.181pt;height:18.560pt;mso-position-horizontal-relative:page;mso-position-vertical-relative:page;z-index:-42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820984pt;margin-top:36pt;width:6.179pt;height:18.560pt;mso-position-horizontal-relative:page;mso-position-vertical-relative:page;z-index:-42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pt;margin-top:36pt;width:5.701pt;height:9pt;mso-position-horizontal-relative:page;mso-position-vertical-relative:page;z-index:-421" type="#_x0000_t202" filled="f" stroked="f">
            <v:textbox inset="0,0,0,0">
              <w:txbxContent>
                <w:p>
                  <w:pPr>
                    <w:spacing w:line="180" w:lineRule="exact"/>
                    <w:ind w:left="4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700989pt;margin-top:36pt;width:4.4pt;height:9pt;mso-position-horizontal-relative:page;mso-position-vertical-relative:page;z-index:-420" type="#_x0000_t202" filled="f" stroked="f">
            <v:textbox inset="0,0,0,0">
              <w:txbxContent>
                <w:p>
                  <w:pPr>
                    <w:spacing w:line="180" w:lineRule="exact"/>
                    <w:ind w:left="4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101013pt;margin-top:36pt;width:5.991pt;height:9pt;mso-position-horizontal-relative:page;mso-position-vertical-relative:page;z-index:-419" type="#_x0000_t202" filled="f" stroked="f">
            <v:textbox inset="0,0,0,0">
              <w:txbxContent>
                <w:p>
                  <w:pPr>
                    <w:spacing w:line="180" w:lineRule="exact"/>
                    <w:ind w:left="4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pt;margin-top:45pt;width:5.701pt;height:9.56pt;mso-position-horizontal-relative:page;mso-position-vertical-relative:page;z-index:-418" type="#_x0000_t202" filled="f" stroked="f">
            <v:textbox inset="0,0,0,0">
              <w:txbxContent>
                <w:p>
                  <w:pPr>
                    <w:spacing w:line="190" w:lineRule="exact" w:before="1"/>
                    <w:ind w:left="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700989pt;margin-top:45pt;width:4.4pt;height:9.56pt;mso-position-horizontal-relative:page;mso-position-vertical-relative:page;z-index:-417" type="#_x0000_t202" filled="f" stroked="f">
            <v:textbox inset="0,0,0,0">
              <w:txbxContent>
                <w:p>
                  <w:pPr>
                    <w:spacing w:line="190" w:lineRule="exact" w:before="1"/>
                    <w:ind w:left="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101013pt;margin-top:45pt;width:5.991pt;height:9.56pt;mso-position-horizontal-relative:page;mso-position-vertical-relative:page;z-index:-416" type="#_x0000_t202" filled="f" stroked="f">
            <v:textbox inset="0,0,0,0">
              <w:txbxContent>
                <w:p>
                  <w:pPr>
                    <w:spacing w:line="190" w:lineRule="exact" w:before="1"/>
                    <w:ind w:left="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58.169434pt;margin-top:742.294617pt;width:94.062152pt;height:14.657pt;mso-position-horizontal-relative:page;mso-position-vertical-relative:page;z-index:-415" type="#_x0000_t75">
            <v:imagedata r:id="rId36" o:title=""/>
          </v:shape>
        </w:pict>
      </w:r>
      <w:r>
        <w:rPr/>
        <w:pict>
          <v:group style="position:absolute;margin-left:395.84491pt;margin-top:711.573486pt;width:106.6121pt;height:21.908406pt;mso-position-horizontal-relative:page;mso-position-vertical-relative:page;z-index:-414" coordorigin="7917,14231" coordsize="2132,438">
            <v:shape style="position:absolute;left:7917;top:14265;width:1910;height:405" type="#_x0000_t75">
              <v:imagedata r:id="rId37" o:title=""/>
            </v:shape>
            <v:group style="position:absolute;left:9894;top:14275;width:2;height:308" coordorigin="9894,14275" coordsize="2,308">
              <v:shape style="position:absolute;left:9894;top:14275;width:2;height:308" coordorigin="9894,14275" coordsize="0,308" path="m9894,14275l9894,14583e" filled="f" stroked="t" strokeweight="4.339pt" strokecolor="#ED2128">
                <v:path arrowok="t"/>
              </v:shape>
            </v:group>
            <v:group style="position:absolute;left:9851;top:14275;width:85;height:308" coordorigin="9851,14275" coordsize="85,308">
              <v:shape style="position:absolute;left:9851;top:14275;width:85;height:308" coordorigin="9851,14275" coordsize="85,308" path="m9851,14275l9936,14275,9936,14583,9851,14583,9851,14275xe" filled="f" stroked="t" strokeweight=".19pt" strokecolor="#ED2128">
                <v:path arrowok="t"/>
              </v:shape>
            </v:group>
            <v:group style="position:absolute;left:10005;top:14275;width:2;height:308" coordorigin="10005,14275" coordsize="2,308">
              <v:shape style="position:absolute;left:10005;top:14275;width:2;height:308" coordorigin="10005,14275" coordsize="0,308" path="m10005,14275l10005,14583e" filled="f" stroked="t" strokeweight="4.338pt" strokecolor="#ED2128">
                <v:path arrowok="t"/>
              </v:shape>
            </v:group>
            <v:group style="position:absolute;left:9962;top:14275;width:85;height:308" coordorigin="9962,14275" coordsize="85,308">
              <v:shape style="position:absolute;left:9962;top:14275;width:85;height:308" coordorigin="9962,14275" coordsize="85,308" path="m9962,14275l10047,14275,10047,14583,9962,14583,9962,14275xe" filled="f" stroked="t" strokeweight=".19pt" strokecolor="#ED212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3.5pt;margin-top:48.999901pt;width:208.97pt;height:19.562pt;mso-position-horizontal-relative:page;mso-position-vertical-relative:page;z-index:-413" type="#_x0000_t75">
            <v:imagedata r:id="rId38" o:title=""/>
          </v:shape>
        </w:pict>
      </w:r>
      <w:r>
        <w:rPr/>
        <w:pict>
          <v:group style="position:absolute;margin-left:53.5pt;margin-top:77.5pt;width:505pt;height:447.1869pt;mso-position-horizontal-relative:page;mso-position-vertical-relative:page;z-index:-412" coordorigin="1070,1550" coordsize="10100,8944">
            <v:group style="position:absolute;left:1080;top:1560;width:10080;height:324" coordorigin="1080,1560" coordsize="10080,324">
              <v:shape style="position:absolute;left:1080;top:1560;width:10080;height:324" coordorigin="1080,1560" coordsize="10080,324" path="m11160,1560l1080,1560,1080,1884,11160,1884,11160,1560xe" filled="t" fillcolor="#EE3124" stroked="f">
                <v:path arrowok="t"/>
                <v:fill type="solid"/>
              </v:shape>
              <v:shape style="position:absolute;left:1150;top:1630;width:802;height:207" type="#_x0000_t75">
                <v:imagedata r:id="rId39" o:title=""/>
              </v:shape>
            </v:group>
            <v:group style="position:absolute;left:1080;top:2378;width:10080;height:324" coordorigin="1080,2378" coordsize="10080,324">
              <v:shape style="position:absolute;left:1080;top:2378;width:10080;height:324" coordorigin="1080,2378" coordsize="10080,324" path="m11160,2378l1080,2378,1080,2702,11160,2702,11160,2378xe" filled="t" fillcolor="#EE3124" stroked="f">
                <v:path arrowok="t"/>
                <v:fill type="solid"/>
              </v:shape>
            </v:group>
            <v:group style="position:absolute;left:1080;top:2131;width:2719;height:247" coordorigin="1080,2131" coordsize="2719,247">
              <v:shape style="position:absolute;left:1080;top:2131;width:2719;height:247" coordorigin="1080,2131" coordsize="2719,247" path="m3799,2131l1080,2131,1080,2378,3799,2378,3799,2131xe" filled="t" fillcolor="#CBCCCE" stroked="f">
                <v:path arrowok="t"/>
                <v:fill type="solid"/>
              </v:shape>
            </v:group>
            <v:group style="position:absolute;left:3799;top:2131;width:7361;height:247" coordorigin="3799,2131" coordsize="7361,247">
              <v:shape style="position:absolute;left:3799;top:2131;width:7361;height:247" coordorigin="3799,2131" coordsize="7361,247" path="m11160,2131l3799,2131,3799,2378,11160,2378,11160,2131xe" filled="t" fillcolor="#CBCCCE" stroked="f">
                <v:path arrowok="t"/>
                <v:fill type="solid"/>
              </v:shape>
            </v:group>
            <v:group style="position:absolute;left:1249;top:1955;width:273;height:127" coordorigin="1249,1955" coordsize="273,127">
              <v:shape style="position:absolute;left:1249;top:1955;width:273;height:127" coordorigin="1249,1955" coordsize="273,127" path="m1335,2049l1327,2049,1327,2061,1326,2069,1325,2082,1336,2082,1335,2071,1335,2061,1335,2049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278,1999l1269,1999,1269,2061,1269,2071,1268,2081,1278,2081,1278,1999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27,1992l1317,1992,1313,2005,1307,2016,1293,2038,1286,2045,1279,2050,1283,2052,1286,2054,1288,2056,1301,2040,1312,2023,1320,2005,1327,1992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57,1992l1338,1992,1342,2006,1346,2017,1358,2036,1365,2045,1375,2054,1377,2051,1380,2048,1383,2047,1369,2035,1357,2019,1347,2000,1357,1992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03,2041l1303,2051,1308,2050,1316,2049,1361,2049,1361,2043,1327,2043,1317,2043,1309,2042,1303,2041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61,2049l1346,2049,1355,2050,1361,2051,1361,2049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35,1992l1327,1992,1327,2043,1335,2043,1335,1992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61,2041l1355,2042,1346,2043,1361,2043,1361,2041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280,1955l1254,2009,1249,2013,1252,2015,1254,2017,1256,2020,1260,2015,1264,2008,1269,1999,1278,1999,1278,1984,1280,1981,1282,1976,1286,1966,1288,1963,1292,1961,1292,1960,1292,1959,1291,1959,1286,1958,1283,1956,1280,1955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287,1984l1286,1993,1295,1993,1305,1992,1376,1992,1376,1985,1327,1985,1305,1985,1287,1984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76,1992l1357,1992,1368,1993,1376,1993,1376,1992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26,1955l1326,1957,1326,1961,1327,1985,1376,1985,1337,1985,1335,1977,1335,1966,1335,1961,1338,1959,1339,1958,1339,1956,1338,1956,1332,1956,1328,1956,1326,1955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76,1984l1360,1985,1337,1985,1376,1985,1376,1984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25,2022l1416,2022,1417,2039,1417,2070,1416,2076,1415,2082,1426,2082,1425,2074,1425,2070,1425,2022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63,2037l1453,2054,1439,2068,1433,2072,1437,2073,1440,2075,1442,2079,1451,2070,1459,2061,1465,2053,1468,2049,1470,2047,1473,2045,1473,2044,1473,2043,1473,2042,1469,2041,1466,2039,1463,2037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94,2038l1487,2043,1501,2059,1512,2075,1522,2072,1510,2057,1497,2042,1494,2038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25,2002l1417,2002,1417,2005,1409,2023,1399,2041,1393,2053,1396,2054,1398,2057,1407,2042,1416,2022,1425,2022,1425,2018,1436,2018,1433,2015,1425,2009,1425,2002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36,2018l1425,2018,1431,2024,1436,2029,1440,2036,1448,2028,1441,2022,1436,2018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53,1967l1453,1969,1454,2023,1453,2027,1453,2032,1462,2032,1462,2022,1509,2022,1509,2020,1509,2015,1462,2015,1462,1975,1509,1975,1509,1971,1510,1968,1470,1968,1461,1968,1453,1967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509,2022l1500,2022,1500,2030,1510,2030,1509,2024,1509,2022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509,1975l1500,1975,1500,2015,1509,2015,1509,1975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91,1995l1391,2003,1399,2002,1407,2002,1449,2002,1449,1995,1407,1995,1399,1995,1391,1995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49,2002l1434,2002,1442,2002,1449,2003,1449,2002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25,1972l1417,1972,1417,1995,1425,1995,1425,1972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49,1995l1442,1995,1434,1995,1449,1995,1449,1995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392,1967l1394,1969,1395,1972,1395,1976,1402,1975,1409,1974,1417,1972,1425,1972,1425,1971,1432,1969,1438,1968,1446,1968,1446,1967,1400,1967,1392,1967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46,1968l1441,1968,1444,1969,1445,1969,1446,1968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510,1967l1502,1968,1492,1968,1510,1968,1510,1967xe" filled="t" fillcolor="#231F20" stroked="f">
                <v:path arrowok="t"/>
                <v:fill type="solid"/>
              </v:shape>
              <v:shape style="position:absolute;left:1249;top:1955;width:273;height:127" coordorigin="1249,1955" coordsize="273,127" path="m1439,1959l1434,1962,1427,1964,1408,1967,1400,1967,1446,1967,1446,1967,1445,1966,1442,1964,1441,1962,1439,1959xe" filled="t" fillcolor="#231F20" stroked="f">
                <v:path arrowok="t"/>
                <v:fill type="solid"/>
              </v:shape>
              <v:shape style="position:absolute;left:3993;top:1954;width:3632;height:154" type="#_x0000_t75">
                <v:imagedata r:id="rId40" o:title=""/>
              </v:shape>
            </v:group>
            <v:group style="position:absolute;left:1249;top:2203;width:263;height:122" coordorigin="1249,2203" coordsize="263,122">
              <v:shape style="position:absolute;left:1249;top:2203;width:263;height:122" coordorigin="1249,2203" coordsize="263,122" path="m1261,2314l1249,2322,1262,2321,1282,2321,1367,2321,1370,2315,1307,2315,1280,2315,1261,231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67,2321l1282,2321,1339,2321,1356,2322,1367,2322,1367,2321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15,2302l1299,2302,1307,2315,1370,2315,1335,2315,1315,2302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70,2314l1355,2314,1335,2315,1370,2315,1370,231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264,2295l1262,2303,1275,2302,1299,2302,1315,2302,1357,2302,1358,2296,1307,2296,1281,2295,1264,2295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57,2302l1315,2302,1340,2302,1356,2303,1357,2302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15,2284l1305,2284,1307,2296,1358,2296,1320,2296,1315,228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59,2295l1343,2295,1320,2296,1358,2296,1359,2295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266,2241l1266,2277,1266,2279,1265,2285,1278,2284,1305,2284,1315,2284,1356,2284,1355,2277,1274,2277,1274,2266,1355,2266,1355,2260,1274,2260,1274,2248,1355,2248,1355,2242,1307,2242,1280,2242,1266,2241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56,2284l1315,2284,1342,2284,1356,2285,1356,228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15,2266l1307,2266,1307,2277,1315,2277,1315,2266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55,2266l1347,2266,1347,2277,1355,2277,1355,2273,1355,2266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15,2248l1307,2248,1307,2260,1315,2260,1315,2248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55,2248l1347,2248,1347,2260,1355,2260,1355,2248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15,2233l1283,2233,1307,2242,1355,2242,1316,2242,1315,2233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56,2241l1344,2242,1316,2242,1355,2242,1356,2241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260,2226l1249,2234,1262,2233,1283,2233,1315,2233,1361,2233,1369,2226,1307,2226,1280,2226,1260,2226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61,2233l1315,2233,1340,2233,1360,2233,1361,2233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16,2216l1304,2216,1307,2226,1369,2226,1336,2226,1316,2216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71,2225l1357,2226,1336,2226,1369,2226,1371,2225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259,2208l1261,2211,1263,2214,1263,2218,1286,2217,1304,2216,1316,2216,1315,2216,1320,2215,1341,2213,1347,2213,1359,2213,1359,2213,1358,2212,1356,2210,1274,2210,1265,2209,1259,2208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59,2213l1347,2213,1355,2213,1358,2214,1359,2214,1359,2213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51,2203l1344,2206,1334,2207,1309,2209,1296,2210,1356,2210,1355,2208,1353,2206,1351,2203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10,2208l1407,2213,1407,2219,1407,2228,1407,2235,1406,2240,1418,2240,1491,2240,1494,2235,1415,2235,1415,2227,1493,2227,1493,2222,1415,2222,1415,2214,1494,2214,1494,2209,1457,2209,1426,2208,1410,2208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1,2240l1444,2240,1475,2240,1491,2240,1491,2240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3,2227l1485,2227,1485,2235,1494,2235,1493,2227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4,2214l1485,2214,1485,2222,1493,2222,1494,221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4,2208l1482,2208,1457,2209,1494,2209,1494,2208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392,2244l1387,2252,1402,2252,1422,2251,1508,2251,1512,2245,1430,2245,1409,2245,1392,224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508,2251l1470,2251,1491,2252,1508,2252,1508,2251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512,2244l1495,2245,1475,2245,1430,2245,1512,2245,1512,224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04,2318l1390,2326,1406,2325,1426,2324,1508,2324,1509,2318,1446,2318,1424,2318,1404,2318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508,2324l1457,2324,1480,2325,1496,2325,1508,2326,1508,232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54,2306l1439,2306,1446,2318,1509,2318,1471,2318,1454,2306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509,2317l1492,2318,1471,2318,1509,2318,1509,2317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05,2299l1400,2308,1417,2307,1439,2306,1454,2306,1499,2306,1499,2301,1446,2301,1425,2300,1405,2299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9,2306l1454,2306,1477,2307,1495,2308,1499,2308,1499,2306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54,2292l1445,2292,1446,2301,1499,2301,1460,2301,1454,2292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9,2299l1482,2300,1460,2301,1499,2301,1499,2299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11,2257l1406,2265,1406,2288,1405,2293,1419,2292,1445,2292,1454,2292,1495,2292,1494,2286,1414,2286,1414,2277,1494,2277,1494,2272,1414,2272,1414,2264,1495,2264,1495,2258,1458,2258,1428,2258,1411,2257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5,2292l1454,2292,1481,2292,1495,2293,1495,2292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54,2277l1446,2277,1446,2286,1454,2286,1454,2277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4,2277l1486,2277,1486,2286,1494,2286,1494,2277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54,2264l1446,2264,1446,2272,1454,2272,1454,226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5,2264l1486,2264,1486,2272,1494,2272,1495,2264xe" filled="t" fillcolor="#231F20" stroked="f">
                <v:path arrowok="t"/>
                <v:fill type="solid"/>
              </v:shape>
              <v:shape style="position:absolute;left:1249;top:2203;width:263;height:122" coordorigin="1249,2203" coordsize="263,122" path="m1495,2256l1481,2257,1458,2258,1495,2258,1495,2256xe" filled="t" fillcolor="#231F20" stroked="f">
                <v:path arrowok="t"/>
                <v:fill type="solid"/>
              </v:shape>
              <v:shape style="position:absolute;left:3958;top:2201;width:1688;height:156" type="#_x0000_t75">
                <v:imagedata r:id="rId41" o:title=""/>
              </v:shape>
              <v:shape style="position:absolute;left:1150;top:2448;width:804;height:207" type="#_x0000_t75">
                <v:imagedata r:id="rId42" o:title=""/>
              </v:shape>
            </v:group>
            <v:group style="position:absolute;left:1080;top:2943;width:2719;height:242" coordorigin="1080,2943" coordsize="2719,242">
              <v:shape style="position:absolute;left:1080;top:2943;width:2719;height:242" coordorigin="1080,2943" coordsize="2719,242" path="m3799,2943l1080,2943,1080,3185,3799,3185,3799,2943xe" filled="t" fillcolor="#CBCCCE" stroked="f">
                <v:path arrowok="t"/>
                <v:fill type="solid"/>
              </v:shape>
            </v:group>
            <v:group style="position:absolute;left:3799;top:2943;width:7361;height:242" coordorigin="3799,2943" coordsize="7361,242">
              <v:shape style="position:absolute;left:3799;top:2943;width:7361;height:242" coordorigin="3799,2943" coordsize="7361,242" path="m11160,2943l3799,2943,3799,3185,11160,3185,11160,2943xe" filled="t" fillcolor="#CBCCCE" stroked="f">
                <v:path arrowok="t"/>
                <v:fill type="solid"/>
              </v:shape>
              <v:shape style="position:absolute;left:1239;top:2759;width:567;height:150" type="#_x0000_t75">
                <v:imagedata r:id="rId43" o:title=""/>
              </v:shape>
            </v:group>
            <v:group style="position:absolute;left:3968;top:2782;width:893;height:106" coordorigin="3968,2782" coordsize="893,106">
              <v:shape style="position:absolute;left:3968;top:2782;width:893;height:106" coordorigin="3968,2782" coordsize="893,106" path="m4006,2844l3968,2844,3968,2852,4006,2852,4006,2844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056,2785l4036,2785,4030,2795,4046,2795,4046,2886,4056,2886,4056,2785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137,2783l4115,2783,4107,2787,4101,2796,4095,2812,4092,2835,4095,2858,4101,2874,4107,2884,4115,2888,4137,2888,4145,2884,4148,2879,4126,2879,4111,2872,4103,2851,4103,2823,4106,2808,4113,2796,4119,2792,4149,2792,4145,2787,4137,2783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149,2792l4134,2792,4140,2796,4149,2811,4152,2822,4152,2849,4149,2860,4141,2875,4134,2879,4148,2879,4152,2875,4159,2858,4161,2836,4159,2813,4152,2797,4149,2792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206,2782l4196,2782,4192,2783,4186,2790,4184,2794,4184,2804,4186,2808,4192,2814,4196,2816,4206,2816,4210,2814,4214,2810,4198,2810,4196,2809,4191,2804,4190,2802,4190,2796,4191,2793,4196,2789,4198,2788,4214,2788,4210,2783,4206,2782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214,2788l4204,2788,4207,2789,4211,2793,4212,2796,4212,2802,4211,2804,4207,2809,4204,2810,4214,2810,4217,2808,4218,2804,4218,2794,4217,2790,4214,2788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395,2835l4368,2835,4369,2835,4373,2837,4377,2838,4390,2844,4396,2846,4403,2846,4405,2846,4409,2844,4413,2842,4418,2839,4418,2836,4397,2836,4395,2835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370,2825l4363,2825,4361,2825,4357,2827,4353,2829,4348,2831,4348,2842,4353,2839,4357,2837,4362,2836,4364,2835,4395,2835,4392,2834,4376,2827,4370,2825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418,2828l4410,2834,4404,2836,4418,2836,4418,2828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476,2861l4466,2861,4467,2870,4471,2876,4482,2886,4489,2888,4507,2888,4516,2885,4522,2879,4492,2879,4488,2877,4480,2871,4478,2867,4476,2861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523,2830l4505,2830,4511,2832,4519,2841,4522,2846,4522,2860,4519,2866,4510,2876,4504,2879,4522,2879,4529,2871,4532,2863,4532,2844,4529,2836,4523,2830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529,2785l4486,2785,4476,2835,4485,2831,4492,2830,4523,2830,4517,2823,4514,2822,4488,2822,4493,2795,4529,2795,4529,2785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510,2820l4497,2820,4493,2821,4488,2822,4514,2822,4510,2820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587,2783l4565,2783,4557,2787,4551,2796,4545,2812,4542,2835,4544,2858,4551,2874,4557,2884,4565,2888,4587,2888,4595,2884,4598,2879,4576,2879,4561,2872,4553,2851,4553,2823,4556,2808,4563,2796,4569,2792,4599,2792,4595,2787,4587,2783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599,2792l4584,2792,4590,2796,4599,2811,4602,2822,4602,2849,4599,2860,4591,2875,4584,2879,4598,2879,4601,2875,4609,2858,4611,2836,4609,2813,4602,2797,4599,2792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656,2782l4646,2782,4642,2783,4636,2790,4634,2794,4634,2804,4636,2808,4642,2814,4646,2816,4656,2816,4660,2814,4664,2810,4648,2810,4645,2809,4641,2804,4640,2802,4640,2796,4641,2793,4645,2789,4648,2788,4664,2788,4660,2783,4656,2782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664,2788l4654,2788,4657,2789,4661,2793,4662,2796,4662,2802,4661,2804,4657,2809,4654,2810,4664,2810,4667,2808,4668,2804,4668,2794,4667,2790,4664,2788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826,2783l4807,2783,4798,2785,4781,2794,4775,2800,4765,2817,4763,2825,4763,2835,4814,2888,4827,2888,4835,2886,4850,2880,4851,2879,4805,2879,4795,2875,4778,2858,4774,2848,4774,2824,4778,2813,4795,2797,4806,2792,4851,2792,4850,2792,4835,2784,4826,2783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853,2862l4844,2873,4832,2879,4851,2879,4856,2875,4861,2868,4853,2862xe" filled="t" fillcolor="#231F20" stroked="f">
                <v:path arrowok="t"/>
                <v:fill type="solid"/>
              </v:shape>
              <v:shape style="position:absolute;left:3968;top:2782;width:893;height:106" coordorigin="3968,2782" coordsize="893,106" path="m4851,2792l4832,2792,4844,2798,4853,2810,4861,2804,4856,2797,4851,2792xe" filled="t" fillcolor="#231F20" stroked="f">
                <v:path arrowok="t"/>
                <v:fill type="solid"/>
              </v:shape>
              <v:shape style="position:absolute;left:1239;top:3001;width:567;height:149" type="#_x0000_t75">
                <v:imagedata r:id="rId44" o:title=""/>
              </v:shape>
            </v:group>
            <v:group style="position:absolute;left:3968;top:3023;width:928;height:106" coordorigin="3968,3023" coordsize="928,106">
              <v:shape style="position:absolute;left:3968;top:3023;width:928;height:106" coordorigin="3968,3023" coordsize="928,106" path="m4006,3085l3968,3085,3968,3094,4006,3094,4006,3085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073,3034l4056,3034,4061,3036,4070,3044,4072,3049,4072,3060,4070,3064,4064,3073,4060,3078,4015,3127,4083,3127,4083,3118,4036,3118,4068,3083,4073,3077,4080,3066,4082,3061,4082,3046,4079,3039,4073,3034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059,3024l4041,3024,4034,3027,4021,3040,4017,3048,4017,3058,4027,3058,4027,3050,4030,3044,4038,3036,4043,3034,4073,3034,4067,3027,4059,3024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137,3024l4115,3024,4107,3029,4101,3038,4095,3054,4092,3076,4095,3099,4101,3116,4107,3125,4115,3130,4137,3130,4145,3125,4148,3121,4126,3121,4111,3114,4103,3093,4103,3065,4106,3049,4113,3037,4119,3034,4149,3034,4145,3029,4137,3024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149,3034l4134,3034,4140,3037,4149,3052,4152,3063,4152,3091,4149,3102,4141,3117,4134,3121,4148,3121,4152,3116,4159,3100,4161,3077,4159,3055,4152,3038,4149,3034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206,3023l4196,3023,4192,3025,4186,3032,4184,3036,4184,3045,4186,3049,4192,3056,4196,3057,4206,3057,4210,3056,4214,3051,4198,3051,4196,3050,4191,3046,4190,3043,4190,3037,4191,3035,4196,3031,4198,3030,4214,3030,4210,3025,4206,3023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214,3030l4204,3030,4207,3031,4211,3035,4212,3037,4212,3043,4211,3046,4207,3050,4204,3051,4214,3051,4217,3049,4218,3045,4218,3036,4217,3032,4214,3030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395,3077l4368,3077,4369,3077,4373,3078,4377,3080,4390,3086,4396,3088,4403,3088,4405,3087,4409,3085,4413,3084,4418,3081,4418,3078,4397,3078,4395,3077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370,3066l4363,3066,4361,3067,4357,3068,4353,3070,4348,3073,4348,3084,4353,3081,4357,3079,4362,3077,4364,3077,4395,3077,4392,3076,4384,3072,4376,3068,4370,3066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418,3070l4410,3075,4404,3078,4418,3078,4418,3070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569,3027l4505,3027,4505,3036,4554,3036,4507,3126,4515,3130,4569,3027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622,3024l4600,3024,4592,3029,4586,3038,4580,3054,4577,3076,4579,3099,4586,3116,4592,3125,4600,3130,4622,3130,4630,3125,4633,3121,4611,3121,4596,3114,4588,3093,4588,3065,4591,3049,4598,3037,4604,3034,4634,3034,4630,3029,4622,3024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634,3034l4619,3034,4625,3037,4634,3052,4637,3063,4637,3091,4634,3102,4626,3117,4619,3121,4633,3121,4636,3116,4644,3100,4646,3077,4644,3055,4637,3038,4634,3034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691,3023l4681,3023,4677,3025,4671,3032,4669,3036,4669,3045,4671,3049,4677,3056,4681,3057,4691,3057,4695,3056,4699,3051,4683,3051,4680,3050,4676,3046,4675,3043,4675,3037,4676,3035,4680,3031,4683,3030,4699,3030,4695,3025,4691,3023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699,3030l4689,3030,4692,3031,4696,3035,4697,3037,4697,3043,4696,3046,4692,3050,4689,3051,4699,3051,4702,3049,4703,3045,4703,3036,4702,3032,4699,3030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861,3024l4842,3024,4833,3026,4816,3036,4810,3042,4800,3058,4798,3067,4798,3076,4849,3130,4862,3130,4870,3128,4885,3121,4886,3120,4840,3120,4830,3116,4813,3100,4809,3090,4809,3065,4813,3055,4830,3038,4841,3034,4886,3034,4885,3033,4870,3026,4861,3024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888,3104l4879,3115,4867,3120,4886,3120,4891,3116,4896,3110,4888,3104xe" filled="t" fillcolor="#231F20" stroked="f">
                <v:path arrowok="t"/>
                <v:fill type="solid"/>
              </v:shape>
              <v:shape style="position:absolute;left:3968;top:3023;width:928;height:106" coordorigin="3968,3023" coordsize="928,106" path="m4886,3034l4867,3034,4879,3040,4888,3051,4896,3045,4891,3039,4886,3034xe" filled="t" fillcolor="#231F20" stroked="f">
                <v:path arrowok="t"/>
                <v:fill type="solid"/>
              </v:shape>
            </v:group>
            <v:group style="position:absolute;left:1080;top:3429;width:2719;height:245" coordorigin="1080,3429" coordsize="2719,245">
              <v:shape style="position:absolute;left:1080;top:3429;width:2719;height:245" coordorigin="1080,3429" coordsize="2719,245" path="m3799,3429l1080,3429,1080,3674,3799,3674,3799,3429xe" filled="t" fillcolor="#CBCCCE" stroked="f">
                <v:path arrowok="t"/>
                <v:fill type="solid"/>
              </v:shape>
            </v:group>
            <v:group style="position:absolute;left:3799;top:3429;width:7361;height:245" coordorigin="3799,3429" coordsize="7361,245">
              <v:shape style="position:absolute;left:3799;top:3429;width:7361;height:245" coordorigin="3799,3429" coordsize="7361,245" path="m11160,3429l3799,3429,3799,3674,11160,3674,11160,3429xe" filled="t" fillcolor="#CBCCCE" stroked="f">
                <v:path arrowok="t"/>
                <v:fill type="solid"/>
              </v:shape>
            </v:group>
            <v:group style="position:absolute;left:1249;top:3254;width:265;height:127" coordorigin="1249,3254" coordsize="265,127">
              <v:shape style="position:absolute;left:1249;top:3254;width:265;height:127" coordorigin="1249,3254" coordsize="265,127" path="m1268,3322l1250,3377,1254,3377,1257,3378,1260,3380,1275,3330,1272,3328,1270,3326,1268,3322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279,3370l1279,3379,1292,3378,1314,3378,1376,3378,1376,3371,1300,3371,1289,3371,1279,3370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376,3378l1314,3378,1348,3378,1368,3378,1376,3379,1376,3378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319,3313l1311,3313,1311,3371,1319,3371,1319,3313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342,3313l1334,3313,1334,3371,1342,3371,1342,3313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376,3370l1373,3371,1361,3371,1376,3371,1376,3370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293,3326l1286,3329,1292,3339,1296,3348,1298,3358,1306,3355,1303,3345,1299,3335,1293,3326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361,3321l1358,3333,1353,3344,1345,3354,1353,3358,1371,3329,1372,3329,1372,3327,1372,3327,1371,3327,1368,3326,1364,3324,1361,3321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365,3313l1342,3313,1350,3313,1358,3314,1365,3315,1365,3313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289,3261l1290,3267,1290,3302,1290,3307,1290,3309,1289,3314,1296,3314,1303,3313,1311,3313,1365,3313,1364,3309,1364,3307,1298,3307,1298,3290,1364,3290,1364,3284,1298,3284,1298,3268,1364,3268,1364,3265,1365,3262,1310,3262,1297,3262,1289,3261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254,3291l1249,3296,1258,3302,1266,3307,1271,3313,1277,3306,1270,3300,1262,3295,1254,3291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364,3290l1355,3290,1355,3307,1364,3307,1364,3302,1364,3290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364,3268l1355,3268,1355,3284,1364,3284,1364,3271,1364,3268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259,3255l1253,3261,1260,3265,1267,3271,1275,3279,1282,3273,1280,3271,1272,3265,1259,3255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365,3261l1357,3262,1345,3262,1365,3262,1365,3261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07,3268l1403,3289,1402,3333,1400,3350,1398,3361,1398,3362,1395,3370,1391,3376,1395,3377,1398,3379,1400,3381,1405,3371,1407,3362,1409,3352,1411,3335,1411,3319,1411,3279,1411,3276,1511,3276,1511,3269,1454,3269,1425,3269,1407,3268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43,3334l1434,3334,1441,3345,1448,3354,1456,3360,1439,3366,1418,3370,1412,3373,1414,3376,1415,3380,1438,3375,1456,3368,1512,3368,1491,3366,1474,3361,1478,3355,1463,3355,1455,3350,1448,3343,1443,3334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512,3368l1456,3368,1474,3372,1494,3376,1511,3374,1512,3371,1514,3369,1512,3368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92,3334l1483,3334,1477,3344,1470,3351,1463,3355,1478,3355,1485,3346,1492,3334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22,3326l1422,3335,1425,3334,1429,3334,1492,3334,1496,3328,1496,3328,1440,3328,1428,3327,1422,3326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97,3326l1488,3327,1475,3328,1496,3328,1497,3326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44,3300l1436,3300,1436,3319,1440,3319,1448,3318,1486,3318,1486,3312,1444,3312,1444,3300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86,3318l1448,3318,1481,3318,1486,3319,1486,3318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86,3300l1478,3300,1478,3312,1486,3312,1486,3300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15,3292l1415,3301,1423,3300,1430,3300,1436,3300,1507,3300,1507,3293,1436,3293,1430,3293,1423,3293,1415,3292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507,3300l1486,3300,1493,3300,1501,3300,1507,3301,1507,3300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35,3281l1436,3283,1436,3287,1436,3293,1444,3293,1444,3285,1444,3284,1446,3283,1447,3283,1447,3281,1446,3281,1440,3281,1437,3281,1435,3281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77,3279l1477,3283,1478,3288,1478,3293,1486,3293,1486,3284,1486,3283,1488,3282,1488,3282,1488,3280,1488,3280,1483,3280,1479,3280,1477,3279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507,3292l1499,3293,1492,3293,1507,3293,1507,3292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511,3276l1494,3276,1506,3276,1511,3277,1511,3276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454,3254l1445,3259,1449,3262,1452,3265,1454,3269,1511,3269,1475,3269,1460,3263,1457,3258,1454,3254xe" filled="t" fillcolor="#231F20" stroked="f">
                <v:path arrowok="t"/>
                <v:fill type="solid"/>
              </v:shape>
              <v:shape style="position:absolute;left:1249;top:3254;width:265;height:127" coordorigin="1249,3254" coordsize="265,127" path="m1511,3268l1498,3268,1475,3269,1511,3269,1511,3268xe" filled="t" fillcolor="#231F20" stroked="f">
                <v:path arrowok="t"/>
                <v:fill type="solid"/>
              </v:shape>
              <v:shape style="position:absolute;left:3993;top:3255;width:1678;height:149" type="#_x0000_t75">
                <v:imagedata r:id="rId45" o:title=""/>
              </v:shape>
              <v:shape style="position:absolute;left:1239;top:3488;width:567;height:150" type="#_x0000_t75">
                <v:imagedata r:id="rId46" o:title=""/>
              </v:shape>
              <v:shape style="position:absolute;left:3959;top:3499;width:2570;height:150" type="#_x0000_t75">
                <v:imagedata r:id="rId47" o:title=""/>
              </v:shape>
            </v:group>
            <v:group style="position:absolute;left:1080;top:3918;width:2719;height:246" coordorigin="1080,3918" coordsize="2719,246">
              <v:shape style="position:absolute;left:1080;top:3918;width:2719;height:246" coordorigin="1080,3918" coordsize="2719,246" path="m3799,3918l1080,3918,1080,4164,3799,4164,3799,3918xe" filled="t" fillcolor="#CBCCCE" stroked="f">
                <v:path arrowok="t"/>
                <v:fill type="solid"/>
              </v:shape>
            </v:group>
            <v:group style="position:absolute;left:3799;top:3918;width:7361;height:246" coordorigin="3799,3918" coordsize="7361,246">
              <v:shape style="position:absolute;left:3799;top:3918;width:7361;height:246" coordorigin="3799,3918" coordsize="7361,246" path="m11160,3918l3799,3918,3799,4164,11160,4164,11160,3918xe" filled="t" fillcolor="#CBCCCE" stroked="f">
                <v:path arrowok="t"/>
                <v:fill type="solid"/>
              </v:shape>
              <v:shape style="position:absolute;left:1239;top:3733;width:707;height:149" type="#_x0000_t75">
                <v:imagedata r:id="rId48" o:title=""/>
              </v:shape>
              <v:shape style="position:absolute;left:3958;top:3744;width:3597;height:150" type="#_x0000_t75">
                <v:imagedata r:id="rId49" o:title=""/>
              </v:shape>
            </v:group>
            <v:group style="position:absolute;left:1249;top:3990;width:229;height:106" coordorigin="1249,3990" coordsize="229,106">
              <v:shape style="position:absolute;left:1249;top:3990;width:229;height:106" coordorigin="1249,3990" coordsize="229,106" path="m1307,3992l1249,3992,1249,4093,1306,4093,1306,4083,1259,4083,1259,4043,1306,4043,1306,4034,1259,4034,1259,4002,1307,4002,1307,3992xe" filled="t" fillcolor="#231F20" stroked="f">
                <v:path arrowok="t"/>
                <v:fill type="solid"/>
              </v:shape>
              <v:shape style="position:absolute;left:1249;top:3990;width:229;height:106" coordorigin="1249,3990" coordsize="229,106" path="m1322,4069l1314,4074,1321,4088,1331,4095,1352,4095,1358,4093,1366,4086,1335,4086,1328,4080,1322,4069xe" filled="t" fillcolor="#231F20" stroked="f">
                <v:path arrowok="t"/>
                <v:fill type="solid"/>
              </v:shape>
              <v:shape style="position:absolute;left:1249;top:3990;width:229;height:106" coordorigin="1249,3990" coordsize="229,106" path="m1350,3990l1337,3990,1332,3992,1322,4001,1320,4006,1320,4017,1321,4019,1349,4048,1354,4053,1360,4061,1362,4065,1362,4073,1360,4077,1353,4084,1348,4086,1366,4086,1370,4082,1373,4076,1373,4063,1341,4030,1336,4026,1332,4020,1330,4017,1331,4009,1332,4006,1337,4001,1340,4000,1366,4000,1363,3997,1355,3991,1350,3990xe" filled="t" fillcolor="#231F20" stroked="f">
                <v:path arrowok="t"/>
                <v:fill type="solid"/>
              </v:shape>
              <v:shape style="position:absolute;left:1249;top:3990;width:229;height:106" coordorigin="1249,3990" coordsize="229,106" path="m1366,4000l1348,4000,1352,4001,1357,4006,1360,4009,1363,4012,1371,4006,1371,4006,1367,4001,1366,4000xe" filled="t" fillcolor="#231F20" stroked="f">
                <v:path arrowok="t"/>
                <v:fill type="solid"/>
              </v:shape>
              <v:shape style="position:absolute;left:1249;top:3990;width:229;height:106" coordorigin="1249,3990" coordsize="229,106" path="m1429,3992l1394,3992,1394,4093,1439,4093,1449,4091,1462,4083,1403,4083,1403,4002,1460,4002,1458,4001,1453,3998,1439,3993,1429,3992xe" filled="t" fillcolor="#231F20" stroked="f">
                <v:path arrowok="t"/>
                <v:fill type="solid"/>
              </v:shape>
              <v:shape style="position:absolute;left:1249;top:3990;width:229;height:106" coordorigin="1249,3990" coordsize="229,106" path="m1460,4002l1423,4002,1432,4003,1444,4005,1468,4037,1468,4050,1427,4083,1462,4083,1463,4083,1468,4077,1476,4062,1478,4053,1478,4036,1477,4029,1472,4015,1468,4010,1460,4002xe" filled="t" fillcolor="#231F20" stroked="f">
                <v:path arrowok="t"/>
                <v:fill type="solid"/>
              </v:shape>
              <v:shape style="position:absolute;left:3958;top:3988;width:2191;height:151" type="#_x0000_t75">
                <v:imagedata r:id="rId50" o:title=""/>
              </v:shape>
            </v:group>
            <v:group style="position:absolute;left:1080;top:4816;width:2719;height:324" coordorigin="1080,4816" coordsize="2719,324">
              <v:shape style="position:absolute;left:1080;top:4816;width:2719;height:324" coordorigin="1080,4816" coordsize="2719,324" path="m3799,4816l1080,4816,1080,5140,3799,5140,3799,4816xe" filled="t" fillcolor="#EE3124" stroked="f">
                <v:path arrowok="t"/>
                <v:fill type="solid"/>
              </v:shape>
            </v:group>
            <v:group style="position:absolute;left:3799;top:4816;width:7361;height:324" coordorigin="3799,4816" coordsize="7361,324">
              <v:shape style="position:absolute;left:3799;top:4816;width:7361;height:324" coordorigin="3799,4816" coordsize="7361,324" path="m11160,4816l3799,4816,3799,5140,11160,5140,11160,4816xe" filled="t" fillcolor="#EE3124" stroked="f">
                <v:path arrowok="t"/>
                <v:fill type="solid"/>
              </v:shape>
            </v:group>
            <v:group style="position:absolute;left:1080;top:4409;width:2719;height:407" coordorigin="1080,4409" coordsize="2719,407">
              <v:shape style="position:absolute;left:1080;top:4409;width:2719;height:407" coordorigin="1080,4409" coordsize="2719,407" path="m3799,4409l1080,4409,1080,4816,3799,4816,3799,4409xe" filled="t" fillcolor="#CBCCCE" stroked="f">
                <v:path arrowok="t"/>
                <v:fill type="solid"/>
              </v:shape>
            </v:group>
            <v:group style="position:absolute;left:3799;top:4409;width:7361;height:407" coordorigin="3799,4409" coordsize="7361,407">
              <v:shape style="position:absolute;left:3799;top:4409;width:7361;height:407" coordorigin="3799,4409" coordsize="7361,407" path="m11160,4409l3799,4409,3799,4816,11160,4816,11160,4409xe" filled="t" fillcolor="#CBCCCE" stroked="f">
                <v:path arrowok="t"/>
                <v:fill type="solid"/>
              </v:shape>
              <v:shape style="position:absolute;left:1239;top:4223;width:851;height:150" type="#_x0000_t75">
                <v:imagedata r:id="rId51" o:title=""/>
              </v:shape>
              <v:shape style="position:absolute;left:3958;top:4234;width:2233;height:151" type="#_x0000_t75">
                <v:imagedata r:id="rId52" o:title=""/>
              </v:shape>
              <v:shape style="position:absolute;left:1239;top:4549;width:703;height:150" type="#_x0000_t75">
                <v:imagedata r:id="rId53" o:title=""/>
              </v:shape>
              <v:shape style="position:absolute;left:3958;top:4480;width:6375;height:312" type="#_x0000_t75">
                <v:imagedata r:id="rId54" o:title=""/>
              </v:shape>
              <v:shape style="position:absolute;left:1150;top:4886;width:785;height:204" type="#_x0000_t75">
                <v:imagedata r:id="rId55" o:title=""/>
              </v:shape>
            </v:group>
            <v:group style="position:absolute;left:1080;top:5389;width:2719;height:252" coordorigin="1080,5389" coordsize="2719,252">
              <v:shape style="position:absolute;left:1080;top:5389;width:2719;height:252" coordorigin="1080,5389" coordsize="2719,252" path="m3799,5389l1080,5389,1080,5641,3799,5641,3799,5389xe" filled="t" fillcolor="#CBCCCE" stroked="f">
                <v:path arrowok="t"/>
                <v:fill type="solid"/>
              </v:shape>
            </v:group>
            <v:group style="position:absolute;left:3799;top:5389;width:7361;height:252" coordorigin="3799,5389" coordsize="7361,252">
              <v:shape style="position:absolute;left:3799;top:5389;width:7361;height:252" coordorigin="3799,5389" coordsize="7361,252" path="m11160,5389l3799,5389,3799,5641,11160,5641,11160,5389xe" filled="t" fillcolor="#CBCCCE" stroked="f">
                <v:path arrowok="t"/>
                <v:fill type="solid"/>
              </v:shape>
              <v:shape style="position:absolute;left:1239;top:5209;width:429;height:148" type="#_x0000_t75">
                <v:imagedata r:id="rId56" o:title=""/>
              </v:shape>
            </v:group>
            <v:group style="position:absolute;left:3968;top:5212;width:1102;height:107" coordorigin="3968,5212" coordsize="1102,107">
              <v:shape style="position:absolute;left:3968;top:5212;width:1102;height:107" coordorigin="3968,5212" coordsize="1102,107" path="m4011,5214l3995,5214,3988,5216,3976,5227,3973,5233,3973,5249,3978,5256,3988,5262,3975,5268,3968,5277,3968,5297,3971,5304,3984,5316,3992,5319,4012,5319,4021,5316,4028,5310,3995,5310,3989,5308,3981,5300,3978,5295,3978,5283,3981,5278,3990,5269,3996,5267,4028,5267,4017,5262,4025,5258,3998,5258,3993,5256,3985,5249,3983,5245,3983,5235,3985,5231,3992,5225,3997,5223,4025,5223,4018,5216,4011,5214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028,5267l4009,5267,4015,5269,4024,5277,4026,5282,4026,5294,4024,5299,4015,5308,4009,5310,4028,5310,4033,5304,4036,5297,4036,5277,4030,5268,4028,5267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025,5223l4008,5223,4013,5225,4020,5231,4022,5235,4022,5245,4020,5249,4012,5256,4008,5258,4025,5258,4027,5256,4032,5249,4032,5233,4029,5227,4025,5223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090,5214l4069,5214,4060,5218,4054,5227,4048,5244,4046,5266,4048,5289,4054,5305,4060,5315,4069,5319,4090,5319,4098,5315,4102,5310,4080,5310,4064,5303,4056,5282,4056,5254,4060,5239,4066,5227,4072,5223,4102,5223,4099,5218,4090,5214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102,5223l4087,5223,4093,5227,4103,5242,4105,5253,4105,5281,4103,5291,4094,5306,4088,5310,4102,5310,4105,5306,4112,5289,4114,5267,4112,5244,4105,5228,4102,5223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168,5214l4146,5214,4138,5218,4132,5227,4125,5244,4123,5266,4125,5289,4132,5305,4138,5315,4146,5319,4168,5319,4176,5315,4179,5310,4157,5310,4142,5303,4134,5282,4134,5254,4137,5239,4143,5227,4150,5223,4180,5223,4176,5218,4168,5214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180,5223l4165,5223,4171,5227,4180,5242,4182,5253,4182,5281,4180,5291,4171,5306,4165,5310,4179,5310,4182,5306,4189,5289,4192,5267,4190,5244,4183,5228,4180,5223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220,5216l4218,5216,4204,5317,4214,5317,4223,5244,4234,5244,4220,521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234,5244l4223,5244,4259,5317,4262,5317,4271,5299,4261,5299,4234,5244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307,5245l4298,5245,4307,5317,4317,5317,4307,5245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303,5216l4301,5216,4261,5299,4271,5299,4298,5245,4307,5245,4303,521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347,5216l4337,5216,4337,5317,4347,5317,4347,5268,4408,5268,4408,5258,4347,5258,4347,521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408,5268l4398,5268,4398,5317,4408,5317,4408,5268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408,5216l4398,5216,4398,5258,4408,5258,4408,521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480,5242l4425,5242,4425,5251,4463,5251,4421,5317,4478,5317,4478,5308,4438,5308,4480,5242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550,5226l4540,5226,4540,5317,4550,5317,4550,522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573,5216l4517,5216,4517,5226,4573,5226,4573,521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596,5216l4586,5216,4586,5317,4596,5317,4596,521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711,5214l4692,5214,4684,5216,4649,5276,4652,5285,4661,5301,4667,5308,4684,5317,4693,5319,4712,5319,4721,5317,4734,5310,4690,5310,4680,5305,4664,5289,4660,5279,4660,5255,4664,5244,4680,5228,4690,5224,4734,5224,4720,5216,4711,5214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734,5224l4714,5224,4724,5228,4741,5244,4745,5255,4745,5279,4741,5289,4724,5305,4714,5310,4734,5310,4755,5257,4753,5248,4743,5232,4737,5225,4734,5224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787,5216l4785,5216,4771,5317,4780,5317,4790,5244,4800,5244,4787,521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800,5244l4790,5244,4826,5317,4829,5317,4838,5299,4827,5299,4800,5244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874,5245l4864,5245,4874,5317,4884,5317,4874,5245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870,5216l4868,5216,4827,5299,4838,5299,4864,5245,4874,5245,4870,521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945,5212l4943,5212,4895,5317,4906,5317,4922,5283,4977,5283,4972,5272,4927,5272,4944,5235,4955,5235,4945,5212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977,5283l4965,5283,4981,5317,4992,5317,4977,5283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4955,5235l4944,5235,4961,5272,4972,5272,4955,5235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5039,5216l5007,5216,5007,5317,5018,5317,5018,5270,5036,5270,5045,5269,5056,5267,5061,5264,5064,5261,5045,5261,5018,5260,5018,5226,5065,5226,5064,5225,5058,5220,5054,5219,5047,5217,5039,5216xe" filled="t" fillcolor="#231F20" stroked="f">
                <v:path arrowok="t"/>
                <v:fill type="solid"/>
              </v:shape>
              <v:shape style="position:absolute;left:3968;top:5212;width:1102;height:107" coordorigin="3968,5212" coordsize="1102,107" path="m5065,5226l5052,5226,5060,5232,5060,5248,5058,5252,5051,5259,5045,5261,5064,5261,5068,5256,5070,5250,5070,5239,5069,5235,5066,5228,5065,5226xe" filled="t" fillcolor="#231F20" stroked="f">
                <v:path arrowok="t"/>
                <v:fill type="solid"/>
              </v:shape>
              <v:shape style="position:absolute;left:1239;top:5458;width:570;height:150" type="#_x0000_t75">
                <v:imagedata r:id="rId57" o:title=""/>
              </v:shape>
              <v:shape style="position:absolute;left:3958;top:5451;width:3131;height:131" type="#_x0000_t75">
                <v:imagedata r:id="rId58" o:title=""/>
              </v:shape>
            </v:group>
            <v:group style="position:absolute;left:1080;top:5890;width:2719;height:252" coordorigin="1080,5890" coordsize="2719,252">
              <v:shape style="position:absolute;left:1080;top:5890;width:2719;height:252" coordorigin="1080,5890" coordsize="2719,252" path="m3799,5890l1080,5890,1080,6141,3799,6141,3799,5890xe" filled="t" fillcolor="#CBCCCE" stroked="f">
                <v:path arrowok="t"/>
                <v:fill type="solid"/>
              </v:shape>
            </v:group>
            <v:group style="position:absolute;left:3799;top:5890;width:7361;height:252" coordorigin="3799,5890" coordsize="7361,252">
              <v:shape style="position:absolute;left:3799;top:5890;width:7361;height:252" coordorigin="3799,5890" coordsize="7361,252" path="m11160,5890l3799,5890,3799,6141,11160,6141,11160,5890xe" filled="t" fillcolor="#CBCCCE" stroked="f">
                <v:path arrowok="t"/>
                <v:fill type="solid"/>
              </v:shape>
            </v:group>
            <v:group style="position:absolute;left:1249;top:5719;width:256;height:129" coordorigin="1249,5719" coordsize="256,129">
              <v:shape style="position:absolute;left:1249;top:5719;width:256;height:129" coordorigin="1249,5719" coordsize="256,129" path="m1258,5741l1251,5813,1251,5826,1250,5833,1250,5836,1249,5846,1260,5846,1260,5833,1260,5749,1355,5749,1355,5746,1356,5741,1299,5741,1277,5741,1258,5741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320,5833l1323,5836,1324,5839,1324,5841,1323,5843,1333,5843,1355,5834,1336,5834,1325,5834,1320,5833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355,5749l1346,5749,1346,5829,1345,5832,1339,5833,1336,5834,1355,5834,1355,5832,1355,5755,1355,5749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307,5749l1299,5749,1296,5769,1287,5788,1274,5803,1261,5813,1265,5814,1268,5816,1270,5820,1286,5803,1297,5787,1324,5787,1315,5776,1306,5761,1307,5755,1307,5749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324,5787l1297,5787,1316,5793,1330,5808,1342,5807,1328,5791,1324,5787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298,5719l1299,5726,1299,5729,1299,5741,1356,5741,1317,5741,1308,5734,1311,5722,1311,5722,1311,5720,1304,5720,1301,5720,1298,5719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356,5740l1338,5741,1317,5741,1356,5741,1356,5740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310,5720l1309,5720,1306,5720,1311,5720,1310,5720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13,5788l1404,5788,1404,5834,1404,5840,1403,5848,1414,5848,1413,5840,1413,5834,1413,5788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41,5836l1443,5839,1445,5843,1445,5847,1452,5847,1457,5846,1465,5843,1467,5840,1467,5838,1450,5838,1446,5837,1441,5836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67,5806l1458,5806,1459,5832,1459,5834,1458,5836,1456,5837,1454,5838,1467,5838,1467,5806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18,5797l1418,5807,1434,5806,1458,5806,1467,5806,1505,5806,1505,5798,1459,5798,1435,5798,1418,5797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505,5806l1484,5806,1496,5806,1505,5807,1505,5806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33,5747l1423,5747,1420,5757,1413,5766,1396,5785,1386,5792,1376,5797,1380,5799,1382,5802,1384,5805,1392,5799,1399,5794,1404,5788,1413,5788,1413,5779,1422,5769,1429,5758,1433,5747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92,5772l1478,5772,1459,5786,1459,5798,1467,5798,1467,5790,1486,5774,1490,5772,1492,5772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505,5797l1497,5798,1484,5798,1505,5798,1505,5797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30,5764l1430,5773,1435,5772,1442,5772,1492,5772,1493,5772,1493,5765,1450,5765,1439,5764,1430,5764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93,5764l1485,5764,1475,5765,1493,5765,1493,5764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386,5739l1383,5748,1401,5747,1423,5747,1433,5747,1499,5747,1502,5740,1427,5740,1403,5739,1386,5739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99,5747l1433,5747,1484,5747,1498,5748,1499,5747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431,5720l1431,5724,1431,5726,1429,5732,1427,5740,1502,5740,1446,5740,1437,5736,1438,5733,1441,5728,1442,5726,1444,5725,1445,5724,1445,5722,1444,5722,1440,5722,1436,5721,1431,5720xe" filled="t" fillcolor="#231F20" stroked="f">
                <v:path arrowok="t"/>
                <v:fill type="solid"/>
              </v:shape>
              <v:shape style="position:absolute;left:1249;top:5719;width:256;height:129" coordorigin="1249,5719" coordsize="256,129" path="m1503,5739l1489,5739,1470,5739,1446,5740,1502,5740,1503,5739xe" filled="t" fillcolor="#231F20" stroked="f">
                <v:path arrowok="t"/>
                <v:fill type="solid"/>
              </v:shape>
              <v:shape style="position:absolute;left:3958;top:5703;width:1833;height:127" type="#_x0000_t75">
                <v:imagedata r:id="rId59" o:title=""/>
              </v:shape>
            </v:group>
            <v:group style="position:absolute;left:1249;top:5975;width:402;height:121" coordorigin="1249,5975" coordsize="402,121">
              <v:shape style="position:absolute;left:1249;top:5975;width:402;height:121" coordorigin="1249,5975" coordsize="402,121" path="m1249,6085l1249,6094,1260,6094,1279,6093,1371,6093,1371,6086,1291,6086,1266,6086,1250,6085,1249,6085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371,6093l1339,6093,1360,6094,1370,6094,1371,6093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299,6032l1291,6032,1291,6086,1299,6086,1299,6032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327,6032l1319,6032,1319,6086,1371,6086,1334,6086,1327,6032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371,6085l1358,6086,1334,6086,1371,6086,1371,6085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352,6039l1349,6050,1342,6061,1333,6072,1341,6077,1363,6048,1363,6048,1363,6046,1363,6045,1362,6045,1359,6044,1356,6042,1352,6039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266,6041l1258,6045,1267,6057,1272,6067,1275,6076,1284,6072,1279,6061,1273,6051,1266,6041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354,6032l1327,6032,1336,6032,1345,6032,1354,6033,1354,6032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271,5977l1264,5985,1264,5991,1264,6020,1264,6026,1263,6033,1270,6032,1279,6032,1354,6032,1354,6029,1353,6025,1273,6025,1273,6007,1353,6007,1353,6001,1273,6001,1273,5984,1353,5984,1354,5981,1354,5978,1316,5978,1289,5978,1271,5977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353,6007l1345,6007,1345,6025,1353,6025,1353,6020,1353,6007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353,5984l1345,5984,1345,6001,1353,6001,1353,5991,1353,5984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354,5977l1339,5978,1316,5978,1354,5978,1354,5977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412,5981l1403,5990,1418,5989,1441,5989,1487,5989,1495,5982,1458,5982,1431,5981,1412,5981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487,5989l1441,5989,1468,5989,1487,5989,1487,5989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496,5980l1480,5981,1458,5982,1495,5982,1496,5980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425,6084l1429,6089,1430,6093,1430,6096,1439,6096,1445,6095,1453,6091,1454,6086,1454,6086,1434,6086,1430,6085,1425,6084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454,6024l1422,6024,1446,6076,1446,6080,1445,6082,1442,6085,1440,6086,1454,6086,1454,6024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419,6034l1383,6075,1387,6076,1391,6078,1393,6082,1403,6071,1411,6061,1422,6047,1425,6044,1429,6044,1430,6043,1430,6041,1429,6040,1425,6039,1422,6037,1419,6034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475,6036l1469,6041,1483,6055,1496,6070,1511,6074,1498,6059,1484,6044,1475,6036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391,6016l1388,6025,1401,6024,1422,6024,1454,6024,1501,6024,1511,6016,1427,6016,1406,6016,1391,6016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01,6024l1454,6024,1481,6024,1501,6024,1501,6024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12,6015l1497,6016,1478,6016,1427,6016,1511,6016,1512,6015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86,6060l1578,6060,1578,6067,1577,6072,1570,6081,1564,6085,1555,6090,1559,6091,1562,6093,1563,6096,1571,6092,1577,6087,1584,6075,1586,6068,1586,6060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22,6060l1614,6060,1614,6081,1614,6087,1613,6095,1623,6095,1622,6087,1622,6082,1622,6060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40,5975l1539,5995,1539,6021,1538,6039,1537,6057,1535,6072,1531,6082,1526,6090,1529,6091,1533,6092,1535,6094,1540,6084,1543,6073,1545,6062,1546,6047,1547,6026,1575,6016,1571,6013,1571,6013,1577,6008,1597,6008,1602,6006,1640,6006,1640,6003,1640,5999,1547,5999,1547,5983,1639,5983,1640,5979,1640,5976,1606,5976,1551,5976,1540,5975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50,6052l1550,6061,1559,6060,1568,6060,1651,6060,1651,6053,1566,6053,1557,6053,1550,6052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51,6060l1634,6060,1644,6060,1651,6061,1651,6060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86,6032l1578,6032,1578,6053,1586,6053,1586,6032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22,6032l1614,6032,1614,6053,1622,6053,1622,6032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51,6052l1645,6053,1635,6053,1651,6053,1651,6052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56,6025l1556,6033,1563,6032,1571,6032,1646,6032,1646,6026,1573,6026,1563,6025,1556,6025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46,6032l1622,6032,1630,6032,1637,6032,1646,6033,1646,6032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83,6013l1575,6016,1576,6017,1581,6021,1584,6026,1592,6026,1588,6019,1583,6013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20,6007l1617,6013,1613,6019,1607,6026,1615,6026,1629,6014,1630,6013,1630,6012,1630,6012,1626,6011,1623,6009,1620,6007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46,6025l1639,6025,1629,6026,1646,6026,1646,6025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77,6008l1571,6013,1571,6013,1575,6016,1583,6013,1577,6008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597,6008l1577,6008,1583,6013,1597,6008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40,6006l1624,6006,1637,6006,1640,6007,1640,6006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39,5983l1631,5983,1631,5999,1640,5999,1639,5983xe" filled="t" fillcolor="#231F20" stroked="f">
                <v:path arrowok="t"/>
                <v:fill type="solid"/>
              </v:shape>
              <v:shape style="position:absolute;left:1249;top:5975;width:402;height:121" coordorigin="1249,5975" coordsize="402,121" path="m1640,5975l1628,5976,1606,5976,1640,5976,1640,5975xe" filled="t" fillcolor="#231F20" stroked="f">
                <v:path arrowok="t"/>
                <v:fill type="solid"/>
              </v:shape>
              <v:shape style="position:absolute;left:3958;top:5952;width:3885;height:151" type="#_x0000_t75">
                <v:imagedata r:id="rId60" o:title=""/>
              </v:shape>
            </v:group>
            <v:group style="position:absolute;left:1080;top:6392;width:2719;height:253" coordorigin="1080,6392" coordsize="2719,253">
              <v:shape style="position:absolute;left:1080;top:6392;width:2719;height:253" coordorigin="1080,6392" coordsize="2719,253" path="m3799,6392l1080,6392,1080,6645,3799,6645,3799,6392xe" filled="t" fillcolor="#CBCCCE" stroked="f">
                <v:path arrowok="t"/>
                <v:fill type="solid"/>
              </v:shape>
            </v:group>
            <v:group style="position:absolute;left:3799;top:6392;width:7361;height:253" coordorigin="3799,6392" coordsize="7361,253">
              <v:shape style="position:absolute;left:3799;top:6392;width:7361;height:253" coordorigin="3799,6392" coordsize="7361,253" path="m11160,6392l3799,6392,3799,6645,11160,6645,11160,6392xe" filled="t" fillcolor="#CBCCCE" stroked="f">
                <v:path arrowok="t"/>
                <v:fill type="solid"/>
              </v:shape>
              <v:shape style="position:absolute;left:1240;top:6211;width:429;height:148" type="#_x0000_t75">
                <v:imagedata r:id="rId61" o:title=""/>
              </v:shape>
              <v:shape style="position:absolute;left:3958;top:6204;width:2884;height:151" type="#_x0000_t75">
                <v:imagedata r:id="rId62" o:title=""/>
              </v:shape>
              <v:shape style="position:absolute;left:1239;top:6462;width:292;height:150" type="#_x0000_t75">
                <v:imagedata r:id="rId63" o:title=""/>
              </v:shape>
              <v:shape style="position:absolute;left:3961;top:6454;width:2392;height:151" type="#_x0000_t75">
                <v:imagedata r:id="rId64" o:title=""/>
              </v:shape>
            </v:group>
            <v:group style="position:absolute;left:1080;top:6897;width:2719;height:247" coordorigin="1080,6897" coordsize="2719,247">
              <v:shape style="position:absolute;left:1080;top:6897;width:2719;height:247" coordorigin="1080,6897" coordsize="2719,247" path="m3799,6897l1080,6897,1080,7144,3799,7144,3799,6897xe" filled="t" fillcolor="#CBCCCE" stroked="f">
                <v:path arrowok="t"/>
                <v:fill type="solid"/>
              </v:shape>
            </v:group>
            <v:group style="position:absolute;left:3799;top:6897;width:7361;height:247" coordorigin="3799,6897" coordsize="7361,247">
              <v:shape style="position:absolute;left:3799;top:6897;width:7361;height:247" coordorigin="3799,6897" coordsize="7361,247" path="m11160,6897l3799,6897,3799,7144,11160,7144,11160,6897xe" filled="t" fillcolor="#CBCCCE" stroked="f">
                <v:path arrowok="t"/>
                <v:fill type="solid"/>
              </v:shape>
            </v:group>
            <v:group style="position:absolute;left:1249;top:6724;width:266;height:130" coordorigin="1249,6724" coordsize="266,130">
              <v:shape style="position:absolute;left:1249;top:6724;width:266;height:130" coordorigin="1249,6724" coordsize="266,130" path="m1299,6724l1294,6731,1303,6734,1310,6737,1316,6741,1321,6734,1315,6731,1308,6727,1299,6724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251,6775l1249,6783,1260,6783,1280,6782,1371,6782,1373,6776,1291,6776,1268,6776,1251,6775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71,6782l1337,6782,1358,6783,1371,6783,1371,678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34,6751l1332,6758,1327,6767,1320,6776,1373,6776,1335,6776,1337,6765,1341,6760,1344,6760,1345,6759,1345,6757,1344,6756,1343,6756,1340,6754,1337,6753,1334,6751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73,6775l1358,6775,1335,6776,1373,6776,1373,6775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285,6752l1277,6756,1282,6760,1287,6766,1292,6774,1300,6770,1295,6763,1290,6757,1285,675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263,6743l1260,6751,1275,6750,1296,6749,1360,6749,1362,6743,1326,6743,1296,6743,1276,6743,1263,6743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60,6749l1296,6749,1326,6750,1346,6750,1359,6750,1360,6749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62,6742l1347,6743,1326,6743,1362,6743,1362,674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272,6792l1272,6794,1272,6847,1271,6848,1271,6852,1280,6852,1280,6845,1351,6845,1351,6839,1280,6839,1280,6822,1351,6822,1351,6816,1280,6816,1280,6800,1351,6800,1351,6795,1351,6794,1351,6794,1313,6794,1289,6793,1272,679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51,6845l1342,6845,1342,6850,1352,6850,1351,6847,1351,6845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51,6822l1342,6822,1342,6839,1351,6839,1351,682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51,6800l1342,6800,1342,6816,1351,6816,1351,6800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51,6792l1345,6793,1332,6794,1351,6794,1351,679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78,6779l1478,6784,1478,6785,1478,6805,1477,6814,1444,6847,1447,6850,1449,6852,1450,6854,1460,6848,1486,6788,1487,6787,1488,6784,1488,6783,1489,6782,1490,6781,1490,6780,1489,6780,1480,6780,1478,6779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91,6825l1487,6831,1496,6838,1504,6845,1509,6853,1515,6847,1509,6839,1501,6832,1491,6825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19,6785l1420,6788,1420,6789,1420,6792,1420,6830,1413,6836,1403,6841,1389,6845,1391,6847,1393,6849,1394,6852,1406,6849,1416,6843,1431,6831,1438,6822,1438,6821,1428,6821,1428,6791,1429,6789,1431,6788,1431,6788,1431,6788,1431,6787,1431,6786,1424,6786,1419,6785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57,6762l1457,6765,1457,6821,1457,6823,1465,6823,1465,6769,1507,6769,1507,6763,1480,6763,1473,6763,1461,6762,1457,676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04,6792l1402,6802,1397,6811,1390,6818,1393,6819,1396,6821,1398,6822,1402,6818,1404,6813,1408,6805,1410,6802,1411,6800,1412,6799,1414,6799,1415,6798,1415,6797,1414,6797,1413,6796,1410,6795,1407,6794,1404,679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507,6769l1499,6769,1499,6822,1507,6822,1507,6813,1507,6769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42,6795l1439,6805,1435,6813,1435,6814,1428,6821,1438,6821,1451,6802,1451,6801,1451,6799,1450,6799,1446,6798,1444,6797,1442,6795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389,6772l1389,6780,1393,6780,1404,6779,1452,6779,1452,6773,1402,6773,1398,6773,1394,6772,1389,677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52,6779l1438,6779,1449,6780,1452,6780,1452,6779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01,6739l1402,6773,1410,6773,1410,6747,1410,6746,1411,6744,1411,6744,1412,6743,1413,6743,1413,6742,1413,6741,1413,6740,1407,6740,1404,6740,1401,6739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21,6728l1422,6731,1422,6732,1422,6734,1422,6773,1431,6773,1431,6756,1451,6756,1451,6749,1431,6749,1431,6734,1431,6732,1433,6731,1434,6731,1434,6730,1434,6729,1433,6728,1429,6728,1426,6728,1421,6728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52,6772l1448,6772,1441,6773,1431,6773,1452,6773,1452,677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507,6762l1502,6763,1480,6763,1507,6763,1507,6762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86,6743l1478,6743,1477,6750,1475,6757,1473,6763,1481,6763,1483,6756,1485,6749,1486,6743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51,6756l1446,6756,1449,6756,1451,6757,1451,6756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51,6748l1449,6749,1446,6749,1451,6749,1451,6748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453,6735l1453,6744,1460,6743,1468,6743,1514,6743,1514,6736,1471,6736,1461,6736,1453,6735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514,6743l1499,6743,1508,6743,1514,6744,1514,6743xe" filled="t" fillcolor="#231F20" stroked="f">
                <v:path arrowok="t"/>
                <v:fill type="solid"/>
              </v:shape>
              <v:shape style="position:absolute;left:1249;top:6724;width:266;height:130" coordorigin="1249,6724" coordsize="266,130" path="m1514,6735l1506,6736,1496,6736,1514,6736,1514,6735xe" filled="t" fillcolor="#231F20" stroked="f">
                <v:path arrowok="t"/>
                <v:fill type="solid"/>
              </v:shape>
              <v:shape style="position:absolute;left:3958;top:6707;width:4674;height:152" type="#_x0000_t75">
                <v:imagedata r:id="rId65" o:title=""/>
              </v:shape>
            </v:group>
            <v:group style="position:absolute;left:1249;top:6975;width:459;height:128" coordorigin="1249,6975" coordsize="459,128">
              <v:shape style="position:absolute;left:1249;top:6975;width:459;height:128" coordorigin="1249,6975" coordsize="459,128" path="m1259,6980l1249,6980,1249,7081,1259,7081,1259,6980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327,6978l1317,6978,1275,7094,1285,7094,1327,6978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401,6978l1382,6978,1373,6980,1339,7040,1341,7049,1351,7065,1357,7072,1374,7081,1383,7083,1402,7083,1411,7081,1424,7073,1380,7073,1370,7069,1354,7053,1350,7043,1350,7018,1353,7008,1370,6992,1380,6987,1424,6987,1410,6980,1401,6978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424,6987l1403,6987,1414,6992,1430,7008,1434,7018,1434,7043,1430,7053,1414,7069,1404,7073,1424,7073,1445,7021,1443,7012,1433,6995,1427,6989,1424,6987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07,6990l1507,6999,1513,6998,1526,6998,1579,6998,1579,6991,1524,6991,1514,6991,1507,6990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79,6998l1560,6998,1572,6998,1579,6999,1579,6998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36,6975l1529,6980,1532,6984,1535,6988,1538,6991,1546,6991,1544,6986,1540,6981,1536,6975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79,6990l1573,6991,1562,6991,1579,6991,1579,6990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462,7091l1465,7095,1466,7099,1466,7103,1472,7102,1487,7093,1470,7093,1467,7092,1462,7091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30,7056l1522,7056,1518,7063,1514,7068,1510,7073,1518,7075,1527,7077,1537,7080,1520,7087,1498,7091,1500,7094,1502,7097,1502,7100,1525,7094,1542,7087,1571,7087,1563,7083,1552,7079,1556,7076,1544,7076,1535,7073,1528,7070,1522,7069,1530,7056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71,7087l1542,7087,1558,7089,1568,7094,1576,7099,1577,7096,1579,7093,1582,7091,1573,7087,1571,7087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487,7051l1479,7051,1479,7089,1478,7090,1477,7092,1475,7093,1487,7093,1487,7051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67,7056l1558,7056,1556,7064,1551,7071,1544,7076,1556,7076,1559,7073,1564,7066,1567,7056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03,7011l1479,7011,1479,7043,1473,7046,1466,7048,1458,7051,1461,7054,1463,7057,1464,7060,1468,7058,1473,7055,1479,7051,1487,7051,1487,7047,1503,7040,1503,7039,1487,7039,1487,7011,1503,7011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499,7049l1499,7057,1503,7057,1511,7056,1586,7056,1586,7050,1515,7050,1506,7050,1499,7049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86,7056l1567,7056,1577,7057,1584,7057,1586,7057,1586,7056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32,7033l1531,7037,1529,7043,1525,7050,1534,7050,1536,7046,1539,7043,1543,7041,1543,7040,1543,7039,1543,7038,1538,7037,1535,7036,1532,7033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86,7049l1582,7050,1572,7050,1586,7050,1586,7049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01,7032l1495,7035,1491,7037,1487,7039,1503,7039,1502,7037,1501,7034,1501,7032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03,7023l1503,7032,1517,7031,1542,7031,1583,7031,1584,7024,1524,7024,1513,7024,1503,7023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83,7031l1542,7031,1569,7031,1583,7032,1583,7031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61,7000l1559,7007,1559,7007,1554,7015,1547,7024,1555,7024,1562,7015,1566,7009,1570,7008,1571,7007,1571,7006,1570,7005,1569,7005,1566,7004,1563,7002,1561,7000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84,7023l1579,7024,1569,7024,1555,7024,1584,7024,1584,7023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21,7002l1516,7007,1521,7011,1526,7016,1530,7023,1536,7018,1530,7011,1525,7006,1521,7002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461,7002l1461,7012,1466,7011,1472,7011,1479,7011,1503,7011,1503,7003,1472,7003,1466,7003,1461,7002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03,7011l1493,7011,1498,7011,1503,7012,1503,7011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477,6975l1478,6981,1479,6990,1479,7003,1487,7003,1487,6985,1488,6982,1490,6980,1491,6978,1491,6977,1490,6977,1484,6977,1480,6976,1477,6975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503,7002l1499,7003,1494,7003,1487,7003,1503,7003,1503,7002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623,6993l1618,6994,1618,6996,1618,7089,1618,7094,1617,7098,1627,7098,1627,7082,1708,7082,1708,7075,1627,7075,1627,7000,1708,7000,1708,6993,1671,6993,1641,6993,1623,6993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708,7082l1699,7082,1699,7097,1708,7097,1708,7094,1708,7089,1708,7082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708,7000l1699,7000,1699,7075,1708,7075,1708,7000xe" filled="t" fillcolor="#231F20" stroked="f">
                <v:path arrowok="t"/>
                <v:fill type="solid"/>
              </v:shape>
              <v:shape style="position:absolute;left:1249;top:6975;width:459;height:128" coordorigin="1249,6975" coordsize="459,128" path="m1708,6992l1696,6993,1671,6993,1708,6993,1708,6992xe" filled="t" fillcolor="#231F20" stroked="f">
                <v:path arrowok="t"/>
                <v:fill type="solid"/>
              </v:shape>
            </v:group>
            <v:group style="position:absolute;left:3968;top:6969;width:454;height:106" coordorigin="3968,6969" coordsize="454,106">
              <v:shape style="position:absolute;left:3968;top:6969;width:454;height:106" coordorigin="3968,6969" coordsize="454,106" path="m3978,6972l3968,6972,3968,7043,3997,7075,4010,7075,4016,7073,4026,7065,4026,7065,3998,7065,3994,7064,3979,7043,3978,6972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035,6972l4025,6972,4025,7042,4025,7045,4006,7065,4026,7065,4030,7061,4034,7050,4035,7043,4035,6972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058,7048l4049,7053,4057,7067,4067,7075,4088,7075,4094,7072,4102,7065,4071,7065,4064,7059,4058,7048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086,6969l4073,6969,4067,6971,4058,6980,4056,6985,4056,6996,4056,6999,4084,7027,4090,7032,4096,7040,4097,7044,4097,7053,4096,7057,4088,7063,4084,7065,4102,7065,4105,7061,4108,7055,4108,7042,4077,7009,4072,7005,4067,6999,4066,6996,4066,6988,4067,6985,4073,6981,4076,6979,4102,6979,4099,6976,4090,6970,4086,6969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102,6979l4084,6979,4087,6981,4093,6985,4096,6988,4098,6992,4106,6985,4106,6985,4103,6980,4102,6979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160,6972l4130,6972,4130,7072,4167,7072,4175,7069,4183,7062,4140,7062,4140,7024,4182,7024,4181,7023,4176,7019,4169,7017,4173,7015,4175,7014,4140,7014,4140,6981,4178,6981,4168,6974,4160,6972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182,7024l4154,7024,4160,7024,4167,7026,4180,7041,4180,7047,4159,7062,4183,7062,4187,7058,4190,7051,4190,7037,4188,7032,4182,7024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178,6981l4165,6981,4171,6986,4171,7002,4169,7007,4161,7012,4154,7014,4175,7014,4176,7012,4181,7005,4182,7001,4182,6988,4179,6982,4178,6981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296,6979l4278,6979,4283,6981,4292,6989,4294,6994,4294,7004,4292,7009,4287,7018,4282,7023,4237,7072,4305,7072,4305,7062,4259,7062,4290,7028,4295,7022,4302,7011,4304,7005,4304,6991,4301,6984,4296,6979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281,6969l4263,6969,4256,6972,4243,6985,4240,6993,4239,7003,4249,7003,4249,6995,4252,6989,4260,6981,4266,6979,4296,6979,4289,6972,4281,6969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334,7057l4329,7057,4327,7058,4324,7061,4323,7063,4323,7068,4324,7070,4327,7073,4329,7074,4334,7074,4336,7073,4339,7070,4340,7068,4340,7063,4339,7061,4336,7058,4334,7057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398,6969l4376,6969,4368,6973,4362,6982,4356,6999,4353,7021,4356,7044,4362,7061,4368,7070,4376,7075,4398,7075,4406,7070,4409,7065,4387,7065,4372,7058,4364,7037,4364,7009,4367,6994,4374,6982,4380,6979,4410,6979,4406,6974,4398,6969xe" filled="t" fillcolor="#231F20" stroked="f">
                <v:path arrowok="t"/>
                <v:fill type="solid"/>
              </v:shape>
              <v:shape style="position:absolute;left:3968;top:6969;width:454;height:106" coordorigin="3968,6969" coordsize="454,106" path="m4410,6979l4395,6979,4401,6982,4410,6997,4413,7008,4413,7036,4410,7046,4402,7062,4395,7065,4409,7065,4412,7061,4420,7044,4422,7022,4420,7000,4413,6983,4410,6979xe" filled="t" fillcolor="#231F20" stroked="f">
                <v:path arrowok="t"/>
                <v:fill type="solid"/>
              </v:shape>
            </v:group>
            <v:group style="position:absolute;left:1080;top:7396;width:2719;height:250" coordorigin="1080,7396" coordsize="2719,250">
              <v:shape style="position:absolute;left:1080;top:7396;width:2719;height:250" coordorigin="1080,7396" coordsize="2719,250" path="m3799,7396l1080,7396,1080,7646,3799,7646,3799,7396xe" filled="t" fillcolor="#CBCCCE" stroked="f">
                <v:path arrowok="t"/>
                <v:fill type="solid"/>
              </v:shape>
            </v:group>
            <v:group style="position:absolute;left:3799;top:7396;width:7361;height:250" coordorigin="3799,7396" coordsize="7361,250">
              <v:shape style="position:absolute;left:3799;top:7396;width:7361;height:250" coordorigin="3799,7396" coordsize="7361,250" path="m11160,7396l3799,7396,3799,7646,11160,7646,11160,7396xe" filled="t" fillcolor="#CBCCCE" stroked="f">
                <v:path arrowok="t"/>
                <v:fill type="solid"/>
              </v:shape>
              <v:shape style="position:absolute;left:1239;top:7214;width:427;height:150" type="#_x0000_t75">
                <v:imagedata r:id="rId66" o:title=""/>
              </v:shape>
              <v:shape style="position:absolute;left:3958;top:7206;width:2863;height:151" type="#_x0000_t75">
                <v:imagedata r:id="rId67" o:title=""/>
              </v:shape>
              <v:shape style="position:absolute;left:1239;top:7464;width:432;height:150" type="#_x0000_t75">
                <v:imagedata r:id="rId68" o:title=""/>
              </v:shape>
              <v:shape style="position:absolute;left:3958;top:7458;width:1057;height:153" type="#_x0000_t75">
                <v:imagedata r:id="rId69" o:title=""/>
              </v:shape>
            </v:group>
            <v:group style="position:absolute;left:1080;top:7898;width:2719;height:251" coordorigin="1080,7898" coordsize="2719,251">
              <v:shape style="position:absolute;left:1080;top:7898;width:2719;height:251" coordorigin="1080,7898" coordsize="2719,251" path="m3799,7898l1080,7898,1080,8150,3799,8150,3799,7898xe" filled="t" fillcolor="#CBCCCE" stroked="f">
                <v:path arrowok="t"/>
                <v:fill type="solid"/>
              </v:shape>
            </v:group>
            <v:group style="position:absolute;left:3799;top:7898;width:7361;height:251" coordorigin="3799,7898" coordsize="7361,251">
              <v:shape style="position:absolute;left:3799;top:7898;width:7361;height:251" coordorigin="3799,7898" coordsize="7361,251" path="m11160,7898l3799,7898,3799,8150,11160,8150,11160,7898xe" filled="t" fillcolor="#CBCCCE" stroked="f">
                <v:path arrowok="t"/>
                <v:fill type="solid"/>
              </v:shape>
              <v:shape style="position:absolute;left:1239;top:7716;width:566;height:149" type="#_x0000_t75">
                <v:imagedata r:id="rId70" o:title=""/>
              </v:shape>
              <v:shape style="position:absolute;left:3958;top:7708;width:4150;height:151" type="#_x0000_t75">
                <v:imagedata r:id="rId71" o:title=""/>
              </v:shape>
            </v:group>
            <v:group style="position:absolute;left:1249;top:7978;width:259;height:127" coordorigin="1249,7978" coordsize="259,127">
              <v:shape style="position:absolute;left:1249;top:7978;width:259;height:127" coordorigin="1249,7978" coordsize="259,127" path="m1303,8066l1294,8066,1294,8091,1347,8105,1353,8103,1359,8096,1313,8096,1310,8096,1305,8095,1304,8094,1303,8091,1303,8089,1303,8066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355,8076l1313,8096,1359,8096,1362,8090,1364,8082,1360,8080,1357,8079,1355,8076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252,7999l1250,8004,1251,8008,1251,8066,1250,8072,1249,8079,1259,8079,1259,8066,1346,8066,1346,8065,1345,8059,1259,8059,1259,8038,1345,8038,1345,8031,1259,8031,1259,8008,1345,8008,1346,8003,1346,8001,1294,8001,1270,8000,1252,7999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346,8066l1337,8066,1337,8076,1347,8076,1346,8070,1346,8066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303,8038l1294,8038,1294,8059,1303,8059,1303,8038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345,8038l1337,8038,1337,8059,1345,8059,1345,8038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303,8008l1294,8008,1294,8031,1303,8031,1303,8008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345,8008l1337,8008,1337,8031,1345,8031,1345,8008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292,7978l1293,7983,1294,7990,1294,8001,1346,8001,1308,8001,1303,7987,1303,7986,1303,7985,1304,7983,1305,7982,1307,7981,1307,7981,1307,7979,1306,7979,1300,7979,1296,7979,1292,7978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346,7999l1331,8000,1308,8001,1346,8001,1346,7999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404,8051l1378,8097,1382,8098,1385,8100,1388,8103,1413,8056,1410,8055,1407,8053,1404,8051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435,8031l1427,8031,1427,8088,1429,8094,1438,8099,1447,8101,1464,8101,1502,8093,1457,8093,1451,8092,1443,8091,1440,8090,1436,8086,1435,8084,1435,8031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498,8072l1477,8093,1502,8093,1503,8092,1506,8087,1507,8083,1508,8078,1505,8078,1502,8076,1498,8072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464,8024l1456,8024,1456,8066,1455,8069,1455,8077,1465,8077,1464,8070,1464,8066,1464,8024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496,8017l1489,8017,1487,8053,1486,8055,1480,8058,1476,8059,1472,8059,1475,8062,1477,8066,1478,8069,1483,8067,1496,8048,1496,8017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381,8015l1376,8022,1384,8026,1392,8032,1399,8040,1405,8032,1398,8027,1390,8022,1381,8015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425,7987l1426,7993,1427,8001,1427,8023,1420,8025,1414,8026,1409,8026,1412,8037,1419,8034,1424,8032,1427,8031,1435,8031,1435,8029,1456,8024,1464,8024,1464,8022,1466,8022,1435,8022,1435,7995,1435,7994,1437,7992,1437,7991,1439,7990,1440,7990,1440,7988,1439,7988,1427,7988,1425,7987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454,7978l1455,7982,1456,7986,1456,8017,1435,8022,1466,8022,1489,8017,1496,8017,1496,8016,1464,8016,1464,7986,1464,7983,1465,7982,1467,7982,1467,7981,1467,7979,1466,7979,1462,7979,1458,7979,1454,7978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496,8006l1489,8009,1478,8012,1464,8016,1496,8016,1496,8006xe" filled="t" fillcolor="#231F20" stroked="f">
                <v:path arrowok="t"/>
                <v:fill type="solid"/>
              </v:shape>
              <v:shape style="position:absolute;left:1249;top:7978;width:259;height:127" coordorigin="1249,7978" coordsize="259,127" path="m1391,7983l1386,7989,1396,7995,1404,8001,1410,8008,1416,8001,1409,7995,1400,7989,1391,7983xe" filled="t" fillcolor="#231F20" stroked="f">
                <v:path arrowok="t"/>
                <v:fill type="solid"/>
              </v:shape>
              <v:shape style="position:absolute;left:3958;top:7960;width:2184;height:149" type="#_x0000_t75">
                <v:imagedata r:id="rId72" o:title=""/>
              </v:shape>
            </v:group>
            <v:group style="position:absolute;left:1080;top:8401;width:2719;height:251" coordorigin="1080,8401" coordsize="2719,251">
              <v:shape style="position:absolute;left:1080;top:8401;width:2719;height:251" coordorigin="1080,8401" coordsize="2719,251" path="m3799,8401l1080,8401,1080,8652,3799,8652,3799,8401xe" filled="t" fillcolor="#CBCCCE" stroked="f">
                <v:path arrowok="t"/>
                <v:fill type="solid"/>
              </v:shape>
            </v:group>
            <v:group style="position:absolute;left:3799;top:8401;width:7361;height:251" coordorigin="3799,8401" coordsize="7361,251">
              <v:shape style="position:absolute;left:3799;top:8401;width:7361;height:251" coordorigin="3799,8401" coordsize="7361,251" path="m11160,8401l3799,8401,3799,8652,11160,8652,11160,8401xe" filled="t" fillcolor="#CBCCCE" stroked="f">
                <v:path arrowok="t"/>
                <v:fill type="solid"/>
              </v:shape>
            </v:group>
            <v:group style="position:absolute;left:1249;top:8229;width:533;height:131" coordorigin="1249,8229" coordsize="533,131">
              <v:shape style="position:absolute;left:1249;top:8229;width:533;height:131" coordorigin="1249,8229" coordsize="533,131" path="m1260,8338l1249,8347,1267,8347,1289,8346,1370,8346,1370,8338,1306,8338,1279,8338,1260,8338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370,8346l1346,8346,1359,8347,1370,8347,1370,8346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316,8253l1297,8253,1306,8338,1370,8338,1334,8338,1316,8253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370,8337l1355,8338,1334,8338,1370,8338,1370,8337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262,8245l1260,8254,1274,8254,1316,8253,1357,8253,1361,8246,1323,8246,1297,8246,1278,8246,1262,8245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357,8253l1316,8253,1337,8253,1356,8254,1357,8253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362,8245l1343,8246,1323,8246,1361,8246,1362,8245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415,8268l1406,8268,1406,8342,1405,8349,1404,8359,1415,8359,1415,8268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465,8266l1456,8266,1456,8342,1456,8349,1455,8359,1466,8359,1466,8350,1465,8342,1465,8323,1511,8323,1511,8317,1465,8317,1465,8294,1506,8294,1506,8288,1465,8288,1465,8266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11,8323l1492,8323,1502,8324,1511,8325,1511,8323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11,8315l1500,8316,1491,8317,1511,8317,1511,8315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06,8294l1489,8294,1498,8295,1506,8296,1506,8294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456,8230l1420,8285,1425,8286,1428,8288,1430,8291,1438,8284,1444,8275,1451,8266,1512,8266,1512,8259,1455,8259,1456,8257,1458,8253,1462,8245,1463,8242,1465,8239,1466,8238,1467,8238,1468,8237,1469,8237,1469,8234,1468,8234,1464,8234,1463,8233,1460,8232,1458,8232,1456,8230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06,8286l1497,8287,1489,8288,1506,8288,1506,8286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417,8229l1383,8282,1387,8282,1390,8283,1393,8287,1398,8281,1402,8275,1406,8268,1415,8268,1415,8253,1419,8247,1421,8243,1424,8239,1426,8238,1429,8237,1430,8236,1430,8234,1428,8233,1424,8232,1421,8231,1417,8229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12,8266l1496,8266,1503,8266,1512,8267,1512,8266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12,8257l1505,8258,1498,8259,1512,8259,1512,8257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97,8347l1601,8350,1602,8354,1602,8359,1611,8359,1632,8348,1609,8348,1604,8348,1597,8347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654,8272l1624,8272,1624,8342,1623,8345,1619,8348,1616,8348,1632,8348,1632,8347,1632,8272,1654,8272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94,8286l1587,8290,1595,8299,1602,8309,1606,8318,1614,8313,1610,8305,1603,8296,1594,8286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79,8264l1579,8273,1587,8273,1595,8272,1654,8272,1654,8265,1595,8265,1587,8265,1579,8264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654,8272l1641,8272,1648,8273,1654,8273,1654,8272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622,8230l1623,8235,1623,8237,1624,8247,1624,8265,1632,8265,1632,8237,1633,8235,1635,8234,1635,8233,1635,8232,1635,8231,1628,8231,1624,8231,1622,8230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654,8264l1647,8265,1640,8265,1632,8265,1654,8265,1654,8264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31,8242l1531,8245,1532,8337,1531,8342,1531,8347,1540,8347,1540,8331,1576,8331,1576,8324,1540,8324,1540,8291,1576,8291,1576,8284,1540,8284,1540,8250,1576,8250,1576,8249,1576,8244,1576,8243,1542,8243,1534,8243,1531,8242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76,8331l1567,8331,1567,8344,1577,8344,1576,8337,1576,8331,1576,8331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76,8291l1567,8291,1567,8324,1576,8324,1576,8291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76,8250l1567,8250,1567,8284,1576,8284,1576,8250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577,8242l1574,8243,1566,8243,1576,8243,1577,8242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756,8349l1759,8352,1760,8356,1760,8360,1766,8359,1781,8350,1764,8350,1761,8350,1756,8349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676,8255l1676,8261,1676,8346,1676,8350,1676,8352,1675,8359,1684,8359,1685,8266,1685,8262,1686,8261,1688,8260,1688,8259,1688,8257,1687,8257,1680,8257,1680,8257,1678,8256,1676,8255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781,8250l1773,8250,1773,8346,1772,8348,1770,8350,1769,8350,1781,8350,1781,8349,1781,8250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701,8270l1701,8330,1701,8333,1706,8332,1715,8332,1755,8332,1755,8330,1755,8326,1709,8326,1709,8305,1755,8305,1755,8298,1709,8298,1709,8277,1755,8277,1755,8271,1715,8271,1706,8270,1701,8270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755,8332l1741,8332,1750,8332,1755,8333,1755,8332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755,8305l1747,8305,1747,8326,1755,8326,1755,8305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755,8277l1747,8277,1747,8298,1755,8298,1755,8277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755,8270l1750,8270,1741,8271,1755,8271,1755,8270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685,8230l1680,8237,1689,8243,1695,8249,1700,8256,1707,8249,1701,8243,1694,8237,1685,8230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720,8242l1720,8251,1728,8250,1736,8250,1781,8250,1782,8245,1782,8243,1738,8243,1727,8242,1720,8242xe" filled="t" fillcolor="#231F20" stroked="f">
                <v:path arrowok="t"/>
                <v:fill type="solid"/>
              </v:shape>
              <v:shape style="position:absolute;left:1249;top:8229;width:533;height:131" coordorigin="1249,8229" coordsize="533,131" path="m1782,8242l1777,8242,1767,8243,1782,8243,1782,8242xe" filled="t" fillcolor="#231F20" stroked="f">
                <v:path arrowok="t"/>
                <v:fill type="solid"/>
              </v:shape>
              <v:shape style="position:absolute;left:3958;top:8212;width:3954;height:151" type="#_x0000_t75">
                <v:imagedata r:id="rId73" o:title=""/>
              </v:shape>
              <v:shape style="position:absolute;left:1240;top:8470;width:564;height:151" type="#_x0000_t75">
                <v:imagedata r:id="rId74" o:title=""/>
              </v:shape>
              <v:shape style="position:absolute;left:3997;top:8463;width:3009;height:154" type="#_x0000_t75">
                <v:imagedata r:id="rId75" o:title=""/>
              </v:shape>
            </v:group>
            <v:group style="position:absolute;left:1080;top:9602;width:10080;height:319" coordorigin="1080,9602" coordsize="10080,319">
              <v:shape style="position:absolute;left:1080;top:9602;width:10080;height:319" coordorigin="1080,9602" coordsize="10080,319" path="m11160,9602l1080,9602,1080,9922,11160,9922,11160,9602xe" filled="t" fillcolor="#EE3124" stroked="f">
                <v:path arrowok="t"/>
                <v:fill type="solid"/>
              </v:shape>
            </v:group>
            <v:group style="position:absolute;left:1080;top:9351;width:2719;height:252" coordorigin="1080,9351" coordsize="2719,252">
              <v:shape style="position:absolute;left:1080;top:9351;width:2719;height:252" coordorigin="1080,9351" coordsize="2719,252" path="m3799,9351l1080,9351,1080,9602,3799,9602,3799,9351xe" filled="t" fillcolor="#CBCCCE" stroked="f">
                <v:path arrowok="t"/>
                <v:fill type="solid"/>
              </v:shape>
            </v:group>
            <v:group style="position:absolute;left:3799;top:9351;width:7361;height:252" coordorigin="3799,9351" coordsize="7361,252">
              <v:shape style="position:absolute;left:3799;top:9351;width:7361;height:252" coordorigin="3799,9351" coordsize="7361,252" path="m11160,9351l3799,9351,3799,9602,11160,9602,11160,9351xe" filled="t" fillcolor="#CBCCCE" stroked="f">
                <v:path arrowok="t"/>
                <v:fill type="solid"/>
              </v:shape>
            </v:group>
            <v:group style="position:absolute;left:1080;top:8905;width:2719;height:193" coordorigin="1080,8905" coordsize="2719,193">
              <v:shape style="position:absolute;left:1080;top:8905;width:2719;height:193" coordorigin="1080,8905" coordsize="2719,193" path="m3799,8905l1080,8905,1080,9098,3799,9098,3799,8905xe" filled="t" fillcolor="#CBCCCE" stroked="f">
                <v:path arrowok="t"/>
                <v:fill type="solid"/>
              </v:shape>
            </v:group>
            <v:group style="position:absolute;left:3799;top:8905;width:7361;height:193" coordorigin="3799,8905" coordsize="7361,193">
              <v:shape style="position:absolute;left:3799;top:8905;width:7361;height:193" coordorigin="3799,8905" coordsize="7361,193" path="m11160,8905l3799,8905,3799,9098,11160,9098,11160,8905xe" filled="t" fillcolor="#CBCCCE" stroked="f">
                <v:path arrowok="t"/>
                <v:fill type="solid"/>
              </v:shape>
              <v:shape style="position:absolute;left:1239;top:8722;width:856;height:597" type="#_x0000_t75">
                <v:imagedata r:id="rId76" o:title=""/>
              </v:shape>
              <v:shape style="position:absolute;left:3958;top:8714;width:5470;height:602" type="#_x0000_t75">
                <v:imagedata r:id="rId77" o:title=""/>
              </v:shape>
            </v:group>
            <v:group style="position:absolute;left:1249;top:9430;width:273;height:129" coordorigin="1249,9430" coordsize="273,129">
              <v:shape style="position:absolute;left:1249;top:9430;width:273;height:129" coordorigin="1249,9430" coordsize="273,129" path="m1338,9506l1330,9506,1330,9548,1330,9553,1329,9558,1339,9558,1339,9554,1339,9551,1338,9506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280,9473l1272,9473,1271,9541,1271,9549,1270,9558,1280,9558,1280,9473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330,9506l1320,9506,1310,9524,1287,9549,1289,9551,1291,9554,1307,9539,1319,9523,1327,9506,1330,9506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362,9506l1341,9506,1350,9525,1362,9541,1375,9548,1378,9546,1381,9544,1366,9533,1353,9516,1362,9506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290,9498l1289,9507,1299,9506,1309,9506,1379,9506,1379,9499,1330,9499,1306,9499,1290,9498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379,9506l1362,9506,1372,9506,1379,9507,1379,9506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338,9481l1330,9481,1330,9499,1379,9499,1339,9499,1338,9481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379,9498l1364,9499,1339,9499,1379,9499,1379,9498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283,9432l1249,9486,1252,9487,1254,9490,1256,9493,1262,9487,1267,9481,1272,9473,1280,9473,1280,9460,1287,9447,1291,9440,1294,9439,1295,9438,1295,9437,1294,9436,1292,9436,1289,9435,1286,9434,1283,9432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301,9439l1301,9440,1301,9477,1301,9481,1310,9481,1320,9481,1330,9481,1369,9481,1368,9477,1368,9474,1310,9474,1310,9447,1368,9447,1368,9443,1369,9440,1321,9440,1310,9440,1301,9439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369,9481l1351,9481,1361,9481,1369,9481,1369,9481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368,9447l1360,9447,1360,9474,1368,9474,1368,9447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369,9439l1360,9440,1349,9440,1369,9440,1369,9439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416,9475l1409,9475,1409,9541,1408,9549,1407,9559,1416,9559,1416,9475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508,9518l1495,9530,1479,9540,1458,9547,1440,9550,1443,9552,1444,9554,1445,9557,1456,9555,1466,9552,1484,9545,1492,9541,1508,9529,1513,9526,1515,9525,1516,9525,1516,9524,1515,9523,1512,9521,1510,9520,1508,9518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496,9502l1483,9514,1465,9524,1447,9530,1449,9531,1451,9534,1453,9537,1461,9534,1469,9530,1481,9524,1487,9519,1495,9513,1498,9511,1501,9509,1503,9509,1503,9509,1503,9507,1503,9507,1502,9506,1500,9505,1498,9504,1496,9502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425,9461l1426,9465,1426,9468,1427,9520,1426,9524,1426,9527,1425,9534,1435,9534,1434,9527,1434,9520,1434,9467,1434,9466,1435,9465,1436,9464,1437,9463,1437,9462,1436,9462,1429,9462,1428,9462,1426,9461,1425,9461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485,9488l1442,9512,1445,9514,1447,9516,1448,9519,1460,9515,1471,9509,1483,9500,1486,9498,1488,9496,1492,9496,1492,9495,1491,9494,1488,9492,1486,9490,1485,9488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463,9457l1458,9461,1463,9467,1468,9472,1473,9476,1466,9481,1460,9485,1449,9489,1443,9491,1436,9492,1439,9494,1441,9497,1442,9500,1461,9492,1478,9481,1494,9481,1485,9476,1489,9472,1479,9472,1473,9467,1467,9462,1463,9457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494,9481l1478,9481,1494,9489,1514,9496,1519,9494,1520,9491,1522,9489,1508,9487,1496,9482,1494,9481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418,9431l1389,9489,1391,9489,1394,9491,1397,9494,1402,9487,1405,9481,1409,9475,1416,9475,1429,9437,1429,9436,1429,9435,1428,9435,1424,9434,1421,9433,1418,9431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505,9451l1496,9451,1492,9459,1486,9466,1479,9472,1489,9472,1490,9471,1494,9467,1501,9458,1505,9452,1505,9451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461,9430l1452,9451,1440,9465,1441,9467,1444,9468,1446,9471,1451,9465,1456,9459,1460,9451,1505,9451,1509,9445,1464,9445,1465,9442,1466,9440,1467,9438,1468,9437,1470,9436,1470,9436,1470,9434,1469,9434,1466,9433,1464,9432,1461,9430xe" filled="t" fillcolor="#231F20" stroked="f">
                <v:path arrowok="t"/>
                <v:fill type="solid"/>
              </v:shape>
              <v:shape style="position:absolute;left:1249;top:9430;width:273;height:129" coordorigin="1249,9430" coordsize="273,129" path="m1510,9443l1504,9444,1496,9445,1509,9445,1510,9443xe" filled="t" fillcolor="#231F20" stroked="f">
                <v:path arrowok="t"/>
                <v:fill type="solid"/>
              </v:shape>
              <v:shape style="position:absolute;left:3958;top:9413;width:774;height:150" type="#_x0000_t75">
                <v:imagedata r:id="rId78" o:title=""/>
              </v:shape>
            </v:group>
            <v:group style="position:absolute;left:1080;top:10113;width:2719;height:191" coordorigin="1080,10113" coordsize="2719,191">
              <v:shape style="position:absolute;left:1080;top:10113;width:2719;height:191" coordorigin="1080,10113" coordsize="2719,191" path="m3799,10113l1080,10113,1080,10304,3799,10304,3799,10113xe" filled="t" fillcolor="#CBCCCE" stroked="f">
                <v:path arrowok="t"/>
                <v:fill type="solid"/>
              </v:shape>
            </v:group>
            <v:group style="position:absolute;left:3799;top:10113;width:7361;height:191" coordorigin="3799,10113" coordsize="7361,191">
              <v:shape style="position:absolute;left:3799;top:10113;width:7361;height:191" coordorigin="3799,10113" coordsize="7361,191" path="m11160,10113l3799,10113,3799,10304,11160,10304,11160,10113xe" filled="t" fillcolor="#CBCCCE" stroked="f">
                <v:path arrowok="t"/>
                <v:fill type="solid"/>
              </v:shape>
              <v:shape style="position:absolute;left:1153;top:9672;width:1068;height:795" type="#_x0000_t75">
                <v:imagedata r:id="rId79" o:title=""/>
              </v:shape>
              <v:shape style="position:absolute;left:3958;top:9955;width:6892;height:539" type="#_x0000_t75">
                <v:imagedata r:id="rId80" o:title=""/>
              </v:shape>
            </v:group>
            <w10:wrap type="none"/>
          </v:group>
        </w:pict>
      </w:r>
      <w:r>
        <w:rPr/>
        <w:pict>
          <v:shape style="position:absolute;margin-left:53.500198pt;margin-top:539.786621pt;width:367.981pt;height:6.682pt;mso-position-horizontal-relative:page;mso-position-vertical-relative:page;z-index:-411" type="#_x0000_t75">
            <v:imagedata r:id="rId81" o:title=""/>
          </v:shape>
        </w:pict>
      </w:r>
      <w:r>
        <w:rPr/>
        <w:pict>
          <v:shape style="position:absolute;margin-left:53.535198pt;margin-top:551.325317pt;width:272.172pt;height:15.791pt;mso-position-horizontal-relative:page;mso-position-vertical-relative:page;z-index:-410" type="#_x0000_t75">
            <v:imagedata r:id="rId82" o:title=""/>
          </v:shape>
        </w:pict>
      </w:r>
      <w:r>
        <w:rPr/>
        <w:pict>
          <v:group style="position:absolute;margin-left:174.401733pt;margin-top:579.700073pt;width:61.606273pt;height:15.0191pt;mso-position-horizontal-relative:page;mso-position-vertical-relative:page;z-index:-409" coordorigin="3488,11594" coordsize="1232,300">
            <v:shape style="position:absolute;left:4276;top:11773;width:444;height:89" type="#_x0000_t75">
              <v:imagedata r:id="rId83" o:title=""/>
            </v:shape>
            <v:group style="position:absolute;left:3790;top:11692;width:392;height:172" coordorigin="3790,11692" coordsize="392,172">
              <v:shape style="position:absolute;left:3790;top:11692;width:392;height:172" coordorigin="3790,11692" coordsize="392,172" path="m3856,11692l3800,11722,3790,11797,3794,11819,3804,11838,3820,11853,3841,11861,4115,11863,4137,11859,4156,11849,4171,11833,4180,11813,4181,11758,4178,11736,4167,11717,4151,11702,4131,11693,3856,11692xe" filled="t" fillcolor="#68737A" stroked="f">
                <v:path arrowok="t"/>
                <v:fill type="solid"/>
              </v:shape>
            </v:group>
            <v:group style="position:absolute;left:3967;top:11704;width:201;height:147" coordorigin="3967,11704" coordsize="201,147">
              <v:shape style="position:absolute;left:3967;top:11704;width:201;height:147" coordorigin="3967,11704" coordsize="201,147" path="m4115,11704l4031,11707,4012,11718,3999,11736,3994,11758,3994,11797,3991,11818,3982,11836,3967,11851,4132,11848,4151,11837,4164,11819,4168,11797,4165,11740,4154,11722,4137,11709,4115,11704xe" filled="t" fillcolor="#FFFFFF" stroked="f">
                <v:path arrowok="t"/>
                <v:fill type="solid"/>
              </v:shape>
            </v:group>
            <v:group style="position:absolute;left:3824;top:11732;width:104;height:86" coordorigin="3824,11732" coordsize="104,86">
              <v:shape style="position:absolute;left:3824;top:11732;width:104;height:86" coordorigin="3824,11732" coordsize="104,86" path="m3848,11732l3824,11732,3844,11818,3866,11818,3870,11799,3873,11786,3873,11784,3855,11784,3854,11773,3852,11759,3850,11747,3848,11732xe" filled="t" fillcolor="#FFFFFF" stroked="f">
                <v:path arrowok="t"/>
                <v:fill type="solid"/>
              </v:shape>
              <v:shape style="position:absolute;left:3824;top:11732;width:104;height:86" coordorigin="3824,11732" coordsize="104,86" path="m3893,11764l3876,11764,3876,11770,3879,11786,3881,11799,3885,11818,3908,11818,3916,11784,3896,11784,3895,11773,3893,11764xe" filled="t" fillcolor="#FFFFFF" stroked="f">
                <v:path arrowok="t"/>
                <v:fill type="solid"/>
              </v:shape>
              <v:shape style="position:absolute;left:3824;top:11732;width:104;height:86" coordorigin="3824,11732" coordsize="104,86" path="m3887,11732l3865,11732,3862,11747,3859,11759,3857,11773,3855,11784,3873,11784,3875,11770,3876,11764,3893,11764,3892,11759,3887,11732xe" filled="t" fillcolor="#FFFFFF" stroked="f">
                <v:path arrowok="t"/>
                <v:fill type="solid"/>
              </v:shape>
              <v:shape style="position:absolute;left:3824;top:11732;width:104;height:86" coordorigin="3824,11732" coordsize="104,86" path="m3928,11732l3903,11732,3901,11747,3899,11759,3897,11773,3896,11784,3916,11784,3928,11732xe" filled="t" fillcolor="#FFFFFF" stroked="f">
                <v:path arrowok="t"/>
                <v:fill type="solid"/>
              </v:shape>
            </v:group>
            <v:group style="position:absolute;left:3937;top:11727;width:24;height:90" coordorigin="3937,11727" coordsize="24,90">
              <v:shape style="position:absolute;left:3937;top:11727;width:24;height:90" coordorigin="3937,11727" coordsize="24,90" path="m3961,11756l3938,11756,3938,11818,3961,11818,3961,11756xe" filled="t" fillcolor="#FFFFFF" stroked="f">
                <v:path arrowok="t"/>
                <v:fill type="solid"/>
              </v:shape>
              <v:shape style="position:absolute;left:3937;top:11727;width:24;height:90" coordorigin="3937,11727" coordsize="24,90" path="m3957,11727l3942,11727,3937,11731,3937,11745,3942,11749,3957,11749,3963,11745,3963,11731,3957,11727xe" filled="t" fillcolor="#FFFFFF" stroked="f">
                <v:path arrowok="t"/>
                <v:fill type="solid"/>
              </v:shape>
            </v:group>
            <v:group style="position:absolute;left:4025;top:11732;width:74;height:86" coordorigin="4025,11732" coordsize="74,86">
              <v:shape style="position:absolute;left:4025;top:11732;width:74;height:86" coordorigin="4025,11732" coordsize="74,86" path="m4099,11732l4025,11732,4025,11818,4048,11818,4048,11792,4094,11792,4094,11771,4048,11771,4048,11752,4099,11752,4099,11732xe" filled="t" fillcolor="#68737A" stroked="f">
                <v:path arrowok="t"/>
                <v:fill type="solid"/>
              </v:shape>
            </v:group>
            <v:group style="position:absolute;left:4111;top:11727;width:24;height:90" coordorigin="4111,11727" coordsize="24,90">
              <v:shape style="position:absolute;left:4111;top:11727;width:24;height:90" coordorigin="4111,11727" coordsize="24,90" path="m4135,11756l4113,11756,4113,11818,4135,11818,4135,11756xe" filled="t" fillcolor="#68737A" stroked="f">
                <v:path arrowok="t"/>
                <v:fill type="solid"/>
              </v:shape>
              <v:shape style="position:absolute;left:4111;top:11727;width:24;height:90" coordorigin="4111,11727" coordsize="24,90" path="m4131,11727l4117,11727,4111,11731,4111,11745,4117,11749,4131,11749,4137,11745,4137,11731,4131,11727xe" filled="t" fillcolor="#68737A" stroked="f">
                <v:path arrowok="t"/>
                <v:fill type="solid"/>
              </v:shape>
            </v:group>
            <v:group style="position:absolute;left:4183;top:11701;width:10;height:20" coordorigin="4183,11701" coordsize="10,20">
              <v:shape style="position:absolute;left:4183;top:11701;width:10;height:20" coordorigin="4183,11701" coordsize="10,20" path="m4193,11705l4189,11705,4189,11721,4193,11721,4193,11705xe" filled="t" fillcolor="#68737A" stroked="f">
                <v:path arrowok="t"/>
                <v:fill type="solid"/>
              </v:shape>
              <v:shape style="position:absolute;left:4183;top:11701;width:10;height:20" coordorigin="4183,11701" coordsize="10,20" path="m4199,11701l4183,11701,4183,11705,4199,11705,4199,11701xe" filled="t" fillcolor="#68737A" stroked="f">
                <v:path arrowok="t"/>
                <v:fill type="solid"/>
              </v:shape>
            </v:group>
            <v:group style="position:absolute;left:4203;top:11701;width:19;height:21" coordorigin="4203,11701" coordsize="19,21">
              <v:shape style="position:absolute;left:4203;top:11701;width:19;height:21" coordorigin="4203,11701" coordsize="19,21" path="m4210,11709l4207,11709,4207,11710,4208,11711,4208,11712,4212,11721,4216,11713,4212,11713,4212,11712,4211,11711,4210,11709xe" filled="t" fillcolor="#68737A" stroked="f">
                <v:path arrowok="t"/>
                <v:fill type="solid"/>
              </v:shape>
              <v:shape style="position:absolute;left:4203;top:11701;width:19;height:21" coordorigin="4203,11701" coordsize="19,21" path="m4207,11701l4203,11701,4203,11721,4207,11721,4207,11709,4210,11709,4207,11701xe" filled="t" fillcolor="#68737A" stroked="f">
                <v:path arrowok="t"/>
                <v:fill type="solid"/>
              </v:shape>
              <v:shape style="position:absolute;left:4203;top:11701;width:19;height:21" coordorigin="4203,11701" coordsize="19,21" path="m4222,11709l4218,11709,4218,11721,4222,11721,4222,11709xe" filled="t" fillcolor="#68737A" stroked="f">
                <v:path arrowok="t"/>
                <v:fill type="solid"/>
              </v:shape>
              <v:shape style="position:absolute;left:4203;top:11701;width:19;height:21" coordorigin="4203,11701" coordsize="19,21" path="m4222,11701l4218,11701,4214,11710,4213,11711,4213,11712,4212,11713,4216,11713,4216,11712,4217,11711,4217,11710,4218,11709,4222,11709,4222,11701xe" filled="t" fillcolor="#68737A" stroked="f">
                <v:path arrowok="t"/>
                <v:fill type="solid"/>
              </v:shape>
            </v:group>
            <v:group style="position:absolute;left:3498;top:11605;width:206;height:279" coordorigin="3498,11605" coordsize="206,279">
              <v:shape style="position:absolute;left:3498;top:11605;width:206;height:279" coordorigin="3498,11605" coordsize="206,279" path="m3615,11605l3552,11616,3505,11679,3498,11740,3500,11775,3521,11848,3583,11883,3601,11884,3622,11883,3640,11879,3657,11872,3666,11865,3592,11865,3592,11809,3552,11809,3538,11795,3588,11744,3538,11694,3552,11680,3592,11680,3592,11624,3664,11624,3662,11622,3648,11613,3632,11608,3615,11605xe" filled="t" fillcolor="#005DAA" stroked="f">
                <v:path arrowok="t"/>
                <v:fill type="solid"/>
              </v:shape>
              <v:shape style="position:absolute;left:3498;top:11605;width:206;height:279" coordorigin="3498,11605" coordsize="206,279" path="m3664,11624l3592,11624,3665,11697,3617,11744,3665,11792,3592,11865,3666,11865,3700,11800,3704,11769,3703,11731,3699,11699,3693,11672,3685,11651,3674,11634,3664,11624xe" filled="t" fillcolor="#005DAA" stroked="f">
                <v:path arrowok="t"/>
                <v:fill type="solid"/>
              </v:shape>
              <v:shape style="position:absolute;left:3498;top:11605;width:206;height:279" coordorigin="3498,11605" coordsize="206,279" path="m3613,11769l3613,11815,3636,11792,3613,11769xe" filled="t" fillcolor="#005DAA" stroked="f">
                <v:path arrowok="t"/>
                <v:fill type="solid"/>
              </v:shape>
              <v:shape style="position:absolute;left:3498;top:11605;width:206;height:279" coordorigin="3498,11605" coordsize="206,279" path="m3592,11769l3552,11809,3592,11809,3592,11769xe" filled="t" fillcolor="#005DAA" stroked="f">
                <v:path arrowok="t"/>
                <v:fill type="solid"/>
              </v:shape>
              <v:shape style="position:absolute;left:3498;top:11605;width:206;height:279" coordorigin="3498,11605" coordsize="206,279" path="m3613,11674l3613,11720,3636,11697,3613,11674xe" filled="t" fillcolor="#005DAA" stroked="f">
                <v:path arrowok="t"/>
                <v:fill type="solid"/>
              </v:shape>
              <v:shape style="position:absolute;left:3498;top:11605;width:206;height:279" coordorigin="3498,11605" coordsize="206,279" path="m3592,11680l3552,11680,3592,11720,3592,11680xe" filled="t" fillcolor="#005DAA" stroked="f">
                <v:path arrowok="t"/>
                <v:fill type="solid"/>
              </v:shape>
            </v:group>
            <v:group style="position:absolute;left:3713;top:11604;width:43;height:43" coordorigin="3713,11604" coordsize="43,43">
              <v:shape style="position:absolute;left:3713;top:11604;width:43;height:43" coordorigin="3713,11604" coordsize="43,43" path="m3747,11604l3723,11604,3713,11614,3713,11637,3723,11647,3746,11647,3751,11642,3726,11642,3718,11634,3718,11616,3726,11608,3751,11608,3747,11604xe" filled="t" fillcolor="#231F20" stroked="f">
                <v:path arrowok="t"/>
                <v:fill type="solid"/>
              </v:shape>
              <v:shape style="position:absolute;left:3713;top:11604;width:43;height:43" coordorigin="3713,11604" coordsize="43,43" path="m3751,11608l3744,11608,3751,11616,3751,11635,3744,11642,3751,11642,3756,11637,3756,11613,3751,11608xe" filled="t" fillcolor="#231F20" stroked="f">
                <v:path arrowok="t"/>
                <v:fill type="solid"/>
              </v:shape>
              <v:shape style="position:absolute;left:3713;top:11604;width:43;height:43" coordorigin="3713,11604" coordsize="43,43" path="m3741,11614l3728,11614,3728,11637,3732,11637,3732,11627,3737,11627,3737,11626,3740,11626,3742,11624,3732,11624,3732,11617,3743,11617,3743,11616,3741,11614xe" filled="t" fillcolor="#231F20" stroked="f">
                <v:path arrowok="t"/>
                <v:fill type="solid"/>
              </v:shape>
              <v:shape style="position:absolute;left:3713;top:11604;width:43;height:43" coordorigin="3713,11604" coordsize="43,43" path="m3737,11627l3732,11627,3739,11637,3744,11637,3738,11628,3737,11627xe" filled="t" fillcolor="#231F20" stroked="f">
                <v:path arrowok="t"/>
                <v:fill type="solid"/>
              </v:shape>
              <v:shape style="position:absolute;left:3713;top:11604;width:43;height:43" coordorigin="3713,11604" coordsize="43,43" path="m3743,11617l3737,11617,3739,11618,3739,11622,3737,11624,3742,11624,3743,11623,3743,11617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1.829102pt;margin-top:579.442993pt;width:10.157pt;height:13.990998pt;mso-position-horizontal-relative:page;mso-position-vertical-relative:page;z-index:-408" type="#_x0000_t75">
            <v:imagedata r:id="rId84" o:title=""/>
          </v:shape>
        </w:pict>
      </w:r>
      <w:r>
        <w:rPr/>
        <w:pict>
          <v:group style="position:absolute;margin-left:90.036224pt;margin-top:582.650574pt;width:13.733774pt;height:10.846pt;mso-position-horizontal-relative:page;mso-position-vertical-relative:page;z-index:-407" coordorigin="1801,11653" coordsize="275,217">
            <v:group style="position:absolute;left:1811;top:11663;width:96;height:197" coordorigin="1811,11663" coordsize="96,197">
              <v:shape style="position:absolute;left:1811;top:11663;width:96;height:197" coordorigin="1811,11663" coordsize="96,197" path="m1907,11663l1845,11685,1811,11740,1812,11767,1838,11830,1907,11860,1907,11827,1885,11823,1866,11812,1852,11796,1844,11775,1842,11762,1846,11740,1857,11721,1873,11707,1894,11698,1907,11663xe" filled="t" fillcolor="#000000" stroked="f">
                <v:path arrowok="t"/>
                <v:fill type="solid"/>
              </v:shape>
            </v:group>
            <v:group style="position:absolute;left:1811;top:11663;width:96;height:197" coordorigin="1811,11663" coordsize="96,197">
              <v:shape style="position:absolute;left:1811;top:11663;width:96;height:197" coordorigin="1811,11663" coordsize="96,197" path="m1842,11762l1846,11740,1857,11721,1873,11707,1894,11698,1907,11663,1884,11666,1830,11700,1811,11740,1812,11767,1838,11830,1907,11860,1907,11827,1885,11823,1866,11812,1852,11796,1844,11775,1842,11762xe" filled="f" stroked="t" strokeweight=".182pt" strokecolor="#000000">
                <v:path arrowok="t"/>
              </v:shape>
            </v:group>
            <v:group style="position:absolute;left:1975;top:11663;width:96;height:197" coordorigin="1975,11663" coordsize="96,197">
              <v:shape style="position:absolute;left:1975;top:11663;width:96;height:197" coordorigin="1975,11663" coordsize="96,197" path="m2071,11663l2009,11685,1975,11740,1976,11767,2003,11830,2071,11860,2071,11827,2049,11823,2030,11812,2016,11796,2008,11775,2007,11762,2010,11740,2021,11721,2037,11707,2058,11698,2071,11663xe" filled="t" fillcolor="#000000" stroked="f">
                <v:path arrowok="t"/>
                <v:fill type="solid"/>
              </v:shape>
            </v:group>
            <v:group style="position:absolute;left:1975;top:11663;width:96;height:197" coordorigin="1975,11663" coordsize="96,197">
              <v:shape style="position:absolute;left:1975;top:11663;width:96;height:197" coordorigin="1975,11663" coordsize="96,197" path="m2007,11762l2010,11740,2021,11721,2037,11707,2058,11698,2071,11663,2048,11666,1994,11700,1975,11740,1976,11767,2003,11830,2071,11860,2071,11827,2049,11823,2030,11812,2016,11796,2008,11775,2007,11762xe" filled="f" stroked="t" strokeweight=".182pt" strokecolor="#000000">
                <v:path arrowok="t"/>
              </v:shape>
            </v:group>
            <v:group style="position:absolute;left:1977;top:11745;width:79;height:36" coordorigin="1977,11745" coordsize="79,36">
              <v:shape style="position:absolute;left:1977;top:11745;width:79;height:36" coordorigin="1977,11745" coordsize="79,36" path="m1977,11763l2056,11763e" filled="f" stroked="t" strokeweight="1.91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9.205048pt;margin-top:579.196289pt;width:17.143417pt;height:13.890808pt;mso-position-horizontal-relative:page;mso-position-vertical-relative:page;z-index:-406" type="#_x0000_t75">
            <v:imagedata r:id="rId85" o:title=""/>
          </v:shape>
        </w:pict>
      </w:r>
      <w:r>
        <w:rPr/>
        <w:pict>
          <v:group style="position:absolute;margin-left:55.702499pt;margin-top:579.313477pt;width:10.235pt;height:13.776pt;mso-position-horizontal-relative:page;mso-position-vertical-relative:page;z-index:-405" coordorigin="1114,11586" coordsize="205,276">
            <v:group style="position:absolute;left:1115;top:11587;width:202;height:273" coordorigin="1115,11587" coordsize="202,273">
              <v:shape style="position:absolute;left:1115;top:11587;width:202;height:273" coordorigin="1115,11587" coordsize="202,273" path="m1318,11861l1115,11861,1115,11587,1318,11587,1318,11861xe" filled="f" stroked="t" strokeweight=".111pt" strokecolor="#977348">
                <v:path arrowok="t"/>
              </v:shape>
            </v:group>
            <v:group style="position:absolute;left:1134;top:11610;width:164;height:126" coordorigin="1134,11610" coordsize="164,126">
              <v:shape style="position:absolute;left:1134;top:11610;width:164;height:126" coordorigin="1134,11610" coordsize="164,126" path="m1134,11663l1182,11720,1199,11736,1206,11720,1212,11708,1186,11708,1134,11663xe" filled="t" fillcolor="#27903A" stroked="f">
                <v:path arrowok="t"/>
                <v:fill type="solid"/>
              </v:shape>
              <v:shape style="position:absolute;left:1134;top:11610;width:164;height:126" coordorigin="1134,11610" coordsize="164,126" path="m1298,11610l1186,11708,1212,11708,1213,11707,1220,11695,1229,11683,1241,11670,1255,11654,1274,11634,1298,11610xe" filled="t" fillcolor="#27903A" stroked="f">
                <v:path arrowok="t"/>
                <v:fill type="solid"/>
              </v:shape>
            </v:group>
            <v:group style="position:absolute;left:1124;top:11599;width:186;height:251" coordorigin="1124,11599" coordsize="186,251">
              <v:shape style="position:absolute;left:1124;top:11599;width:186;height:251" coordorigin="1124,11599" coordsize="186,251" path="m1309,11849l1124,11849,1124,11599,1309,11599,1309,11849xe" filled="f" stroked="t" strokeweight=".056pt" strokecolor="#9773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471298pt;margin-top:581.716614pt;width:16.198pt;height:11.839pt;mso-position-horizontal-relative:page;mso-position-vertical-relative:page;z-index:-404" coordorigin="2629,11634" coordsize="324,237">
            <v:group style="position:absolute;left:2639;top:11644;width:304;height:217" coordorigin="2639,11644" coordsize="304,217">
              <v:shape style="position:absolute;left:2639;top:11644;width:304;height:217" coordorigin="2639,11644" coordsize="304,217" path="m2750,11644l2661,11644,2653,11650,2648,11657,2642,11666,2639,11676,2639,11860,2645,11861,2679,11861,2676,11861,2676,11769,2772,11769,2772,11766,2774,11742,2675,11742,2675,11741,2675,11684,2681,11682,2753,11682,2751,11680,2751,11646,2750,11644xe" filled="t" fillcolor="#000000" stroked="f">
                <v:path arrowok="t"/>
                <v:fill type="solid"/>
              </v:shape>
              <v:shape style="position:absolute;left:2639;top:11644;width:304;height:217" coordorigin="2639,11644" coordsize="304,217" path="m2772,11769l2676,11769,2678,11770,2743,11770,2749,11791,2787,11842,2827,11859,2854,11858,2877,11854,2897,11847,2914,11837,2919,11833,2848,11833,2826,11829,2806,11820,2789,11806,2778,11787,2772,11769xe" filled="t" fillcolor="#000000" stroked="f">
                <v:path arrowok="t"/>
                <v:fill type="solid"/>
              </v:shape>
              <v:shape style="position:absolute;left:2639;top:11644;width:304;height:217" coordorigin="2639,11644" coordsize="304,217" path="m2909,11802l2895,11817,2877,11827,2857,11832,2848,11833,2919,11833,2927,11825,2938,11811,2909,11802xe" filled="t" fillcolor="#000000" stroked="f">
                <v:path arrowok="t"/>
                <v:fill type="solid"/>
              </v:shape>
              <v:shape style="position:absolute;left:2639;top:11644;width:304;height:217" coordorigin="2639,11644" coordsize="304,217" path="m2862,11651l2793,11667,2752,11712,2745,11731,2678,11742,2774,11742,2774,11741,2782,11719,2795,11701,2811,11688,2830,11681,2922,11681,2919,11677,2902,11665,2883,11656,2862,11651xe" filled="t" fillcolor="#000000" stroked="f">
                <v:path arrowok="t"/>
                <v:fill type="solid"/>
              </v:shape>
              <v:shape style="position:absolute;left:2639;top:11644;width:304;height:217" coordorigin="2639,11644" coordsize="304,217" path="m2922,11681l2830,11681,2857,11681,2878,11686,2894,11694,2907,11706,2943,11710,2933,11692,2922,11681xe" filled="t" fillcolor="#000000" stroked="f">
                <v:path arrowok="t"/>
                <v:fill type="solid"/>
              </v:shape>
            </v:group>
            <v:group style="position:absolute;left:2784;top:11693;width:125;height:125" coordorigin="2784,11693" coordsize="125,125">
              <v:shape style="position:absolute;left:2784;top:11693;width:125;height:125" coordorigin="2784,11693" coordsize="125,125" path="m2864,11693l2799,11716,2784,11751,2787,11775,2797,11795,2813,11809,2832,11818,2859,11817,2880,11810,2895,11799,2900,11792,2848,11792,2827,11786,2814,11769,2817,11742,2828,11726,2845,11719,2848,11719,2900,11719,2899,11716,2883,11702,2864,11693xe" filled="t" fillcolor="#000000" stroked="f">
                <v:path arrowok="t"/>
                <v:fill type="solid"/>
              </v:shape>
              <v:shape style="position:absolute;left:2784;top:11693;width:125;height:125" coordorigin="2784,11693" coordsize="125,125" path="m2877,11778l2870,11787,2860,11792,2900,11792,2906,11785,2877,11778xe" filled="t" fillcolor="#000000" stroked="f">
                <v:path arrowok="t"/>
                <v:fill type="solid"/>
              </v:shape>
              <v:shape style="position:absolute;left:2784;top:11693;width:125;height:125" coordorigin="2784,11693" coordsize="125,125" path="m2900,11719l2861,11719,2872,11724,2879,11734,2909,11734,2900,1171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52.814316pt;margin-top:581.079651pt;width:17.480486pt;height:13.761261pt;mso-position-horizontal-relative:page;mso-position-vertical-relative:page;z-index:-403" coordorigin="3056,11622" coordsize="350,275">
            <v:group style="position:absolute;left:3060;top:11625;width:342;height:268" coordorigin="3060,11625" coordsize="342,268">
              <v:shape style="position:absolute;left:3060;top:11625;width:342;height:268" coordorigin="3060,11625" coordsize="342,268" path="m3402,11760l3374,11834,3323,11873,3254,11893,3225,11892,3150,11875,3095,11841,3060,11776,3061,11753,3084,11694,3131,11651,3194,11628,3218,11625,3245,11626,3318,11645,3370,11682,3402,11751,3402,11760xe" filled="f" stroked="t" strokeweight=".36pt" strokecolor="#231F20">
                <v:path arrowok="t"/>
              </v:shape>
            </v:group>
            <v:group style="position:absolute;left:3134;top:11695;width:66;height:136" coordorigin="3134,11695" coordsize="66,136">
              <v:shape style="position:absolute;left:3134;top:11695;width:66;height:136" coordorigin="3134,11695" coordsize="66,136" path="m3199,11831l3177,11827,3158,11817,3143,11801,3134,11781,3135,11754,3142,11731,3154,11714,3169,11702,3187,11695e" filled="f" stroked="t" strokeweight="1.08pt" strokecolor="#231F20">
                <v:path arrowok="t"/>
              </v:shape>
            </v:group>
            <v:group style="position:absolute;left:3195;top:11695;width:66;height:136" coordorigin="3195,11695" coordsize="66,136">
              <v:shape style="position:absolute;left:3195;top:11695;width:66;height:136" coordorigin="3195,11695" coordsize="66,136" path="m3260,11831l3238,11827,3219,11817,3204,11801,3195,11781,3196,11754,3203,11731,3215,11714,3230,11702,3248,11695e" filled="f" stroked="t" strokeweight="1.08pt" strokecolor="#231F20">
                <v:path arrowok="t"/>
              </v:shape>
            </v:group>
            <v:group style="position:absolute;left:3255;top:11695;width:66;height:136" coordorigin="3255,11695" coordsize="66,136">
              <v:shape style="position:absolute;left:3255;top:11695;width:66;height:136" coordorigin="3255,11695" coordsize="66,136" path="m3321,11831l3299,11827,3280,11817,3265,11801,3255,11781,3257,11754,3264,11731,3276,11714,3291,11702,3309,11695e" filled="f" stroked="t" strokeweight="1.08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43.199997pt;margin-top:579.262756pt;width:30.695038pt;height:15.137283pt;mso-position-horizontal-relative:page;mso-position-vertical-relative:page;z-index:-402" type="#_x0000_t75">
            <v:imagedata r:id="rId86" o:title=""/>
          </v:shape>
        </w:pict>
      </w:r>
      <w:r>
        <w:rPr/>
        <w:pict>
          <v:group style="position:absolute;margin-left:434.171844pt;margin-top:625.331116pt;width:62.387787pt;height:77.643897pt;mso-position-horizontal-relative:page;mso-position-vertical-relative:page;z-index:-401" coordorigin="8683,12507" coordsize="1248,1553">
            <v:shape style="position:absolute;left:8683;top:12507;width:1248;height:1229" type="#_x0000_t75">
              <v:imagedata r:id="rId87" o:title=""/>
            </v:shape>
            <v:shape style="position:absolute;left:8752;top:13748;width:1167;height:311" type="#_x0000_t75">
              <v:imagedata r:id="rId88" o:title=""/>
            </v:shape>
            <w10:wrap type="none"/>
          </v:group>
        </w:pict>
      </w:r>
      <w:r>
        <w:rPr/>
        <w:pict>
          <v:shape style="position:absolute;margin-left:48.787601pt;margin-top:608.784607pt;width:187.985009pt;height:70.166pt;mso-position-horizontal-relative:page;mso-position-vertical-relative:page;z-index:-400" type="#_x0000_t202" filled="f" stroked="f">
            <v:textbox inset="0,0,0,0">
              <w:txbxContent>
                <w:p>
                  <w:pPr>
                    <w:pStyle w:val="BodyText"/>
                    <w:spacing w:line="21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更多详细信息，请访问：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/>
                    <w:ind w:right="0"/>
                    <w:jc w:val="left"/>
                  </w:pPr>
                  <w:hyperlink r:id="rId89">
                    <w:r>
                      <w:rPr>
                        <w:b w:val="0"/>
                        <w:bCs w:val="0"/>
                        <w:color w:val="231F20"/>
                        <w:spacing w:val="0"/>
                        <w:w w:val="95"/>
                      </w:rPr>
                      <w:t>www.honeywellaidc.com.cn</w:t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pStyle w:val="BodyText"/>
                    <w:spacing w:before="52"/>
                    <w:ind w:right="0"/>
                    <w:jc w:val="left"/>
                    <w:rPr>
                      <w:rFonts w:ascii="Adobe 黑体 Std R" w:hAnsi="Adobe 黑体 Std R" w:cs="Adobe 黑体 Std R" w:eastAsia="Adobe 黑体 Std R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231F20"/>
                      <w:spacing w:val="0"/>
                      <w:w w:val="100"/>
                    </w:rPr>
                    <w:t>霍尼韦尔扫描与移动技术部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 w:before="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中国上海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5"/>
                    </w:rPr>
                    <w:t>中国上海浦东新区张江高科技园区李冰路430号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87601pt;margin-top:695.949585pt;width:155.936007pt;height:39.008pt;mso-position-horizontal-relative:page;mso-position-vertical-relative:page;z-index:-399" type="#_x0000_t202" filled="f" stroked="f">
            <v:textbox inset="0,0,0,0">
              <w:txbxContent>
                <w:p>
                  <w:pPr>
                    <w:pStyle w:val="BodyText"/>
                    <w:spacing w:line="21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中国苏州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0" w:lineRule="exact" w:before="5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苏州工业园区星海街221号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全国统一购买咨询热线：400</w:t>
                  </w:r>
                  <w:r>
                    <w:rPr>
                      <w:b w:val="0"/>
                      <w:bCs w:val="0"/>
                      <w:color w:val="231F2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639</w:t>
                  </w:r>
                  <w:r>
                    <w:rPr>
                      <w:b w:val="0"/>
                      <w:bCs w:val="0"/>
                      <w:color w:val="231F2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231F20"/>
                      <w:spacing w:val="0"/>
                      <w:w w:val="100"/>
                    </w:rPr>
                    <w:t>6841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681488pt;margin-top:713.751526pt;width:5.5615pt;height:15.3975pt;mso-position-horizontal-relative:page;mso-position-vertical-relative:page;z-index:-39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95425pt;margin-top:579.638245pt;width:9.7315pt;height:13.126pt;mso-position-horizontal-relative:page;mso-position-vertical-relative:page;z-index:-397" type="#_x0000_t202" filled="f" stroked="f">
            <v:textbox inset="0,0,0,0">
              <w:txbxContent>
                <w:p>
                  <w:pPr>
                    <w:spacing w:line="140" w:lineRule="exact" w:before="3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spacing w:line="67" w:lineRule="exact"/>
                    <w:ind w:left="9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7903A"/>
                      <w:spacing w:val="0"/>
                      <w:w w:val="105"/>
                      <w:sz w:val="6"/>
                      <w:szCs w:val="6"/>
                    </w:rPr>
                    <w:t>RoHS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  <w:p>
                  <w:pPr>
                    <w:spacing w:line="22" w:lineRule="exact"/>
                    <w:ind w:left="29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77348"/>
                      <w:spacing w:val="0"/>
                      <w:w w:val="120"/>
                      <w:sz w:val="4"/>
                      <w:szCs w:val="4"/>
                    </w:rPr>
                    <w:t>2002/95/EC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505.665985pt;width:504pt;height:9.549pt;mso-position-horizontal-relative:page;mso-position-vertical-relative:page;z-index:-396" type="#_x0000_t202" filled="f" stroked="f">
            <v:textbox inset="0,0,0,0">
              <w:txbxContent>
                <w:p>
                  <w:pPr>
                    <w:spacing w:line="190" w:lineRule="exact" w:before="1"/>
                    <w:ind w:left="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467.533997pt;width:504pt;height:12.583pt;mso-position-horizontal-relative:page;mso-position-vertical-relative:page;z-index:-39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480.117004pt;width:504pt;height:15.969pt;mso-position-horizontal-relative:page;mso-position-vertical-relative:page;z-index:-39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445.234009pt;width:504pt;height:9.654pt;mso-position-horizontal-relative:page;mso-position-vertical-relative:page;z-index:-393" type="#_x0000_t202" filled="f" stroked="f">
            <v:textbox inset="0,0,0,0">
              <w:txbxContent>
                <w:p>
                  <w:pPr>
                    <w:spacing w:line="190" w:lineRule="exact" w:before="3"/>
                    <w:ind w:left="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420.061005pt;width:504pt;height:12.555pt;mso-position-horizontal-relative:page;mso-position-vertical-relative:page;z-index:-39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94.908997pt;width:504pt;height:12.569pt;mso-position-horizontal-relative:page;mso-position-vertical-relative:page;z-index:-39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69.799011pt;width:504pt;height:12.492pt;mso-position-horizontal-relative:page;mso-position-vertical-relative:page;z-index:-39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44.850006pt;width:504pt;height:12.352pt;mso-position-horizontal-relative:page;mso-position-vertical-relative:page;z-index:-38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319.615997pt;width:504pt;height:12.625pt;mso-position-horizontal-relative:page;mso-position-vertical-relative:page;z-index:-38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94.477997pt;width:504pt;height:12.597pt;mso-position-horizontal-relative:page;mso-position-vertical-relative:page;z-index:-38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69.44101pt;width:504pt;height:12.608pt;mso-position-horizontal-relative:page;mso-position-vertical-relative:page;z-index:-38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20.473007pt;width:504pt;height:20.336pt;mso-position-horizontal-relative:page;mso-position-vertical-relative:page;z-index:-38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240.809006pt;width:504pt;height:16.203pt;mso-position-horizontal-relative:page;mso-position-vertical-relative:page;z-index:-38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95.919998pt;width:504pt;height:12.294pt;mso-position-horizontal-relative:page;mso-position-vertical-relative:page;z-index:-38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71.449997pt;width:504pt;height:12.252pt;mso-position-horizontal-relative:page;mso-position-vertical-relative:page;z-index:-38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47.162994pt;width:504pt;height:12.077pt;mso-position-horizontal-relative:page;mso-position-vertical-relative:page;z-index:-38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06.545998pt;width:504pt;height:12.33650pt;mso-position-horizontal-relative:page;mso-position-vertical-relative:page;z-index:-38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118.8825pt;width:504pt;height:16.203500pt;mso-position-horizontal-relative:page;mso-position-vertical-relative:page;z-index:-37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pt;margin-top:78pt;width:504pt;height:16.203pt;mso-position-horizontal-relative:page;mso-position-vertical-relative:page;z-index:-37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dobe 黑体 Std R" w:hAnsi="Adobe 黑体 Std R" w:eastAsia="Adobe 黑体 Std 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g"/><Relationship Id="rId84" Type="http://schemas.openxmlformats.org/officeDocument/2006/relationships/image" Target="media/image80.png"/><Relationship Id="rId85" Type="http://schemas.openxmlformats.org/officeDocument/2006/relationships/image" Target="media/image81.jpg"/><Relationship Id="rId86" Type="http://schemas.openxmlformats.org/officeDocument/2006/relationships/image" Target="media/image82.jp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hyperlink" Target="http://www.honeywellaidc.com.cn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http://www.honeywellaidc.com/CatalogDocuments/Dolphin7800hc_DS_RevB_0512_CN_outline.pdf</dc:title>
  <dcterms:created xsi:type="dcterms:W3CDTF">2020-11-12T17:18:25Z</dcterms:created>
  <dcterms:modified xsi:type="dcterms:W3CDTF">2020-11-12T17:18:25Z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2015-07-29T00:00:00Z</vt:filetime>
  </property>
  <property fmtid="{D5CDD505-2E9C-101B-9397-08002B2CF9AE}" pid="3" name="LastSaved">
    <vt:filetime>2020-11-12T00:00:00Z</vt:filetime>
  </property>
</Properties>
</file>