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-.5pt;margin-top:.000015pt;width:596.276001pt;height:14.6pt;mso-position-horizontal-relative:page;mso-position-vertical-relative:page;z-index:-753" coordorigin="-10,0" coordsize="11926,292">
            <v:group style="position:absolute;left:0;top:10;width:2897;height:272" coordorigin="0,10" coordsize="2897,272">
              <v:shape style="position:absolute;left:0;top:10;width:2897;height:272" coordorigin="0,10" coordsize="2897,272" path="m0,282l2897,282,2897,10,0,10,0,282xe" filled="t" fillcolor="#005596" stroked="f">
                <v:path arrowok="t"/>
                <v:fill type="solid"/>
              </v:shape>
            </v:group>
            <v:group style="position:absolute;left:2917;top:10;width:3069;height:272" coordorigin="2917,10" coordsize="3069,272">
              <v:shape style="position:absolute;left:2917;top:10;width:3069;height:272" coordorigin="2917,10" coordsize="3069,272" path="m2917,282l5985,282,5985,10,2917,10,2917,282xe" filled="t" fillcolor="#40AD49" stroked="f">
                <v:path arrowok="t"/>
                <v:fill type="solid"/>
              </v:shape>
            </v:group>
            <v:group style="position:absolute;left:6005;top:10;width:3069;height:272" coordorigin="6005,10" coordsize="3069,272">
              <v:shape style="position:absolute;left:6005;top:10;width:3069;height:272" coordorigin="6005,10" coordsize="3069,272" path="m6005,282l9074,282,9074,10,6005,10,6005,282xe" filled="t" fillcolor="#E37F1C" stroked="f">
                <v:path arrowok="t"/>
                <v:fill type="solid"/>
              </v:shape>
            </v:group>
            <v:group style="position:absolute;left:9094;top:10;width:2812;height:272" coordorigin="9094,10" coordsize="2812,272">
              <v:shape style="position:absolute;left:9094;top:10;width:2812;height:272" coordorigin="9094,10" coordsize="2812,272" path="m9094,282l11906,282,11906,10,9094,10,9094,282xe" filled="t" fillcolor="#D2232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73.981354pt;margin-top:817.687439pt;width:6.324939pt;height:7.177668pt;mso-position-horizontal-relative:page;mso-position-vertical-relative:page;z-index:-752" coordorigin="9480,16354" coordsize="126,144">
            <v:shape style="position:absolute;left:9480;top:16354;width:126;height:144" coordorigin="9480,16354" coordsize="126,144" path="m9558,16354l9496,16378,9480,16416,9482,16442,9520,16492,9544,16497,9565,16493,9583,16483,9597,16466,9606,16445,9605,16416,9598,16392,9588,16374,9574,16361,9558,16354xe" filled="t" fillcolor="#F47B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5.077255pt;margin-top:56.584408pt;width:52.75555pt;height:19.160899pt;mso-position-horizontal-relative:page;mso-position-vertical-relative:page;z-index:-751" coordorigin="2502,1132" coordsize="1055,383">
            <v:group style="position:absolute;left:3477;top:1136;width:76;height:80" coordorigin="3477,1136" coordsize="76,80">
              <v:shape style="position:absolute;left:3477;top:1136;width:76;height:80" coordorigin="3477,1136" coordsize="76,80" path="m3516,1216l3508,1216,3491,1207,3480,1189,3477,1163,3486,1148,3505,1138,3532,1136,3541,1144,3501,1144,3488,1159,3484,1184,3496,1202,3516,1209,3539,1209,3537,1211,3516,1216xe" filled="t" fillcolor="#003D79" stroked="f">
                <v:path arrowok="t"/>
                <v:fill type="solid"/>
              </v:shape>
              <v:shape style="position:absolute;left:3477;top:1136;width:76;height:80" coordorigin="3477,1136" coordsize="76,80" path="m3539,1209l3516,1209,3527,1208,3544,1195,3550,1173,3545,1157,3529,1146,3501,1144,3541,1144,3545,1148,3552,1167,3552,1195,3539,1209xe" filled="t" fillcolor="#003D79" stroked="f">
                <v:path arrowok="t"/>
                <v:fill type="solid"/>
              </v:shape>
              <v:shape style="position:absolute;left:3477;top:1136;width:76;height:80" coordorigin="3477,1136" coordsize="76,80" path="m3508,1198l3500,1198,3500,1150,3516,1150,3525,1150,3534,1153,3534,1158,3508,1158,3508,1170,3534,1170,3531,1174,3524,1175,3524,1175,3531,1177,3531,1178,3508,1178,3508,1198xe" filled="t" fillcolor="#003D79" stroked="f">
                <v:path arrowok="t"/>
                <v:fill type="solid"/>
              </v:shape>
              <v:shape style="position:absolute;left:3477;top:1136;width:76;height:80" coordorigin="3477,1136" coordsize="76,80" path="m3534,1170l3523,1170,3525,1167,3525,1159,3523,1158,3508,1158,3534,1158,3534,1169,3534,1170xe" filled="t" fillcolor="#003D79" stroked="f">
                <v:path arrowok="t"/>
                <v:fill type="solid"/>
              </v:shape>
              <v:shape style="position:absolute;left:3477;top:1136;width:76;height:80" coordorigin="3477,1136" coordsize="76,80" path="m3535,1199l3525,1199,3525,1195,3524,1193,3524,1190,3523,1186,3523,1182,3521,1180,3519,1178,3531,1178,3532,1180,3532,1185,3533,1189,3533,1194,3535,1199xe" filled="t" fillcolor="#003D79" stroked="f">
                <v:path arrowok="t"/>
                <v:fill type="solid"/>
              </v:shape>
            </v:group>
            <v:group style="position:absolute;left:2542;top:1172;width:2;height:302" coordorigin="2542,1172" coordsize="2,302">
              <v:shape style="position:absolute;left:2542;top:1172;width:2;height:302" coordorigin="2542,1172" coordsize="0,302" path="m2542,1474l2542,1172e" filled="f" stroked="t" strokeweight="4.080904pt" strokecolor="#003D79">
                <v:path arrowok="t"/>
              </v:shape>
            </v:group>
            <v:group style="position:absolute;left:2629;top:1256;width:279;height:220" coordorigin="2629,1256" coordsize="279,220">
              <v:shape style="position:absolute;left:2629;top:1256;width:279;height:220" coordorigin="2629,1256" coordsize="279,220" path="m2747,1475l2684,1467,2636,1422,2629,1347,2630,1333,2659,1277,2720,1258,2785,1256,2804,1256,2867,1268,2899,1308,2752,1308,2730,1310,2712,1317,2708,1321,2707,1325,2707,1339,2906,1339,2906,1340,2907,1360,2907,1385,2707,1385,2705,1389,2705,1408,2710,1414,2725,1425,2745,1427,2787,1427,2801,1427,2907,1427,2906,1434,2846,1473,2803,1475,2747,1475xe" filled="t" fillcolor="#003D79" stroked="f">
                <v:path arrowok="t"/>
                <v:fill type="solid"/>
              </v:shape>
              <v:shape style="position:absolute;left:2629;top:1256;width:279;height:220" coordorigin="2629,1256" coordsize="279,220" path="m2906,1339l2830,1339,2830,1323,2825,1317,2819,1313,2813,1309,2796,1308,2899,1308,2903,1320,2906,1339xe" filled="t" fillcolor="#003D79" stroked="f">
                <v:path arrowok="t"/>
                <v:fill type="solid"/>
              </v:shape>
              <v:shape style="position:absolute;left:2629;top:1256;width:279;height:220" coordorigin="2629,1256" coordsize="279,220" path="m2907,1427l2801,1427,2819,1424,2825,1420,2828,1416,2828,1403,2908,1403,2908,1416,2907,1427xe" filled="t" fillcolor="#003D79" stroked="f">
                <v:path arrowok="t"/>
                <v:fill type="solid"/>
              </v:shape>
              <v:shape style="position:absolute;left:2629;top:1256;width:279;height:220" coordorigin="2629,1256" coordsize="279,220" path="m2787,1427l2745,1427,2780,1427,2787,1427xe" filled="t" fillcolor="#003D79" stroked="f">
                <v:path arrowok="t"/>
                <v:fill type="solid"/>
              </v:shape>
            </v:group>
            <v:group style="position:absolute;left:2947;top:1256;width:287;height:220" coordorigin="2947,1256" coordsize="287,220">
              <v:shape style="position:absolute;left:2947;top:1256;width:287;height:220" coordorigin="2947,1256" coordsize="287,220" path="m3067,1475l3002,1467,2951,1408,2947,1355,2948,1334,2986,1270,3045,1257,3106,1256,3125,1256,3186,1266,3226,1312,3080,1312,3058,1313,3039,1318,3027,1337,3026,1354,3026,1386,3024,1391,3033,1402,3047,1411,3068,1414,3231,1415,3230,1422,3187,1466,3122,1475,3067,1475xe" filled="t" fillcolor="#003D79" stroked="f">
                <v:path arrowok="t"/>
                <v:fill type="solid"/>
              </v:shape>
              <v:shape style="position:absolute;left:2947;top:1256;width:287;height:220" coordorigin="2947,1256" coordsize="287,220" path="m3228,1346l3149,1346,3149,1325,3145,1320,3140,1317,3123,1313,3100,1312,3080,1312,3226,1312,3227,1315,3228,1346xe" filled="t" fillcolor="#003D79" stroked="f">
                <v:path arrowok="t"/>
                <v:fill type="solid"/>
              </v:shape>
              <v:shape style="position:absolute;left:2947;top:1256;width:287;height:220" coordorigin="2947,1256" coordsize="287,220" path="m3231,1415l3120,1415,3138,1413,3149,1405,3153,1399,3153,1384,3233,1384,3233,1402,3231,1415xe" filled="t" fillcolor="#003D79" stroked="f">
                <v:path arrowok="t"/>
                <v:fill type="solid"/>
              </v:shape>
            </v:group>
            <v:group style="position:absolute;left:3270;top:1209;width:255;height:265" coordorigin="3270,1209" coordsize="255,265">
              <v:shape style="position:absolute;left:3270;top:1209;width:255;height:265" coordorigin="3270,1209" coordsize="255,265" path="m3391,1258l3311,1258,3311,1209,3391,1209,3391,1258xe" filled="t" fillcolor="#003D79" stroked="f">
                <v:path arrowok="t"/>
                <v:fill type="solid"/>
              </v:shape>
              <v:shape style="position:absolute;left:3270;top:1209;width:255;height:265" coordorigin="3270,1209" coordsize="255,265" path="m3515,1317l3270,1317,3270,1258,3515,1258,3515,1317xe" filled="t" fillcolor="#003D79" stroked="f">
                <v:path arrowok="t"/>
                <v:fill type="solid"/>
              </v:shape>
              <v:shape style="position:absolute;left:3270;top:1209;width:255;height:265" coordorigin="3270,1209" coordsize="255,265" path="m3399,1474l3340,1462,3311,1409,3311,1317,3391,1317,3391,1406,3395,1411,3401,1419,3523,1419,3517,1436,3447,1473,3431,1474,3399,1474xe" filled="t" fillcolor="#003D79" stroked="f">
                <v:path arrowok="t"/>
                <v:fill type="solid"/>
              </v:shape>
              <v:shape style="position:absolute;left:3270;top:1209;width:255;height:265" coordorigin="3270,1209" coordsize="255,265" path="m3523,1419l3401,1419,3406,1419,3441,1419,3445,1417,3450,1413,3455,1408,3454,1397,3454,1377,3526,1377,3526,1394,3523,1417,3523,1419xe" filled="t" fillcolor="#003D79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.27446pt;margin-top:43.389179pt;width:69.765864pt;height:49.673213pt;mso-position-horizontal-relative:page;mso-position-vertical-relative:page;z-index:-750" coordorigin="925,868" coordsize="1395,993">
            <v:group style="position:absolute;left:930;top:1172;width:442;height:302" coordorigin="930,1172" coordsize="442,302">
              <v:shape style="position:absolute;left:930;top:1172;width:442;height:302" coordorigin="930,1172" coordsize="442,302" path="m1214,1474l1098,1474,930,1172,1031,1172,1156,1397,1255,1397,1214,1474xe" filled="t" fillcolor="#003D79" stroked="f">
                <v:path arrowok="t"/>
                <v:fill type="solid"/>
              </v:shape>
              <v:shape style="position:absolute;left:930;top:1172;width:442;height:302" coordorigin="930,1172" coordsize="442,302" path="m1255,1397l1156,1397,1272,1172,1372,1172,1255,1397xe" filled="t" fillcolor="#003D79" stroked="f">
                <v:path arrowok="t"/>
                <v:fill type="solid"/>
              </v:shape>
            </v:group>
            <v:group style="position:absolute;left:1351;top:1256;width:302;height:218" coordorigin="1351,1256" coordsize="302,218">
              <v:shape style="position:absolute;left:1351;top:1256;width:302;height:218" coordorigin="1351,1256" coordsize="302,218" path="m1461,1474l1399,1467,1353,1405,1351,1356,1351,1342,1370,1281,1430,1258,1512,1256,1535,1256,1599,1262,1646,1300,1650,1312,1484,1312,1464,1314,1445,1321,1433,1333,1433,1342,1433,1381,1434,1398,1443,1407,1458,1412,1481,1414,1651,1415,1651,1418,1603,1468,1564,1474,1461,1474xe" filled="t" fillcolor="#003D79" stroked="f">
                <v:path arrowok="t"/>
                <v:fill type="solid"/>
              </v:shape>
              <v:shape style="position:absolute;left:1351;top:1256;width:302;height:218" coordorigin="1351,1256" coordsize="302,218" path="m1651,1415l1512,1415,1531,1414,1553,1411,1571,1391,1574,1375,1574,1342,1576,1333,1563,1320,1547,1314,1524,1312,1484,1312,1650,1312,1651,1318,1653,1337,1653,1391,1653,1399,1651,1415xe" filled="t" fillcolor="#003D79" stroked="f">
                <v:path arrowok="t"/>
                <v:fill type="solid"/>
              </v:shape>
            </v:group>
            <v:group style="position:absolute;left:1691;top:1256;width:287;height:220" coordorigin="1691,1256" coordsize="287,220">
              <v:shape style="position:absolute;left:1691;top:1256;width:287;height:220" coordorigin="1691,1256" coordsize="287,220" path="m1811,1475l1746,1467,1695,1408,1691,1355,1692,1334,1730,1270,1789,1257,1850,1256,1870,1256,1930,1266,1970,1312,1824,1312,1802,1313,1783,1318,1771,1337,1770,1354,1770,1386,1768,1391,1777,1402,1791,1411,1812,1414,1976,1415,1975,1422,1931,1466,1866,1475,1811,1475xe" filled="t" fillcolor="#003D79" stroked="f">
                <v:path arrowok="t"/>
                <v:fill type="solid"/>
              </v:shape>
              <v:shape style="position:absolute;left:1691;top:1256;width:287;height:220" coordorigin="1691,1256" coordsize="287,220" path="m1972,1346l1893,1346,1893,1325,1889,1320,1884,1317,1867,1313,1844,1312,1824,1312,1970,1312,1971,1315,1972,1346xe" filled="t" fillcolor="#003D79" stroked="f">
                <v:path arrowok="t"/>
                <v:fill type="solid"/>
              </v:shape>
              <v:shape style="position:absolute;left:1691;top:1256;width:287;height:220" coordorigin="1691,1256" coordsize="287,220" path="m1976,1415l1865,1415,1882,1413,1893,1405,1897,1399,1897,1384,1978,1384,1978,1402,1976,1415xe" filled="t" fillcolor="#003D79" stroked="f">
                <v:path arrowok="t"/>
                <v:fill type="solid"/>
              </v:shape>
            </v:group>
            <v:group style="position:absolute;left:2015;top:1256;width:302;height:218" coordorigin="2015,1256" coordsize="302,218">
              <v:shape style="position:absolute;left:2015;top:1256;width:302;height:218" coordorigin="2015,1256" coordsize="302,218" path="m2124,1474l2062,1466,2016,1405,2015,1356,2015,1342,2033,1281,2094,1259,2175,1256,2199,1256,2263,1262,2309,1300,2313,1312,2148,1312,2127,1314,2109,1321,2097,1333,2096,1342,2096,1381,2098,1398,2106,1407,2122,1412,2145,1414,2315,1415,2314,1418,2266,1468,2227,1474,2124,1474xe" filled="t" fillcolor="#003D79" stroked="f">
                <v:path arrowok="t"/>
                <v:fill type="solid"/>
              </v:shape>
              <v:shape style="position:absolute;left:2015;top:1256;width:302;height:218" coordorigin="2015,1256" coordsize="302,218" path="m2315,1415l2175,1415,2195,1414,2217,1411,2234,1391,2238,1375,2238,1342,2239,1333,2226,1320,2210,1314,2187,1312,2148,1312,2313,1312,2315,1318,2316,1337,2316,1391,2316,1399,2315,1415xe" filled="t" fillcolor="#003D79" stroked="f">
                <v:path arrowok="t"/>
                <v:fill type="solid"/>
              </v:shape>
            </v:group>
            <v:group style="position:absolute;left:1439;top:872;width:393;height:343" coordorigin="1439,872" coordsize="393,343">
              <v:shape style="position:absolute;left:1439;top:872;width:393;height:343" coordorigin="1439,872" coordsize="393,343" path="m1509,1215l1439,1215,1451,1192,1464,1169,1507,1106,1557,1049,1614,997,1679,950,1751,909,1832,872,1832,935,1811,944,1790,954,1731,986,1677,1023,1627,1065,1582,1111,1543,1161,1519,1197,1509,1215xe" filled="t" fillcolor="#A4AAAD" stroked="f">
                <v:path arrowok="t"/>
                <v:fill type="solid"/>
              </v:shape>
            </v:group>
            <v:group style="position:absolute;left:1637;top:1052;width:194;height:164" coordorigin="1637,1052" coordsize="194,164">
              <v:shape style="position:absolute;left:1637;top:1052;width:194;height:164" coordorigin="1637,1052" coordsize="194,164" path="m1637,1216l1688,1156,1733,1115,1782,1080,1831,1052,1830,1118,1813,1129,1796,1141,1749,1178,1721,1206,1637,1216xe" filled="t" fillcolor="#A4AAAD" stroked="f">
                <v:path arrowok="t"/>
                <v:fill type="solid"/>
              </v:shape>
            </v:group>
            <v:group style="position:absolute;left:1740;top:1142;width:91;height:75" coordorigin="1740,1142" coordsize="91,75">
              <v:shape style="position:absolute;left:1740;top:1142;width:91;height:75" coordorigin="1740,1142" coordsize="91,75" path="m1820,1218l1740,1217,1754,1203,1768,1190,1783,1177,1799,1164,1815,1152,1830,1142,1830,1199,1830,1210,1820,1218xe" filled="t" fillcolor="#A4AAAD" stroked="f">
                <v:path arrowok="t"/>
                <v:fill type="solid"/>
              </v:shape>
            </v:group>
            <v:group style="position:absolute;left:1542;top:964;width:290;height:251" coordorigin="1542,964" coordsize="290,251">
              <v:shape style="position:absolute;left:1542;top:964;width:290;height:251" coordorigin="1542,964" coordsize="290,251" path="m1542,1215l1587,1150,1640,1090,1686,1051,1736,1015,1790,984,1831,964,1831,1025,1813,1034,1794,1045,1743,1078,1695,1116,1640,1173,1615,1204,1542,1215xe" filled="t" fillcolor="#A4AAAD" stroked="f">
                <v:path arrowok="t"/>
                <v:fill type="solid"/>
              </v:shape>
            </v:group>
            <v:group style="position:absolute;left:1834;top:1514;width:393;height:343" coordorigin="1834,1514" coordsize="393,343">
              <v:shape style="position:absolute;left:1834;top:1514;width:393;height:343" coordorigin="1834,1514" coordsize="393,343" path="m1834,1857l1835,1794,1856,1785,1877,1775,1936,1743,1990,1706,2040,1664,2085,1618,2124,1568,2158,1514,2228,1514,2189,1581,2144,1642,2092,1698,2032,1748,1965,1793,1889,1833,1862,1845,1834,1857xe" filled="t" fillcolor="#A4AAAD" stroked="f">
                <v:path arrowok="t"/>
                <v:fill type="solid"/>
              </v:shape>
            </v:group>
            <v:group style="position:absolute;left:1836;top:1513;width:194;height:164" coordorigin="1836,1513" coordsize="194,164">
              <v:shape style="position:absolute;left:1836;top:1513;width:194;height:164" coordorigin="1836,1513" coordsize="194,164" path="m1836,1677l1837,1610,1854,1600,1871,1588,1918,1550,1946,1523,2030,1513,1979,1573,1934,1613,1885,1649,1849,1670,1836,1677xe" filled="t" fillcolor="#A4AAAD" stroked="f">
                <v:path arrowok="t"/>
                <v:fill type="solid"/>
              </v:shape>
            </v:group>
            <v:group style="position:absolute;left:1837;top:1511;width:91;height:75" coordorigin="1837,1511" coordsize="91,75">
              <v:shape style="position:absolute;left:1837;top:1511;width:91;height:75" coordorigin="1837,1511" coordsize="91,75" path="m1837,1586l1837,1540,1837,1520,1847,1511,1928,1512,1914,1526,1899,1540,1884,1553,1868,1565,1851,1577,1837,1586xe" filled="t" fillcolor="#A4AAAD" stroked="f">
                <v:path arrowok="t"/>
                <v:fill type="solid"/>
              </v:shape>
            </v:group>
            <v:group style="position:absolute;left:1835;top:1514;width:290;height:251" coordorigin="1835,1514" coordsize="290,251">
              <v:shape style="position:absolute;left:1835;top:1514;width:290;height:251" coordorigin="1835,1514" coordsize="290,251" path="m1835,1764l1836,1704,1854,1694,1873,1684,1924,1651,1972,1613,2027,1556,2052,1525,2125,1514,2081,1579,2027,1638,1981,1678,1931,1714,1877,1745,1839,1763,1835,1764xe" filled="t" fillcolor="#A4AAAD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0.247887pt;margin-top:58.624859pt;width:.1pt;height:15.079995pt;mso-position-horizontal-relative:page;mso-position-vertical-relative:page;z-index:-749" coordorigin="2405,1172" coordsize="2,302">
            <v:shape style="position:absolute;left:2405;top:1172;width:2;height:302" coordorigin="2405,1172" coordsize="0,302" path="m2405,1474l2405,1172e" filled="f" stroked="t" strokeweight="4.085646pt" strokecolor="#003D79">
              <v:path arrowok="t"/>
            </v:shape>
            <w10:wrap type="none"/>
          </v:group>
        </w:pict>
      </w:r>
      <w:r>
        <w:rPr/>
        <w:pict>
          <v:group style="position:absolute;margin-left:104.1511pt;margin-top:159.695114pt;width:160.2pt;height:.1pt;mso-position-horizontal-relative:page;mso-position-vertical-relative:page;z-index:-748" coordorigin="2083,3194" coordsize="3204,2">
            <v:shape style="position:absolute;left:2083;top:3194;width:3204;height:2" coordorigin="2083,3194" coordsize="3204,0" path="m2083,3194l5287,3194e" filled="f" stroked="t" strokeweight=".5pt" strokecolor="#005596">
              <v:path arrowok="t"/>
            </v:shape>
            <w10:wrap type="none"/>
          </v:group>
        </w:pict>
      </w:r>
      <w:r>
        <w:rPr/>
        <w:pict>
          <v:group style="position:absolute;margin-left:42.908699pt;margin-top:537.756287pt;width:215.0906pt;height:190.7654pt;mso-position-horizontal-relative:page;mso-position-vertical-relative:page;z-index:-747" coordorigin="858,10755" coordsize="4302,3815">
            <v:shape style="position:absolute;left:1217;top:10827;width:3848;height:3406" type="#_x0000_t75">
              <v:imagedata r:id="rId5" o:title=""/>
            </v:shape>
            <v:group style="position:absolute;left:1157;top:10827;width:3931;height:3406" coordorigin="1157,10827" coordsize="3931,3406">
              <v:shape style="position:absolute;left:1157;top:10827;width:3931;height:3406" coordorigin="1157,10827" coordsize="3931,3406" path="m5088,14233l5088,13844,5088,11477,5086,11385,5083,11301,5080,11227,5074,11160,5055,11050,5021,10968,4965,10909,4883,10869,4770,10845,4699,10838,4619,10833,4528,10830,4425,10828,4311,10827,4184,10827,1157,10827,1157,13584,1157,13676,1157,13760,1160,13834,1164,13901,1181,14011,1214,14093,1270,14152,1352,14192,1467,14216,1538,14223,1619,14228,1712,14231,1815,14233,1931,14233,2060,14233,5088,14233xe" filled="f" stroked="t" strokeweight="7.225pt" strokecolor="#F58426">
                <v:path arrowok="t"/>
              </v:shape>
            </v:group>
            <v:group style="position:absolute;left:865;top:11071;width:4061;height:3492" coordorigin="865,11071" coordsize="4061,3492">
              <v:shape style="position:absolute;left:865;top:11071;width:4061;height:3492" coordorigin="865,11071" coordsize="4061,3492" path="m4927,14563l4927,11735,4927,11641,4926,11555,4923,11479,4919,11411,4912,11351,4887,11253,4842,11182,4772,11132,4671,11100,4608,11089,4534,11081,4451,11076,4356,11073,4249,11072,4130,11071,3997,11071,1844,11071,1812,11071,865,11071,865,13899,868,13994,871,14079,875,14155,881,14223,890,14283,918,14381,964,14453,1036,14503,1137,14535,1201,14545,1275,14553,1358,14558,1454,14561,1560,14563,1680,14563,1812,14563,4927,14563xe" filled="f" stroked="t" strokeweight=".723pt" strokecolor="#F47B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574707pt;margin-top:63.588715pt;width:148.249500pt;height:142.2125pt;mso-position-horizontal-relative:page;mso-position-vertical-relative:page;z-index:-746" coordorigin="8111,1272" coordsize="2965,2844">
            <v:shape style="position:absolute;left:8270;top:1664;width:2717;height:2008" type="#_x0000_t75">
              <v:imagedata r:id="rId6" o:title=""/>
            </v:shape>
            <v:group style="position:absolute;left:8270;top:1344;width:2734;height:2570" coordorigin="8270,1344" coordsize="2734,2570">
              <v:shape style="position:absolute;left:8270;top:1344;width:2734;height:2570" coordorigin="8270,1344" coordsize="2734,2570" path="m11004,3914l11004,3620,11004,1835,11004,1765,11003,1702,10999,1595,10987,1513,10964,1450,10899,1389,10831,1365,10739,1352,10618,1346,10546,1345,10465,1345,10375,1344,8270,1344,8270,3424,8270,3494,8271,3557,8275,3663,8287,3746,8310,3808,8375,3869,8443,3893,8535,3906,8656,3912,8728,3914,8809,3914,8899,3914,11004,3914xe" filled="f" stroked="t" strokeweight="7.268pt" strokecolor="#F58426">
                <v:path arrowok="t"/>
              </v:shape>
            </v:group>
            <v:group style="position:absolute;left:8119;top:1474;width:2718;height:2635" coordorigin="8119,1474" coordsize="2718,2635">
              <v:shape style="position:absolute;left:8119;top:1474;width:2718;height:2635" coordorigin="8119,1474" coordsize="2718,2635" path="m10837,4109l10837,1975,10837,1904,10836,1840,10832,1731,10820,1646,10797,1582,10733,1520,10666,1496,10574,1482,10455,1476,10383,1475,10303,1474,10215,1474,8774,1474,8753,1474,8119,1474,8119,3608,8120,3679,8123,3743,8129,3852,8143,3937,8168,4001,8207,4046,8264,4077,8343,4095,8449,4105,8512,4107,8584,4108,8664,4109,8753,4109,10837,4109xe" filled="f" stroked="t" strokeweight=".727pt" strokecolor="#F47B20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287399pt;margin-top:78.788086pt;width:46.273919pt;height:9.4715pt;mso-position-horizontal-relative:page;mso-position-vertical-relative:page;z-index:-745" type="#_x0000_t202" filled="f" stroked="f">
            <v:textbox inset="0,0,0,0">
              <w:txbxContent>
                <w:p>
                  <w:pPr>
                    <w:spacing w:line="16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10202"/>
                      <w:spacing w:val="0"/>
                      <w:w w:val="100"/>
                      <w:sz w:val="15"/>
                      <w:szCs w:val="15"/>
                    </w:rPr>
                    <w:t>by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10202"/>
                      <w:spacing w:val="-1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10202"/>
                      <w:spacing w:val="0"/>
                      <w:w w:val="100"/>
                      <w:sz w:val="15"/>
                      <w:szCs w:val="15"/>
                    </w:rPr>
                    <w:t>Honeywell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647301pt;margin-top:110.451088pt;width:236.038011pt;height:46pt;mso-position-horizontal-relative:page;mso-position-vertical-relative:page;z-index:-744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center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23"/>
                      <w:w w:val="145"/>
                      <w:sz w:val="40"/>
                      <w:szCs w:val="4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45"/>
                      <w:sz w:val="40"/>
                      <w:szCs w:val="40"/>
                    </w:rPr>
                    <w:t>ocollect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16"/>
                      <w:w w:val="145"/>
                      <w:sz w:val="40"/>
                      <w:szCs w:val="4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47"/>
                      <w:w w:val="145"/>
                      <w:sz w:val="40"/>
                      <w:szCs w:val="4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45"/>
                      <w:sz w:val="40"/>
                      <w:szCs w:val="40"/>
                    </w:rPr>
                    <w:t>alkman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  <w:p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65"/>
                      <w:sz w:val="40"/>
                      <w:szCs w:val="40"/>
                    </w:rPr>
                    <w:t>A500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650299pt;margin-top:171.183868pt;width:232.004611pt;height:48.004pt;mso-position-horizontal-relative:page;mso-position-vertical-relative:page;z-index:-743" type="#_x0000_t202" filled="f" stroked="f">
            <v:textbox inset="0,0,0,0">
              <w:txbxContent>
                <w:p>
                  <w:pPr>
                    <w:spacing w:line="300" w:lineRule="exact"/>
                    <w:ind w:left="109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The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9"/>
                      <w:w w:val="15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Highest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9"/>
                      <w:w w:val="15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Performing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spacing w:line="320" w:lineRule="exact" w:before="4"/>
                    <w:ind w:left="20" w:right="20" w:firstLine="58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and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60"/>
                      <w:w w:val="15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Extensible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60"/>
                      <w:w w:val="15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7"/>
                      <w:w w:val="150"/>
                      <w:sz w:val="28"/>
                      <w:szCs w:val="28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orkflow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Solution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1"/>
                      <w:w w:val="15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for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7"/>
                      <w:w w:val="150"/>
                      <w:sz w:val="28"/>
                      <w:szCs w:val="28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8"/>
                      <w:szCs w:val="28"/>
                    </w:rPr>
                    <w:t>arehouses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9963pt;margin-top:238.259689pt;width:525.366746pt;height:56.003pt;mso-position-horizontal-relative:page;mso-position-vertical-relative:page;z-index:-742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2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ocollec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alkman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6"/>
                      <w:sz w:val="10"/>
                      <w:szCs w:val="1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6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position w:val="6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A50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extensibl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voice-centri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mobil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computin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voic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applianc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tha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enable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high-performance,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line="300" w:lineRule="atLeast"/>
                    <w:ind w:right="20"/>
                    <w:jc w:val="both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hands-free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eyes-fre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workflows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firs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ocollec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devic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leverag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Next-Generatio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ocollec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oic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6"/>
                      <w:sz w:val="10"/>
                      <w:szCs w:val="1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position w:val="6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softwar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suite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base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position w:val="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oiceCatalyst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6"/>
                      <w:sz w:val="10"/>
                      <w:szCs w:val="10"/>
                    </w:rPr>
                    <w:t>®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makin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bes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solutio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enabl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voic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al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you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workflow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throughou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you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distributio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centre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(DC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)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warehouse.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042pt;margin-top:313.259674pt;width:285.922113pt;height:11pt;mso-position-horizontal-relative:page;mso-position-vertical-relative:page;z-index:-741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9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A50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runnin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oiceCatalys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followin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benefits: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042pt;margin-top:328.262695pt;width:5.150879pt;height:71.012pt;mso-position-horizontal-relative:page;mso-position-vertical-relative:page;z-index:-740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0042pt;margin-top:328.262695pt;width:499.817023pt;height:71.012pt;mso-position-horizontal-relative:page;mso-position-vertical-relative:page;z-index:-739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Support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configuration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fro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voice-onl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voic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combine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supplementa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function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suc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scanne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display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Enable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mor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dynami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interactio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betwee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enterpris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system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you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mobil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floor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348" w:lineRule="auto" w:before="93"/>
                    <w:ind w:right="321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Provide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acces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enhance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asse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managemen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voice-centri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usag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statistics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customisabl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experienc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mobil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workers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2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Provide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simpl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migratio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pat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curren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customer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ge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thei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ocollec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system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042pt;margin-top:418.271667pt;width:525.289724pt;height:41.006pt;mso-position-horizontal-relative:page;mso-position-vertical-relative:page;z-index:-738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addition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9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A50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carrie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traditio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ocollect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voic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solution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enablin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10-20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%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gain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productivit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and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300" w:lineRule="atLeas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greate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99.99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%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accurac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acros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mos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workflows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als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industry-leading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industrial-grad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speec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recognition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high-spee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productivit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471.664551pt;width:525.347437pt;height:56.601131pt;mso-position-horizontal-relative:page;mso-position-vertical-relative:page;z-index:-737" type="#_x0000_t202" filled="f" stroked="f">
            <v:textbox inset="0,0,0,0">
              <w:txbxContent>
                <w:p>
                  <w:pPr>
                    <w:spacing w:line="220" w:lineRule="exact"/>
                    <w:ind w:left="20" w:right="455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4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4"/>
                      <w:w w:val="14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45"/>
                      <w:sz w:val="20"/>
                      <w:szCs w:val="20"/>
                    </w:rPr>
                    <w:t>Proven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5"/>
                      <w:w w:val="14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45"/>
                      <w:sz w:val="20"/>
                      <w:szCs w:val="20"/>
                    </w:rPr>
                    <w:t>Solution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5"/>
                      <w:w w:val="14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45"/>
                      <w:sz w:val="20"/>
                      <w:szCs w:val="20"/>
                    </w:rPr>
                    <w:t>with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4"/>
                      <w:w w:val="14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45"/>
                      <w:sz w:val="20"/>
                      <w:szCs w:val="20"/>
                    </w:rPr>
                    <w:t>Expanded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5"/>
                      <w:w w:val="14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45"/>
                      <w:sz w:val="20"/>
                      <w:szCs w:val="20"/>
                    </w:rPr>
                    <w:t>Capabilities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00" w:lineRule="exact" w:before="17"/>
                    <w:ind w:right="2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leverage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award-winnin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makin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proven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robus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solutio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also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mos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technologicall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advance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mobil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device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availabl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withstan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hars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environment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warehouses.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expande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capabilitie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enabl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curren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customer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voic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foundatio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their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85010pt;margin-top:532.268677pt;width:284.472441pt;height:71pt;mso-position-horizontal-relative:page;mso-position-vertical-relative:page;z-index:-736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20"/>
                    <w:jc w:val="both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workflow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9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A50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firs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ocollec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device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300" w:lineRule="exact" w:before="22"/>
                    <w:ind w:right="20"/>
                    <w:jc w:val="both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customer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wirelessl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connec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Bluetoot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6"/>
                      <w:sz w:val="10"/>
                      <w:szCs w:val="1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-enable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display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devices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result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customer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ca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no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voice-enabl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workflow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that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requir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mobil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worker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occasionall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referenc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lon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list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images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tha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ma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bes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viewe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position w:val="0"/>
                    </w:rPr>
                    <w:t>displa</w:t>
                  </w:r>
                  <w:r>
                    <w:rPr>
                      <w:b w:val="0"/>
                      <w:bCs w:val="0"/>
                      <w:color w:val="231F20"/>
                      <w:spacing w:val="-12"/>
                      <w:w w:val="100"/>
                      <w:position w:val="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85315pt;margin-top:622.265686pt;width:228.713611pt;height:11pt;mso-position-horizontal-relative:page;mso-position-vertical-relative:page;z-index:-735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Compare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9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devices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A50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features: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85315pt;margin-top:637.268677pt;width:5.150879pt;height:41.006pt;mso-position-horizontal-relative:page;mso-position-vertical-relative:page;z-index:-734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000305pt;margin-top:637.268677pt;width:215.201603pt;height:41.006pt;mso-position-horizontal-relative:page;mso-position-vertical-relative:page;z-index:-733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muc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powerfu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processor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Mor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flas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RAM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robus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radi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expande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ban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capabilities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85315pt;margin-top:697.271667pt;width:284.440713pt;height:42.005pt;mso-position-horizontal-relative:page;mso-position-vertical-relative:page;z-index:-732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use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chargers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headset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batterie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93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9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series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als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availabl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oiceClien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softwar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ask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easin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side-by-sid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installation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extending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00301pt;margin-top:744.278687pt;width:525.305024pt;height:27.002pt;mso-position-horizontal-relative:page;mso-position-vertical-relative:page;z-index:-731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customers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prio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investments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Customer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usin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9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A50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toda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easil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migrat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oiceCatalys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software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environmen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whe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neede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tak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advantag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solution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extende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capabilitie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workflows.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213287pt;margin-top:814.741028pt;width:115.200005pt;height:12pt;mso-position-horizontal-relative:page;mso-position-vertical-relative:page;z-index:-730" type="#_x0000_t202" filled="f" stroked="f">
            <v:textbox inset="0,0,0,0">
              <w:txbxContent>
                <w:p>
                  <w:pPr>
                    <w:spacing w:line="22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hyperlink r:id="rId7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808285"/>
                        <w:spacing w:val="0"/>
                        <w:w w:val="95"/>
                        <w:sz w:val="20"/>
                        <w:szCs w:val="20"/>
                      </w:rPr>
                      <w:t>voc_emea@vocollect.com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484.9133pt;margin-top:814.741028pt;width:92.090004pt;height:12pt;mso-position-horizontal-relative:page;mso-position-vertical-relative:page;z-index:-729" type="#_x0000_t202" filled="f" stroked="f">
            <v:textbox inset="0,0,0,0">
              <w:txbxContent>
                <w:p>
                  <w:pPr>
                    <w:spacing w:line="22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hyperlink r:id="rId8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808285"/>
                        <w:spacing w:val="0"/>
                        <w:w w:val="100"/>
                        <w:sz w:val="20"/>
                        <w:szCs w:val="20"/>
                      </w:rPr>
                      <w:t>www.vocollect.co.uk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1.786106pt;margin-top:555.078491pt;width:194.545093pt;height:152.982828pt;mso-position-horizontal-relative:page;mso-position-vertical-relative:page;z-index:-72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331207pt;margin-top:555.078491pt;width:3.573099pt;height:152.982828pt;mso-position-horizontal-relative:page;mso-position-vertical-relative:page;z-index:-72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904297pt;margin-top:555.078491pt;width:8.095001pt;height:152.982828pt;mso-position-horizontal-relative:page;mso-position-vertical-relative:page;z-index:-72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786106pt;margin-top:708.06134pt;width:51.231693pt;height:7.225pt;mso-position-horizontal-relative:page;mso-position-vertical-relative:page;z-index:-725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017799pt;margin-top:708.06134pt;width:143.3134pt;height:7.225pt;mso-position-horizontal-relative:page;mso-position-vertical-relative:page;z-index:-724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331207pt;margin-top:708.06134pt;width:3.573099pt;height:7.225pt;mso-position-horizontal-relative:page;mso-position-vertical-relative:page;z-index:-723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904297pt;margin-top:708.06134pt;width:8.095001pt;height:7.225pt;mso-position-horizontal-relative:page;mso-position-vertical-relative:page;z-index:-722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786106pt;margin-top:715.286316pt;width:194.545093pt;height:12.87390pt;mso-position-horizontal-relative:page;mso-position-vertical-relative:page;z-index:-72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331207pt;margin-top:715.286316pt;width:11.66810pt;height:12.87390pt;mso-position-horizontal-relative:page;mso-position-vertical-relative:page;z-index:-72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270199pt;margin-top:537.756287pt;width:10.9451pt;height:15.7959pt;mso-position-horizontal-relative:page;mso-position-vertical-relative:page;z-index:-71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15302pt;margin-top:537.756287pt;width:7.758807pt;height:15.7959pt;mso-position-horizontal-relative:page;mso-position-vertical-relative:page;z-index:-71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974106pt;margin-top:537.756287pt;width:147.223693pt;height:7.225pt;mso-position-horizontal-relative:page;mso-position-vertical-relative:page;z-index:-717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1978pt;margin-top:537.756287pt;width:29.399292pt;height:7.225pt;mso-position-horizontal-relative:page;mso-position-vertical-relative:page;z-index:-716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974106pt;margin-top:544.981323pt;width:176.622985pt;height:8.5709pt;mso-position-horizontal-relative:page;mso-position-vertical-relative:page;z-index:-715" type="#_x0000_t202" filled="f" stroked="f">
            <v:textbox inset="0,0,0,0">
              <w:txbxContent>
                <w:p>
                  <w:pPr>
                    <w:spacing w:line="170" w:lineRule="exact" w:before="1"/>
                    <w:ind w:left="40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270199pt;margin-top:553.552185pt;width:10.9451pt;height:144.41235pt;mso-position-horizontal-relative:page;mso-position-vertical-relative:page;z-index:-71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215302pt;margin-top:553.552185pt;width:7.758807pt;height:144.41235pt;mso-position-horizontal-relative:page;mso-position-vertical-relative:page;z-index:-71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974106pt;margin-top:553.552185pt;width:176.622985pt;height:144.41235pt;mso-position-horizontal-relative:page;mso-position-vertical-relative:page;z-index:-71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270199pt;margin-top:697.964539pt;width:195.326892pt;height:21.074804pt;mso-position-horizontal-relative:page;mso-position-vertical-relative:page;z-index:-7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331329pt;margin-top:77.565399pt;width:131.515875pt;height:114.503313pt;mso-position-horizontal-relative:page;mso-position-vertical-relative:page;z-index:-7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847229pt;margin-top:77.565399pt;width:4.337816pt;height:114.503313pt;mso-position-horizontal-relative:page;mso-position-vertical-relative:page;z-index:-7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184998pt;margin-top:77.565399pt;width:7.639184pt;height:114.503313pt;mso-position-horizontal-relative:page;mso-position-vertical-relative:page;z-index:-7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331329pt;margin-top:192.06871pt;width:34.601875pt;height:13.369pt;mso-position-horizontal-relative:page;mso-position-vertical-relative:page;z-index:-70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33197pt;margin-top:192.06871pt;width:96.914pt;height:7.268pt;mso-position-horizontal-relative:page;mso-position-vertical-relative:page;z-index:-706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847229pt;margin-top:192.06871pt;width:4.337816pt;height:7.268pt;mso-position-horizontal-relative:page;mso-position-vertical-relative:page;z-index:-705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184998pt;margin-top:192.06871pt;width:7.639184pt;height:7.268pt;mso-position-horizontal-relative:page;mso-position-vertical-relative:page;z-index:-704" type="#_x0000_t202" filled="f" stroked="f">
            <v:textbox inset="0,0,0,0">
              <w:txbxContent>
                <w:p>
                  <w:pPr>
                    <w:spacing w:line="140" w:lineRule="exact" w:before="5"/>
                    <w:ind w:left="4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33197pt;margin-top:199.336716pt;width:96.914pt;height:6.101pt;mso-position-horizontal-relative:page;mso-position-vertical-relative:page;z-index:-703" type="#_x0000_t202" filled="f" stroked="f">
            <v:textbox inset="0,0,0,0">
              <w:txbxContent>
                <w:p>
                  <w:pPr>
                    <w:spacing w:line="120" w:lineRule="exact" w:before="2"/>
                    <w:ind w:left="4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847229pt;margin-top:199.336716pt;width:11.977pt;height:6.101pt;mso-position-horizontal-relative:page;mso-position-vertical-relative:page;z-index:-702" type="#_x0000_t202" filled="f" stroked="f">
            <v:textbox inset="0,0,0,0">
              <w:txbxContent>
                <w:p>
                  <w:pPr>
                    <w:spacing w:line="120" w:lineRule="exact" w:before="2"/>
                    <w:ind w:left="4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938202pt;margin-top:63.588715pt;width:3.938pt;height:8.87725pt;mso-position-horizontal-relative:page;mso-position-vertical-relative:page;z-index:-701" type="#_x0000_t202" filled="f" stroked="f">
            <v:textbox inset="0,0,0,0">
              <w:txbxContent>
                <w:p>
                  <w:pPr>
                    <w:spacing w:line="170" w:lineRule="exact" w:before="8"/>
                    <w:ind w:left="40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87619pt;margin-top:63.588715pt;width:7.639184pt;height:8.87725pt;mso-position-horizontal-relative:page;mso-position-vertical-relative:page;z-index:-700" type="#_x0000_t202" filled="f" stroked="f">
            <v:textbox inset="0,0,0,0">
              <w:txbxContent>
                <w:p>
                  <w:pPr>
                    <w:spacing w:line="170" w:lineRule="exact" w:before="8"/>
                    <w:ind w:left="40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515381pt;margin-top:63.588715pt;width:101.251816pt;height:8.87725pt;mso-position-horizontal-relative:page;mso-position-vertical-relative:page;z-index:-699" type="#_x0000_t202" filled="f" stroked="f">
            <v:textbox inset="0,0,0,0">
              <w:txbxContent>
                <w:p>
                  <w:pPr>
                    <w:spacing w:line="170" w:lineRule="exact" w:before="8"/>
                    <w:ind w:left="40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767212pt;margin-top:63.588715pt;width:16.359592pt;height:8.87725pt;mso-position-horizontal-relative:page;mso-position-vertical-relative:page;z-index:-698" type="#_x0000_t202" filled="f" stroked="f">
            <v:textbox inset="0,0,0,0">
              <w:txbxContent>
                <w:p>
                  <w:pPr>
                    <w:spacing w:line="170" w:lineRule="exact" w:before="8"/>
                    <w:ind w:left="40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938202pt;margin-top:72.465965pt;width:3.938pt;height:112.894063pt;mso-position-horizontal-relative:page;mso-position-vertical-relative:page;z-index:-69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87619pt;margin-top:72.465965pt;width:7.639184pt;height:112.894063pt;mso-position-horizontal-relative:page;mso-position-vertical-relative:page;z-index:-69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515381pt;margin-top:72.465965pt;width:117.611408pt;height:112.894063pt;mso-position-horizontal-relative:page;mso-position-vertical-relative:page;z-index:-69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938202pt;margin-top:185.360031pt;width:129.188592pt;height:14.665808pt;mso-position-horizontal-relative:page;mso-position-vertical-relative:page;z-index:-69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500015pt;width:145.345pt;height:13.6pt;mso-position-horizontal-relative:page;mso-position-vertical-relative:page;z-index:-693" type="#_x0000_t202" filled="f" stroked="f">
            <v:textbox inset="0,0,0,0">
              <w:txbxContent>
                <w:p>
                  <w:pPr>
                    <w:spacing w:before="53"/>
                    <w:ind w:left="15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5"/>
                      <w:sz w:val="18"/>
                      <w:szCs w:val="18"/>
                    </w:rPr>
                    <w:t>BUSINESS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0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5"/>
                      <w:sz w:val="18"/>
                      <w:szCs w:val="18"/>
                    </w:rPr>
                    <w:t>OPTIMISATION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345001pt;margin-top:.500015pt;width:154.4275pt;height:13.6pt;mso-position-horizontal-relative:page;mso-position-vertical-relative:page;z-index:-692" type="#_x0000_t202" filled="f" stroked="f">
            <v:textbox inset="0,0,0,0">
              <w:txbxContent>
                <w:p>
                  <w:pPr>
                    <w:spacing w:before="53"/>
                    <w:ind w:left="60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5"/>
                      <w:sz w:val="18"/>
                      <w:szCs w:val="18"/>
                    </w:rPr>
                    <w:t>SMART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12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5"/>
                      <w:sz w:val="18"/>
                      <w:szCs w:val="18"/>
                    </w:rPr>
                    <w:t>INNOVATION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772491pt;margin-top:.500015pt;width:154.4275pt;height:13.6pt;mso-position-horizontal-relative:page;mso-position-vertical-relative:page;z-index:-691" type="#_x0000_t202" filled="f" stroked="f">
            <v:textbox inset="0,0,0,0">
              <w:txbxContent>
                <w:p>
                  <w:pPr>
                    <w:spacing w:before="53"/>
                    <w:ind w:left="25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OPERATIONAL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FLEXIBILITY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200012pt;margin-top:.500015pt;width:141.076001pt;height:13.6pt;mso-position-horizontal-relative:page;mso-position-vertical-relative:page;z-index:-690" type="#_x0000_t202" filled="f" stroked="f">
            <v:textbox inset="0,0,0,0">
              <w:txbxContent>
                <w:p>
                  <w:pPr>
                    <w:spacing w:before="53"/>
                    <w:ind w:left="49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PREMIER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EXPERIENCE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1511pt;margin-top:148.695114pt;width:160.2pt;height:12pt;mso-position-horizontal-relative:page;mso-position-vertical-relative:page;z-index:-68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440" w:bottom="280" w:left="1680" w:right="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.000015pt;width:596.276001pt;height:14.6pt;mso-position-horizontal-relative:page;mso-position-vertical-relative:page;z-index:-688" coordorigin="-10,0" coordsize="11926,292">
            <v:group style="position:absolute;left:0;top:10;width:2897;height:272" coordorigin="0,10" coordsize="2897,272">
              <v:shape style="position:absolute;left:0;top:10;width:2897;height:272" coordorigin="0,10" coordsize="2897,272" path="m0,282l2897,282,2897,10,0,10,0,282xe" filled="t" fillcolor="#005596" stroked="f">
                <v:path arrowok="t"/>
                <v:fill type="solid"/>
              </v:shape>
            </v:group>
            <v:group style="position:absolute;left:2917;top:10;width:3069;height:272" coordorigin="2917,10" coordsize="3069,272">
              <v:shape style="position:absolute;left:2917;top:10;width:3069;height:272" coordorigin="2917,10" coordsize="3069,272" path="m2917,282l5985,282,5985,10,2917,10,2917,282xe" filled="t" fillcolor="#40AD49" stroked="f">
                <v:path arrowok="t"/>
                <v:fill type="solid"/>
              </v:shape>
            </v:group>
            <v:group style="position:absolute;left:6005;top:10;width:3069;height:272" coordorigin="6005,10" coordsize="3069,272">
              <v:shape style="position:absolute;left:6005;top:10;width:3069;height:272" coordorigin="6005,10" coordsize="3069,272" path="m6005,282l9074,282,9074,10,6005,10,6005,282xe" filled="t" fillcolor="#E37F1C" stroked="f">
                <v:path arrowok="t"/>
                <v:fill type="solid"/>
              </v:shape>
            </v:group>
            <v:group style="position:absolute;left:9094;top:10;width:2812;height:272" coordorigin="9094,10" coordsize="2812,272">
              <v:shape style="position:absolute;left:9094;top:10;width:2812;height:272" coordorigin="9094,10" coordsize="2812,272" path="m9094,282l11906,282,11906,10,9094,10,9094,282xe" filled="t" fillcolor="#D2232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73.981354pt;margin-top:817.687439pt;width:6.324939pt;height:7.177668pt;mso-position-horizontal-relative:page;mso-position-vertical-relative:page;z-index:-687" coordorigin="9480,16354" coordsize="126,144">
            <v:shape style="position:absolute;left:9480;top:16354;width:126;height:144" coordorigin="9480,16354" coordsize="126,144" path="m9558,16354l9496,16378,9480,16416,9482,16442,9520,16492,9544,16497,9565,16493,9583,16483,9597,16466,9606,16445,9605,16416,9598,16392,9588,16374,9574,16361,9558,16354xe" filled="t" fillcolor="#F47B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6.2995pt;margin-top:91.287514pt;width:225.1425pt;height:370.497pt;mso-position-horizontal-relative:page;mso-position-vertical-relative:page;z-index:-686" coordorigin="6726,1826" coordsize="4503,7410">
            <v:group style="position:absolute;left:6755;top:7932;width:4463;height:342" coordorigin="6755,7932" coordsize="4463,342">
              <v:shape style="position:absolute;left:6755;top:7932;width:4463;height:342" coordorigin="6755,7932" coordsize="4463,342" path="m6755,8273l11219,8273,11219,7932,6755,7932,6755,8273xe" filled="t" fillcolor="#F47B20" stroked="f">
                <v:path arrowok="t"/>
                <v:fill type="solid"/>
              </v:shape>
            </v:group>
            <v:group style="position:absolute;left:6755;top:2186;width:4458;height:342" coordorigin="6755,2186" coordsize="4458,342">
              <v:shape style="position:absolute;left:6755;top:2186;width:4458;height:342" coordorigin="6755,2186" coordsize="4458,342" path="m6755,2527l11213,2527,11213,2186,6755,2186,6755,2527xe" filled="t" fillcolor="#F58426" stroked="f">
                <v:path arrowok="t"/>
                <v:fill type="solid"/>
              </v:shape>
            </v:group>
            <v:group style="position:absolute;left:6755;top:1841;width:4458;height:345" coordorigin="6755,1841" coordsize="4458,345">
              <v:shape style="position:absolute;left:6755;top:1841;width:4458;height:345" coordorigin="6755,1841" coordsize="4458,345" path="m6755,2186l11213,2186,11213,1841,6755,1841,6755,2186xe" filled="t" fillcolor="#005596" stroked="f">
                <v:path arrowok="t"/>
                <v:fill type="solid"/>
              </v:shape>
            </v:group>
            <v:group style="position:absolute;left:6755;top:1841;width:4458;height:7380" coordorigin="6755,1841" coordsize="4458,7380">
              <v:shape style="position:absolute;left:6755;top:1841;width:4458;height:7380" coordorigin="6755,1841" coordsize="4458,7380" path="m11213,9221l6755,9221,6755,1841,11213,1841,11213,9221xe" filled="f" stroked="t" strokeweight="1.505pt" strokecolor="#231F20">
                <v:path arrowok="t"/>
              </v:shape>
            </v:group>
            <v:group style="position:absolute;left:6755;top:2186;width:4458;height:2" coordorigin="6755,2186" coordsize="4458,2">
              <v:shape style="position:absolute;left:6755;top:2186;width:4458;height:2" coordorigin="6755,2186" coordsize="4458,0" path="m6755,2186l11213,2186e" filled="f" stroked="t" strokeweight=".753pt" strokecolor="#231F20">
                <v:path arrowok="t"/>
              </v:shape>
            </v:group>
            <v:group style="position:absolute;left:6774;top:2527;width:4439;height:2" coordorigin="6774,2527" coordsize="4439,2">
              <v:shape style="position:absolute;left:6774;top:2527;width:4439;height:2" coordorigin="6774,2527" coordsize="4439,0" path="m6774,2527l11213,2527e" filled="f" stroked="t" strokeweight=".753pt" strokecolor="#231F20">
                <v:path arrowok="t"/>
              </v:shape>
            </v:group>
            <v:group style="position:absolute;left:6734;top:7932;width:4458;height:2" coordorigin="6734,7932" coordsize="4458,2">
              <v:shape style="position:absolute;left:6734;top:7932;width:4458;height:2" coordorigin="6734,7932" coordsize="4458,0" path="m6734,7932l11191,7932e" filled="f" stroked="t" strokeweight=".753pt" strokecolor="#231F20">
                <v:path arrowok="t"/>
              </v:shape>
            </v:group>
            <v:group style="position:absolute;left:6769;top:8273;width:4431;height:2" coordorigin="6769,8273" coordsize="4431,2">
              <v:shape style="position:absolute;left:6769;top:8273;width:4431;height:2" coordorigin="6769,8273" coordsize="4431,0" path="m6769,8273l11200,8273e" filled="f" stroked="t" strokeweight=".753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.8528pt;margin-top:674.540039pt;width:564.026pt;height:100.706pt;mso-position-horizontal-relative:page;mso-position-vertical-relative:page;z-index:-685" coordorigin="277,13491" coordsize="11281,2014">
            <v:group style="position:absolute;left:5625;top:13764;width:2;height:1512" coordorigin="5625,13764" coordsize="2,1512">
              <v:shape style="position:absolute;left:5625;top:13764;width:2;height:1512" coordorigin="5625,13764" coordsize="0,1512" path="m5625,13764l5625,15277e" filled="f" stroked="t" strokeweight="1.044pt" strokecolor="#A7A9AC">
                <v:path arrowok="t"/>
              </v:shape>
            </v:group>
            <v:group style="position:absolute;left:307;top:13521;width:11221;height:1954" coordorigin="307,13521" coordsize="11221,1954">
              <v:shape style="position:absolute;left:307;top:13521;width:11221;height:1954" coordorigin="307,13521" coordsize="11221,1954" path="m11528,15237l11518,15304,11491,15364,11449,15414,11395,15450,11332,15471,546,15475,522,15474,457,15458,400,15426,354,15380,323,15322,308,15257,307,13759,308,13736,324,13670,356,13614,403,13568,460,13536,526,13521,11289,13521,11312,13522,11378,13538,11434,13570,11480,13616,11512,13673,11527,13739,11528,15237xe" filled="f" stroked="t" strokeweight="2.983pt" strokecolor="#18305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1.8349pt;margin-top:47.27145pt;width:237.260011pt;height:12pt;mso-position-horizontal-relative:page;mso-position-vertical-relative:page;z-index:-684" type="#_x0000_t202" filled="f" stroked="f">
            <v:textbox inset="0,0,0,0">
              <w:txbxContent>
                <w:p>
                  <w:pPr>
                    <w:spacing w:line="22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Features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7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and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8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Benefits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8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7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the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8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A500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69.660248pt;width:61.112003pt;height:11pt;mso-position-horizontal-relative:page;mso-position-vertical-relative:page;z-index:-683" type="#_x0000_t202" filled="f" stroked="f">
            <v:textbox inset="0,0,0,0">
              <w:txbxContent>
                <w:p>
                  <w:pPr>
                    <w:pStyle w:val="BodyText"/>
                    <w:spacing w:line="20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0"/>
                    </w:rPr>
                    <w:t>Extensible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87.07058pt;width:5.150879pt;height:28.604pt;mso-position-horizontal-relative:page;mso-position-vertical-relative:page;z-index:-682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8349pt;margin-top:87.07058pt;width:241.548667pt;height:130.628000pt;mso-position-horizontal-relative:page;mso-position-vertical-relative:page;z-index:-681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solutio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multipl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workflows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doo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door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Suppor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multipl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deploymen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options: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93" w:val="left" w:leader="none"/>
                    </w:tabs>
                    <w:ind w:left="483" w:right="0" w:hanging="10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oice-only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93" w:val="left" w:leader="none"/>
                    </w:tabs>
                    <w:ind w:left="493" w:right="0" w:hanging="1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plu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scanning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93" w:val="left" w:leader="none"/>
                    </w:tabs>
                    <w:ind w:left="493" w:right="0" w:hanging="1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plu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display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93" w:val="left" w:leader="none"/>
                    </w:tabs>
                    <w:ind w:left="493" w:right="0" w:hanging="1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plu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mobil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printing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93" w:val="left" w:leader="none"/>
                    </w:tabs>
                    <w:spacing w:line="280" w:lineRule="atLeast" w:before="72"/>
                    <w:ind w:left="483" w:right="20" w:hanging="10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plu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combination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scanning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mobil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printing,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and/o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display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228.492249pt;width:183.016109pt;height:11pt;mso-position-horizontal-relative:page;mso-position-vertical-relative:page;z-index:-680" type="#_x0000_t202" filled="f" stroked="f">
            <v:textbox inset="0,0,0,0">
              <w:txbxContent>
                <w:p>
                  <w:pPr>
                    <w:pStyle w:val="BodyText"/>
                    <w:spacing w:line="20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The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3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Speed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4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4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-11"/>
                      <w:w w:val="145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oice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4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4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Amplified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245.902588pt;width:5.150879pt;height:63.812pt;mso-position-horizontal-relative:page;mso-position-vertical-relative:page;z-index:-679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8349pt;margin-top:245.902588pt;width:252.580896pt;height:95.42pt;mso-position-horizontal-relative:page;mso-position-vertical-relative:page;z-index:-678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%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improvemen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speec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processing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batter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alkma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longe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life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Seamlessl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switc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fro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workflo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another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324" w:lineRule="auto"/>
                    <w:ind w:right="5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Provide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real-tim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critica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informatio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mobil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workers,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eve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situation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change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74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Wirelessl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re-rout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you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operation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needed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eve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mid-shift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330.322571pt;width:5.150879pt;height:11pt;mso-position-horizontal-relative:page;mso-position-vertical-relative:page;z-index:-677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352.116241pt;width:174.692008pt;height:11pt;mso-position-horizontal-relative:page;mso-position-vertical-relative:page;z-index:-676" type="#_x0000_t202" filled="f" stroked="f">
            <v:textbox inset="0,0,0,0">
              <w:txbxContent>
                <w:p>
                  <w:pPr>
                    <w:pStyle w:val="BodyText"/>
                    <w:spacing w:line="20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Low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27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-21"/>
                      <w:w w:val="14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otal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27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Cost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27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27"/>
                      <w:w w:val="1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5596"/>
                      <w:spacing w:val="0"/>
                      <w:w w:val="145"/>
                    </w:rPr>
                    <w:t>Ownership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369.526581pt;width:5.150879pt;height:11pt;mso-position-horizontal-relative:page;mso-position-vertical-relative:page;z-index:-675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8349pt;margin-top:369.526581pt;width:255.278012pt;height:88.22pt;mso-position-horizontal-relative:page;mso-position-vertical-relative:page;z-index:-674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Compatibl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scanners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mobil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printers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display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7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peripherals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workflo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processe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driv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neede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functionalit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yo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only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7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function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supplemen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voic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make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sense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Outfi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you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mobil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worker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jus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tool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nee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don’t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7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burde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unnecessar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components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401.134583pt;width:5.150879pt;height:11pt;mso-position-horizontal-relative:page;mso-position-vertical-relative:page;z-index:-673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8349pt;margin-top:432.742584pt;width:5.150879pt;height:11pt;mso-position-horizontal-relative:page;mso-position-vertical-relative:page;z-index:-672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347pt;margin-top:475.101044pt;width:501.275023pt;height:43.597131pt;mso-position-horizontal-relative:page;mso-position-vertical-relative:page;z-index:-671" type="#_x0000_t202" filled="f" stroked="f">
            <v:textbox inset="0,0,0,0">
              <w:txbxContent>
                <w:p>
                  <w:pPr>
                    <w:spacing w:line="22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"/>
                      <w:w w:val="150"/>
                      <w:sz w:val="20"/>
                      <w:szCs w:val="20"/>
                    </w:rPr>
                    <w:t>Pu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9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10"/>
                      <w:w w:val="15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"/>
                      <w:w w:val="150"/>
                      <w:sz w:val="20"/>
                      <w:szCs w:val="20"/>
                    </w:rPr>
                    <w:t>ocollec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0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10"/>
                      <w:w w:val="15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"/>
                      <w:w w:val="150"/>
                      <w:sz w:val="20"/>
                      <w:szCs w:val="20"/>
                    </w:rPr>
                    <w:t>oic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0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"/>
                      <w:w w:val="15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0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3"/>
                      <w:w w:val="150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"/>
                      <w:w w:val="150"/>
                      <w:sz w:val="20"/>
                      <w:szCs w:val="20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0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"/>
                      <w:w w:val="150"/>
                      <w:sz w:val="20"/>
                      <w:szCs w:val="20"/>
                    </w:rPr>
                    <w:t>fo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0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14"/>
                      <w:w w:val="15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"/>
                      <w:w w:val="150"/>
                      <w:sz w:val="20"/>
                      <w:szCs w:val="20"/>
                    </w:rPr>
                    <w:t>ou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9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"/>
                      <w:w w:val="150"/>
                      <w:sz w:val="20"/>
                      <w:szCs w:val="20"/>
                    </w:rPr>
                    <w:t>Mobil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20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3"/>
                      <w:w w:val="150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"/>
                      <w:w w:val="150"/>
                      <w:sz w:val="20"/>
                      <w:szCs w:val="20"/>
                    </w:rPr>
                    <w:t>orkforce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20" w:lineRule="exact" w:before="21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Ge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read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breakthroug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productivit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profitabilit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throughou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you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DC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assistanc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wit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evaluatin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you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choice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platforms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cost/benefi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trade-o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performanc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options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contac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ocollec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today!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538.875610pt;width:515.004524pt;height:86.347771pt;mso-position-horizontal-relative:page;mso-position-vertical-relative:page;z-index:-670" type="#_x0000_t202" filled="f" stroked="f">
            <v:textbox inset="0,0,0,0">
              <w:txbxContent>
                <w:p>
                  <w:pPr>
                    <w:spacing w:line="22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About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1"/>
                      <w:w w:val="15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-13"/>
                      <w:w w:val="15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47B20"/>
                      <w:spacing w:val="0"/>
                      <w:w w:val="150"/>
                      <w:sz w:val="20"/>
                      <w:szCs w:val="20"/>
                    </w:rPr>
                    <w:t>ocollect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324" w:lineRule="auto"/>
                    <w:ind w:right="38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ocollect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leading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provider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innovative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voice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technology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solutions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that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help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companies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mobile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workers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run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better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business.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ogether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global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team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over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2,000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ocollect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Certified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Professionals,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ocollect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enables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companies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save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than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US$20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billion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annually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through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further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optimisation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operations,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improving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business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decision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capabilities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delivering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2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industry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premier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worker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experience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challenging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industrial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environments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nearly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million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mobile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workers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who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move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73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excess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US$5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billion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products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every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da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632.727356pt;width:525.269025pt;height:25.004pt;mso-position-horizontal-relative:page;mso-position-vertical-relative:page;z-index:-669" type="#_x0000_t202" filled="f" stroked="f">
            <v:textbox inset="0,0,0,0">
              <w:txbxContent>
                <w:p>
                  <w:pPr>
                    <w:pStyle w:val="BodyText"/>
                    <w:spacing w:line="20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ocollect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integrates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major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WMS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ERP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systems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supports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industry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leading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handheld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computing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devices.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isit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73"/>
                    <w:ind w:right="0"/>
                    <w:jc w:val="left"/>
                  </w:pPr>
                  <w:hyperlink r:id="rId8">
                    <w:r>
                      <w:rPr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at</w:t>
                    </w:r>
                    <w:r>
                      <w:rPr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 </w:t>
                    </w:r>
                    <w:r>
                      <w:rPr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ww</w:t>
                    </w:r>
                    <w:r>
                      <w:rPr>
                        <w:b w:val="0"/>
                        <w:bCs w:val="0"/>
                        <w:color w:val="231F20"/>
                        <w:spacing w:val="-10"/>
                        <w:w w:val="100"/>
                      </w:rPr>
                      <w:t>w</w:t>
                    </w:r>
                    <w:r>
                      <w:rPr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.vocollect.co.uk.</w:t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0.2967pt;margin-top:683.066711pt;width:142.087350pt;height:11.9212pt;mso-position-horizontal-relative:page;mso-position-vertical-relative:page;z-index:-668" type="#_x0000_t202" filled="f" stroked="f">
            <v:textbox inset="0,0,0,0">
              <w:txbxContent>
                <w:p>
                  <w:pPr>
                    <w:spacing w:line="22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47B20"/>
                      <w:spacing w:val="-9"/>
                      <w:w w:val="8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47B20"/>
                      <w:spacing w:val="0"/>
                      <w:w w:val="80"/>
                      <w:sz w:val="20"/>
                      <w:szCs w:val="20"/>
                    </w:rPr>
                    <w:t>ocollect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47B20"/>
                      <w:spacing w:val="-9"/>
                      <w:w w:val="8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47B20"/>
                      <w:spacing w:val="0"/>
                      <w:w w:val="80"/>
                      <w:sz w:val="20"/>
                      <w:szCs w:val="20"/>
                    </w:rPr>
                    <w:t>Global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47B20"/>
                      <w:spacing w:val="-9"/>
                      <w:w w:val="8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47B20"/>
                      <w:spacing w:val="0"/>
                      <w:w w:val="80"/>
                      <w:sz w:val="20"/>
                      <w:szCs w:val="20"/>
                    </w:rPr>
                    <w:t>Contact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47B20"/>
                      <w:spacing w:val="-9"/>
                      <w:w w:val="8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47B20"/>
                      <w:spacing w:val="0"/>
                      <w:w w:val="80"/>
                      <w:sz w:val="20"/>
                      <w:szCs w:val="20"/>
                    </w:rPr>
                    <w:t>Information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.2967pt;margin-top:697.744202pt;width:50.352206pt;height:52.177744pt;mso-position-horizontal-relative:page;mso-position-vertical-relative:page;z-index:-667" type="#_x0000_t202" filled="f" stroked="f">
            <v:textbox inset="0,0,0,0">
              <w:txbxContent>
                <w:p>
                  <w:pPr>
                    <w:spacing w:line="20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8305C"/>
                      <w:spacing w:val="0"/>
                      <w:w w:val="75"/>
                      <w:sz w:val="18"/>
                      <w:szCs w:val="18"/>
                    </w:rPr>
                    <w:t>Region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362" w:lineRule="auto" w:before="69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North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America: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9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EMEA: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6"/>
                      <w:szCs w:val="16"/>
                    </w:rPr>
                    <w:t>Asia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9"/>
                      <w:w w:val="8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6"/>
                      <w:szCs w:val="16"/>
                    </w:rPr>
                    <w:t>Pacific: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94307pt;margin-top:697.744202pt;width:98.839341pt;height:71.226544pt;mso-position-horizontal-relative:page;mso-position-vertical-relative:page;z-index:-666" type="#_x0000_t202" filled="f" stroked="f">
            <v:textbox inset="0,0,0,0">
              <w:txbxContent>
                <w:p>
                  <w:pPr>
                    <w:spacing w:line="200" w:lineRule="exact"/>
                    <w:ind w:left="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8305C"/>
                      <w:spacing w:val="0"/>
                      <w:w w:val="75"/>
                      <w:sz w:val="18"/>
                      <w:szCs w:val="18"/>
                    </w:rPr>
                    <w:t>Phone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69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+1.412.829.8145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94"/>
                    <w:ind w:left="32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+44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(0)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1628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2900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ind w:left="4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Hong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Kong: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3917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7000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6"/>
                    <w:ind w:left="32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China: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5957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2685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6"/>
                    <w:ind w:left="32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Australia: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+61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409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527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201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96608pt;margin-top:697.744202pt;width:83.640777pt;height:52.177744pt;mso-position-horizontal-relative:page;mso-position-vertical-relative:page;z-index:-665" type="#_x0000_t202" filled="f" stroked="f">
            <v:textbox inset="0,0,0,0">
              <w:txbxContent>
                <w:p>
                  <w:pPr>
                    <w:spacing w:line="200" w:lineRule="exact"/>
                    <w:ind w:left="6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8305C"/>
                      <w:spacing w:val="0"/>
                      <w:w w:val="75"/>
                      <w:sz w:val="18"/>
                      <w:szCs w:val="18"/>
                    </w:rPr>
                    <w:t>Email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362" w:lineRule="auto" w:before="69"/>
                    <w:ind w:left="49" w:right="20" w:firstLine="12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hyperlink r:id="rId9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6"/>
                        <w:szCs w:val="16"/>
                      </w:rPr>
                      <w:t>info@vocollect.com</w:t>
                    </w:r>
                  </w:hyperlink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6"/>
                      <w:sz w:val="16"/>
                      <w:szCs w:val="16"/>
                    </w:rPr>
                    <w:t> </w:t>
                  </w:r>
                  <w:hyperlink r:id="rId7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6"/>
                        <w:szCs w:val="16"/>
                      </w:rPr>
                      <w:t>voc_emea@vocollect.com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6"/>
                        <w:szCs w:val="16"/>
                      </w:rPr>
                    </w:r>
                  </w:hyperlink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hyperlink r:id="rId10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6"/>
                        <w:szCs w:val="16"/>
                      </w:rPr>
                      <w:t>apac@vocollect.com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6"/>
                        <w:szCs w:val="16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84.448395pt;margin-top:697.744202pt;width:47.701247pt;height:23.405929pt;mso-position-horizontal-relative:page;mso-position-vertical-relative:page;z-index:-664" type="#_x0000_t202" filled="f" stroked="f">
            <v:textbox inset="0,0,0,0">
              <w:txbxContent>
                <w:p>
                  <w:pPr>
                    <w:spacing w:line="20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8305C"/>
                      <w:spacing w:val="0"/>
                      <w:w w:val="75"/>
                      <w:sz w:val="18"/>
                      <w:szCs w:val="18"/>
                    </w:rPr>
                    <w:t>Region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69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Latin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6"/>
                      <w:szCs w:val="16"/>
                    </w:rPr>
                    <w:t>America: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698425pt;margin-top:697.744202pt;width:121.618532pt;height:71.583519pt;mso-position-horizontal-relative:page;mso-position-vertical-relative:page;z-index:-663" type="#_x0000_t202" filled="f" stroked="f">
            <v:textbox inset="0,0,0,0">
              <w:txbxContent>
                <w:p>
                  <w:pPr>
                    <w:spacing w:line="200" w:lineRule="exact"/>
                    <w:ind w:left="2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8305C"/>
                      <w:spacing w:val="0"/>
                      <w:w w:val="75"/>
                      <w:sz w:val="18"/>
                      <w:szCs w:val="18"/>
                    </w:rPr>
                    <w:t>Phone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69"/>
                    <w:ind w:left="4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North: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+52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5241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4800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ext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4915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6"/>
                    <w:ind w:left="23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South: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2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+1.412.349.2477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ind w:left="23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+81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(0)3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3769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5601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Singapore: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+65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6305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6"/>
                      <w:szCs w:val="16"/>
                    </w:rPr>
                    <w:t>2369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6"/>
                    <w:ind w:left="23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India: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+91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124480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6"/>
                      <w:szCs w:val="16"/>
                    </w:rPr>
                    <w:t>6738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56342pt;margin-top:697.744202pt;width:93.857434pt;height:23.405929pt;mso-position-horizontal-relative:page;mso-position-vertical-relative:page;z-index:-662" type="#_x0000_t202" filled="f" stroked="f">
            <v:textbox inset="0,0,0,0">
              <w:txbxContent>
                <w:p>
                  <w:pPr>
                    <w:spacing w:line="20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8305C"/>
                      <w:spacing w:val="0"/>
                      <w:w w:val="75"/>
                      <w:sz w:val="18"/>
                      <w:szCs w:val="18"/>
                    </w:rPr>
                    <w:t>Email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69"/>
                    <w:ind w:left="33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hyperlink r:id="rId11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6"/>
                        <w:szCs w:val="16"/>
                      </w:rPr>
                      <w:t>latin_america@vocollect.com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6"/>
                        <w:szCs w:val="16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84.448395pt;margin-top:736.016235pt;width:35.359212pt;height:23.787065pt;mso-position-horizontal-relative:page;mso-position-vertical-relative:page;z-index:-661" type="#_x0000_t202" filled="f" stroked="f">
            <v:textbox inset="0,0,0,0">
              <w:txbxContent>
                <w:p>
                  <w:pPr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6"/>
                      <w:szCs w:val="16"/>
                    </w:rPr>
                    <w:t>Japan: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6"/>
                      <w:szCs w:val="16"/>
                    </w:rPr>
                    <w:t>Singapore: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285767pt;margin-top:736.016235pt;width:81.417624pt;height:23.787065pt;mso-position-horizontal-relative:page;mso-position-vertical-relative:page;z-index:-660" type="#_x0000_t202" filled="f" stroked="f">
            <v:textbox inset="0,0,0,0">
              <w:txbxContent>
                <w:p>
                  <w:pPr>
                    <w:ind w:left="43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hyperlink r:id="rId12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6"/>
                        <w:szCs w:val="16"/>
                      </w:rPr>
                      <w:t>japan@vocollect.com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6"/>
                        <w:szCs w:val="16"/>
                      </w:rPr>
                    </w:r>
                  </w:hyperlink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hyperlink r:id="rId13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85"/>
                        <w:sz w:val="16"/>
                        <w:szCs w:val="16"/>
                      </w:rPr>
                      <w:t>singapore@vocollect.com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6"/>
                        <w:szCs w:val="16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782.903748pt;width:523.449525pt;height:32.7pt;mso-position-horizontal-relative:page;mso-position-vertical-relative:page;z-index:-659" type="#_x0000_t202" filled="f" stroked="f">
            <v:textbox inset="0,0,0,0">
              <w:txbxContent>
                <w:p>
                  <w:pPr>
                    <w:spacing w:line="250" w:lineRule="auto" w:before="7"/>
                    <w:ind w:left="20" w:right="2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Copyright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2013,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ocollect.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All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rights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reserved.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ocollect,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ocollect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oice,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ocollect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Enterprise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Connectors,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oiceArtisan,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oiceApplications,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oiceCatalyst,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oiceExpress,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oiceLink,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oiceDirect,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oiceInterface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Objects,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and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Hands-Free,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Eyes-Free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are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either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registered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trademarks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trademarks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ocollect.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202" w:lineRule="exact" w:before="4"/>
                    <w:ind w:left="20" w:right="4296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Microsoft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and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Windows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are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either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registered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trademarks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trademarks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Microsoft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Corporation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the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United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States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and/or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other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countries.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ks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0"/>
                      <w:szCs w:val="1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0"/>
                      <w:szCs w:val="1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0"/>
                      <w:szCs w:val="10"/>
                    </w:rPr>
                    <w:t>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213287pt;margin-top:814.741028pt;width:115.200005pt;height:12pt;mso-position-horizontal-relative:page;mso-position-vertical-relative:page;z-index:-658" type="#_x0000_t202" filled="f" stroked="f">
            <v:textbox inset="0,0,0,0">
              <w:txbxContent>
                <w:p>
                  <w:pPr>
                    <w:spacing w:line="22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hyperlink r:id="rId7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808285"/>
                        <w:spacing w:val="0"/>
                        <w:w w:val="95"/>
                        <w:sz w:val="20"/>
                        <w:szCs w:val="20"/>
                      </w:rPr>
                      <w:t>voc_emea@vocollect.com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484.9133pt;margin-top:814.741028pt;width:92.090004pt;height:12pt;mso-position-horizontal-relative:page;mso-position-vertical-relative:page;z-index:-657" type="#_x0000_t202" filled="f" stroked="f">
            <v:textbox inset="0,0,0,0">
              <w:txbxContent>
                <w:p>
                  <w:pPr>
                    <w:spacing w:line="22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hyperlink r:id="rId8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808285"/>
                        <w:spacing w:val="0"/>
                        <w:w w:val="100"/>
                        <w:sz w:val="20"/>
                        <w:szCs w:val="20"/>
                      </w:rPr>
                      <w:t>www.vocollect.co.uk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5.558287pt;margin-top:773.734009pt;width:539.88909pt;height:.1pt;mso-position-horizontal-relative:page;mso-position-vertical-relative:page;z-index:-656" type="#_x0000_t202" filled="f" stroked="f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4.065233pt;margin-top:676.052002pt;width:540.385067pt;height:.1pt;mso-position-horizontal-relative:page;mso-position-vertical-relative:page;z-index:-655" type="#_x0000_t202" filled="f" stroked="f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37.772003pt;margin-top:92.040016pt;width:222.878pt;height:17.2515pt;mso-position-horizontal-relative:page;mso-position-vertical-relative:page;z-index:-654" type="#_x0000_t202" filled="f" stroked="f">
            <v:textbox inset="0,0,0,0">
              <w:txbxContent>
                <w:p>
                  <w:pPr>
                    <w:spacing w:before="100"/>
                    <w:ind w:left="1403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2"/>
                      <w:w w:val="100"/>
                      <w:sz w:val="15"/>
                      <w:szCs w:val="15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5"/>
                      <w:szCs w:val="15"/>
                    </w:rPr>
                    <w:t>ocollect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3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2"/>
                      <w:w w:val="100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5"/>
                      <w:szCs w:val="15"/>
                    </w:rPr>
                    <w:t>alkma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4"/>
                      <w:w w:val="100"/>
                      <w:position w:val="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position w:val="0"/>
                      <w:sz w:val="15"/>
                      <w:szCs w:val="15"/>
                    </w:rPr>
                    <w:t>A500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109.291512pt;width:99.345556pt;height:17.077pt;mso-position-horizontal-relative:page;mso-position-vertical-relative:page;z-index:-653" type="#_x0000_t202" filled="f" stroked="f">
            <v:textbox inset="0,0,0,0">
              <w:txbxContent>
                <w:p>
                  <w:pPr>
                    <w:spacing w:line="130" w:lineRule="exact" w:before="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2"/>
                      <w:w w:val="105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5"/>
                      <w:sz w:val="13"/>
                      <w:szCs w:val="13"/>
                    </w:rPr>
                    <w:t>ocollect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0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2"/>
                      <w:w w:val="105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5"/>
                      <w:sz w:val="13"/>
                      <w:szCs w:val="13"/>
                    </w:rPr>
                    <w:t>oic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5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5"/>
                      <w:position w:val="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5"/>
                      <w:position w:val="0"/>
                      <w:sz w:val="13"/>
                      <w:szCs w:val="13"/>
                    </w:rPr>
                    <w:t>Software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109.291512pt;width:123.532444pt;height:17.077pt;mso-position-horizontal-relative:page;mso-position-vertical-relative:page;z-index:-65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126.368515pt;width:99.345556pt;height:18.349032pt;mso-position-horizontal-relative:page;mso-position-vertical-relative:page;z-index:-651" type="#_x0000_t202" filled="f" stroked="f">
            <v:textbox inset="0,0,0,0">
              <w:txbxContent>
                <w:p>
                  <w:pPr>
                    <w:spacing w:line="110" w:lineRule="exact" w:before="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oice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Software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126.368515pt;width:123.532444pt;height:18.349032pt;mso-position-horizontal-relative:page;mso-position-vertical-relative:page;z-index:-650" type="#_x0000_t202" filled="f" stroked="f">
            <v:textbox inset="0,0,0,0">
              <w:txbxContent>
                <w:p>
                  <w:pPr>
                    <w:spacing w:line="110" w:lineRule="exact" w:before="5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ind w:left="327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oiceCatalyst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5"/>
                      <w:position w:val="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0"/>
                      <w:sz w:val="13"/>
                      <w:szCs w:val="13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5"/>
                      <w:position w:val="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position w:val="0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0"/>
                      <w:sz w:val="13"/>
                      <w:szCs w:val="13"/>
                    </w:rPr>
                    <w:t>oiceClient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144.717545pt;width:99.345556pt;height:16.767393pt;mso-position-horizontal-relative:page;mso-position-vertical-relative:page;z-index:-649" type="#_x0000_t202" filled="f" stroked="f">
            <v:textbox inset="0,0,0,0">
              <w:txbxContent>
                <w:p>
                  <w:pPr>
                    <w:spacing w:before="76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Management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Software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144.717545pt;width:123.532444pt;height:16.767393pt;mso-position-horizontal-relative:page;mso-position-vertical-relative:page;z-index:-648" type="#_x0000_t202" filled="f" stroked="f">
            <v:textbox inset="0,0,0,0">
              <w:txbxContent>
                <w:p>
                  <w:pPr>
                    <w:spacing w:before="73"/>
                    <w:ind w:left="327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oiceConsole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161.48494pt;width:99.345556pt;height:16.648398pt;mso-position-horizontal-relative:page;mso-position-vertical-relative:page;z-index:-647" type="#_x0000_t202" filled="f" stroked="f">
            <v:textbox inset="0,0,0,0">
              <w:txbxContent>
                <w:p>
                  <w:pPr>
                    <w:spacing w:before="84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Process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Software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161.48494pt;width:123.532444pt;height:16.648398pt;mso-position-horizontal-relative:page;mso-position-vertical-relative:page;z-index:-646" type="#_x0000_t202" filled="f" stroked="f">
            <v:textbox inset="0,0,0,0">
              <w:txbxContent>
                <w:p>
                  <w:pPr>
                    <w:spacing w:before="84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oiceApplications™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5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asks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178.133331pt;width:99.345556pt;height:16.318650pt;mso-position-horizontal-relative:page;mso-position-vertical-relative:page;z-index:-645" type="#_x0000_t202" filled="f" stroked="f">
            <v:textbox inset="0,0,0,0">
              <w:txbxContent>
                <w:p>
                  <w:pPr>
                    <w:spacing w:before="76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Operating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System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178.133331pt;width:123.532444pt;height:16.318650pt;mso-position-horizontal-relative:page;mso-position-vertical-relative:page;z-index:-644" type="#_x0000_t202" filled="f" stroked="f">
            <v:textbox inset="0,0,0,0">
              <w:txbxContent>
                <w:p>
                  <w:pPr>
                    <w:spacing w:before="73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Microsoft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5"/>
                      <w:position w:val="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0"/>
                      <w:sz w:val="13"/>
                      <w:szCs w:val="13"/>
                    </w:rPr>
                    <w:t>Windows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5"/>
                      <w:position w:val="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0"/>
                      <w:sz w:val="13"/>
                      <w:szCs w:val="13"/>
                    </w:rPr>
                    <w:t>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5"/>
                      <w:position w:val="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0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194.451996pt;width:99.345556pt;height:16.25688pt;mso-position-horizontal-relative:page;mso-position-vertical-relative:page;z-index:-643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Processor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194.451996pt;width:123.532444pt;height:16.25688pt;mso-position-horizontal-relative:page;mso-position-vertical-relative:page;z-index:-642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OMAP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@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500MHz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210.708862pt;width:99.345556pt;height:16.196208pt;mso-position-horizontal-relative:page;mso-position-vertical-relative:page;z-index:-641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Memory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210.708862pt;width:123.532444pt;height:16.196208pt;mso-position-horizontal-relative:page;mso-position-vertical-relative:page;z-index:-640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256MB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RAM,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512MB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Flash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226.905075pt;width:99.345556pt;height:16.317812pt;mso-position-horizontal-relative:page;mso-position-vertical-relative:page;z-index:-639" type="#_x0000_t202" filled="f" stroked="f">
            <v:textbox inset="0,0,0,0">
              <w:txbxContent>
                <w:p>
                  <w:pPr>
                    <w:spacing w:before="73"/>
                    <w:ind w:left="146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Bluetooth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226.905075pt;width:123.532444pt;height:16.317812pt;mso-position-horizontal-relative:page;mso-position-vertical-relative:page;z-index:-638" type="#_x0000_t202" filled="f" stroked="f">
            <v:textbox inset="0,0,0,0">
              <w:txbxContent>
                <w:p>
                  <w:pPr>
                    <w:spacing w:before="76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ersion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2.1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243.222885pt;width:99.345556pt;height:16.25688pt;mso-position-horizontal-relative:page;mso-position-vertical-relative:page;z-index:-637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Radio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243.222885pt;width:123.532444pt;height:16.25688pt;mso-position-horizontal-relative:page;mso-position-vertical-relative:page;z-index:-636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802.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1a/b/g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822.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5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1b/g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259.479767pt;width:99.345556pt;height:16.25688pt;mso-position-horizontal-relative:page;mso-position-vertical-relative:page;z-index:-635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Serial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Ports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259.479767pt;width:123.532444pt;height:16.25688pt;mso-position-horizontal-relative:page;mso-position-vertical-relative:page;z-index:-634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275.736633pt;width:99.345556pt;height:16.25688pt;mso-position-horizontal-relative:page;mso-position-vertical-relative:page;z-index:-633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Operating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5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emperature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275.736633pt;width:123.532444pt;height:16.25688pt;mso-position-horizontal-relative:page;mso-position-vertical-relative:page;z-index:-632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-30°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50°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(-22°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122°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F)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291.993530pt;width:99.345556pt;height:16.25688pt;mso-position-horizontal-relative:page;mso-position-vertical-relative:page;z-index:-631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Storage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5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emperature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291.993530pt;width:123.532444pt;height:16.25688pt;mso-position-horizontal-relative:page;mso-position-vertical-relative:page;z-index:-630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-40°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70°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(-40°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158°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F)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308.250397pt;width:99.345556pt;height:12.19266pt;mso-position-horizontal-relative:page;mso-position-vertical-relative:page;z-index:-629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Drop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5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ested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308.250397pt;width:123.532444pt;height:12.19266pt;mso-position-horizontal-relative:page;mso-position-vertical-relative:page;z-index:-628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Four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drops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from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feet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six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320.443054pt;width:99.345556pt;height:8.12844pt;mso-position-horizontal-relative:page;mso-position-vertical-relative:page;z-index:-627" type="#_x0000_t202" filled="f" stroked="f">
            <v:textbox inset="0,0,0,0">
              <w:txbxContent>
                <w:p>
                  <w:pPr>
                    <w:spacing w:line="160" w:lineRule="exact" w:before="3"/>
                    <w:ind w:left="4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320.443054pt;width:123.532444pt;height:8.12844pt;mso-position-horizontal-relative:page;mso-position-vertical-relative:page;z-index:-626" type="#_x0000_t202" filled="f" stroked="f">
            <v:textbox inset="0,0,0,0">
              <w:txbxContent>
                <w:p>
                  <w:pPr>
                    <w:spacing w:line="143" w:lineRule="exact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surfaces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(24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drops).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wo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drops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328.571503pt;width:99.345556pt;height:8.12844pt;mso-position-horizontal-relative:page;mso-position-vertical-relative:page;z-index:-625" type="#_x0000_t202" filled="f" stroked="f">
            <v:textbox inset="0,0,0,0">
              <w:txbxContent>
                <w:p>
                  <w:pPr>
                    <w:spacing w:line="160" w:lineRule="exact" w:before="3"/>
                    <w:ind w:left="4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328.571503pt;width:123.532444pt;height:8.12844pt;mso-position-horizontal-relative:page;mso-position-vertical-relative:page;z-index:-624" type="#_x0000_t202" filled="f" stroked="f">
            <v:textbox inset="0,0,0,0">
              <w:txbxContent>
                <w:p>
                  <w:pPr>
                    <w:spacing w:line="143" w:lineRule="exact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from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feet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six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surfaces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(12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336.699951pt;width:99.345556pt;height:12.19266pt;mso-position-horizontal-relative:page;mso-position-vertical-relative:page;z-index:-62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336.699951pt;width:123.532444pt;height:12.19266pt;mso-position-horizontal-relative:page;mso-position-vertical-relative:page;z-index:-622" type="#_x0000_t202" filled="f" stroked="f">
            <v:textbox inset="0,0,0,0">
              <w:txbxContent>
                <w:p>
                  <w:pPr>
                    <w:spacing w:line="143" w:lineRule="exact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drops).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348.892609pt;width:99.345556pt;height:16.25688pt;mso-position-horizontal-relative:page;mso-position-vertical-relative:page;z-index:-621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Battery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348.892609pt;width:123.532444pt;height:16.25688pt;mso-position-horizontal-relative:page;mso-position-vertical-relative:page;z-index:-620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4400mAh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365.149475pt;width:99.345556pt;height:16.25688pt;mso-position-horizontal-relative:page;mso-position-vertical-relative:page;z-index:-619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Humidity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365.149475pt;width:123.532444pt;height:16.25688pt;mso-position-horizontal-relative:page;mso-position-vertical-relative:page;z-index:-618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100%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Condensing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381.406372pt;width:99.345556pt;height:15.178146pt;mso-position-horizontal-relative:page;mso-position-vertical-relative:page;z-index:-617" type="#_x0000_t202" filled="f" stroked="f">
            <v:textbox inset="0,0,0,0">
              <w:txbxContent>
                <w:p>
                  <w:pPr>
                    <w:spacing w:before="75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Rain/Dust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Sealing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Rating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381.406372pt;width:123.532444pt;height:15.178146pt;mso-position-horizontal-relative:page;mso-position-vertical-relative:page;z-index:-616" type="#_x0000_t202" filled="f" stroked="f">
            <v:textbox inset="0,0,0,0">
              <w:txbxContent>
                <w:p>
                  <w:pPr>
                    <w:spacing w:before="75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IP67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396.584503pt;width:222.878pt;height:17.078pt;mso-position-horizontal-relative:page;mso-position-vertical-relative:page;z-index:-615" type="#_x0000_t202" filled="f" stroked="f">
            <v:textbox inset="0,0,0,0">
              <w:txbxContent>
                <w:p>
                  <w:pPr>
                    <w:spacing w:before="97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5"/>
                      <w:sz w:val="13"/>
                      <w:szCs w:val="13"/>
                    </w:rPr>
                    <w:t>Accessory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3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5"/>
                      <w:sz w:val="13"/>
                      <w:szCs w:val="13"/>
                    </w:rPr>
                    <w:t>Support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413.662506pt;width:99.345556pt;height:12.536748pt;mso-position-horizontal-relative:page;mso-position-vertical-relative:page;z-index:-614" type="#_x0000_t202" filled="f" stroked="f">
            <v:textbox inset="0,0,0,0">
              <w:txbxContent>
                <w:p>
                  <w:pPr>
                    <w:spacing w:before="80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5"/>
                      <w:sz w:val="13"/>
                      <w:szCs w:val="13"/>
                    </w:rPr>
                    <w:t>Headsets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413.662506pt;width:123.532444pt;height:12.536748pt;mso-position-horizontal-relative:page;mso-position-vertical-relative:page;z-index:-613" type="#_x0000_t202" filled="f" stroked="f">
            <v:textbox inset="0,0,0,0">
              <w:txbxContent>
                <w:p>
                  <w:pPr>
                    <w:spacing w:before="77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Complete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5"/>
                      <w:sz w:val="13"/>
                      <w:szCs w:val="1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ocollect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5"/>
                      <w:sz w:val="8"/>
                      <w:szCs w:val="8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5"/>
                      <w:position w:val="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0"/>
                      <w:sz w:val="13"/>
                      <w:szCs w:val="13"/>
                    </w:rPr>
                    <w:t>SR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5"/>
                      <w:position w:val="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position w:val="0"/>
                      <w:sz w:val="13"/>
                      <w:szCs w:val="13"/>
                    </w:rPr>
                    <w:t>Series,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426.199249pt;width:99.345556pt;height:8.041846pt;mso-position-horizontal-relative:page;mso-position-vertical-relative:page;z-index:-612" type="#_x0000_t202" filled="f" stroked="f">
            <v:textbox inset="0,0,0,0">
              <w:txbxContent>
                <w:p>
                  <w:pPr>
                    <w:spacing w:line="160" w:lineRule="exact" w:before="1"/>
                    <w:ind w:left="4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426.199249pt;width:123.532444pt;height:8.041846pt;mso-position-horizontal-relative:page;mso-position-vertical-relative:page;z-index:-611" type="#_x0000_t202" filled="f" stroked="f">
            <v:textbox inset="0,0,0,0">
              <w:txbxContent>
                <w:p>
                  <w:pPr>
                    <w:spacing w:line="142" w:lineRule="exact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SRX,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and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SL-14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434.241119pt;width:99.345556pt;height:8.12844pt;mso-position-horizontal-relative:page;mso-position-vertical-relative:page;z-index:-610" type="#_x0000_t202" filled="f" stroked="f">
            <v:textbox inset="0,0,0,0">
              <w:txbxContent>
                <w:p>
                  <w:pPr>
                    <w:spacing w:line="143" w:lineRule="exact"/>
                    <w:ind w:left="146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Peripherals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434.241119pt;width:123.532444pt;height:8.12844pt;mso-position-horizontal-relative:page;mso-position-vertical-relative:page;z-index:-609" type="#_x0000_t202" filled="f" stroked="f">
            <v:textbox inset="0,0,0,0">
              <w:txbxContent>
                <w:p>
                  <w:pPr>
                    <w:spacing w:line="143" w:lineRule="exact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Scanners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442.369537pt;width:99.345556pt;height:8.12844pt;mso-position-horizontal-relative:page;mso-position-vertical-relative:page;z-index:-608" type="#_x0000_t202" filled="f" stroked="f">
            <v:textbox inset="0,0,0,0">
              <w:txbxContent>
                <w:p>
                  <w:pPr>
                    <w:spacing w:line="160" w:lineRule="exact" w:before="3"/>
                    <w:ind w:left="4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442.369537pt;width:123.532444pt;height:8.12844pt;mso-position-horizontal-relative:page;mso-position-vertical-relative:page;z-index:-607" type="#_x0000_t202" filled="f" stroked="f">
            <v:textbox inset="0,0,0,0">
              <w:txbxContent>
                <w:p>
                  <w:pPr>
                    <w:spacing w:line="143" w:lineRule="exact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Mobile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Printers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72003pt;margin-top:450.497986pt;width:99.345556pt;height:10.534026pt;mso-position-horizontal-relative:page;mso-position-vertical-relative:page;z-index:-60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117554pt;margin-top:450.497986pt;width:123.532444pt;height:10.534026pt;mso-position-horizontal-relative:page;mso-position-vertical-relative:page;z-index:-605" type="#_x0000_t202" filled="f" stroked="f">
            <v:textbox inset="0,0,0,0">
              <w:txbxContent>
                <w:p>
                  <w:pPr>
                    <w:spacing w:line="143" w:lineRule="exact"/>
                    <w:ind w:left="32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3"/>
                      <w:szCs w:val="13"/>
                    </w:rPr>
                    <w:t>Displays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500015pt;width:145.345pt;height:13.6pt;mso-position-horizontal-relative:page;mso-position-vertical-relative:page;z-index:-604" type="#_x0000_t202" filled="f" stroked="f">
            <v:textbox inset="0,0,0,0">
              <w:txbxContent>
                <w:p>
                  <w:pPr>
                    <w:spacing w:before="53"/>
                    <w:ind w:left="15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5"/>
                      <w:sz w:val="18"/>
                      <w:szCs w:val="18"/>
                    </w:rPr>
                    <w:t>BUSINESS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20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5"/>
                      <w:sz w:val="18"/>
                      <w:szCs w:val="18"/>
                    </w:rPr>
                    <w:t>OPTIMISATION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345001pt;margin-top:.500015pt;width:154.4275pt;height:13.6pt;mso-position-horizontal-relative:page;mso-position-vertical-relative:page;z-index:-603" type="#_x0000_t202" filled="f" stroked="f">
            <v:textbox inset="0,0,0,0">
              <w:txbxContent>
                <w:p>
                  <w:pPr>
                    <w:spacing w:before="53"/>
                    <w:ind w:left="60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5"/>
                      <w:sz w:val="18"/>
                      <w:szCs w:val="18"/>
                    </w:rPr>
                    <w:t>SMART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12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5"/>
                      <w:sz w:val="18"/>
                      <w:szCs w:val="18"/>
                    </w:rPr>
                    <w:t>INNOVATION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772491pt;margin-top:.500015pt;width:154.4275pt;height:13.6pt;mso-position-horizontal-relative:page;mso-position-vertical-relative:page;z-index:-602" type="#_x0000_t202" filled="f" stroked="f">
            <v:textbox inset="0,0,0,0">
              <w:txbxContent>
                <w:p>
                  <w:pPr>
                    <w:spacing w:before="53"/>
                    <w:ind w:left="25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OPERATIONAL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FLEXIBILITY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200012pt;margin-top:.500015pt;width:141.076001pt;height:13.6pt;mso-position-horizontal-relative:page;mso-position-vertical-relative:page;z-index:-601" type="#_x0000_t202" filled="f" stroked="f">
            <v:textbox inset="0,0,0,0">
              <w:txbxContent>
                <w:p>
                  <w:pPr>
                    <w:spacing w:before="53"/>
                    <w:ind w:left="49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PREMIER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</w:rPr>
                    <w:t>EXPERIENCE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840"/>
      <w:pgMar w:top="1560" w:bottom="280" w:left="16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hanging="114"/>
      </w:pPr>
      <w:rPr>
        <w:rFonts w:hint="default" w:ascii="Arial" w:hAnsi="Arial" w:eastAsia="Arial"/>
        <w:color w:val="231F20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voc_emea@vocollect.com" TargetMode="External"/><Relationship Id="rId8" Type="http://schemas.openxmlformats.org/officeDocument/2006/relationships/hyperlink" Target="http://www.vocollect.co.uk/" TargetMode="External"/><Relationship Id="rId9" Type="http://schemas.openxmlformats.org/officeDocument/2006/relationships/hyperlink" Target="mailto:info@vocollect.com" TargetMode="External"/><Relationship Id="rId10" Type="http://schemas.openxmlformats.org/officeDocument/2006/relationships/hyperlink" Target="mailto:apac@vocollect.com" TargetMode="External"/><Relationship Id="rId11" Type="http://schemas.openxmlformats.org/officeDocument/2006/relationships/hyperlink" Target="mailto:latin_america@vocollect.com" TargetMode="External"/><Relationship Id="rId12" Type="http://schemas.openxmlformats.org/officeDocument/2006/relationships/hyperlink" Target="mailto:japan@vocollect.com" TargetMode="External"/><Relationship Id="rId13" Type="http://schemas.openxmlformats.org/officeDocument/2006/relationships/hyperlink" Target="mailto:singapore@vocollect.com" TargetMode="External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; talkman; vocollect; A500; vocollect voice; voicecatalyst</cp:keywords>
  <dc:title>Vocollect A500 Mobile Device Datasheet | Honeywell</dc:title>
  <dcterms:created xsi:type="dcterms:W3CDTF">2020-11-13T10:44:46Z</dcterms:created>
  <dcterms:modified xsi:type="dcterms:W3CDTF">2020-11-13T10:44:46Z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2013-09-16T00:00:00Z</vt:filetime>
  </property>
  <property fmtid="{D5CDD505-2E9C-101B-9397-08002B2CF9AE}" pid="3" name="LastSaved">
    <vt:filetime>2020-11-13T00:00:00Z</vt:filetime>
  </property>
</Properties>
</file>