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-.5pt;margin-top:-.499985pt;width:596.275pt;height:842.89pt;mso-position-horizontal-relative:page;mso-position-vertical-relative:page;z-index:-673" coordorigin="-10,-10" coordsize="11926,16858">
            <v:group style="position:absolute;left:0;top:2135;width:4080;height:14702" coordorigin="0,2135" coordsize="4080,14702">
              <v:shape style="position:absolute;left:0;top:2135;width:4080;height:14702" coordorigin="0,2135" coordsize="4080,14702" path="m0,16838l4080,16838,4080,2135,0,2135,0,16838xe" filled="t" fillcolor="#9FA617" stroked="f">
                <v:path arrowok="t"/>
                <v:fill type="solid"/>
              </v:shape>
            </v:group>
            <v:group style="position:absolute;left:0;top:1290;width:11906;height:850" coordorigin="0,1290" coordsize="11906,850">
              <v:shape style="position:absolute;left:0;top:1290;width:11906;height:850" coordorigin="0,1290" coordsize="11906,850" path="m0,1290l0,2141,11906,2141,11906,1290,0,1290e" filled="t" fillcolor="#F4AF80" stroked="f">
                <v:path arrowok="t"/>
                <v:fill type="solid"/>
              </v:shape>
            </v:group>
            <v:group style="position:absolute;left:0;top:0;width:11906;height:1296" coordorigin="0,0" coordsize="11906,1296">
              <v:shape style="position:absolute;left:0;top:0;width:11906;height:1296" coordorigin="0,0" coordsize="11906,1296" path="m0,1296l11906,1296,11906,0,0,0,0,1296xe" filled="t" fillcolor="#E86D1F" stroked="f">
                <v:path arrowok="t"/>
                <v:fill type="solid"/>
              </v:shape>
            </v:group>
            <v:group style="position:absolute;left:6911;top:434;width:1868;height:433" coordorigin="6911,434" coordsize="1868,433">
              <v:shape style="position:absolute;left:6911;top:434;width:1868;height:433" coordorigin="6911,434" coordsize="1868,433" path="m7004,461l6915,461,6911,465,6911,858,6915,861,7004,861,7007,858,7007,465,7004,461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7235,677l7098,677,7095,680,7095,733,7098,737,7235,737,7239,733,7239,680,7235,677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7525,457l7447,465,7385,490,7340,531,7312,587,7302,657,7303,684,7318,755,7350,808,7399,844,7464,863,7490,866,7518,865,7584,859,7635,837,7635,796,7537,796,7510,795,7447,772,7411,723,7401,677,7402,648,7422,579,7485,532,7507,528,7635,528,7635,483,7567,460,7547,458,7525,457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7632,769l7624,769,7620,770,7614,773,7595,782,7576,789,7557,794,7537,796,7635,796,7635,773,7632,769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7635,528l7507,528,7533,528,7556,530,7577,534,7594,539,7609,545,7622,553,7625,554,7632,554,7635,550,7635,528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7813,434l7730,434,7727,437,7727,858,7730,861,7813,861,7817,858,7817,437,7813,434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176,612l8020,612,8057,613,8079,618,8089,626,8091,646,8088,649,8072,654,8018,671,7994,679,7939,709,7912,762,7913,789,7942,846,8004,866,8027,865,8046,862,8063,857,8081,850,8090,847,8091,846,8181,846,8181,806,8049,806,8023,802,8007,789,8001,770,8005,748,8019,734,8025,731,8031,728,8038,725,8048,720,8054,717,8055,717,8091,703,8181,703,8181,642,8179,621,8176,612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181,846l8097,846,8097,858,8100,861,8177,861,8181,858,8181,846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181,703l8091,703,8091,764,8086,787,8072,801,8049,806,8181,806,8181,703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049,551l7984,557,7929,578,7929,635,7932,639,7939,639,7941,638,7946,636,7962,627,7980,620,8000,615,8020,612,8176,612,8172,602,8106,557,8080,553,8049,551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282,784l8275,784,8272,788,8272,840,8274,842,8351,865,8371,866,8398,864,8460,837,8481,807,8372,807,8350,806,8330,802,8310,797,8294,790,8286,786,8284,785,8282,784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409,552l8330,565,8281,624,8278,645,8280,667,8329,729,8377,756,8394,765,8397,767,8400,772,8403,775,8404,779,8404,783,8396,800,8372,807,8481,807,8482,803,8487,783,8487,779,8462,707,8384,658,8370,650,8367,648,8364,644,8362,638,8362,634,8370,618,8393,611,8482,611,8482,572,8480,569,8467,564,8448,558,8429,554,8409,552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482,611l8393,611,8414,612,8433,616,8451,623,8471,633,8472,635,8480,635,8482,630,8482,611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574,784l8567,784,8564,788,8564,840,8567,842,8643,865,8663,866,8690,864,8752,837,8773,807,8664,807,8643,806,8622,802,8603,797,8586,790,8579,786,8576,785,8574,784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701,552l8622,565,8573,624,8570,645,8572,667,8621,729,8669,756,8686,765,8689,767,8693,772,8695,775,8696,779,8696,783,8688,800,8664,807,8773,807,8774,803,8779,783,8779,779,8754,707,8676,658,8662,650,8660,648,8657,644,8654,638,8654,634,8662,618,8685,611,8774,611,8774,572,8772,569,8759,564,8740,558,8721,554,8701,552xe" filled="t" fillcolor="#FFFFFF" stroked="f">
                <v:path arrowok="t"/>
                <v:fill type="solid"/>
              </v:shape>
              <v:shape style="position:absolute;left:6911;top:434;width:1868;height:433" coordorigin="6911,434" coordsize="1868,433" path="m8774,611l8685,611,8706,612,8725,616,8743,623,8763,633,8765,635,8772,635,8774,630,8774,611xe" filled="t" fillcolor="#FFFFFF" stroked="f">
                <v:path arrowok="t"/>
                <v:fill type="solid"/>
              </v:shape>
            </v:group>
            <v:group style="position:absolute;left:8807;top:461;width:187;height:91" coordorigin="8807,461" coordsize="187,91">
              <v:shape style="position:absolute;left:8807;top:461;width:187;height:91" coordorigin="8807,461" coordsize="187,91" path="m8856,477l8834,477,8834,551,8836,553,8854,553,8856,551,8856,477xe" filled="t" fillcolor="#FFFFFF" stroked="f">
                <v:path arrowok="t"/>
                <v:fill type="solid"/>
              </v:shape>
              <v:shape style="position:absolute;left:8807;top:461;width:187;height:91" coordorigin="8807,461" coordsize="187,91" path="m8882,461l8809,461,8807,463,8807,476,8809,477,8882,477,8883,476,8883,463,8882,461xe" filled="t" fillcolor="#FFFFFF" stroked="f">
                <v:path arrowok="t"/>
                <v:fill type="solid"/>
              </v:shape>
              <v:shape style="position:absolute;left:8807;top:461;width:187;height:91" coordorigin="8807,461" coordsize="187,91" path="m8920,461l8893,461,8892,463,8892,551,8893,553,8906,553,8908,551,8908,485,8928,485,8921,463,8921,462,8920,461xe" filled="t" fillcolor="#FFFFFF" stroked="f">
                <v:path arrowok="t"/>
                <v:fill type="solid"/>
              </v:shape>
              <v:shape style="position:absolute;left:8807;top:461;width:187;height:91" coordorigin="8807,461" coordsize="187,91" path="m8928,485l8908,485,8930,552,8931,553,8948,553,8949,552,8950,550,8956,532,8943,532,8928,485xe" filled="t" fillcolor="#FFFFFF" stroked="f">
                <v:path arrowok="t"/>
                <v:fill type="solid"/>
              </v:shape>
              <v:shape style="position:absolute;left:8807;top:461;width:187;height:91" coordorigin="8807,461" coordsize="187,91" path="m8994,485l8972,485,8972,551,8974,553,8993,553,8994,551,8994,485xe" filled="t" fillcolor="#FFFFFF" stroked="f">
                <v:path arrowok="t"/>
                <v:fill type="solid"/>
              </v:shape>
              <v:shape style="position:absolute;left:8807;top:461;width:187;height:91" coordorigin="8807,461" coordsize="187,91" path="m8993,461l8967,461,8966,462,8966,464,8943,532,8956,532,8972,485,8994,485,8994,463,8993,461xe" filled="t" fillcolor="#FFFFFF" stroked="f">
                <v:path arrowok="t"/>
                <v:fill type="solid"/>
              </v:shape>
            </v:group>
            <v:group style="position:absolute;left:9255;top:434;width:2128;height:432" coordorigin="9255,434" coordsize="2128,432">
              <v:shape style="position:absolute;left:9255;top:434;width:2128;height:432" coordorigin="9255,434" coordsize="2128,432" path="m9450,461l9329,461,9325,465,9255,858,9258,861,9323,861,9327,858,9379,566,9468,566,9454,470,9453,464,9450,461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9468,566l9379,566,9421,849,9423,859,9426,861,9504,861,9508,859,9512,852,9555,770,9496,770,9468,566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9757,566l9661,566,9609,858,9612,861,9701,861,9705,858,9757,566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9772,461l9655,461,9653,463,9496,770,9555,770,9661,566,9757,566,9775,465,9772,461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109,611l9972,611,10002,614,10018,622,10018,646,10015,649,9998,654,9941,671,9917,679,9849,713,9818,765,9815,791,9817,813,9867,863,9890,866,9913,865,9932,863,9950,858,9972,850,9982,847,9983,846,10073,846,10080,806,9955,806,9927,803,9911,793,9906,777,9913,753,9924,739,9937,731,9944,728,9952,725,9962,720,9968,717,9970,717,10008,703,10098,703,10109,642,10111,622,10111,620,10109,611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073,846l9989,846,9987,858,9990,861,10067,861,10071,858,10073,846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098,703l10008,703,9997,764,9990,785,9976,799,9955,806,10080,806,10098,703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000,551l9934,556,9870,576,9858,635,9861,639,9868,639,9870,638,9875,636,9892,627,9911,620,9930,616,9950,612,9972,611,10109,611,10108,603,10053,558,10029,553,10000,551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317,557l10240,557,10236,560,10183,858,10186,861,10269,861,10273,858,10306,669,10314,645,10326,631,10347,624,10422,624,10431,574,10317,574,10320,560,10317,557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422,624l10347,624,10372,625,10391,627,10411,632,10419,632,10422,627,10422,624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429,557l10405,557,10390,557,10371,559,10352,564,10329,573,10326,574,10431,574,10434,560,10429,557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616,437l10533,437,10529,440,10455,858,10458,861,10541,861,10545,858,10568,731,10680,731,10661,693,10676,677,10577,677,10619,440,10616,437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680,731l10580,731,10641,858,10641,860,10644,861,10736,861,10741,858,10742,849,10741,848,10739,843,10738,843,10735,837,10729,825,10715,801,10702,776,10680,731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0777,557l10697,557,10695,558,10693,560,10589,677,10676,677,10750,595,10765,579,10774,570,10777,566,10778,557,10777,557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1166,461l11077,461,11073,465,11004,858,11007,861,11095,861,11100,858,11169,465,11166,461xe" filled="t" fillcolor="#FFFFFF" stroked="f">
                <v:path arrowok="t"/>
                <v:fill type="solid"/>
              </v:shape>
              <v:shape style="position:absolute;left:9255;top:434;width:2128;height:432" coordorigin="9255,434" coordsize="2128,432" path="m11380,434l11297,434,11293,437,11219,858,11222,861,11305,861,11309,858,11383,437,11380,434xe" filled="t" fillcolor="#FFFFFF" stroked="f">
                <v:path arrowok="t"/>
                <v:fill type="solid"/>
              </v:shape>
              <v:shape style="position:absolute;left:7882;top:1647;width:2620;height:315" type="#_x0000_t75">
                <v:imagedata r:id="rId5" o:title=""/>
              </v:shape>
            </v:group>
            <v:group style="position:absolute;left:10630;top:1730;width:151;height:150" coordorigin="10630,1730" coordsize="151,150">
              <v:shape style="position:absolute;left:10630;top:1730;width:151;height:150" coordorigin="10630,1730" coordsize="151,150" path="m10758,1730l10652,1730,10637,1741,10630,1764,10630,1849,10637,1871,10653,1881,10759,1881,10775,1870,10781,1847,10781,1763,10774,1740,10758,1730xe" filled="t" fillcolor="#004A61" stroked="f">
                <v:path arrowok="t"/>
                <v:fill type="solid"/>
              </v:shape>
            </v:group>
            <v:group style="position:absolute;left:10932;top:1729;width:151;height:150" coordorigin="10932,1729" coordsize="151,150">
              <v:shape style="position:absolute;left:10932;top:1729;width:151;height:150" coordorigin="10932,1729" coordsize="151,150" path="m11060,1729l10954,1729,10938,1739,10932,1763,10932,1847,10939,1870,10955,1879,11061,1879,11077,1869,11083,1845,11083,1761,11076,1738,11060,1729xe" filled="t" fillcolor="#004A61" stroked="f">
                <v:path arrowok="t"/>
                <v:fill type="solid"/>
              </v:shape>
            </v:group>
            <v:group style="position:absolute;left:11231;top:1727;width:151;height:150" coordorigin="11231,1727" coordsize="151,150">
              <v:shape style="position:absolute;left:11231;top:1727;width:151;height:150" coordorigin="11231,1727" coordsize="151,150" path="m11359,1727l11253,1727,11237,1738,11231,1761,11231,1846,11238,1868,11254,1878,11360,1878,11376,1867,11382,1844,11382,1760,11375,1737,11359,1727xe" filled="t" fillcolor="#004A61" stroked="f">
                <v:path arrowok="t"/>
                <v:fill type="solid"/>
              </v:shape>
              <v:shape style="position:absolute;left:4424;top:2856;width:7124;height:962" type="#_x0000_t75">
                <v:imagedata r:id="rId6" o:title=""/>
              </v:shape>
              <v:shape style="position:absolute;left:4420;top:4000;width:7129;height:1463" type="#_x0000_t75">
                <v:imagedata r:id="rId7" o:title=""/>
              </v:shape>
              <v:shape style="position:absolute;left:4526;top:10950;width:3205;height:1305" type="#_x0000_t75">
                <v:imagedata r:id="rId8" o:title=""/>
              </v:shape>
              <v:shape style="position:absolute;left:4526;top:12450;width:3205;height:1734" type="#_x0000_t75">
                <v:imagedata r:id="rId9" o:title=""/>
              </v:shape>
            </v:group>
            <v:group style="position:absolute;left:4534;top:10524;width:543;height:258" coordorigin="4534,10524" coordsize="543,258">
              <v:shape style="position:absolute;left:4534;top:10524;width:543;height:258" coordorigin="4534,10524" coordsize="543,258" path="m4610,10650l4577,10650,4577,10779,4610,10779,4610,10650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710,10632l4698,10632,4698,10768,4707,10775,4753,10775,4768,10776,4778,10773,4782,10765,4788,10750,4789,10743,4734,10743,4731,10741,4732,10735,4732,10646,4733,10642,4733,10639,4734,10635,4733,10634,4725,10633,4710,10632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788,10592l4620,10592,4620,10622,4663,10625,4661,10646,4645,10705,4611,10755,4634,10773,4674,10726,4692,10668,4696,10622,4788,10622,4788,10592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755,10716l4755,10728,4755,10735,4753,10741,4751,10743,4741,10743,4734,10743,4789,10743,4791,10725,4780,10723,4768,10720,4755,10716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589,10531l4572,10590,4534,10659,4536,10661,4554,10673,4558,10675,4559,10677,4566,10667,4570,10661,4575,10654,4576,10651,4577,10650,4610,10650,4610,10589,4615,10578,4619,10566,4624,10553,4624,10552,4625,10551,4628,10547,4630,10545,4631,10543,4630,10541,4616,10536,4589,10531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694,10526l4683,10527,4666,10527,4666,10592,4699,10592,4700,10540,4700,10537,4702,10534,4702,10529,4700,10527,4694,10526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751,10529l4741,10534,4729,10540,4721,10544,4717,10546,4719,10548,4730,10565,4739,10583,4743,10580,4753,10576,4767,10571,4766,10571,4767,10570,4770,10565,4762,10548,4751,10529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5035,10687l4836,10687,4836,10716,4903,10723,4888,10733,4871,10741,4850,10748,4826,10752,4839,10768,4853,10781,4877,10775,4898,10766,4916,10756,4931,10744,4943,10731,4953,10716,5033,10716,5033,10707,5035,10687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56,10745l4962,10754,4966,10766,4967,10781,4986,10780,5000,10779,5006,10776,5014,10774,5020,10770,5024,10764,5028,10759,5031,10749,5031,10747,4975,10747,4956,10745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5033,10716l4994,10716,4994,10727,4993,10735,4990,10738,4986,10745,4975,10747,5031,10747,5031,10738,5032,10727,5033,10716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58,10669l4922,10669,4921,10687,4961,10687,4962,10685,4963,10682,4965,10678,4967,10675,4967,10673,4967,10673,4966,10670,4958,10669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5033,10584l5002,10584,5003,10621,5029,10679,5051,10685,5062,10679,5071,10662,5075,10644,5046,10644,5041,10641,5036,10625,5034,10599,5033,10584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03,10631l4869,10631,4869,10646,4862,10648,4846,10648,4845,10651,4854,10668,4875,10677,4896,10671,4903,10661,4903,10648,4862,10648,4846,10647,4903,10647,4903,10631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46,10594l4927,10615,4930,10616,4934,10618,4937,10621,4938,10628,4923,10642,4907,10653,4910,10656,4916,10661,4921,10665,4926,10669,4942,10669,4950,10663,4958,10657,4963,10648,4994,10648,5002,10641,4995,10634,4989,10627,4982,10620,4986,10612,4988,10600,4988,10599,4954,10599,4946,10594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94,10648l4963,10648,4969,10654,4972,10658,4973,10661,4976,10663,4977,10665,4978,10666,4994,10648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5049,10622l5048,10637,5046,10644,5075,10644,5077,10632,5064,10629,5055,10626,5049,10622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04,10584l4871,10584,4867,10602,4846,10604,4828,10606,4822,10607,4827,10627,4830,10638,4833,10641,4846,10637,4858,10634,4869,10631,4903,10631,4903,10624,4910,10624,4916,10622,4922,10620,4924,10596,4904,10596,4904,10584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5033,10557l4934,10557,4934,10585,4957,10585,4956,10590,4955,10595,4954,10599,4988,10599,4990,10584,5033,10584,5033,10557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24,10593l4921,10593,4915,10595,4904,10596,4924,10596,4924,10593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25,10557l4833,10557,4833,10584,4925,10584,4925,10557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00,10524l4871,10524,4871,10557,4904,10557,4904,10540,4905,10535,4907,10530,4908,10527,4907,10526,4904,10525,4900,10524xe" filled="t" fillcolor="#004A61" stroked="f">
                <v:path arrowok="t"/>
                <v:fill type="solid"/>
              </v:shape>
              <v:shape style="position:absolute;left:4534;top:10524;width:543;height:258" coordorigin="4534,10524" coordsize="543,258" path="m4984,10525l4959,10525,4958,10557,4992,10557,4993,10543,4995,10535,4996,10530,4998,10529,4997,10527,4993,10526,4989,10525,4984,10525xe" filled="t" fillcolor="#004A61" stroked="f">
                <v:path arrowok="t"/>
                <v:fill type="solid"/>
              </v:shape>
            </v:group>
            <v:group style="position:absolute;left:5226;top:10619;width:128;height:128" coordorigin="5226,10619" coordsize="128,128">
              <v:shape style="position:absolute;left:5226;top:10619;width:128;height:128" coordorigin="5226,10619" coordsize="128,128" path="m5346,10619l5235,10619,5226,10632,5226,10734,5235,10747,5346,10747,5355,10734,5355,10632,5346,10619xe" filled="t" fillcolor="#9FA617" stroked="f">
                <v:path arrowok="t"/>
                <v:fill type="solid"/>
              </v:shape>
            </v:group>
            <v:group style="position:absolute;left:5483;top:10618;width:128;height:128" coordorigin="5483,10618" coordsize="128,128">
              <v:shape style="position:absolute;left:5483;top:10618;width:128;height:128" coordorigin="5483,10618" coordsize="128,128" path="m5602,10618l5492,10618,5483,10631,5483,10733,5492,10746,5602,10746,5611,10733,5611,10631,5602,10618xe" filled="t" fillcolor="#9FA617" stroked="f">
                <v:path arrowok="t"/>
                <v:fill type="solid"/>
              </v:shape>
            </v:group>
            <v:group style="position:absolute;left:5737;top:10617;width:128;height:128" coordorigin="5737,10617" coordsize="128,128">
              <v:shape style="position:absolute;left:5737;top:10617;width:128;height:128" coordorigin="5737,10617" coordsize="128,128" path="m5856,10617l5746,10617,5737,10630,5737,10732,5746,10745,5856,10745,5865,10732,5865,10630,5856,10617xe" filled="t" fillcolor="#9FA617" stroked="f">
                <v:path arrowok="t"/>
                <v:fill type="solid"/>
              </v:shape>
            </v:group>
            <v:group style="position:absolute;left:9578;top:14240;width:784;height:784" coordorigin="9578,14240" coordsize="784,784">
              <v:shape style="position:absolute;left:9578;top:14240;width:784;height:784" coordorigin="9578,14240" coordsize="784,784" path="m9970,14240l9907,14245,9846,14260,9790,14284,9739,14316,9693,14355,9654,14401,9622,14452,9598,14508,9583,14569,9578,14632,9580,14664,9590,14726,9609,14785,9637,14839,9673,14887,9715,14930,9764,14966,9818,14994,9876,15013,9938,15023,9971,15024,10003,15023,10065,15013,10123,14993,10177,14966,10226,14930,10268,14887,10304,14839,10332,14785,10351,14726,10361,14664,10363,14632,10361,14600,10351,14538,10332,14479,10304,14425,10268,14377,10226,14334,10177,14299,10123,14271,10065,14251,10003,14241,9970,14240xe" filled="t" fillcolor="#E86D1F" stroked="f">
                <v:path arrowok="t"/>
                <v:fill type="solid"/>
              </v:shape>
            </v:group>
            <v:group style="position:absolute;left:9987;top:14524;width:287;height:298" coordorigin="9987,14524" coordsize="287,298">
              <v:shape style="position:absolute;left:9987;top:14524;width:287;height:298" coordorigin="9987,14524" coordsize="287,298" path="m10179,14524l10088,14524,10066,14527,10011,14561,9987,14622,9987,14721,9990,14744,10023,14799,10085,14823,10173,14823,10195,14820,10250,14786,10271,14744,10111,14744,10089,14738,10073,14724,10064,14704,10063,14651,10068,14629,10082,14613,10102,14604,10174,14603,10183,14600,10190,14593,10190,14534,10179,14524xe" filled="t" fillcolor="#FFFFFF" stroked="f">
                <v:path arrowok="t"/>
                <v:fill type="solid"/>
              </v:shape>
              <v:shape style="position:absolute;left:9987;top:14524;width:287;height:298" coordorigin="9987,14524" coordsize="287,298" path="m10264,14602l10200,14602,10190,14614,10190,14696,10185,14717,10171,14734,10151,14743,10111,14744,10271,14744,10274,14725,10274,14614,10264,14602xe" filled="t" fillcolor="#FFFFFF" stroked="f">
                <v:path arrowok="t"/>
                <v:fill type="solid"/>
              </v:shape>
            </v:group>
            <v:group style="position:absolute;left:9675;top:14400;width:287;height:422" coordorigin="9675,14400" coordsize="287,422">
              <v:shape style="position:absolute;left:9675;top:14400;width:287;height:422" coordorigin="9675,14400" coordsize="287,422" path="m9850,14524l9776,14524,9754,14527,9699,14561,9675,14622,9675,14721,9677,14744,9708,14799,9772,14823,9868,14823,9889,14820,9941,14784,9959,14744,9799,14744,9777,14738,9761,14724,9752,14704,9751,14651,9756,14629,9770,14613,9790,14604,9845,14603,9854,14600,9861,14593,9861,14534,9850,14524xe" filled="t" fillcolor="#FFFFFF" stroked="f">
                <v:path arrowok="t"/>
                <v:fill type="solid"/>
              </v:shape>
              <v:shape style="position:absolute;left:9675;top:14400;width:287;height:422" coordorigin="9675,14400" coordsize="287,422" path="m9952,14400l9888,14400,9878,14412,9878,14696,9873,14717,9859,14734,9839,14743,9799,14744,9959,14744,9960,14743,9960,14734,9962,14427,9962,14412,9952,14400xe" filled="t" fillcolor="#FFFFFF" stroked="f">
                <v:path arrowok="t"/>
                <v:fill type="solid"/>
              </v:shape>
              <v:shape style="position:absolute;left:8790;top:15125;width:2273;height:566" type="#_x0000_t75">
                <v:imagedata r:id="rId10" o:title=""/>
              </v:shape>
            </v:group>
            <v:group style="position:absolute;left:11127;top:15135;width:2;height:294" coordorigin="11127,15135" coordsize="2,294">
              <v:shape style="position:absolute;left:11127;top:15135;width:2;height:294" coordorigin="11127,15135" coordsize="0,294" path="m11127,15135l11127,15429e" filled="f" stroked="t" strokeweight="1.488pt" strokecolor="#717073">
                <v:path arrowok="t"/>
              </v:shape>
            </v:group>
            <v:group style="position:absolute;left:10302;top:14291;width:110;height:52" coordorigin="10302,14291" coordsize="110,52">
              <v:shape style="position:absolute;left:10302;top:14291;width:110;height:52" coordorigin="10302,14291" coordsize="110,52" path="m10368,14291l10352,14291,10348,14343,10358,14343,10360,14313,10361,14298,10370,14298,10368,14291xe" filled="t" fillcolor="#E86D1F" stroked="f">
                <v:path arrowok="t"/>
                <v:fill type="solid"/>
              </v:shape>
              <v:shape style="position:absolute;left:10302;top:14291;width:110;height:52" coordorigin="10302,14291" coordsize="110,52" path="m10408,14298l10399,14298,10399,14304,10400,14313,10402,14343,10412,14343,10408,14298xe" filled="t" fillcolor="#E86D1F" stroked="f">
                <v:path arrowok="t"/>
                <v:fill type="solid"/>
              </v:shape>
              <v:shape style="position:absolute;left:10302;top:14291;width:110;height:52" coordorigin="10302,14291" coordsize="110,52" path="m10370,14298l10361,14298,10364,14309,10365,14313,10374,14343,10385,14343,10389,14330,10380,14330,10378,14321,10377,14317,10370,14298xe" filled="t" fillcolor="#E86D1F" stroked="f">
                <v:path arrowok="t"/>
                <v:fill type="solid"/>
              </v:shape>
              <v:shape style="position:absolute;left:10302;top:14291;width:110;height:52" coordorigin="10302,14291" coordsize="110,52" path="m10408,14291l10393,14291,10384,14317,10383,14321,10382,14325,10380,14330,10389,14330,10396,14309,10397,14303,10399,14298,10408,14298,10408,14291xe" filled="t" fillcolor="#E86D1F" stroked="f">
                <v:path arrowok="t"/>
                <v:fill type="solid"/>
              </v:shape>
              <v:shape style="position:absolute;left:10302;top:14291;width:110;height:52" coordorigin="10302,14291" coordsize="110,52" path="m10329,14300l10318,14300,10318,14343,10329,14343,10329,14300xe" filled="t" fillcolor="#E86D1F" stroked="f">
                <v:path arrowok="t"/>
                <v:fill type="solid"/>
              </v:shape>
              <v:shape style="position:absolute;left:10302;top:14291;width:110;height:52" coordorigin="10302,14291" coordsize="110,52" path="m10345,14291l10302,14291,10302,14300,10345,14300,10345,14291xe" filled="t" fillcolor="#E86D1F" stroked="f">
                <v:path arrowok="t"/>
                <v:fill type="solid"/>
              </v:shape>
            </v:group>
            <v:group style="position:absolute;left:374;top:4516;width:72;height:68" coordorigin="374,4516" coordsize="72,68">
              <v:shape style="position:absolute;left:374;top:4516;width:72;height:68" coordorigin="374,4516" coordsize="72,68" path="m423,4516l396,4519,380,4530,374,4547,374,4549,380,4570,397,4583,424,4580,440,4568,446,4551,440,4529,423,4516xe" filled="t" fillcolor="#E86D1F" stroked="f">
                <v:path arrowok="t"/>
                <v:fill type="solid"/>
              </v:shape>
            </v:group>
            <v:group style="position:absolute;left:569;top:4475;width:865;height:128" coordorigin="569,4475" coordsize="865,128">
              <v:shape style="position:absolute;left:569;top:4475;width:865;height:128" coordorigin="569,4475" coordsize="865,128" path="m642,4481l579,4505,569,4541,573,4566,583,4585,599,4598,621,4604,646,4601,665,4591,669,4586,632,4586,610,4581,597,4565,593,4541,598,4516,611,4501,671,4501,660,4489,642,448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671,4501l611,4501,637,4503,653,4513,660,4531,657,4561,648,4579,632,4586,669,4586,678,4575,684,4554,682,4525,673,4504,671,450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761,4481l709,4481,707,4483,707,4599,709,4601,728,4601,731,4599,731,4553,747,4553,770,4548,781,4537,731,4537,731,4498,781,4498,779,4493,768,4483,761,448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781,4498l758,4498,765,4505,765,4530,758,4537,781,4537,784,4533,785,4507,781,4498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849,4499l826,4499,826,4599,828,4601,847,4601,849,4599,849,4499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883,4481l792,4481,790,4484,790,4497,792,4499,883,4499,886,4497,886,4484,883,448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922,4481l903,4481,901,4484,901,4599,903,4601,922,4601,924,4599,924,4484,922,448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983,4481l956,4481,954,4484,954,4599,956,4601,969,4601,972,4599,972,4510,994,4510,986,4487,985,4482,983,448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994,4510l972,4510,1002,4595,1004,4601,1005,4601,1026,4601,1028,4601,1029,4598,1029,4597,1030,4596,1030,4594,1034,4582,1019,4582,994,4510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083,4510l1060,4510,1060,4599,1062,4601,1081,4601,1083,4599,1083,4510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081,4481l1053,4481,1052,4482,1050,4489,1019,4582,1034,4582,1060,4510,1083,4510,1083,4484,1081,448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169,4514l1139,4515,1120,4522,1108,4536,1105,4554,1109,4579,1121,4595,1142,4602,1162,4603,1170,4601,1180,4597,1183,4596,1184,4595,1184,4588,1137,4588,1126,4577,1126,4561,1187,4561,1189,4559,1189,4551,1188,4546,1126,4546,1126,4533,1135,4525,1181,4525,1169,4514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183,4580l1182,4580,1179,4581,1172,4585,1170,4585,1161,4588,1157,4588,1184,4588,1184,4581,1183,4580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181,4525l1160,4525,1167,4532,1168,4546,1188,4546,1184,4528,1181,4525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251,4510l1244,4510,1223,4515,1208,4530,1201,4552,1206,4577,1218,4594,1237,4602,1251,4603,1258,4601,1264,4597,1266,4597,1268,4596,1288,4596,1288,4588,1232,4588,1223,4577,1223,4556,1229,4533,1247,4525,1288,4525,1288,4515,1266,4515,1264,4515,1256,4511,1251,4510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288,4596l1268,4596,1268,4599,1271,4601,1285,4601,1288,4599,1288,4596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288,4525l1253,4525,1258,4526,1262,4528,1265,4530,1266,4533,1266,4583,1259,4588,1288,4588,1288,4525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285,4475l1268,4475,1266,4478,1266,4515,1288,4515,1288,4478,1285,4475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335,4511l1318,4511,1316,4514,1316,4599,1318,4601,1335,4601,1338,4599,1338,4514,1335,4511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335,4475l1318,4475,1314,4479,1314,4494,1318,4498,1335,4498,1339,4494,1339,4479,1335,4475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430,4525l1407,4525,1413,4529,1413,4538,1412,4539,1410,4540,1387,4547,1365,4559,1359,4576,1366,4596,1388,4603,1394,4603,1398,4602,1404,4600,1410,4597,1434,4597,1434,4588,1386,4588,1380,4583,1380,4568,1385,4563,1413,4554,1434,4554,1434,4535,1430,4525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434,4597l1415,4597,1414,4601,1415,4601,1432,4601,1434,4599,1434,4597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434,4554l1413,4554,1413,4580,1412,4582,1409,4585,1406,4587,1402,4588,1434,4588,1434,4554xe" filled="t" fillcolor="#004A61" stroked="f">
                <v:path arrowok="t"/>
                <v:fill type="solid"/>
              </v:shape>
              <v:shape style="position:absolute;left:569;top:4475;width:865;height:128" coordorigin="569,4475" coordsize="865,128" path="m1389,4510l1378,4512,1368,4516,1365,4517,1364,4518,1364,4530,1366,4533,1369,4532,1378,4527,1388,4525,1430,4525,1426,4517,1403,4510,1389,4510xe" filled="t" fillcolor="#004A61" stroked="f">
                <v:path arrowok="t"/>
                <v:fill type="solid"/>
              </v:shape>
              <v:shape style="position:absolute;left:562;top:4443;width:3118;height:707" type="#_x0000_t75">
                <v:imagedata r:id="rId11" o:title=""/>
              </v:shape>
              <v:shape style="position:absolute;left:364;top:5440;width:3317;height:967" type="#_x0000_t75">
                <v:imagedata r:id="rId12" o:title=""/>
              </v:shape>
              <v:shape style="position:absolute;left:364;top:6695;width:3316;height:967" type="#_x0000_t75">
                <v:imagedata r:id="rId13" o:title=""/>
              </v:shape>
            </v:group>
            <v:group style="position:absolute;left:530;top:7512;width:374;height:124" coordorigin="530,7512" coordsize="374,124">
              <v:shape style="position:absolute;left:530;top:7512;width:374;height:124" coordorigin="530,7512" coordsize="374,124" path="m532,7609l530,7611,530,7626,531,7627,534,7629,536,7630,538,7631,541,7631,549,7634,556,7635,564,7635,588,7630,601,7617,552,7617,545,7615,535,7609,532,7609xe" filled="t" fillcolor="#FFFFFF" stroked="f">
                <v:path arrowok="t"/>
                <v:fill type="solid"/>
              </v:shape>
              <v:shape style="position:absolute;left:530;top:7512;width:374;height:124" coordorigin="530,7512" coordsize="374,124" path="m580,7512l573,7512,550,7517,536,7532,534,7552,535,7557,539,7562,542,7566,544,7568,578,7592,581,7596,581,7611,573,7617,601,7617,603,7615,606,7593,604,7588,601,7582,598,7577,595,7575,569,7557,567,7556,565,7555,563,7553,562,7552,561,7552,559,7549,557,7546,557,7534,564,7530,602,7530,602,7518,602,7517,599,7516,596,7515,594,7514,588,7513,580,7512xe" filled="t" fillcolor="#FFFFFF" stroked="f">
                <v:path arrowok="t"/>
                <v:fill type="solid"/>
              </v:shape>
              <v:shape style="position:absolute;left:530;top:7512;width:374;height:124" coordorigin="530,7512" coordsize="374,124" path="m602,7530l583,7530,589,7531,597,7535,600,7536,602,7534,602,7530xe" filled="t" fillcolor="#FFFFFF" stroked="f">
                <v:path arrowok="t"/>
                <v:fill type="solid"/>
              </v:shape>
              <v:shape style="position:absolute;left:530;top:7512;width:374;height:124" coordorigin="530,7512" coordsize="374,124" path="m627,7513l625,7516,625,7631,627,7633,668,7633,690,7631,707,7622,712,7616,648,7616,648,7531,715,7531,713,7529,698,7518,678,7514,627,7513xe" filled="t" fillcolor="#FFFFFF" stroked="f">
                <v:path arrowok="t"/>
                <v:fill type="solid"/>
              </v:shape>
              <v:shape style="position:absolute;left:530;top:7512;width:374;height:124" coordorigin="530,7512" coordsize="374,124" path="m715,7531l665,7531,687,7536,701,7551,703,7581,699,7597,685,7613,677,7616,712,7616,720,7605,727,7587,727,7560,722,7541,715,7531xe" filled="t" fillcolor="#FFFFFF" stroked="f">
                <v:path arrowok="t"/>
                <v:fill type="solid"/>
              </v:shape>
              <v:shape style="position:absolute;left:530;top:7512;width:374;height:124" coordorigin="530,7512" coordsize="374,124" path="m768,7513l750,7513,747,7516,747,7631,750,7633,768,7633,771,7631,771,7516,768,7513xe" filled="t" fillcolor="#FFFFFF" stroked="f">
                <v:path arrowok="t"/>
                <v:fill type="solid"/>
              </v:shape>
              <v:shape style="position:absolute;left:530;top:7512;width:374;height:124" coordorigin="530,7512" coordsize="374,124" path="m862,7513l799,7537,789,7573,793,7598,803,7617,819,7630,841,7636,866,7633,885,7623,889,7618,852,7618,830,7613,817,7597,813,7573,818,7548,831,7533,891,7533,880,7521,862,7513xe" filled="t" fillcolor="#FFFFFF" stroked="f">
                <v:path arrowok="t"/>
                <v:fill type="solid"/>
              </v:shape>
              <v:shape style="position:absolute;left:530;top:7512;width:374;height:124" coordorigin="530,7512" coordsize="374,124" path="m891,7533l831,7533,857,7535,873,7545,880,7563,877,7593,868,7611,852,7618,889,7618,898,7607,904,7586,902,7557,893,7536,891,7533xe" filled="t" fillcolor="#FFFFFF" stroked="f">
                <v:path arrowok="t"/>
                <v:fill type="solid"/>
              </v:shape>
            </v:group>
            <v:group style="position:absolute;left:939;top:7600;width:31;height:51" coordorigin="939,7600" coordsize="31,51">
              <v:shape style="position:absolute;left:939;top:7600;width:31;height:51" coordorigin="939,7600" coordsize="31,51" path="m940,7600l939,7622,954,7636,966,7652,971,7627,956,7613,940,7600xe" filled="t" fillcolor="#FFFFFF" stroked="f">
                <v:path arrowok="t"/>
                <v:fill type="solid"/>
              </v:shape>
              <v:shape style="position:absolute;left:364;top:7952;width:3321;height:706" type="#_x0000_t75">
                <v:imagedata r:id="rId14" o:title=""/>
              </v:shape>
              <v:shape style="position:absolute;left:364;top:8948;width:3316;height:447" type="#_x0000_t75">
                <v:imagedata r:id="rId15" o:title=""/>
              </v:shape>
              <v:shape style="position:absolute;left:364;top:9685;width:3314;height:705" type="#_x0000_t75">
                <v:imagedata r:id="rId16" o:title=""/>
              </v:shape>
              <v:shape style="position:absolute;left:364;top:10680;width:3319;height:706" type="#_x0000_t75">
                <v:imagedata r:id="rId17" o:title=""/>
              </v:shape>
              <v:shape style="position:absolute;left:364;top:11675;width:3319;height:446" type="#_x0000_t75">
                <v:imagedata r:id="rId18" o:title=""/>
              </v:shape>
              <v:shape style="position:absolute;left:364;top:12413;width:3318;height:705" type="#_x0000_t75">
                <v:imagedata r:id="rId19" o:title=""/>
              </v:shape>
              <v:shape style="position:absolute;left:299;top:3736;width:1066;height:260" type="#_x0000_t75">
                <v:imagedata r:id="rId20" o:title=""/>
              </v:shape>
            </v:group>
            <v:group style="position:absolute;left:1472;top:3827;width:120;height:120" coordorigin="1472,3827" coordsize="120,120">
              <v:shape style="position:absolute;left:1472;top:3827;width:120;height:120" coordorigin="1472,3827" coordsize="120,120" path="m1583,3827l1480,3827,1472,3839,1472,3935,1480,3947,1583,3947,1592,3935,1592,3839,1583,3827xe" filled="t" fillcolor="#004A61" stroked="f">
                <v:path arrowok="t"/>
                <v:fill type="solid"/>
              </v:shape>
            </v:group>
            <v:group style="position:absolute;left:1712;top:3826;width:120;height:120" coordorigin="1712,3826" coordsize="120,120">
              <v:shape style="position:absolute;left:1712;top:3826;width:120;height:120" coordorigin="1712,3826" coordsize="120,120" path="m1823,3826l1720,3826,1712,3838,1712,3933,1720,3946,1823,3946,1832,3933,1832,3838,1823,3826xe" filled="t" fillcolor="#004A61" stroked="f">
                <v:path arrowok="t"/>
                <v:fill type="solid"/>
              </v:shape>
            </v:group>
            <v:group style="position:absolute;left:1949;top:3825;width:120;height:120" coordorigin="1949,3825" coordsize="120,120">
              <v:shape style="position:absolute;left:1949;top:3825;width:120;height:120" coordorigin="1949,3825" coordsize="120,120" path="m2061,3825l1958,3825,1949,3837,1949,3932,1958,3944,2061,3944,2069,3932,2069,3837,2061,3825xe" filled="t" fillcolor="#004A61" stroked="f">
                <v:path arrowok="t"/>
                <v:fill type="solid"/>
              </v:shape>
            </v:group>
            <v:group style="position:absolute;left:8202;top:10546;width:3344;height:3357" coordorigin="8202,10546" coordsize="3344,3357">
              <v:shape style="position:absolute;left:8202;top:10546;width:3344;height:3357" coordorigin="8202,10546" coordsize="3344,3357" path="m8346,10546l8276,10547,8212,10575,8202,10645,8202,13766,8202,13803,8210,13871,8271,13901,8338,13903,11440,13903,11513,13894,11544,13833,11545,13797,11545,10645,11537,10578,11476,10547,8346,10546xe" filled="t" fillcolor="#AECDD8" stroked="f">
                <v:path arrowok="t"/>
                <v:fill type="solid"/>
              </v:shape>
              <v:shape style="position:absolute;left:8616;top:10773;width:1075;height:186" type="#_x0000_t75">
                <v:imagedata r:id="rId21" o:title=""/>
              </v:shape>
              <v:shape style="position:absolute;left:8615;top:12159;width:2049;height:187" type="#_x0000_t75">
                <v:imagedata r:id="rId22" o:title=""/>
              </v:shape>
              <v:shape style="position:absolute;left:8629;top:12456;width:1723;height:171" type="#_x0000_t75">
                <v:imagedata r:id="rId23" o:title=""/>
              </v:shape>
              <v:shape style="position:absolute;left:8611;top:12738;width:2166;height:170" type="#_x0000_t75">
                <v:imagedata r:id="rId24" o:title=""/>
              </v:shape>
              <v:shape style="position:absolute;left:8617;top:13022;width:2446;height:169" type="#_x0000_t75">
                <v:imagedata r:id="rId25" o:title=""/>
              </v:shape>
            </v:group>
            <v:group style="position:absolute;left:8625;top:13327;width:348;height:119" coordorigin="8625,13327" coordsize="348,119">
              <v:shape style="position:absolute;left:8625;top:13327;width:348;height:119" coordorigin="8625,13327" coordsize="348,119" path="m8684,13329l8659,13331,8641,13340,8630,13356,8625,13379,8628,13410,8637,13430,8651,13442,8669,13446,8683,13446,8694,13442,8699,13435,8670,13435,8654,13430,8642,13414,8642,13377,8647,13354,8656,13342,8667,13338,8698,13338,8684,13329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711,13434l8700,13434,8700,13444,8711,13444,8711,13434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711,13389l8672,13389,8672,13400,8698,13400,8698,13423,8689,13435,8699,13435,8700,13434,8711,13434,8711,13389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698,13338l8667,13338,8687,13344,8699,13362,8711,13361,8700,13340,8698,13338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740,13329l8740,13444,8752,13444,8752,13393,8773,13393,8799,13388,8805,13382,8752,13382,8752,13340,8804,13340,8799,13333,8740,13329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804,13340l8794,13340,8802,13347,8802,13374,8795,13382,8805,13382,8813,13374,8811,13348,8804,13340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854,13329l8842,13329,8842,13444,8854,13444,8854,13329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929,13327l8908,13331,8894,13344,8885,13365,8883,13386,8886,13414,8897,13433,8913,13443,8939,13441,8954,13434,8937,13434,8915,13430,8901,13417,8896,13394,8896,13386,8900,13359,8911,13343,8960,13343,8948,13331,8929,13327xe" filled="t" fillcolor="#000000" stroked="f">
                <v:path arrowok="t"/>
                <v:fill type="solid"/>
              </v:shape>
              <v:shape style="position:absolute;left:8625;top:13327;width:348;height:119" coordorigin="8625,13327" coordsize="348,119" path="m8960,13343l8911,13343,8937,13343,8952,13353,8959,13371,8957,13404,8950,13424,8937,13434,8954,13434,8957,13432,8968,13417,8973,13395,8970,13365,8961,13344,8960,13343xe" filled="t" fillcolor="#000000" stroked="f">
                <v:path arrowok="t"/>
                <v:fill type="solid"/>
              </v:shape>
            </v:group>
            <v:group style="position:absolute;left:9039;top:13312;width:461;height:151" coordorigin="9039,13312" coordsize="461,151">
              <v:shape style="position:absolute;left:9039;top:13312;width:461;height:151" coordorigin="9039,13312" coordsize="461,151" path="m9045,13450l9045,13451,9046,13456,9047,13459,9048,13462,9065,13461,9073,13456,9073,13453,9058,13453,9045,13450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19,13409l9109,13409,9105,13415,9101,13421,9095,13429,9099,13430,9116,13435,9121,13437,9125,13438,9127,13439,9111,13445,9090,13450,9086,13453,9087,13455,9090,13461,9111,13455,9129,13447,9167,13447,9164,13445,9153,13440,9143,13435,9146,13432,9134,13432,9129,13431,9124,13429,9118,13427,9114,13426,9111,13425,9109,13424,9119,13409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67,13447l9129,13447,9151,13450,9167,13458,9175,13451,9167,13447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71,13407l9062,13407,9062,13444,9064,13451,9058,13453,9073,13453,9071,13447,9071,13407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56,13409l9146,13409,9145,13417,9141,13425,9134,13432,9146,13432,9150,13428,9154,13419,9156,13409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71,13359l9062,13359,9062,13398,9055,13401,9048,13404,9039,13407,9040,13409,9042,13412,9044,13415,9045,13417,9049,13415,9052,13413,9059,13409,9061,13408,9062,13407,9071,13407,9071,13402,9075,13401,9079,13399,9084,13397,9084,13394,9071,13394,9071,13359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83,13400l9083,13410,9095,13409,9182,13409,9182,13401,9091,13401,9087,13401,9084,13400,9083,13400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82,13409l9170,13409,9174,13409,9178,13410,9182,13410,9182,13409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20,13385l9119,13387,9116,13394,9114,13398,9113,13401,9123,13401,9124,13399,9126,13395,9126,13394,9128,13393,9131,13392,9131,13392,9130,13389,9120,1338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82,13400l9177,13401,9172,13401,9182,13401,9182,13400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85,13386l9081,13388,9077,13390,9073,13393,9071,13394,9084,13394,9084,13391,9084,13389,9085,13388,9085,13386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95,13374l9095,13384,9096,13384,9100,13383,9104,13382,9171,13382,9171,13375,9103,13375,9099,13375,9095,13374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71,13382l9160,13382,9163,13383,9168,13384,9171,13384,9171,13382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58,13375l9106,13375,9103,13375,9161,13375,9158,1337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71,13374l9166,13375,9161,13375,9171,13375,9171,13374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49,13347l9145,13357,9140,13366,9135,13375,9144,13375,9145,13374,9149,13367,9152,13362,9153,13359,9155,13356,9156,13355,9159,13354,9160,13353,9159,13352,9149,13347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10,13347l9101,13354,9107,13358,9112,13365,9118,13373,9126,13367,9122,13360,9117,13354,9110,13347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41,13349l9041,13359,9045,13359,9049,13359,9087,13359,9087,13350,9048,13350,9044,13350,9041,13349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87,13359l9081,13359,9085,13359,9087,13359,9087,13359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61,13315l9061,13327,9062,13329,9062,13350,9071,13350,9071,13327,9071,13324,9072,13321,9076,13317,9076,13317,9074,13317,9074,13316,9061,1331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87,13349l9084,13350,9081,13350,9087,13350,9087,13349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093,13335l9093,13345,9095,13345,9099,13344,9102,13344,9174,13344,9174,13336,9099,13336,9095,13336,9093,1333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74,13344l9161,13344,9166,13344,9169,13344,9172,13345,9174,13345,9174,13344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61,13336l9104,13336,9099,13336,9166,13336,9161,13336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74,13335l9171,13336,9166,13336,9174,13336,9174,1333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125,13312l9118,13319,9124,13324,9131,13329,9136,13335,9143,13327,9138,13322,9132,13317,9125,13312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221,13335l9221,13343,9221,13345,9221,13443,9221,13445,9221,13447,9232,13447,9231,13443,9231,13440,9231,13431,9319,13431,9319,13423,9231,13423,9231,13345,9319,13345,9319,13341,9320,13337,9235,13337,9229,13337,9221,1333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319,13431l9310,13431,9310,13435,9309,13438,9309,13440,9309,13445,9320,13445,9319,13440,9319,13438,9319,13431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319,13345l9310,13345,9310,13423,9319,13423,9319,1334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320,13335l9318,13336,9313,13336,9239,13337,9235,13337,9320,13337,9320,1333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425,13383l9416,13383,9416,13447,9415,13461,9415,13463,9426,13463,9425,13457,9425,13451,9425,13447,9425,13383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433,13392l9425,13400,9441,13412,9456,13425,9479,13429,9467,13419,9451,13406,9433,13392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358,13374l9358,13384,9364,13384,9366,13383,9369,13383,9500,13383,9500,13375,9368,13375,9363,13374,9358,13374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500,13383l9491,13383,9496,13383,9500,13384,9500,13383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415,13314l9416,13332,9416,13375,9425,13375,9425,13345,9480,13345,9480,13336,9471,13336,9465,13336,9425,13336,9425,13332,9425,13324,9426,13319,9428,13318,9429,13317,9426,13315,9415,13314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500,13374l9498,13374,9493,13375,9489,13375,9500,13375,9500,13374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480,13345l9471,13345,9476,13345,9480,13345,9480,13345xe" filled="t" fillcolor="#000000" stroked="f">
                <v:path arrowok="t"/>
                <v:fill type="solid"/>
              </v:shape>
              <v:shape style="position:absolute;left:9039;top:13312;width:461;height:151" coordorigin="9039,13312" coordsize="461,151" path="m9480,13335l9476,13336,9471,13336,9480,13336,9480,13335xe" filled="t" fillcolor="#000000" stroked="f">
                <v:path arrowok="t"/>
                <v:fill type="solid"/>
              </v:shape>
              <v:shape style="position:absolute;left:9395;top:11562;width:1510;height:420" type="#_x0000_t75">
                <v:imagedata r:id="rId26" o:title=""/>
              </v:shape>
              <v:shape style="position:absolute;left:8858;top:11274;width:493;height:493" type="#_x0000_t75">
                <v:imagedata r:id="rId27" o:title=""/>
              </v:shape>
            </v:group>
            <v:group style="position:absolute;left:8988;top:11403;width:233;height:236" coordorigin="8988,11403" coordsize="233,236">
              <v:shape style="position:absolute;left:8988;top:11403;width:233;height:236" coordorigin="8988,11403" coordsize="233,236" path="m9183,11609l9167,11621,9150,11630,9132,11636,9113,11639,9094,11639,9025,11609,8993,11555,8988,11518,8989,11500,9022,11436,9093,11404,9112,11403,9130,11406,9195,11448,9219,11503,9221,11522,9220,11540,9190,11603,9183,11609xe" filled="f" stroked="t" strokeweight=".5pt" strokecolor="#717174">
                <v:path arrowok="t"/>
              </v:shape>
            </v:group>
            <v:group style="position:absolute;left:8858;top:11274;width:493;height:493" coordorigin="8858,11274" coordsize="493,493">
              <v:shape style="position:absolute;left:8858;top:11274;width:493;height:493" coordorigin="8858,11274" coordsize="493,493" path="m9300,11543l9351,11520,9342,11454,9286,11446,9278,11428,9267,11411,9278,11346,9225,11306,9180,11340,9161,11333,9142,11328,9104,11274,9037,11284,9030,11339,9012,11348,8994,11358,8930,11347,8889,11401,8923,11446,8916,11464,8912,11484,8858,11522,8867,11588,8923,11596,8932,11614,8942,11631,8931,11696,8984,11737,9029,11702,9048,11709,9067,11714,9105,11768,9172,11758,9180,11703,9198,11694,9215,11684,9279,11695,9320,11641,9286,11597,9293,11578,9297,11558,9300,11543xe" filled="f" stroked="t" strokeweight=".5pt" strokecolor="#717174">
                <v:path arrowok="t"/>
              </v:shape>
              <v:shape style="position:absolute;left:9038;top:11454;width:133;height:133" type="#_x0000_t75">
                <v:imagedata r:id="rId28" o:title=""/>
              </v:shape>
            </v:group>
            <v:group style="position:absolute;left:9040;top:11455;width:131;height:132" coordorigin="9040,11455" coordsize="131,132">
              <v:shape style="position:absolute;left:9040;top:11455;width:131;height:132" coordorigin="9040,11455" coordsize="131,132" path="m9154,11477l9165,11493,9170,11511,9170,11530,9165,11548,9155,11565,9137,11577,9118,11585,9100,11587,9082,11583,9066,11575,9052,11557,9043,11538,9040,11520,9041,11503,9093,11456,9112,11455,9130,11459,9146,11469,9154,11477xe" filled="f" stroked="t" strokeweight=".5pt" strokecolor="#717174">
                <v:path arrowok="t"/>
              </v:shape>
              <v:shape style="position:absolute;left:9285;top:11090;width:396;height:396" type="#_x0000_t75">
                <v:imagedata r:id="rId29" o:title=""/>
              </v:shape>
            </v:group>
            <v:group style="position:absolute;left:9388;top:11193;width:190;height:190" coordorigin="9388,11193" coordsize="190,190">
              <v:shape style="position:absolute;left:9388;top:11193;width:190;height:190" coordorigin="9388,11193" coordsize="190,190" path="m9571,11325l9517,11377,9479,11383,9460,11380,9408,11343,9388,11293,9389,11275,9431,11210,9483,11193,9502,11195,9564,11237,9579,11291,9576,11311,9571,11325xe" filled="f" stroked="t" strokeweight=".5pt" strokecolor="#717174">
                <v:path arrowok="t"/>
              </v:shape>
            </v:group>
            <v:group style="position:absolute;left:9285;top:11090;width:396;height:396" coordorigin="9285,11090" coordsize="396,396">
              <v:shape style="position:absolute;left:9285;top:11090;width:396;height:396" coordorigin="9285,11090" coordsize="396,396" path="m9641,11280l9639,11260,9634,11241,9663,11202,9633,11157,9590,11171,9574,11158,9557,11148,9549,11101,9496,11090,9476,11130,9456,11132,9436,11137,9398,11109,9352,11139,9366,11182,9354,11198,9343,11215,9296,11222,9285,11275,9326,11296,9328,11316,9332,11335,9304,11374,9334,11419,9377,11405,9393,11418,9410,11428,9417,11475,9470,11486,9491,11446,9511,11444,9531,11439,9569,11467,9614,11437,9601,11394,9613,11378,9624,11361,9670,11354,9681,11301,9641,11280xe" filled="f" stroked="t" strokeweight=".5pt" strokecolor="#717174">
                <v:path arrowok="t"/>
              </v:shape>
              <v:shape style="position:absolute;left:9430;top:11234;width:107;height:107" type="#_x0000_t75">
                <v:imagedata r:id="rId30" o:title=""/>
              </v:shape>
            </v:group>
            <v:group style="position:absolute;left:9430;top:11235;width:107;height:106" coordorigin="9430,11235" coordsize="107,106">
              <v:shape style="position:absolute;left:9430;top:11235;width:107;height:106" coordorigin="9430,11235" coordsize="107,106" path="m9504,11239l9521,11249,9532,11265,9537,11283,9535,11302,9524,11321,9509,11334,9492,11341,9474,11341,9453,11330,9439,11315,9431,11299,9430,11282,9441,11260,9455,11245,9471,11237,9488,11235,9504,11239xe" filled="f" stroked="t" strokeweight=".5pt" strokecolor="#717174">
                <v:path arrowok="t"/>
              </v:shape>
              <v:shape style="position:absolute;left:425;top:438;width:3350;height:3010" type="#_x0000_t75">
                <v:imagedata r:id="rId31" o:title=""/>
              </v:shape>
              <v:shape style="position:absolute;left:1101;top:2907;width:1915;height:352" type="#_x0000_t75">
                <v:imagedata r:id="rId32" o:title=""/>
              </v:shape>
              <v:shape style="position:absolute;left:428;top:441;width:3171;height:2480" type="#_x0000_t75">
                <v:imagedata r:id="rId33" o:title=""/>
              </v:shape>
            </v:group>
            <w10:wrap type="none"/>
          </v:group>
        </w:pict>
      </w:r>
      <w:r>
        <w:rPr/>
        <w:pict>
          <v:shape style="position:absolute;margin-left:226.176498pt;margin-top:334.557404pt;width:82.55pt;height:14.07026pt;mso-position-horizontal-relative:page;mso-position-vertical-relative:page;z-index:-672" type="#_x0000_t75">
            <v:imagedata r:id="rId34" o:title=""/>
          </v:shape>
        </w:pict>
      </w:r>
      <w:r>
        <w:rPr/>
        <w:pict>
          <v:group style="position:absolute;margin-left:316.049408pt;margin-top:339.94162pt;width:6.424pt;height:6.394pt;mso-position-horizontal-relative:page;mso-position-vertical-relative:page;z-index:-671" coordorigin="6321,6799" coordsize="128,128">
            <v:shape style="position:absolute;left:6321;top:6799;width:128;height:128" coordorigin="6321,6799" coordsize="128,128" path="m6441,6799l6330,6799,6321,6812,6321,6914,6330,6927,6441,6927,6449,6914,6449,6812,6441,6799xe" filled="t" fillcolor="#9FA61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8.878113pt;margin-top:339.878601pt;width:6.424pt;height:6.394pt;mso-position-horizontal-relative:page;mso-position-vertical-relative:page;z-index:-670" coordorigin="6578,6798" coordsize="128,128">
            <v:shape style="position:absolute;left:6578;top:6798;width:128;height:128" coordorigin="6578,6798" coordsize="128,128" path="m6697,6798l6587,6798,6578,6810,6578,6913,6587,6925,6697,6925,6706,6913,6706,6810,6697,6798xe" filled="t" fillcolor="#9FA617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1.586304pt;margin-top:339.815002pt;width:6.424pt;height:6.392pt;mso-position-horizontal-relative:page;mso-position-vertical-relative:page;z-index:-669" coordorigin="6832,6796" coordsize="128,128">
            <v:shape style="position:absolute;left:6832;top:6796;width:128;height:128" coordorigin="6832,6796" coordsize="128,128" path="m6951,6796l6841,6796,6832,6809,6832,6911,6841,6924,6951,6924,6960,6911,6960,6809,6951,6796xe" filled="t" fillcolor="#9FA617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06.995819pt;margin-top:437.080505pt;width:53.865475pt;height:59.2283pt;mso-position-horizontal-relative:page;mso-position-vertical-relative:page;z-index:-668" type="#_x0000_t75">
            <v:imagedata r:id="rId35" o:title=""/>
          </v:shape>
        </w:pict>
      </w:r>
      <w:r>
        <w:rPr/>
        <w:pict>
          <v:shape style="position:absolute;margin-left:226.138pt;margin-top:438.258026pt;width:75.682pt;height:65.452pt;mso-position-horizontal-relative:page;mso-position-vertical-relative:page;z-index:-667" type="#_x0000_t75">
            <v:imagedata r:id="rId36" o:title=""/>
          </v:shape>
        </w:pict>
      </w:r>
      <w:r>
        <w:rPr/>
        <w:pict>
          <v:shape style="position:absolute;margin-left:307.051605pt;margin-top:357.940918pt;width:40.3097pt;height:59.2407pt;mso-position-horizontal-relative:page;mso-position-vertical-relative:page;z-index:-666" type="#_x0000_t75">
            <v:imagedata r:id="rId37" o:title=""/>
          </v:shape>
        </w:pict>
      </w:r>
      <w:r>
        <w:rPr/>
        <w:pict>
          <v:shape style="position:absolute;margin-left:226.139008pt;margin-top:358.321014pt;width:75.681pt;height:65.452pt;mso-position-horizontal-relative:page;mso-position-vertical-relative:page;z-index:-665" type="#_x0000_t75">
            <v:imagedata r:id="rId38" o:title=""/>
          </v:shape>
        </w:pict>
      </w:r>
      <w:r>
        <w:rPr/>
        <w:pict>
          <v:shape style="position:absolute;margin-left:485.551605pt;margin-top:357.914917pt;width:75.2203pt;height:59.2538pt;mso-position-horizontal-relative:page;mso-position-vertical-relative:page;z-index:-664" type="#_x0000_t75">
            <v:imagedata r:id="rId39" o:title=""/>
          </v:shape>
        </w:pict>
      </w:r>
      <w:r>
        <w:rPr/>
        <w:pict>
          <v:shape style="position:absolute;margin-left:404.638pt;margin-top:358.321014pt;width:75.682pt;height:65.452pt;mso-position-horizontal-relative:page;mso-position-vertical-relative:page;z-index:-663" type="#_x0000_t75">
            <v:imagedata r:id="rId40" o:title=""/>
          </v:shape>
        </w:pict>
      </w:r>
      <w:r>
        <w:rPr/>
        <w:pict>
          <v:shape style="position:absolute;margin-left:485.551605pt;margin-top:437.04303pt;width:48.8282pt;height:59.2563pt;mso-position-horizontal-relative:page;mso-position-vertical-relative:page;z-index:-662" type="#_x0000_t75">
            <v:imagedata r:id="rId41" o:title=""/>
          </v:shape>
        </w:pict>
      </w:r>
      <w:r>
        <w:rPr/>
        <w:pict>
          <v:shape style="position:absolute;margin-left:404.138pt;margin-top:438.258026pt;width:75.682pt;height:65.452pt;mso-position-horizontal-relative:page;mso-position-vertical-relative:page;z-index:-661" type="#_x0000_t75">
            <v:imagedata r:id="rId42" o:title=""/>
          </v:shape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.000015pt;width:595.275pt;height:64.6555pt;mso-position-horizontal-relative:page;mso-position-vertical-relative:page;z-index:-66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64.655518pt;width:595.275pt;height:42.3785pt;mso-position-horizontal-relative:page;mso-position-vertical-relative:page;z-index:-65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107.034012pt;width:204.001pt;height:734.856pt;mso-position-horizontal-relative:page;mso-position-vertical-relative:page;z-index:-65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4.001007pt;margin-top:107.034012pt;width:391.274pt;height:734.856pt;mso-position-horizontal-relative:page;mso-position-vertical-relative:page;z-index:-65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840"/>
          <w:pgMar w:top="156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-.5pt;margin-top:-.498985pt;width:596.275pt;height:55.167pt;mso-position-horizontal-relative:page;mso-position-vertical-relative:page;z-index:-656" coordorigin="-10,-10" coordsize="11926,1103">
            <v:group style="position:absolute;left:0;top:0;width:11906;height:1083" coordorigin="0,0" coordsize="11906,1083">
              <v:shape style="position:absolute;left:0;top:0;width:11906;height:1083" coordorigin="0,0" coordsize="11906,1083" path="m0,1083l11906,1083,11906,0,0,0,0,1083xe" filled="t" fillcolor="#E86D1F" stroked="f">
                <v:path arrowok="t"/>
                <v:fill type="solid"/>
              </v:shape>
              <v:shape style="position:absolute;left:691;top:447;width:1462;height:365" type="#_x0000_t75">
                <v:imagedata r:id="rId43" o:title=""/>
              </v:shape>
            </v:group>
            <v:group style="position:absolute;left:2347;top:581;width:151;height:150" coordorigin="2347,581" coordsize="151,150">
              <v:shape style="position:absolute;left:2347;top:581;width:151;height:150" coordorigin="2347,581" coordsize="151,150" path="m2475,581l2370,581,2354,591,2347,615,2347,699,2354,722,2371,731,2476,731,2492,721,2498,697,2498,613,2491,590,2475,581xe" filled="t" fillcolor="#004A61" stroked="f">
                <v:path arrowok="t"/>
                <v:fill type="solid"/>
              </v:shape>
            </v:group>
            <v:group style="position:absolute;left:2649;top:579;width:151;height:150" coordorigin="2649,579" coordsize="151,150">
              <v:shape style="position:absolute;left:2649;top:579;width:151;height:150" coordorigin="2649,579" coordsize="151,150" path="m2777,579l2671,579,2656,590,2649,613,2649,697,2656,720,2673,730,2778,730,2794,719,2800,696,2800,612,2793,589,2777,579xe" filled="t" fillcolor="#004A61" stroked="f">
                <v:path arrowok="t"/>
                <v:fill type="solid"/>
              </v:shape>
            </v:group>
            <v:group style="position:absolute;left:2948;top:578;width:151;height:150" coordorigin="2948,578" coordsize="151,150">
              <v:shape style="position:absolute;left:2948;top:578;width:151;height:150" coordorigin="2948,578" coordsize="151,150" path="m3076,578l2971,578,2955,588,2948,612,2948,696,2955,719,2972,728,3077,728,3093,718,3099,694,3099,610,3092,587,3076,578xe" filled="t" fillcolor="#004A61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7.798187pt;margin-top:491.584808pt;width:163.7594pt;height:101.0202pt;mso-position-horizontal-relative:page;mso-position-vertical-relative:page;z-index:-655" coordorigin="7956,9832" coordsize="3275,2020">
            <v:group style="position:absolute;left:7966;top:9887;width:58;height:58" coordorigin="7966,9887" coordsize="58,58">
              <v:shape style="position:absolute;left:7966;top:9887;width:58;height:58" coordorigin="7966,9887" coordsize="58,58" path="m7997,9887l7976,9894,7966,9912,7966,9915,7974,9935,7994,9944,8014,9936,8024,9917,8016,9896,7997,9887xe" filled="t" fillcolor="#000000" stroked="f">
                <v:path arrowok="t"/>
                <v:fill type="solid"/>
              </v:shape>
              <v:shape style="position:absolute;left:7956;top:9832;width:3275;height:2020" type="#_x0000_t75">
                <v:imagedata r:id="rId44" o:title=""/>
              </v:shape>
            </v:group>
            <v:group style="position:absolute;left:7966;top:10095;width:58;height:58" coordorigin="7966,10095" coordsize="58,58">
              <v:shape style="position:absolute;left:7966;top:10095;width:58;height:58" coordorigin="7966,10095" coordsize="58,58" path="m7997,10095l7976,10103,7966,10121,7966,10124,7974,10144,7994,10153,8014,10145,8024,10126,8016,10105,7997,10095xe" filled="t" fillcolor="#000000" stroked="f">
                <v:path arrowok="t"/>
                <v:fill type="solid"/>
              </v:shape>
            </v:group>
            <v:group style="position:absolute;left:7966;top:10304;width:58;height:58" coordorigin="7966,10304" coordsize="58,58">
              <v:shape style="position:absolute;left:7966;top:10304;width:58;height:58" coordorigin="7966,10304" coordsize="58,58" path="m7997,10304l7976,10312,7966,10330,7966,10333,7974,10353,7994,10362,8014,10354,8024,10335,8016,10314,7997,10304xe" filled="t" fillcolor="#000000" stroked="f">
                <v:path arrowok="t"/>
                <v:fill type="solid"/>
              </v:shape>
            </v:group>
            <v:group style="position:absolute;left:7966;top:10513;width:58;height:58" coordorigin="7966,10513" coordsize="58,58">
              <v:shape style="position:absolute;left:7966;top:10513;width:58;height:58" coordorigin="7966,10513" coordsize="58,58" path="m7997,10513l7976,10520,7966,10539,7966,10542,7974,10562,7994,10571,8014,10563,8024,10543,8016,10522,7997,1051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7.74649pt;margin-top:486.841919pt;width:163.37pt;height:.1pt;mso-position-horizontal-relative:page;mso-position-vertical-relative:page;z-index:-654" coordorigin="7955,9737" coordsize="3267,2">
            <v:shape style="position:absolute;left:7955;top:9737;width:3267;height:2" coordorigin="7955,9737" coordsize="3267,0" path="m7955,9737l11222,9737e" filled="f" stroked="t" strokeweight="1pt" strokecolor="#9FA617">
              <v:path arrowok="t"/>
            </v:shape>
            <w10:wrap type="none"/>
          </v:group>
        </w:pict>
      </w:r>
      <w:r>
        <w:rPr/>
        <w:pict>
          <v:group style="position:absolute;margin-left:398.215607pt;margin-top:471.776001pt;width:19.179pt;height:9.18pt;mso-position-horizontal-relative:page;mso-position-vertical-relative:page;z-index:-653" coordorigin="7964,9436" coordsize="384,184">
            <v:shape style="position:absolute;left:7964;top:9436;width:384;height:184" coordorigin="7964,9436" coordsize="384,184" path="m8016,9500l7965,9500,7965,9524,7992,9524,7992,9571,7991,9576,7982,9583,7964,9593,7974,9603,7979,9611,7981,9614,7983,9611,7993,9600,7999,9595,8142,9595,8140,9590,8096,9590,8049,9590,8027,9583,8016,9569,8016,9500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142,9595l8004,9595,8007,9596,8012,9601,8026,9609,8053,9614,8139,9614,8140,9605,8142,9596,8142,9595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139,9588l8121,9590,8096,9590,8140,9590,8139,9588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073,9523l8049,9523,8049,9538,8048,9548,8044,9553,8041,9559,8035,9565,8024,9571,8027,9574,8031,9577,8038,9583,8040,9585,8041,9586,8042,9587,8054,9578,8062,9570,8066,9562,8070,9554,8072,9541,8073,9523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105,9523l8081,9523,8081,9570,8080,9580,8087,9584,8101,9583,8122,9583,8137,9574,8139,9565,8116,9565,8114,9563,8106,9563,8104,9562,8105,9557,8105,9523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119,9546l8118,9549,8117,9560,8116,9565,8139,9565,8142,9549,8135,9549,8127,9548,8119,9546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114,9563l8110,9563,8106,9563,8114,9563,8114,9563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138,9501l8021,9501,8021,9523,8138,9523,8138,9501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093,9482l8068,9482,8068,9501,8093,9501,8093,9482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034,9443l8032,9452,8029,9463,8023,9484,8022,9488,8021,9492,8028,9493,8035,9495,8042,9497,8043,9496,8043,9495,8044,9493,8046,9488,8047,9483,8048,9482,8131,9482,8131,9461,8054,9461,8055,9457,8056,9453,8057,9450,8058,9447,8047,9444,8040,9443,8034,9443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003,9443l7995,9445,7987,9447,7979,9452,7986,9472,7991,9489,7993,9488,7998,9487,8003,9486,8009,9484,8012,9483,8015,9481,8010,9463,8003,9443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089,9436l8068,9436,8068,9461,8093,9461,8093,9443,8094,9441,8095,9438,8096,9436,8095,9436,8089,9436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326,9584l8287,9584,8300,9594,8316,9608,8328,9619,8334,9612,8340,9605,8348,9597,8341,9593,8327,9585,8326,9584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293,9510l8274,9510,8274,9562,8270,9573,8260,9582,8245,9590,8221,9598,8225,9602,8230,9607,8234,9614,8236,9616,8237,9618,8258,9608,8274,9597,8287,9584,8326,9584,8296,9564,8298,9554,8299,9544,8299,9523,8299,9520,8299,9517,8300,9515,8300,9513,8300,9513,8301,9511,8293,9510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209,9478l8185,9478,8185,9550,8183,9550,8179,9551,8175,9553,8167,9555,8163,9556,8163,9558,8166,9567,8177,9581,8195,9573,8214,9566,8233,9561,8232,9551,8232,9543,8209,9543,8209,9478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299,9464l8271,9464,8268,9482,8239,9482,8239,9573,8264,9573,8264,9504,8335,9504,8335,9483,8292,9483,8299,9464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335,9504l8308,9504,8308,9571,8335,9571,8335,9504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232,9536l8228,9538,8220,9541,8209,9543,8232,9543,8232,9536xe" filled="t" fillcolor="#E86D1F" stroked="f">
              <v:path arrowok="t"/>
              <v:fill type="solid"/>
            </v:shape>
            <v:shape style="position:absolute;left:7964;top:9436;width:384;height:184" coordorigin="7964,9436" coordsize="384,184" path="m8342,9443l8229,9443,8229,9457,8165,9457,8165,9478,8232,9478,8232,9464,8342,9464,8342,9443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5.117004pt;margin-top:474.945221pt;width:4.283pt;height:4.264pt;mso-position-horizontal-relative:page;mso-position-vertical-relative:page;z-index:-652" coordorigin="8502,9499" coordsize="86,85">
            <v:shape style="position:absolute;left:8502;top:9499;width:86;height:85" coordorigin="8502,9499" coordsize="86,85" path="m8582,9499l8508,9499,8502,9508,8502,9576,8508,9584,8582,9584,8588,9576,8588,9508,8582,9499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3.671509pt;margin-top:474.90271pt;width:4.283pt;height:4.264pt;mso-position-horizontal-relative:page;mso-position-vertical-relative:page;z-index:-651" coordorigin="8673,9498" coordsize="86,85">
            <v:shape style="position:absolute;left:8673;top:9498;width:86;height:85" coordorigin="8673,9498" coordsize="86,85" path="m8753,9498l8679,9498,8673,9507,8673,9575,8679,9583,8753,9583,8759,9575,8759,9507,8753,9498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2.145508pt;margin-top:474.860718pt;width:4.283pt;height:4.263pt;mso-position-horizontal-relative:page;mso-position-vertical-relative:page;z-index:-650" coordorigin="8843,9497" coordsize="86,85">
            <v:shape style="position:absolute;left:8843;top:9497;width:86;height:85" coordorigin="8843,9497" coordsize="86,85" path="m8923,9497l8849,9497,8843,9506,8843,9574,8849,9582,8923,9582,8929,9574,8929,9506,8923,9497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220.149185pt;width:2.883096pt;height:2.880165pt;mso-position-horizontal-relative:page;mso-position-vertical-relative:page;z-index:-649" coordorigin="7980,4403" coordsize="58,58">
            <v:shape style="position:absolute;left:7980;top:4403;width:58;height:58" coordorigin="7980,4403" coordsize="58,58" path="m8012,4403l7990,4410,7980,4429,7980,4432,7988,4452,8008,4461,8029,4453,8038,4434,8030,4412,8012,440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07.184906pt;margin-top:217.375214pt;width:156.5308pt;height:245.741pt;mso-position-horizontal-relative:page;mso-position-vertical-relative:page;z-index:-648" coordorigin="8144,4348" coordsize="3131,4915">
            <v:shape style="position:absolute;left:8144;top:4348;width:3089;height:4915" type="#_x0000_t75">
              <v:imagedata r:id="rId45" o:title=""/>
            </v:shape>
            <v:group style="position:absolute;left:10676;top:4581;width:588;height:119" coordorigin="10676,4581" coordsize="588,119">
              <v:shape style="position:absolute;left:10676;top:4581;width:588;height:119" coordorigin="10676,4581" coordsize="588,119" path="m10728,4690l10679,4690,10679,4698,10728,4698,10728,4690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709,4593l10698,4593,10698,4690,10709,4690,10709,4593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709,4581l10702,4581,10676,4590,10676,4596,10698,4593,10709,4593,10709,4581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772,4684l10758,4684,10758,4698,10772,4698,10772,4684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800,4673l10791,4678,10806,4694,10825,4700,10849,4694,10852,4691,10815,4691,10807,4686,10800,4673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852,4630l10830,4630,10850,4638,10857,4659,10851,4680,10832,4691,10815,4691,10852,4691,10863,4679,10862,4650,10854,4631,10852,4630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858,4583l10801,4583,10796,4644,10804,4646,10808,4636,10817,4632,10805,4632,10809,4591,10858,4591,10858,4583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821,4621l10812,4625,10805,4632,10817,4632,10820,4630,10852,4630,10840,4622,10821,4621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892,4583l10884,4583,10884,4619,10892,4619,10892,4583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909,4583l10901,4583,10901,4619,10909,4619,10909,4583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0967,4652l10927,4652,10927,4661,10967,4661,10967,4652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023,4672l11014,4677,11027,4693,11047,4699,11073,4696,11079,4691,11039,4691,11030,4687,11023,4672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080,4590l11069,4590,11079,4596,11079,4626,11068,4633,11038,4633,11038,4641,11049,4641,11073,4647,11082,4664,11082,4682,11073,4691,11079,4691,11088,4684,11088,4655,11080,4641,11084,4630,11089,4623,11089,4609,11080,4590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059,4581l11038,4585,11022,4596,11027,4605,11035,4595,11043,4590,11080,4590,11079,4589,11059,4581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127,4684l11113,4684,11113,4698,11127,4698,11127,4684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183,4581l11164,4587,11151,4603,11144,4625,11146,4655,11152,4678,11163,4693,11179,4700,11201,4694,11204,4691,11185,4691,11167,4685,11157,4667,11157,4632,11161,4609,11169,4595,11181,4590,11183,4590,11206,4590,11205,4589,11191,4582,11183,4581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206,4590l11183,4590,11201,4597,11210,4615,11210,4649,11206,4673,11198,4686,11185,4691,11204,4691,11215,4680,11222,4659,11221,4628,11215,4605,11206,4590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247,4583l11239,4583,11239,4619,11247,4619,11247,4583xe" filled="t" fillcolor="#000000" stroked="f">
                <v:path arrowok="t"/>
                <v:fill type="solid"/>
              </v:shape>
              <v:shape style="position:absolute;left:10676;top:4581;width:588;height:119" coordorigin="10676,4581" coordsize="588,119" path="m11264,4583l11256,4583,11256,4619,11264,4619,11264,458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9.017914pt;margin-top:281.349182pt;width:2.883096pt;height:2.880165pt;mso-position-horizontal-relative:page;mso-position-vertical-relative:page;z-index:-647" coordorigin="7980,5627" coordsize="58,58">
            <v:shape style="position:absolute;left:7980;top:5627;width:58;height:58" coordorigin="7980,5627" coordsize="58,58" path="m8012,5627l7990,5634,7980,5653,7980,5656,7988,5676,8008,5685,8029,5677,8038,5658,8030,5636,8012,562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02.229187pt;width:2.883096pt;height:2.880165pt;mso-position-horizontal-relative:page;mso-position-vertical-relative:page;z-index:-646" coordorigin="7980,6045" coordsize="58,58">
            <v:shape style="position:absolute;left:7980;top:6045;width:58;height:58" coordorigin="7980,6045" coordsize="58,58" path="m8012,6045l7990,6052,7980,6070,7980,6073,7988,6093,8008,6102,8029,6094,8038,6075,8030,6054,8012,604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33.549072pt;width:2.883096pt;height:2.880165pt;mso-position-horizontal-relative:page;mso-position-vertical-relative:page;z-index:-645" coordorigin="7980,6671" coordsize="58,58">
            <v:shape style="position:absolute;left:7980;top:6671;width:58;height:58" coordorigin="7980,6671" coordsize="58,58" path="m8012,6671l7990,6678,7980,6697,7980,6700,7988,6720,8008,6729,8029,6721,8038,6702,8030,6680,8012,667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54.429169pt;width:2.883096pt;height:2.880165pt;mso-position-horizontal-relative:page;mso-position-vertical-relative:page;z-index:-644" coordorigin="7980,7089" coordsize="58,58">
            <v:shape style="position:absolute;left:7980;top:7089;width:58;height:58" coordorigin="7980,7089" coordsize="58,58" path="m8012,7089l7990,7096,7980,7114,7980,7117,7988,7137,8008,7146,8029,7138,8038,7119,8030,7098,8012,708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394.749176pt;width:2.883096pt;height:2.880165pt;mso-position-horizontal-relative:page;mso-position-vertical-relative:page;z-index:-643" coordorigin="7980,7895" coordsize="58,58">
            <v:shape style="position:absolute;left:7980;top:7895;width:58;height:58" coordorigin="7980,7895" coordsize="58,58" path="m8012,7895l7990,7902,7980,7921,7980,7924,7988,7944,8008,7953,8029,7945,8038,7926,8030,7904,8012,789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9.017914pt;margin-top:415.629089pt;width:2.883096pt;height:2.880165pt;mso-position-horizontal-relative:page;mso-position-vertical-relative:page;z-index:-642" coordorigin="7980,8313" coordsize="58,58">
            <v:shape style="position:absolute;left:7980;top:8313;width:58;height:58" coordorigin="7980,8313" coordsize="58,58" path="m8012,8313l7990,8320,7980,8338,7980,8341,7988,8361,8008,8370,8029,8362,8038,8343,8030,8322,8012,831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7.74649pt;margin-top:213.709915pt;width:164.157pt;height:.1pt;mso-position-horizontal-relative:page;mso-position-vertical-relative:page;z-index:-641" coordorigin="7955,4274" coordsize="3283,2">
            <v:shape style="position:absolute;left:7955;top:4274;width:3283;height:2" coordorigin="7955,4274" coordsize="3283,0" path="m7955,4274l11238,4274e" filled="f" stroked="t" strokeweight="1pt" strokecolor="#9FA617">
              <v:path arrowok="t"/>
            </v:shape>
            <w10:wrap type="none"/>
          </v:group>
        </w:pict>
      </w:r>
      <w:r>
        <w:rPr/>
        <w:pict>
          <v:group style="position:absolute;margin-left:398.187286pt;margin-top:198.579315pt;width:18.973698pt;height:9.205pt;mso-position-horizontal-relative:page;mso-position-vertical-relative:page;z-index:-640" coordorigin="7964,3972" coordsize="379,184">
            <v:shape style="position:absolute;left:7964;top:3972;width:379;height:184" coordorigin="7964,3972" coordsize="379,184" path="m8083,4001l8057,4001,8068,4019,8081,4034,8095,4047,8072,4047,8072,4152,8099,4152,8099,4049,8135,4049,8129,4035,8110,4025,8094,4013,8083,4001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040,4049l8018,4049,8018,4099,8015,4110,8009,4118,8002,4127,7991,4133,7974,4138,7983,4144,7990,4150,8007,4150,8024,4139,8045,4067,8045,4061,8046,4058,8047,4055,8048,4053,8048,4053,8047,4052,8046,4051,8045,4050,8043,4050,8040,4049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135,4049l8099,4049,8109,4057,8119,4063,8130,4067,8137,4053,8135,4049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050,3972l8036,3980,8028,3996,8017,4011,8002,4026,7984,4040,7964,4053,7976,4058,8032,4033,8057,4001,8083,4001,8081,3999,8070,3981,8071,3980,8073,3977,8074,3976,8073,3975,8061,3973,8050,3972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335,4132l8272,4132,8290,4139,8309,4147,8327,4156,8330,4152,8335,4144,8335,4132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256,4076l8256,4083,8256,4087,8255,4092,8254,4102,8252,4109,8244,4119,8228,4127,8201,4135,8206,4141,8210,4149,8217,4155,8237,4148,8255,4140,8272,4132,8335,4132,8335,4130,8316,4123,8297,4117,8278,4111,8279,4108,8280,4102,8281,4101,8281,4094,8283,4088,8284,4083,8285,4080,8284,4078,8281,4078,8277,4077,8270,4077,8264,4077,8259,4077,8256,4076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310,3973l8242,3981,8185,3983,8183,4076,8183,4080,8180,4099,8173,4118,8164,4135,8171,4139,8208,4082,8209,4060,8209,4035,8343,4035,8343,4016,8209,4016,8209,4004,8240,4003,8246,4003,8251,4002,8256,4002,8281,4002,8281,4001,8293,4000,8306,3999,8319,3999,8329,3998,8334,3998,8333,3997,8331,3992,8325,3984,8310,3973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280,4035l8255,4035,8255,4049,8217,4049,8217,4115,8240,4115,8240,4071,8326,4071,8326,4050,8280,4050,8280,4035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326,4071l8299,4071,8299,4114,8326,4114,8326,4071xe" filled="t" fillcolor="#E86D1F" stroked="f">
              <v:path arrowok="t"/>
              <v:fill type="solid"/>
            </v:shape>
            <v:shape style="position:absolute;left:7964;top:3972;width:379;height:184" coordorigin="7964,3972" coordsize="379,184" path="m8281,4002l8256,4002,8256,4016,8281,4016,8281,4002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5.117004pt;margin-top:201.813309pt;width:4.283pt;height:4.264pt;mso-position-horizontal-relative:page;mso-position-vertical-relative:page;z-index:-639" coordorigin="8502,4036" coordsize="86,85">
            <v:shape style="position:absolute;left:8502;top:4036;width:86;height:85" coordorigin="8502,4036" coordsize="86,85" path="m8582,4036l8508,4036,8502,4045,8502,4113,8508,4122,8582,4122,8588,4113,8588,4045,8582,4036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33.671509pt;margin-top:201.77092pt;width:4.283pt;height:4.264pt;mso-position-horizontal-relative:page;mso-position-vertical-relative:page;z-index:-638" coordorigin="8673,4035" coordsize="86,85">
            <v:shape style="position:absolute;left:8673;top:4035;width:86;height:85" coordorigin="8673,4035" coordsize="86,85" path="m8753,4035l8679,4035,8673,4044,8673,4112,8679,4121,8753,4121,8759,4112,8759,4044,8753,4035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2.145508pt;margin-top:201.728821pt;width:4.283pt;height:4.263pt;mso-position-horizontal-relative:page;mso-position-vertical-relative:page;z-index:-637" coordorigin="8843,4035" coordsize="86,85">
            <v:shape style="position:absolute;left:8843;top:4035;width:86;height:85" coordorigin="8843,4035" coordsize="86,85" path="m8923,4035l8849,4035,8843,4043,8843,4111,8849,4120,8923,4120,8929,4111,8929,4043,8923,4035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9293pt;margin-top:268.451172pt;width:2.883096pt;height:2.880165pt;mso-position-horizontal-relative:page;mso-position-vertical-relative:page;z-index:-636" coordorigin="4330,5369" coordsize="58,58">
            <v:shape style="position:absolute;left:4330;top:5369;width:58;height:58" coordorigin="4330,5369" coordsize="58,58" path="m4361,5369l4340,5376,4330,5395,4330,5398,4338,5418,4358,5427,4379,5419,4388,5400,4380,5378,4361,536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894806pt;margin-top:265.740204pt;width:155.3125pt;height:300.006pt;mso-position-horizontal-relative:page;mso-position-vertical-relative:page;z-index:-635" type="#_x0000_t75">
            <v:imagedata r:id="rId46" o:title=""/>
          </v:shape>
        </w:pict>
      </w:r>
      <w:r>
        <w:rPr/>
        <w:pict>
          <v:group style="position:absolute;margin-left:216.509293pt;margin-top:380.771179pt;width:2.883096pt;height:2.880165pt;mso-position-horizontal-relative:page;mso-position-vertical-relative:page;z-index:-634" coordorigin="4330,7615" coordsize="58,58">
            <v:shape style="position:absolute;left:4330;top:7615;width:58;height:58" coordorigin="4330,7615" coordsize="58,58" path="m4361,7615l4340,7623,4330,7641,4330,7644,4338,7664,4358,7673,4379,7665,4388,7646,4380,7625,4361,761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9293pt;margin-top:439.091187pt;width:2.883096pt;height:2.880165pt;mso-position-horizontal-relative:page;mso-position-vertical-relative:page;z-index:-633" coordorigin="4330,8782" coordsize="58,58">
            <v:shape style="position:absolute;left:4330;top:8782;width:58;height:58" coordorigin="4330,8782" coordsize="58,58" path="m4361,8782l4340,8789,4330,8808,4330,8811,4338,8831,4358,8839,4379,8832,4388,8812,4380,8791,4361,878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9293pt;margin-top:459.971191pt;width:2.883096pt;height:2.880165pt;mso-position-horizontal-relative:page;mso-position-vertical-relative:page;z-index:-632" coordorigin="4330,9199" coordsize="58,58">
            <v:shape style="position:absolute;left:4330;top:9199;width:58;height:58" coordorigin="4330,9199" coordsize="58,58" path="m4361,9199l4340,9207,4330,9225,4330,9228,4338,9248,4358,9257,4379,9249,4388,9230,4380,9209,4361,919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9293pt;margin-top:480.851166pt;width:2.883096pt;height:2.880165pt;mso-position-horizontal-relative:page;mso-position-vertical-relative:page;z-index:-631" coordorigin="4330,9617" coordsize="58,58">
            <v:shape style="position:absolute;left:4330;top:9617;width:58;height:58" coordorigin="4330,9617" coordsize="58,58" path="m4361,9617l4340,9624,4330,9643,4330,9646,4338,9666,4358,9675,4379,9667,4388,9648,4380,9626,4361,961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9293pt;margin-top:519.731201pt;width:2.883096pt;height:2.880165pt;mso-position-horizontal-relative:page;mso-position-vertical-relative:page;z-index:-630" coordorigin="4330,10395" coordsize="58,58">
            <v:shape style="position:absolute;left:4330;top:10395;width:58;height:58" coordorigin="4330,10395" coordsize="58,58" path="m4361,10395l4340,10402,4330,10420,4330,10423,4338,10443,4358,10452,4379,10444,4388,10425,4380,10404,4361,1039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9293pt;margin-top:540.611206pt;width:2.883096pt;height:2.880165pt;mso-position-horizontal-relative:page;mso-position-vertical-relative:page;z-index:-629" coordorigin="4330,10812" coordsize="58,58">
            <v:shape style="position:absolute;left:4330;top:10812;width:58;height:58" coordorigin="4330,10812" coordsize="58,58" path="m4361,10812l4340,10820,4330,10838,4330,10841,4338,10861,4358,10870,4379,10862,4388,10843,4380,10822,4361,1081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956207pt;margin-top:261.079102pt;width:164.157pt;height:.1pt;mso-position-horizontal-relative:page;mso-position-vertical-relative:page;z-index:-628" coordorigin="4319,5222" coordsize="3283,2">
            <v:shape style="position:absolute;left:4319;top:5222;width:3283;height:2" coordorigin="4319,5222" coordsize="3283,0" path="m4319,5222l7602,5222e" filled="f" stroked="t" strokeweight="1pt" strokecolor="#9FA617">
              <v:path arrowok="t"/>
            </v:shape>
            <w10:wrap type="none"/>
          </v:group>
        </w:pict>
      </w:r>
      <w:r>
        <w:rPr/>
        <w:pict>
          <v:shape style="position:absolute;margin-left:215.925293pt;margin-top:245.473907pt;width:75.8964pt;height:11.2041pt;mso-position-horizontal-relative:page;mso-position-vertical-relative:page;z-index:-627" type="#_x0000_t75">
            <v:imagedata r:id="rId47" o:title=""/>
          </v:shape>
        </w:pict>
      </w:r>
      <w:r>
        <w:rPr/>
        <w:pict>
          <v:group style="position:absolute;margin-left:298.926605pt;margin-top:249.18251pt;width:4.283pt;height:4.264pt;mso-position-horizontal-relative:page;mso-position-vertical-relative:page;z-index:-626" coordorigin="5979,4984" coordsize="86,85">
            <v:shape style="position:absolute;left:5979;top:4984;width:86;height:85" coordorigin="5979,4984" coordsize="86,85" path="m6058,4984l5984,4984,5979,4992,5979,5060,5984,5069,6058,5069,6064,5060,6064,4992,6058,4984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7.48111pt;margin-top:249.140121pt;width:4.283pt;height:4.264pt;mso-position-horizontal-relative:page;mso-position-vertical-relative:page;z-index:-625" coordorigin="6150,4983" coordsize="86,85">
            <v:shape style="position:absolute;left:6150;top:4983;width:86;height:85" coordorigin="6150,4983" coordsize="86,85" path="m6229,4983l6156,4983,6150,4991,6150,5059,6156,5068,6229,5068,6235,5059,6235,4991,6229,4983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5.955109pt;margin-top:249.098007pt;width:4.283pt;height:4.263pt;mso-position-horizontal-relative:page;mso-position-vertical-relative:page;z-index:-624" coordorigin="6319,4982" coordsize="86,85">
            <v:shape style="position:absolute;left:6319;top:4982;width:86;height:85" coordorigin="6319,4982" coordsize="86,85" path="m6399,4982l6325,4982,6319,4991,6319,5059,6325,5067,6399,5067,6405,5059,6405,4991,6399,4982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9499pt;margin-top:279.167267pt;width:2.883096pt;height:2.880165pt;mso-position-horizontal-relative:page;mso-position-vertical-relative:page;z-index:-623" coordorigin="684,5583" coordsize="58,58">
            <v:shape style="position:absolute;left:684;top:5583;width:58;height:58" coordorigin="684,5583" coordsize="58,58" path="m715,5583l694,5591,684,5609,684,5612,692,5632,712,5641,732,5633,741,5614,734,5593,715,558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387299pt;margin-top:276.425201pt;width:154.1183pt;height:120.6087pt;mso-position-horizontal-relative:page;mso-position-vertical-relative:page;z-index:-622" type="#_x0000_t75">
            <v:imagedata r:id="rId48" o:title=""/>
          </v:shape>
        </w:pict>
      </w:r>
      <w:r>
        <w:rPr/>
        <w:pict>
          <v:group style="position:absolute;margin-left:34.189499pt;margin-top:309.047272pt;width:2.883096pt;height:2.880165pt;mso-position-horizontal-relative:page;mso-position-vertical-relative:page;z-index:-621" coordorigin="684,6181" coordsize="58,58">
            <v:shape style="position:absolute;left:684;top:6181;width:58;height:58" coordorigin="684,6181" coordsize="58,58" path="m715,6181l694,6188,684,6207,684,6210,692,6230,712,6239,732,6231,741,6211,734,6190,715,618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9499pt;margin-top:329.927368pt;width:2.883096pt;height:2.880165pt;mso-position-horizontal-relative:page;mso-position-vertical-relative:page;z-index:-620" coordorigin="684,6599" coordsize="58,58">
            <v:shape style="position:absolute;left:684;top:6599;width:58;height:58" coordorigin="684,6599" coordsize="58,58" path="m715,6599l694,6606,684,6624,684,6627,692,6647,712,6656,732,6648,741,6629,734,6608,715,659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9499pt;margin-top:350.807373pt;width:2.883096pt;height:2.880165pt;mso-position-horizontal-relative:page;mso-position-vertical-relative:page;z-index:-619" coordorigin="684,7016" coordsize="58,58">
            <v:shape style="position:absolute;left:684;top:7016;width:58;height:58" coordorigin="684,7016" coordsize="58,58" path="m715,7016l694,7024,684,7042,684,7045,692,7065,712,7074,732,7066,741,7047,734,7026,715,7016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9499pt;margin-top:380.687286pt;width:2.883096pt;height:2.880165pt;mso-position-horizontal-relative:page;mso-position-vertical-relative:page;z-index:-618" coordorigin="684,7614" coordsize="58,58">
            <v:shape style="position:absolute;left:684;top:7614;width:58;height:58" coordorigin="684,7614" coordsize="58,58" path="m715,7614l694,7621,684,7640,684,7642,692,7663,712,7671,732,7663,741,7644,734,7623,715,761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918098pt;margin-top:271.214813pt;width:162.425pt;height:.1pt;mso-position-horizontal-relative:page;mso-position-vertical-relative:page;z-index:-617" coordorigin="678,5424" coordsize="3249,2">
            <v:shape style="position:absolute;left:678;top:5424;width:3249;height:2" coordorigin="678,5424" coordsize="3249,0" path="m678,5424l3927,5424e" filled="f" stroked="t" strokeweight="1pt" strokecolor="#9FA617">
              <v:path arrowok="t"/>
            </v:shape>
            <w10:wrap type="none"/>
          </v:group>
        </w:pict>
      </w:r>
      <w:r>
        <w:rPr/>
        <w:pict>
          <v:shape style="position:absolute;margin-left:33.926102pt;margin-top:255.649109pt;width:40.14pt;height:10.179pt;mso-position-horizontal-relative:page;mso-position-vertical-relative:page;z-index:-616" type="#_x0000_t75">
            <v:imagedata r:id="rId49" o:title=""/>
          </v:shape>
        </w:pict>
      </w:r>
      <w:r>
        <w:rPr/>
        <w:pict>
          <v:group style="position:absolute;margin-left:81.288498pt;margin-top:259.318207pt;width:4.283pt;height:4.264pt;mso-position-horizontal-relative:page;mso-position-vertical-relative:page;z-index:-615" coordorigin="1626,5186" coordsize="86,85">
            <v:shape style="position:absolute;left:1626;top:5186;width:86;height:85" coordorigin="1626,5186" coordsize="86,85" path="m1705,5186l1632,5186,1626,5195,1626,5263,1632,5272,1705,5272,1711,5263,1711,5195,1705,5186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9.843002pt;margin-top:259.275726pt;width:4.283pt;height:4.264pt;mso-position-horizontal-relative:page;mso-position-vertical-relative:page;z-index:-614" coordorigin="1797,5186" coordsize="86,85">
            <v:shape style="position:absolute;left:1797;top:5186;width:86;height:85" coordorigin="1797,5186" coordsize="86,85" path="m1877,5186l1803,5186,1797,5194,1797,5262,1803,5271,1877,5271,1883,5262,1883,5194,1877,5186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317101pt;margin-top:259.233612pt;width:4.283pt;height:4.263pt;mso-position-horizontal-relative:page;mso-position-vertical-relative:page;z-index:-613" coordorigin="1966,5185" coordsize="86,85">
            <v:shape style="position:absolute;left:1966;top:5185;width:86;height:85" coordorigin="1966,5185" coordsize="86,85" path="m2046,5185l1972,5185,1966,5193,1966,5261,1972,5270,2046,5270,2052,5261,2052,5193,2046,5185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9499pt;margin-top:428.203674pt;width:2.883096pt;height:2.880165pt;mso-position-horizontal-relative:page;mso-position-vertical-relative:page;z-index:-612" coordorigin="684,8564" coordsize="58,58">
            <v:shape style="position:absolute;left:684;top:8564;width:58;height:58" coordorigin="684,8564" coordsize="58,58" path="m715,8564l694,8571,684,8590,684,8593,692,8613,712,8622,732,8614,741,8595,734,8573,715,856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387802pt;margin-top:425.430206pt;width:155.8pt;height:108.6813pt;mso-position-horizontal-relative:page;mso-position-vertical-relative:page;z-index:-611" coordorigin="848,8509" coordsize="3116,2174">
            <v:shape style="position:absolute;left:851;top:8509;width:690;height:171" type="#_x0000_t75">
              <v:imagedata r:id="rId50" o:title=""/>
            </v:shape>
            <v:group style="position:absolute;left:853;top:8735;width:3106;height:2" coordorigin="853,8735" coordsize="3106,2">
              <v:shape style="position:absolute;left:853;top:8735;width:3106;height:2" coordorigin="853,8735" coordsize="3106,0" path="m853,8735l3959,8735e" filled="f" stroked="t" strokeweight=".5pt" strokecolor="#9FA617">
                <v:path arrowok="t"/>
              </v:shape>
            </v:group>
            <v:group style="position:absolute;left:858;top:8740;width:2;height:1718" coordorigin="858,8740" coordsize="2,1718">
              <v:shape style="position:absolute;left:858;top:8740;width:2;height:1718" coordorigin="858,8740" coordsize="0,1718" path="m858,8740l858,10458e" filled="f" stroked="t" strokeweight=".500010pt" strokecolor="#9FA617">
                <v:path arrowok="t"/>
              </v:shape>
            </v:group>
            <v:group style="position:absolute;left:3954;top:8740;width:2;height:1718" coordorigin="3954,8740" coordsize="2,1718">
              <v:shape style="position:absolute;left:3954;top:8740;width:2;height:1718" coordorigin="3954,8740" coordsize="0,1718" path="m3954,8740l3954,10458e" filled="f" stroked="t" strokeweight=".500031pt" strokecolor="#9FA617">
                <v:path arrowok="t"/>
              </v:shape>
            </v:group>
            <v:group style="position:absolute;left:863;top:8951;width:3086;height:2" coordorigin="863,8951" coordsize="3086,2">
              <v:shape style="position:absolute;left:863;top:8951;width:3086;height:2" coordorigin="863,8951" coordsize="3086,0" path="m863,8951l3949,8951e" filled="f" stroked="t" strokeweight=".25pt" strokecolor="#9FA617">
                <v:path arrowok="t"/>
              </v:shape>
            </v:group>
            <v:group style="position:absolute;left:863;top:9167;width:3086;height:2" coordorigin="863,9167" coordsize="3086,2">
              <v:shape style="position:absolute;left:863;top:9167;width:3086;height:2" coordorigin="863,9167" coordsize="3086,0" path="m863,9167l3949,9167e" filled="f" stroked="t" strokeweight=".25pt" strokecolor="#9FA617">
                <v:path arrowok="t"/>
              </v:shape>
            </v:group>
            <v:group style="position:absolute;left:863;top:9383;width:3086;height:2" coordorigin="863,9383" coordsize="3086,2">
              <v:shape style="position:absolute;left:863;top:9383;width:3086;height:2" coordorigin="863,9383" coordsize="3086,0" path="m863,9383l3949,9383e" filled="f" stroked="t" strokeweight=".25pt" strokecolor="#9FA617">
                <v:path arrowok="t"/>
              </v:shape>
            </v:group>
            <v:group style="position:absolute;left:863;top:9599;width:3086;height:2" coordorigin="863,9599" coordsize="3086,2">
              <v:shape style="position:absolute;left:863;top:9599;width:3086;height:2" coordorigin="863,9599" coordsize="3086,0" path="m863,9599l3949,9599e" filled="f" stroked="t" strokeweight=".25pt" strokecolor="#9FA617">
                <v:path arrowok="t"/>
              </v:shape>
            </v:group>
            <v:group style="position:absolute;left:863;top:9815;width:3086;height:2" coordorigin="863,9815" coordsize="3086,2">
              <v:shape style="position:absolute;left:863;top:9815;width:3086;height:2" coordorigin="863,9815" coordsize="3086,0" path="m863,9815l3949,9815e" filled="f" stroked="t" strokeweight=".25pt" strokecolor="#9FA617">
                <v:path arrowok="t"/>
              </v:shape>
            </v:group>
            <v:group style="position:absolute;left:863;top:10031;width:3086;height:2" coordorigin="863,10031" coordsize="3086,2">
              <v:shape style="position:absolute;left:863;top:10031;width:3086;height:2" coordorigin="863,10031" coordsize="3086,0" path="m863,10031l3949,10031e" filled="f" stroked="t" strokeweight=".25pt" strokecolor="#9FA617">
                <v:path arrowok="t"/>
              </v:shape>
            </v:group>
            <v:group style="position:absolute;left:863;top:10247;width:3086;height:2" coordorigin="863,10247" coordsize="3086,2">
              <v:shape style="position:absolute;left:863;top:10247;width:3086;height:2" coordorigin="863,10247" coordsize="3086,0" path="m863,10247l3949,10247e" filled="f" stroked="t" strokeweight=".25pt" strokecolor="#9FA617">
                <v:path arrowok="t"/>
              </v:shape>
            </v:group>
            <v:group style="position:absolute;left:2514;top:8740;width:2;height:1718" coordorigin="2514,8740" coordsize="2,1718">
              <v:shape style="position:absolute;left:2514;top:8740;width:2;height:1718" coordorigin="2514,8740" coordsize="0,1718" path="m2514,8740l2514,10458e" filled="f" stroked="t" strokeweight=".750015pt" strokecolor="#9FA617">
                <v:path arrowok="t"/>
              </v:shape>
            </v:group>
            <v:group style="position:absolute;left:853;top:10463;width:3106;height:2" coordorigin="853,10463" coordsize="3106,2">
              <v:shape style="position:absolute;left:853;top:10463;width:3106;height:2" coordorigin="853,10463" coordsize="3106,0" path="m853,10463l3959,10463e" filled="f" stroked="t" strokeweight=".5pt" strokecolor="#9FA617">
                <v:path arrowok="t"/>
              </v:shape>
              <v:shape style="position:absolute;left:891;top:8780;width:1513;height:1421" type="#_x0000_t75">
                <v:imagedata r:id="rId51" o:title=""/>
              </v:shape>
              <v:shape style="position:absolute;left:3095;top:8776;width:277;height:1647" type="#_x0000_t75">
                <v:imagedata r:id="rId52" o:title=""/>
              </v:shape>
            </v:group>
            <v:group style="position:absolute;left:900;top:10313;width:251;height:97" coordorigin="900,10313" coordsize="251,97">
              <v:shape style="position:absolute;left:900;top:10313;width:251;height:97" coordorigin="900,10313" coordsize="251,97" path="m960,10313l947,10313,925,10318,909,10332,900,10352,904,10379,914,10397,931,10407,961,10406,970,10402,948,10402,925,10397,912,10381,913,10352,921,10333,934,10323,955,10321,972,10321,972,10317,960,10313xe" filled="t" fillcolor="#000000" stroked="f">
                <v:path arrowok="t"/>
                <v:fill type="solid"/>
              </v:shape>
              <v:shape style="position:absolute;left:900;top:10313;width:251;height:97" coordorigin="900,10313" coordsize="251,97" path="m970,10367l965,10367,963,10368,963,10401,958,10402,970,10402,972,10401,972,10368,970,10367xe" filled="t" fillcolor="#000000" stroked="f">
                <v:path arrowok="t"/>
                <v:fill type="solid"/>
              </v:shape>
              <v:shape style="position:absolute;left:900;top:10313;width:251;height:97" coordorigin="900,10313" coordsize="251,97" path="m972,10321l955,10321,962,10323,968,10326,969,10327,970,10327,972,10325,972,10321xe" filled="t" fillcolor="#000000" stroked="f">
                <v:path arrowok="t"/>
                <v:fill type="solid"/>
              </v:shape>
              <v:shape style="position:absolute;left:900;top:10313;width:251;height:97" coordorigin="900,10313" coordsize="251,97" path="m1019,10315l989,10315,988,10316,987,10406,989,10408,994,10408,996,10406,996,10369,1018,10369,1024,10367,1031,10362,996,10362,996,10322,1031,10322,1025,10316,1019,10315xe" filled="t" fillcolor="#000000" stroked="f">
                <v:path arrowok="t"/>
                <v:fill type="solid"/>
              </v:shape>
              <v:shape style="position:absolute;left:900;top:10313;width:251;height:97" coordorigin="900,10313" coordsize="251,97" path="m1031,10322l1024,10322,1031,10328,1031,10348,1029,10353,1025,10357,1021,10360,1016,10362,1031,10362,1037,10357,1040,10351,1040,10333,1037,10326,1031,10322xe" filled="t" fillcolor="#000000" stroked="f">
                <v:path arrowok="t"/>
                <v:fill type="solid"/>
              </v:shape>
              <v:shape style="position:absolute;left:900;top:10313;width:251;height:97" coordorigin="900,10313" coordsize="251,97" path="m1055,10315l1050,10315,1048,10317,1048,10406,1050,10408,1055,10408,1057,10406,1057,10317,1055,10315xe" filled="t" fillcolor="#000000" stroked="f">
                <v:path arrowok="t"/>
                <v:fill type="solid"/>
              </v:shape>
              <v:shape style="position:absolute;left:900;top:10313;width:251;height:97" coordorigin="900,10313" coordsize="251,97" path="m1119,10314l1094,10318,1078,10330,1071,10350,1073,10379,1082,10399,1097,10408,1111,10410,1132,10405,1135,10403,1118,10403,1094,10398,1082,10383,1082,10350,1089,10331,1101,10322,1111,10321,1134,10321,1119,10314xe" filled="t" fillcolor="#000000" stroked="f">
                <v:path arrowok="t"/>
                <v:fill type="solid"/>
              </v:shape>
              <v:shape style="position:absolute;left:900;top:10313;width:251;height:97" coordorigin="900,10313" coordsize="251,97" path="m1134,10321l1111,10321,1131,10327,1141,10345,1140,10376,1132,10395,1118,10403,1135,10403,1146,10391,1152,10367,1148,10340,1137,10322,1134,10321xe" filled="t" fillcolor="#000000" stroked="f">
                <v:path arrowok="t"/>
                <v:fill type="solid"/>
              </v:shape>
              <v:shape style="position:absolute;left:858;top:10522;width:677;height:161" type="#_x0000_t75">
                <v:imagedata r:id="rId53" o:title=""/>
              </v:shape>
            </v:group>
            <w10:wrap type="none"/>
          </v:group>
        </w:pict>
      </w:r>
      <w:r>
        <w:rPr/>
        <w:pict>
          <v:group style="position:absolute;margin-left:34.189499pt;margin-top:528.603699pt;width:2.883096pt;height:2.880165pt;mso-position-horizontal-relative:page;mso-position-vertical-relative:page;z-index:-610" coordorigin="684,10572" coordsize="58,58">
            <v:shape style="position:absolute;left:684;top:10572;width:58;height:58" coordorigin="684,10572" coordsize="58,58" path="m715,10572l694,10579,684,10598,684,10601,692,10621,712,10630,732,10622,741,10603,734,10581,715,1057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89499pt;margin-top:602.043701pt;width:2.883096pt;height:2.880165pt;mso-position-horizontal-relative:page;mso-position-vertical-relative:page;z-index:-609" coordorigin="684,12041" coordsize="58,58">
            <v:shape style="position:absolute;left:684;top:12041;width:58;height:58" coordorigin="684,12041" coordsize="58,58" path="m715,12041l694,12048,684,12067,684,12070,692,12090,712,12098,732,12091,741,12071,734,12050,715,1204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2.730999pt;margin-top:599.551025pt;width:124.6661pt;height:81.018200pt;mso-position-horizontal-relative:page;mso-position-vertical-relative:page;z-index:-608" type="#_x0000_t75">
            <v:imagedata r:id="rId54" o:title=""/>
          </v:shape>
        </w:pict>
      </w:r>
      <w:r>
        <w:rPr/>
        <w:pict>
          <v:group style="position:absolute;margin-left:34.189499pt;margin-top:654.243652pt;width:2.883096pt;height:2.880165pt;mso-position-horizontal-relative:page;mso-position-vertical-relative:page;z-index:-607" coordorigin="684,13085" coordsize="58,58">
            <v:shape style="position:absolute;left:684;top:13085;width:58;height:58" coordorigin="684,13085" coordsize="58,58" path="m715,13085l694,13092,684,13111,684,13114,692,13134,712,13142,732,13135,741,13115,734,13094,715,1308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3.637798pt;margin-top:419.566925pt;width:163.37pt;height:.1pt;mso-position-horizontal-relative:page;mso-position-vertical-relative:page;z-index:-606" coordorigin="673,8391" coordsize="3267,2">
            <v:shape style="position:absolute;left:673;top:8391;width:3267;height:2" coordorigin="673,8391" coordsize="3267,0" path="m673,8391l3940,8391e" filled="f" stroked="t" strokeweight="1pt" strokecolor="#9FA617">
              <v:path arrowok="t"/>
            </v:shape>
            <w10:wrap type="none"/>
          </v:group>
        </w:pict>
      </w:r>
      <w:r>
        <w:rPr/>
        <w:pict>
          <v:group style="position:absolute;margin-left:34.028801pt;margin-top:404.344421pt;width:19.179pt;height:9.297pt;mso-position-horizontal-relative:page;mso-position-vertical-relative:page;z-index:-605" coordorigin="681,8087" coordsize="384,186">
            <v:shape style="position:absolute;left:681;top:8087;width:384;height:186" coordorigin="681,8087" coordsize="384,186" path="m828,8239l763,8239,763,8273,788,8273,798,8245,848,8245,840,8244,828,8239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848,8245l798,8245,814,8256,832,8265,838,8268,844,8270,849,8271,853,8261,858,8254,862,8248,848,8245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860,8208l688,8208,688,8227,742,8230,725,8239,707,8246,685,8252,693,8259,699,8265,712,8268,732,8258,749,8249,763,8239,828,8239,821,8237,806,8227,860,8227,860,8208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788,8198l763,8198,763,8208,788,8208,788,8198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844,8145l711,8145,711,8203,735,8203,735,8198,852,8198,852,8181,735,8181,735,8173,844,8173,844,8157,735,8157,735,8150,844,8150,844,8145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795,8173l772,8173,772,8181,795,8181,795,8173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724,8087l724,8087,722,8089,716,8101,704,8120,692,8135,681,8149,682,8150,688,8155,693,8159,695,8163,697,8162,702,8156,711,8145,844,8145,844,8134,735,8134,735,8127,851,8127,851,8109,737,8109,738,8107,740,8105,741,8103,745,8099,747,8096,746,8094,738,8091,724,8087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795,8150l772,8150,772,8157,795,8157,795,8150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795,8127l772,8127,772,8134,795,8134,795,8127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795,8087l792,8087,786,8088,774,8090,768,8091,767,8092,770,8098,772,8104,773,8109,798,8109,798,8107,797,8106,797,8104,796,8095,796,8090,795,8088,795,8087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1058,8256l993,8256,1013,8258,1030,8268,1047,8271,1057,8259,1058,8256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1003,8157l970,8157,970,8160,979,8164,981,8184,984,8203,989,8221,973,8234,956,8245,938,8252,944,8258,949,8264,958,8269,976,8261,993,8256,1058,8256,1062,8241,1031,8241,1025,8236,1018,8224,1028,8207,1037,8189,1039,8184,1005,8184,1003,8165,1003,8157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1059,8121l902,8121,901,8189,900,8208,897,8225,894,8235,889,8245,881,8254,887,8258,925,8197,925,8178,970,8178,970,8160,963,8157,926,8157,926,8142,1059,8142,1059,8121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1041,8220l1040,8233,1038,8240,1034,8241,1031,8241,1062,8241,1064,8232,1061,8231,1053,8227,1046,8223,1041,8220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927,8216l930,8223,932,8231,945,8239,965,8230,969,8216,937,8216,927,8216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970,8178l947,8178,947,8212,946,8215,944,8215,942,8216,937,8216,969,8216,970,8212,970,8178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1020,8152l1018,8165,1014,8179,1005,8184,1039,8184,1045,8170,1047,8165,1049,8162,1049,8161,1045,8160,1038,8157,1026,8154,1023,8153,1021,8152,1020,8152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1002,8142l926,8142,970,8160,970,8157,1003,8157,1002,8142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997,8088l976,8088,976,8121,1002,8121,1002,8099,1002,8096,1003,8093,1004,8091,1005,8089,997,8088xe" filled="t" fillcolor="#E86D1F" stroked="f">
              <v:path arrowok="t"/>
              <v:fill type="solid"/>
            </v:shape>
            <v:shape style="position:absolute;left:681;top:8087;width:384;height:186" coordorigin="681,8087" coordsize="384,186" path="m1034,8089l1027,8093,1020,8097,1010,8102,1014,8107,1019,8113,1023,8121,1032,8121,1037,8118,1042,8115,1048,8111,1043,8102,1038,8094,1034,8089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1.008202pt;margin-top:407.670227pt;width:4.283pt;height:4.264pt;mso-position-horizontal-relative:page;mso-position-vertical-relative:page;z-index:-604" coordorigin="1220,8153" coordsize="86,85">
            <v:shape style="position:absolute;left:1220;top:8153;width:86;height:85" coordorigin="1220,8153" coordsize="86,85" path="m1300,8153l1226,8153,1220,8162,1220,8230,1226,8239,1300,8239,1306,8230,1306,8162,1300,8153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69.562698pt;margin-top:407.627716pt;width:4.283pt;height:4.264pt;mso-position-horizontal-relative:page;mso-position-vertical-relative:page;z-index:-603" coordorigin="1391,8153" coordsize="86,85">
            <v:shape style="position:absolute;left:1391;top:8153;width:86;height:85" coordorigin="1391,8153" coordsize="86,85" path="m1471,8153l1397,8153,1391,8161,1391,8229,1397,8238,1471,8238,1477,8229,1477,8161,1471,8153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8.036797pt;margin-top:407.585724pt;width:4.283pt;height:4.263pt;mso-position-horizontal-relative:page;mso-position-vertical-relative:page;z-index:-602" coordorigin="1561,8152" coordsize="86,85">
            <v:shape style="position:absolute;left:1561;top:8152;width:86;height:85" coordorigin="1561,8152" coordsize="86,85" path="m1640,8152l1567,8152,1561,8160,1561,8228,1567,8237,1640,8237,1646,8228,1646,8160,1640,8152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4.191898pt;margin-top:222.36348pt;width:2.883096pt;height:2.880165pt;mso-position-horizontal-relative:page;mso-position-vertical-relative:page;z-index:-601" coordorigin="684,4447" coordsize="58,58">
            <v:shape style="position:absolute;left:684;top:4447;width:58;height:58" coordorigin="684,4447" coordsize="58,58" path="m715,4447l694,4455,684,4473,684,4476,692,4496,712,4505,732,4497,741,4478,734,4457,715,4447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390202pt;margin-top:219.652817pt;width:71.911pt;height:29.286pt;mso-position-horizontal-relative:page;mso-position-vertical-relative:page;z-index:-600" coordorigin="848,4393" coordsize="1438,586">
            <v:shape style="position:absolute;left:848;top:4393;width:1438;height:586" type="#_x0000_t75">
              <v:imagedata r:id="rId55" o:title=""/>
            </v:shape>
            <v:group style="position:absolute;left:866;top:4676;width:54;height:49" coordorigin="866,4676" coordsize="54,49">
              <v:shape style="position:absolute;left:866;top:4676;width:54;height:49" coordorigin="866,4676" coordsize="54,49" path="m876,4676l866,4676,886,4701,866,4726,876,4726,896,4701,876,4676xe" filled="t" fillcolor="#000000" stroked="f">
                <v:path arrowok="t"/>
                <v:fill type="solid"/>
              </v:shape>
              <v:shape style="position:absolute;left:866;top:4676;width:54;height:49" coordorigin="866,4676" coordsize="54,49" path="m900,4676l890,4676,910,4701,890,4726,900,4726,920,4701,900,4676xe" filled="t" fillcolor="#000000" stroked="f">
                <v:path arrowok="t"/>
                <v:fill type="solid"/>
              </v:shape>
            </v:group>
            <v:group style="position:absolute;left:866;top:4885;width:54;height:49" coordorigin="866,4885" coordsize="54,49">
              <v:shape style="position:absolute;left:866;top:4885;width:54;height:49" coordorigin="866,4885" coordsize="54,49" path="m876,4885l866,4885,886,4910,866,4934,876,4934,896,4910,876,4885xe" filled="t" fillcolor="#000000" stroked="f">
                <v:path arrowok="t"/>
                <v:fill type="solid"/>
              </v:shape>
              <v:shape style="position:absolute;left:866;top:4885;width:54;height:49" coordorigin="866,4885" coordsize="54,49" path="m900,4885l890,4885,910,4910,890,4934,900,4934,920,4910,900,488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.640202pt;margin-top:214.56282pt;width:164.157pt;height:.1pt;mso-position-horizontal-relative:page;mso-position-vertical-relative:page;z-index:-599" coordorigin="673,4291" coordsize="3283,2">
            <v:shape style="position:absolute;left:673;top:4291;width:3283;height:2" coordorigin="673,4291" coordsize="3283,0" path="m673,4291l3956,4291e" filled="f" stroked="t" strokeweight="1pt" strokecolor="#9FA617">
              <v:path arrowok="t"/>
            </v:shape>
            <w10:wrap type="none"/>
          </v:group>
        </w:pict>
      </w:r>
      <w:r>
        <w:rPr/>
        <w:pict>
          <v:group style="position:absolute;margin-left:34.187099pt;margin-top:199.47142pt;width:38.75pt;height:9.14pt;mso-position-horizontal-relative:page;mso-position-vertical-relative:page;z-index:-598" coordorigin="684,3989" coordsize="775,183">
            <v:shape style="position:absolute;left:684;top:3989;width:775;height:183" coordorigin="684,3989" coordsize="775,183" path="m838,4034l811,4034,811,4141,810,4143,807,4144,806,4145,798,4145,785,4145,789,4152,792,4160,792,4161,792,4171,810,4172,822,4171,828,4168,835,4165,837,4160,838,4034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740,4102l715,4102,715,4139,716,4142,714,4144,712,4145,710,4146,704,4146,695,4146,699,4152,702,4159,703,4169,720,4169,730,4168,734,4167,738,4165,741,4161,740,4153,740,4102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740,4047l715,4047,715,4077,705,4081,695,4083,684,4085,685,4093,688,4102,692,4113,692,4113,695,4111,706,4106,711,4103,715,4102,740,4102,740,4094,750,4090,761,4086,771,4082,769,4076,768,4071,740,4071,740,4047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767,4062l758,4065,749,4069,740,4071,768,4071,767,4069,767,4062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765,4025l685,4025,685,4047,765,4047,765,4025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865,4012l771,4012,771,4034,865,4034,865,4012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738,3989l731,3990,715,3990,715,4025,740,4025,740,4001,741,3997,742,3994,742,3992,742,3990,738,3989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054,4020l977,4020,977,4171,1003,4171,1003,4027,1054,4027,1054,4020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957,3994l938,4000,919,4004,898,4006,898,4117,897,4118,895,4119,893,4120,891,4122,889,4123,888,4124,892,4135,897,4144,913,4146,929,4138,948,4129,971,4119,971,4115,971,4113,923,4113,923,4073,966,4073,966,4051,924,4051,937,4024,957,4022,977,4020,1054,4020,1054,4012,977,4012,973,4008,968,4002,963,3995,963,3994,957,3994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008,4116l1012,4125,1014,4134,1016,4143,1032,4142,1042,4139,1047,4137,1052,4134,1055,4130,1054,4125,1054,4117,1022,4117,1008,4116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054,4027l1027,4027,1027,4109,1028,4115,1022,4117,1054,4117,1054,4027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969,4096l960,4098,942,4105,923,4113,971,4113,970,4109,970,4101,969,4096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054,4003l977,4003,977,4012,1054,4012,1054,4003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964,3995l964,3995,964,3995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262,4154l1215,4154,1232,4163,1253,4172,1257,4163,1262,4155,1262,4154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138,4103l1114,4103,1114,4142,1113,4144,1111,4145,1110,4145,1103,4145,1092,4145,1096,4152,1099,4160,1101,4170,1116,4169,1126,4167,1131,4164,1136,4162,1138,4156,1138,4103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252,4062l1160,4062,1160,4083,1170,4098,1176,4117,1180,4137,1163,4145,1142,4152,1151,4159,1157,4167,1175,4168,1192,4160,1215,4154,1262,4154,1260,4145,1241,4136,1229,4119,1233,4112,1205,4112,1199,4104,1193,4094,1189,4083,1247,4083,1252,4063,1252,4062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138,4052l1114,4052,1114,4079,1102,4083,1092,4085,1085,4087,1084,4088,1087,4099,1089,4107,1092,4113,1093,4113,1096,4112,1099,4111,1104,4108,1108,4106,1112,4104,1114,4103,1138,4103,1138,4094,1150,4089,1156,4087,1155,4087,1154,4079,1153,4072,1153,4070,1138,4070,1138,4052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247,4083l1220,4083,1215,4095,1210,4105,1205,4112,1233,4112,1239,4102,1246,4083,1247,4083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153,4065l1151,4066,1146,4068,1138,4070,1153,4070,1153,4065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217,4040l1191,4040,1191,4062,1217,4062,1217,4040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263,4018l1154,4018,1154,4031,1085,4031,1085,4052,1158,4052,1158,4040,1263,4040,1263,4018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134,3993l1124,3993,1114,3993,1114,4031,1138,4031,1138,4004,1139,4001,1140,3999,1141,3995,1140,3993,1134,3993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206,3992l1191,3992,1191,4018,1217,4018,1217,4004,1217,4001,1218,3999,1219,3995,1219,3994,1217,3993,1214,3993,1212,3993,1206,3992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413,4087l1360,4087,1360,4170,1385,4170,1391,4095,1419,4095,1413,4087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419,4095l1391,4095,1402,4114,1415,4129,1429,4142,1445,4152,1452,4145,1459,4137,1452,4124,1435,4112,1421,4098,1419,4095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456,4040l1292,4040,1292,4062,1336,4080,1326,4098,1314,4114,1300,4128,1284,4142,1294,4147,1301,4152,1313,4150,1328,4134,1341,4117,1352,4102,1360,4087,1413,4087,1410,4081,1402,4062,1456,4062,1456,4040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381,3993l1360,3993,1360,4040,1385,4040,1385,4006,1386,4003,1386,3999,1387,3997,1387,3996,1385,3994,1383,3994,1381,3993xe" filled="t" fillcolor="#E86D1F" stroked="f">
              <v:path arrowok="t"/>
              <v:fill type="solid"/>
            </v:shape>
            <v:shape style="position:absolute;left:684;top:3989;width:775;height:183" coordorigin="684,3989" coordsize="775,183" path="m1422,3995l1398,4006,1405,4015,1411,4025,1416,4036,1438,4025,1429,4007,1424,3997,1422,3995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1.010597pt;margin-top:202.666214pt;width:4.283pt;height:4.264pt;mso-position-horizontal-relative:page;mso-position-vertical-relative:page;z-index:-597" coordorigin="1620,4053" coordsize="86,85">
            <v:shape style="position:absolute;left:1620;top:4053;width:86;height:85" coordorigin="1620,4053" coordsize="86,85" path="m1700,4053l1626,4053,1620,4062,1620,4130,1626,4139,1700,4139,1706,4130,1706,4062,1700,4053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9.565102pt;margin-top:202.623718pt;width:4.283pt;height:4.264pt;mso-position-horizontal-relative:page;mso-position-vertical-relative:page;z-index:-596" coordorigin="1791,4052" coordsize="86,85">
            <v:shape style="position:absolute;left:1791;top:4052;width:86;height:85" coordorigin="1791,4052" coordsize="86,85" path="m1871,4052l1797,4052,1791,4061,1791,4129,1797,4138,1871,4138,1877,4129,1877,4061,1871,4052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8.03920pt;margin-top:202.581619pt;width:4.283pt;height:4.263pt;mso-position-horizontal-relative:page;mso-position-vertical-relative:page;z-index:-595" coordorigin="1961,4052" coordsize="86,85">
            <v:shape style="position:absolute;left:1961;top:4052;width:86;height:85" coordorigin="1961,4052" coordsize="86,85" path="m2040,4052l1967,4052,1961,4060,1961,4128,1967,4137,2040,4137,2046,4128,2046,4060,2040,4052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0.129253pt;margin-top:77.911911pt;width:500.49509pt;height:102.8544pt;mso-position-horizontal-relative:page;mso-position-vertical-relative:page;z-index:-594" coordorigin="1003,1558" coordsize="10010,2057">
            <v:shape style="position:absolute;left:9113;top:3480;width:1640;height:135" type="#_x0000_t75">
              <v:imagedata r:id="rId56" o:title=""/>
            </v:shape>
            <v:group style="position:absolute;left:1013;top:1568;width:9990;height:1890" coordorigin="1013,1568" coordsize="9990,1890">
              <v:shape style="position:absolute;left:1013;top:1568;width:9990;height:1890" coordorigin="1013,1568" coordsize="9990,1890" path="m1253,1568l1177,1569,1097,1574,1037,1604,1016,1676,1013,1768,1013,3258,1013,3293,1019,3374,1048,3433,1120,3455,1214,3458,10838,3458,10918,3452,10978,3422,10999,3350,11002,3258,11002,1768,11002,1733,10996,1652,10967,1593,10895,1571,1253,1568xe" filled="t" fillcolor="#AECDD8" stroked="f">
                <v:path arrowok="t"/>
                <v:fill type="solid"/>
              </v:shape>
            </v:group>
            <v:group style="position:absolute;left:1256;top:1879;width:9540;height:2" coordorigin="1256,1879" coordsize="9540,2">
              <v:shape style="position:absolute;left:1256;top:1879;width:9540;height:2" coordorigin="1256,1879" coordsize="9540,0" path="m1256,1879l10796,1879e" filled="f" stroked="t" strokeweight="1pt" strokecolor="#E86D1F">
                <v:path arrowok="t"/>
              </v:shape>
            </v:group>
            <v:group style="position:absolute;left:1285;top:1626;width:387;height:184" coordorigin="1285,1626" coordsize="387,184">
              <v:shape style="position:absolute;left:1285;top:1626;width:387;height:184" coordorigin="1285,1626" coordsize="387,184" path="m1331,1746l1309,1746,1309,1809,1331,1809,1331,1746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470,1805l1457,1805,1469,1807,1470,1805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449,1770l1427,1770,1427,1794,1427,1802,1432,1805,1441,1805,1470,1805,1474,1798,1474,1787,1453,1787,1451,1786,1449,1786,1449,1784,1449,1770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449,1769l1399,1769,1384,1782,1367,1793,1375,1799,1381,1804,1399,1800,1413,1786,1427,1770,1449,1770,1449,1769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66,1734l1345,1734,1345,1765,1343,1772,1338,1777,1336,1779,1340,1787,1344,1794,1348,1799,1348,1799,1351,1797,1355,1793,1366,1784,1376,1777,1384,1770,1398,1770,1399,1769,1449,1769,1449,1763,1406,1763,1404,1760,1366,1760,1366,1734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455,1772l1455,1782,1453,1787,1474,1787,1474,1777,1468,1776,1462,1775,1455,1772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98,1770l1384,1770,1386,1772,1387,1774,1388,1775,1398,1770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95,1637l1345,1637,1345,1665,1289,1665,1289,1685,1308,1690,1302,1710,1294,1728,1285,1746,1291,1751,1296,1757,1300,1763,1303,1759,1306,1754,1309,1746,1331,1746,1331,1725,1395,1725,1395,1710,1345,1710,1345,1709,1344,1708,1342,1706,1341,1704,1331,1704,1331,1685,1395,1685,1395,1672,1366,1672,1366,1656,1395,1656,1395,1637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419,1668l1402,1668,1402,1724,1424,1727,1417,1745,1406,1763,1449,1763,1449,1742,1449,1738,1450,1736,1451,1734,1451,1732,1450,1731,1447,1731,1448,1728,1448,1724,1468,1724,1468,1704,1420,1704,1420,1678,1421,1676,1422,1674,1423,1670,1423,1670,1423,1669,1419,1668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87,1731l1370,1741,1371,1743,1373,1747,1375,1750,1377,1753,1375,1754,1373,1755,1371,1756,1367,1759,1366,1760,1404,1760,1399,1750,1393,1740,1387,1731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66,1725l1331,1725,1332,1727,1335,1733,1338,1737,1339,1737,1340,1736,1345,1734,1366,1734,1366,1725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95,1685l1345,1685,1345,1710,1395,1710,1395,1706,1366,1706,1366,1689,1395,1689,1395,1685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95,1689l1376,1689,1376,1706,1395,1706,1395,1689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39,1700l1337,1700,1335,1702,1331,1704,1341,1704,1340,1702,1339,1700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449,1656l1427,1656,1426,1704,1468,1704,1468,1703,1449,1703,1449,1656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95,1656l1376,1656,1376,1672,1395,1672,1395,1656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327,1626l1310,1626,1310,1665,1331,1665,1331,1641,1332,1635,1333,1631,1333,1628,1332,1627,1327,1626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466,1637l1401,1637,1401,1656,1466,1656,1466,1637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632,1669l1625,1669,1608,1678,1614,1687,1619,1697,1623,1707,1645,1696,1642,1688,1637,1679,1632,1669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558,1628l1543,1628,1543,1701,1566,1701,1566,1644,1567,1638,1568,1632,1568,1629,1567,1629,1566,1628,1558,1628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600,1629l1591,1629,1586,1650,1578,1668,1568,1685,1578,1689,1586,1693,1590,1696,1594,1691,1597,1684,1602,1674,1604,1669,1664,1669,1664,1649,1611,1649,1613,1646,1615,1641,1620,1635,1609,1631,1600,1629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522,1637l1502,1637,1502,1702,1525,1702,1525,1652,1526,1646,1527,1642,1527,1638,1527,1638,1525,1637,1522,1637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590,1736l1562,1748,1555,1766,1537,1781,1518,1786,1492,1788,1499,1796,1503,1804,1513,1810,1538,1804,1557,1795,1571,1784,1580,1770,1605,1770,1605,1766,1606,1762,1607,1758,1608,1756,1608,1755,1607,1754,1607,1753,1605,1752,1602,1752,1586,1752,1588,1748,1589,1744,1591,1739,1590,1736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605,1770l1580,1770,1580,1788,1580,1799,1586,1805,1597,1806,1655,1806,1661,1803,1665,1799,1669,1794,1671,1786,1671,1785,1607,1785,1605,1782,1605,1770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648,1765l1648,1778,1645,1785,1671,1785,1673,1773,1665,1771,1657,1769,1648,1765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638,1709l1520,1709,1520,1768,1545,1768,1545,1729,1638,1729,1638,1709xe" filled="t" fillcolor="#000000" stroked="f">
                <v:path arrowok="t"/>
                <v:fill type="solid"/>
              </v:shape>
              <v:shape style="position:absolute;left:1285;top:1626;width:387;height:184" coordorigin="1285,1626" coordsize="387,184" path="m1638,1729l1613,1729,1613,1768,1638,1768,1638,1729xe" filled="t" fillcolor="#000000" stroked="f">
                <v:path arrowok="t"/>
                <v:fill type="solid"/>
              </v:shape>
            </v:group>
            <v:group style="position:absolute;left:3814;top:1658;width:643;height:137" coordorigin="3814,1658" coordsize="643,137">
              <v:shape style="position:absolute;left:3814;top:1658;width:643;height:137" coordorigin="3814,1658" coordsize="643,137" path="m3844,1661l3817,1661,3814,1663,3814,1791,3817,1794,3844,1794,3846,1791,3846,1663,3844,1661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3911,1732l3868,1732,3866,1735,3866,1750,3868,1752,3911,1752,3914,1750,3914,1735,3911,1732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013,1764l3985,1764,3985,1791,3988,1794,4010,1794,4013,1791,4013,1764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010,1658l3984,1658,3982,1659,3920,1735,3919,1737,3919,1761,3922,1764,4024,1764,4027,1761,4027,1742,4024,1739,3942,1739,3985,1687,4013,1687,4013,1661,4010,1658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013,1687l3985,1687,3985,1739,4013,1739,4013,1687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128,1682l4088,1682,4096,1689,4096,1709,4093,1715,4046,1758,4044,1760,4039,1772,4038,1777,4038,1791,4040,1794,4133,1794,4135,1791,4135,1768,4133,1766,4070,1766,4110,1735,4120,1726,4124,1723,4127,1717,4130,1711,4131,1704,4131,1697,4128,1682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086,1659l4040,1669,4040,1690,4041,1692,4042,1692,4045,1690,4055,1685,4064,1682,4128,1682,4127,1677,4112,1665,4086,1659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214,1690l4182,1690,4182,1791,4185,1794,4212,1794,4214,1791,4214,1690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212,1659l4196,1659,4192,1659,4190,1660,4189,1661,4188,1662,4181,1666,4171,1671,4158,1672,4155,1673,4154,1673,4154,1695,4156,1696,4162,1696,4168,1695,4175,1693,4177,1692,4182,1690,4214,1690,4214,1662,4212,1659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336,1682l4296,1682,4304,1689,4304,1709,4301,1715,4254,1758,4252,1760,4247,1772,4246,1777,4246,1791,4248,1794,4341,1794,4344,1791,4344,1768,4341,1766,4278,1766,4318,1735,4328,1726,4332,1723,4335,1717,4338,1711,4340,1704,4340,1697,4336,1682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295,1659l4248,1669,4248,1690,4249,1692,4251,1692,4253,1690,4263,1685,4272,1682,4336,1682,4335,1677,4320,1665,4295,1659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421,1692l4393,1694,4374,1704,4363,1720,4359,1742,4362,1765,4371,1781,4387,1792,4407,1796,4424,1796,4436,1794,4447,1789,4450,1788,4451,1787,4451,1776,4399,1776,4389,1767,4389,1749,4454,1749,4457,1746,4457,1741,4455,1731,4389,1731,4389,1722,4390,1718,4393,1715,4397,1711,4402,1709,4447,1709,4440,1700,4421,1692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450,1766l4449,1766,4446,1767,4437,1773,4428,1776,4451,1776,4451,1767,4450,1766xe" filled="t" fillcolor="#000000" stroked="f">
                <v:path arrowok="t"/>
                <v:fill type="solid"/>
              </v:shape>
              <v:shape style="position:absolute;left:3814;top:1658;width:643;height:137" coordorigin="3814,1658" coordsize="643,137" path="m4447,1709l4414,1709,4419,1711,4426,1718,4427,1722,4427,1731,4455,1731,4453,1717,4447,1709xe" filled="t" fillcolor="#000000" stroked="f">
                <v:path arrowok="t"/>
                <v:fill type="solid"/>
              </v:shape>
            </v:group>
            <v:group style="position:absolute;left:6154;top:1658;width:643;height:139" coordorigin="6154,1658" coordsize="643,139">
              <v:shape style="position:absolute;left:6154;top:1658;width:643;height:139" coordorigin="6154,1658" coordsize="643,139" path="m6184,1661l6157,1661,6154,1663,6154,1791,6157,1794,6184,1794,6186,1791,6186,1663,6184,1661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251,1732l6208,1732,6206,1735,6206,1750,6208,1752,6251,1752,6254,1750,6254,1735,6251,1732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353,1764l6325,1764,6325,1791,6328,1794,6350,1794,6353,1791,6353,1764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350,1658l6324,1658,6322,1659,6260,1735,6259,1737,6259,1761,6262,1764,6364,1764,6367,1761,6367,1742,6364,1739,6282,1739,6325,1687,6353,1687,6353,1661,6350,1658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353,1687l6325,1687,6325,1739,6353,1739,6353,1687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382,1763l6380,1763,6379,1764,6379,1788,6380,1788,6385,1790,6392,1793,6396,1794,6404,1795,6409,1795,6419,1796,6445,1792,6464,1781,6468,1772,6404,1772,6393,1769,6385,1765,6383,1763,6382,1763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470,1682l6430,1682,6437,1687,6437,1707,6430,1712,6414,1712,6411,1715,6411,1733,6414,1736,6434,1736,6441,1742,6441,1765,6431,1772,6468,1772,6473,1764,6473,1763,6469,1739,6458,1727,6453,1725,6452,1725,6446,1723,6456,1720,6460,1718,6464,1712,6468,1707,6470,1701,6470,1682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439,1659l6412,1659,6405,1660,6391,1663,6387,1665,6382,1667,6381,1668,6381,1690,6382,1692,6383,1692,6385,1691,6387,1690,6392,1687,6399,1684,6407,1683,6470,1682,6465,1672,6457,1667,6449,1661,6439,1659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553,1690l6521,1690,6521,1791,6524,1794,6551,1794,6553,1791,6553,1690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551,1659l6535,1659,6532,1659,6529,1660,6528,1661,6527,1662,6521,1666,6510,1671,6497,1672,6494,1673,6493,1673,6493,1695,6495,1696,6502,1696,6508,1695,6514,1693,6516,1692,6521,1690,6553,1690,6553,1662,6551,1659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652,1661l6595,1687,6586,1728,6589,1756,6598,1777,6611,1791,6630,1797,6653,1794,6669,1783,6675,1773,6641,1773,6625,1767,6618,1748,6616,1728,6620,1699,6629,1684,6676,1684,6666,1670,6652,1661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676,1684l6629,1684,6647,1689,6655,1708,6654,1743,6649,1764,6641,1773,6675,1773,6680,1765,6686,1741,6684,1710,6677,1686,6676,1684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761,1692l6734,1694,6715,1704,6704,1720,6700,1742,6703,1765,6711,1781,6728,1792,6748,1796,6765,1796,6776,1794,6787,1789,6791,1788,6792,1787,6792,1776,6740,1776,6730,1767,6730,1749,6795,1749,6798,1746,6798,1741,6796,1731,6729,1731,6730,1722,6730,1718,6734,1715,6737,1711,6742,1709,6787,1709,6781,1700,6761,1692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791,1766l6789,1766,6787,1767,6777,1773,6768,1776,6792,1776,6792,1767,6791,1766xe" filled="t" fillcolor="#000000" stroked="f">
                <v:path arrowok="t"/>
                <v:fill type="solid"/>
              </v:shape>
              <v:shape style="position:absolute;left:6154;top:1658;width:643;height:139" coordorigin="6154,1658" coordsize="643,139" path="m6787,1709l6755,1709,6760,1711,6767,1718,6768,1722,6768,1731,6796,1731,6793,1717,6787,1709xe" filled="t" fillcolor="#000000" stroked="f">
                <v:path arrowok="t"/>
                <v:fill type="solid"/>
              </v:shape>
            </v:group>
            <v:group style="position:absolute;left:8494;top:1658;width:661;height:139" coordorigin="8494,1658" coordsize="661,139">
              <v:shape style="position:absolute;left:8494;top:1658;width:661;height:139" coordorigin="8494,1658" coordsize="661,139" path="m8524,1661l8497,1661,8494,1663,8494,1791,8497,1794,8524,1794,8526,1791,8526,1663,8524,1661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591,1732l8548,1732,8546,1735,8546,1750,8548,1752,8591,1752,8594,1750,8594,1735,8591,1732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693,1764l8665,1764,8665,1791,8668,1794,8690,1794,8693,1791,8693,1764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690,1658l8664,1658,8662,1659,8600,1735,8599,1737,8599,1761,8602,1764,8704,1764,8707,1761,8707,1742,8704,1739,8622,1739,8665,1687,8693,1687,8693,1661,8690,1658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693,1687l8665,1687,8665,1739,8693,1739,8693,1687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787,1658l8777,1658,8755,1662,8738,1672,8726,1688,8719,1711,8719,1713,8736,1785,8768,1797,8792,1793,8809,1780,8810,1776,8757,1776,8750,1768,8750,1740,8756,1732,8812,1732,8803,1721,8748,1721,8748,1718,8749,1705,8751,1699,8763,1686,8771,1682,8810,1682,8810,1666,8809,1665,8804,1663,8796,1660,8787,1658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812,1732l8781,1732,8788,1740,8788,1768,8781,1776,8810,1776,8817,1761,8813,1734,8812,1732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765,1711l8757,1713,8751,1719,8748,1721,8803,1721,8801,1718,8782,1711,8765,1711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810,1682l8790,1682,8798,1685,8804,1690,8807,1692,8809,1692,8810,1690,8810,1682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896,1661l8839,1687,8831,1728,8834,1756,8842,1777,8856,1791,8875,1797,8897,1794,8914,1783,8920,1773,8886,1773,8870,1767,8862,1748,8861,1728,8864,1699,8874,1684,8920,1684,8911,1670,8896,1661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920,1684l8874,1684,8891,1689,8900,1708,8899,1743,8894,1764,8886,1773,8920,1773,8925,1765,8930,1741,8928,1710,8922,1686,8920,1684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9014,1658l9004,1658,8982,1662,8965,1672,8953,1688,8946,1711,8946,1713,8963,1785,8994,1797,9018,1793,9035,1780,9037,1776,8984,1776,8976,1768,8977,1740,8983,1732,9038,1732,9030,1721,8974,1721,8975,1718,8976,1705,8978,1699,8990,1686,8997,1682,9036,1682,9036,1666,9036,1665,9031,1663,9023,1660,9014,1658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9038,1732l9008,1732,9014,1740,9014,1768,9008,1776,9037,1776,9044,1761,9040,1734,9038,1732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8992,1711l8984,1713,8978,1719,8974,1721,9030,1721,9028,1718,9009,1711,8992,1711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9036,1682l9016,1682,9025,1685,9030,1690,9034,1692,9035,1692,9036,1690,9036,1682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9119,1692l9092,1694,9073,1704,9062,1720,9058,1742,9061,1765,9069,1781,9086,1792,9106,1796,9123,1796,9134,1794,9145,1789,9149,1788,9150,1787,9150,1776,9098,1776,9088,1767,9088,1749,9153,1749,9156,1746,9156,1741,9154,1731,9088,1731,9088,1722,9089,1718,9092,1715,9095,1711,9100,1709,9146,1709,9139,1700,9119,1692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9149,1766l9147,1766,9145,1767,9135,1773,9126,1776,9150,1776,9150,1767,9149,1766xe" filled="t" fillcolor="#000000" stroked="f">
                <v:path arrowok="t"/>
                <v:fill type="solid"/>
              </v:shape>
              <v:shape style="position:absolute;left:8494;top:1658;width:661;height:139" coordorigin="8494,1658" coordsize="661,139" path="m9146,1709l9113,1709,9118,1711,9125,1718,9126,1722,9126,1731,9154,1731,9151,1717,9146,1709xe" filled="t" fillcolor="#000000" stroked="f">
                <v:path arrowok="t"/>
                <v:fill type="solid"/>
              </v:shape>
              <v:shape style="position:absolute;left:1274;top:1982;width:1221;height:171" type="#_x0000_t75">
                <v:imagedata r:id="rId57" o:title=""/>
              </v:shape>
            </v:group>
            <v:group style="position:absolute;left:3801;top:2014;width:1214;height:130" coordorigin="3801,2014" coordsize="1214,130">
              <v:shape style="position:absolute;left:3801;top:2014;width:1214;height:130" coordorigin="3801,2014" coordsize="1214,130" path="m3866,2102l3855,2102,3855,2131,3866,2131,3866,2102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3866,2016l3852,2016,3801,2094,3801,2102,3883,2102,3883,2093,3866,2093,3812,2093,3854,2025,3866,2025,3866,201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3866,2025l3855,2025,3855,2093,3866,2093,3866,2025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3917,2117l3903,2117,3903,2131,3917,2131,3917,2117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003,2122l3954,2122,3954,2131,4003,2131,4003,2122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3984,2025l3974,2025,3974,2122,3984,2122,3984,2025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3984,2014l3977,2014,3952,2022,3952,2029,3974,2025,3984,2025,3984,201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066,2014l4046,2020,4033,2035,4027,2058,4028,2088,4034,2111,4045,2126,4061,2132,4083,2127,4086,2124,4068,2124,4049,2117,4039,2100,4039,2065,4043,2041,4051,2028,4063,2023,4066,2023,4088,2023,4088,2022,4073,2015,4066,201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088,2023l4066,2023,4083,2029,4093,2048,4092,2082,4088,2106,4080,2119,4068,2124,4086,2124,4097,2113,4104,2092,4103,2061,4098,2037,4088,2023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132,2016l4124,2016,4124,2052,4132,2052,4132,201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150,2016l4142,2016,4142,2052,4150,2052,4150,201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241,2014l4230,2032,4223,2052,4219,2071,4221,2093,4225,2113,4233,2131,4253,2144,4240,2126,4233,2107,4229,2088,4230,2066,4235,2046,4243,2028,4241,201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332,2122l4283,2122,4283,2131,4332,2131,4332,2122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313,2025l4303,2025,4303,2122,4313,2122,4313,2025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313,2014l4306,2014,4281,2022,4281,2029,4303,2025,4313,2025,4313,201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395,2014l4375,2020,4362,2035,4356,2058,4357,2088,4363,2111,4374,2126,4390,2132,4412,2127,4415,2124,4397,2124,4378,2117,4368,2100,4368,2065,4372,2041,4380,2028,4392,2023,4395,2023,4417,2023,4417,2022,4402,2015,4395,201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417,2023l4395,2023,4412,2029,4421,2048,4421,2082,4417,2106,4409,2119,4397,2124,4415,2124,4426,2113,4433,2092,4432,2061,4427,2037,4417,2023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506,2102l4496,2102,4496,2131,4506,2131,4506,2102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506,2016l4492,2016,4442,2094,4442,2102,4524,2102,4524,2093,4506,2093,4452,2093,4495,2025,4506,2025,4506,201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506,2025l4496,2025,4496,2093,4506,2093,4506,2025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557,2117l4544,2117,4544,2131,4557,2131,4557,2117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644,2122l4594,2122,4594,2131,4644,2131,4644,2122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625,2025l4614,2025,4614,2122,4625,2122,4625,2025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625,2014l4618,2014,4592,2022,4592,2029,4614,2025,4625,2025,4625,201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729,2048l4719,2048,4719,2131,4729,2131,4729,2070,4734,2062,4736,2060,4729,2060,4729,2048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775,2054l4763,2054,4768,2059,4768,2131,4777,2131,4777,2070,4783,2062,4783,2061,4777,2061,4775,205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826,2054l4811,2054,4816,2059,4816,2131,4826,2131,4826,2054,4826,205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819,2046l4792,2046,4784,2053,4777,2061,4783,2061,4795,2054,4826,2054,4819,204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766,2046l4744,2046,4737,2052,4729,2060,4736,2060,4746,2054,4775,2054,4774,2052,4766,204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862,2048l4853,2048,4853,2131,4862,2131,4862,2070,4867,2062,4869,2060,4862,2060,4862,2048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908,2054l4896,2054,4901,2059,4901,2131,4911,2131,4911,2070,4916,2062,4916,2061,4910,2061,4908,205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959,2054l4945,2054,4950,2059,4950,2131,4959,2131,4959,2054,4959,2054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952,2046l4925,2046,4917,2053,4910,2061,4916,2061,4928,2054,4959,2054,4952,204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899,2046l4877,2046,4871,2052,4862,2060,4869,2060,4879,2054,4908,2054,4908,2052,4899,2046xe" filled="t" fillcolor="#000000" stroked="f">
                <v:path arrowok="t"/>
                <v:fill type="solid"/>
              </v:shape>
              <v:shape style="position:absolute;left:3801;top:2014;width:1214;height:130" coordorigin="3801,2014" coordsize="1214,130" path="m4982,2014l4994,2032,5001,2051,5005,2070,5004,2092,4999,2112,4991,2130,4993,2144,5004,2126,5011,2107,5015,2087,5013,2065,5009,2045,5002,2027,4982,2014xe" filled="t" fillcolor="#000000" stroked="f">
                <v:path arrowok="t"/>
                <v:fill type="solid"/>
              </v:shape>
            </v:group>
            <v:group style="position:absolute;left:6141;top:2014;width:1214;height:130" coordorigin="6141,2014" coordsize="1214,130">
              <v:shape style="position:absolute;left:6141;top:2014;width:1214;height:130" coordorigin="6141,2014" coordsize="1214,130" path="m6206,2102l6195,2102,6195,2131,6206,2131,6206,2102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206,2016l6192,2016,6141,2094,6141,2102,6223,2102,6223,2093,6206,2093,6152,2093,6194,2025,6206,2025,6206,201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206,2025l6195,2025,6195,2093,6206,2093,6206,2025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257,2117l6243,2117,6243,2131,6257,2131,6257,2117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343,2122l6294,2122,6294,2131,6343,2131,6343,2122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324,2025l6314,2025,6314,2122,6324,2122,6324,2025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324,2014l6317,2014,6292,2022,6292,2029,6314,2025,6324,2025,6324,201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423,2014l6413,2014,6392,2020,6377,2035,6369,2057,6369,2069,6370,2087,6374,2109,6384,2125,6400,2132,6425,2128,6429,2124,6408,2124,6388,2117,6378,2097,6386,2079,6398,2072,6380,2072,6381,2051,6391,2032,6411,2023,6439,2023,6433,2017,6423,201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431,2067l6405,2067,6427,2075,6435,2094,6435,2095,6428,2116,6408,2124,6429,2124,6441,2115,6441,2087,6433,2069,6431,2067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419,2060l6395,2063,6380,2072,6398,2072,6405,2067,6431,2067,6419,2060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439,2023l6422,2023,6430,2024,6436,2031,6441,2024,6439,2023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472,2016l6464,2016,6464,2052,6472,2052,6472,201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490,2016l6482,2016,6482,2052,6490,2052,6490,201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581,2014l6570,2032,6563,2052,6559,2071,6561,2093,6565,2113,6573,2131,6593,2144,6580,2126,6573,2107,6569,2088,6570,2066,6575,2046,6583,2028,6581,201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672,2122l6623,2122,6623,2131,6672,2131,6672,2122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653,2025l6643,2025,6643,2122,6653,2122,6653,2025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653,2014l6646,2014,6621,2022,6621,2029,6643,2025,6653,2025,6653,201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735,2014l6715,2020,6702,2035,6696,2058,6697,2088,6703,2111,6714,2126,6730,2132,6752,2127,6755,2124,6737,2124,6718,2117,6708,2100,6708,2065,6712,2041,6720,2028,6732,2023,6735,2023,6757,2023,6757,2022,6742,2015,6735,201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757,2023l6735,2023,6752,2029,6761,2048,6761,2082,6757,2106,6749,2119,6737,2124,6755,2124,6766,2113,6773,2092,6772,2061,6767,2037,6757,2023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795,2105l6787,2111,6801,2127,6820,2133,6844,2127,6847,2124,6810,2124,6802,2119,6795,2105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847,2063l6825,2063,6845,2071,6852,2092,6846,2113,6827,2124,6810,2124,6847,2124,6858,2112,6857,2083,6849,2064,6847,2063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853,2016l6796,2016,6791,2077,6799,2079,6804,2069,6812,2064,6801,2064,6804,2024,6853,2024,6853,201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816,2054l6808,2058,6801,2064,6812,2064,6815,2063,6847,2063,6835,2055,6816,205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897,2117l6884,2117,6884,2131,6897,2131,6897,2117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6993,2016l6922,2016,6922,2024,6982,2024,6932,2131,6944,2131,6993,2022,6993,201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069,2048l7059,2048,7059,2131,7069,2131,7069,2070,7074,2062,7076,2060,7069,2060,7069,2048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115,2054l7103,2054,7108,2059,7108,2131,7117,2131,7117,2070,7123,2062,7123,2061,7117,2061,7115,205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166,2054l7151,2054,7156,2059,7156,2131,7166,2131,7166,2054,7166,205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159,2046l7132,2046,7124,2053,7117,2061,7123,2061,7135,2054,7166,2054,7159,204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106,2046l7084,2046,7077,2052,7069,2060,7076,2060,7086,2054,7115,2054,7114,2052,7106,204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202,2048l7193,2048,7193,2131,7202,2131,7202,2070,7207,2062,7209,2060,7202,2060,7202,2048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248,2054l7236,2054,7241,2059,7241,2131,7251,2131,7251,2070,7256,2062,7256,2061,7250,2061,7248,205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299,2054l7285,2054,7290,2059,7290,2131,7299,2131,7299,2054,7299,2054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292,2046l7265,2046,7257,2053,7250,2061,7256,2061,7268,2054,7299,2054,7292,204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239,2046l7217,2046,7211,2052,7202,2060,7209,2060,7219,2054,7248,2054,7248,2052,7239,2046xe" filled="t" fillcolor="#000000" stroked="f">
                <v:path arrowok="t"/>
                <v:fill type="solid"/>
              </v:shape>
              <v:shape style="position:absolute;left:6141;top:2014;width:1214;height:130" coordorigin="6141,2014" coordsize="1214,130" path="m7322,2014l7334,2032,7341,2051,7345,2070,7344,2092,7339,2112,7331,2130,7333,2144,7344,2126,7351,2107,7355,2087,7353,2065,7349,2045,7342,2027,7322,2014xe" filled="t" fillcolor="#000000" stroked="f">
                <v:path arrowok="t"/>
                <v:fill type="solid"/>
              </v:shape>
            </v:group>
            <v:group style="position:absolute;left:8481;top:2014;width:1214;height:130" coordorigin="8481,2014" coordsize="1214,130">
              <v:shape style="position:absolute;left:8481;top:2014;width:1214;height:130" coordorigin="8481,2014" coordsize="1214,130" path="m8546,2102l8535,2102,8535,2131,8546,2131,8546,2102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546,2016l8532,2016,8481,2094,8481,2102,8563,2102,8563,2093,8546,2093,8492,2093,8534,2025,8546,2025,8546,201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546,2025l8535,2025,8535,2093,8546,2093,8546,2025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597,2117l8583,2117,8583,2131,8597,2131,8597,2117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683,2122l8634,2122,8634,2131,8683,2131,8683,2122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664,2025l8654,2025,8654,2122,8664,2122,8664,2025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664,2014l8657,2014,8632,2022,8632,2029,8654,2025,8664,2025,8664,201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763,2014l8753,2014,8732,2020,8717,2035,8709,2057,8709,2069,8710,2087,8714,2109,8724,2125,8740,2132,8765,2128,8769,2124,8748,2124,8728,2117,8718,2097,8726,2079,8738,2072,8720,2072,8721,2051,8731,2032,8751,2023,8779,2023,8773,2017,8763,201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771,2067l8745,2067,8767,2075,8775,2094,8775,2095,8768,2116,8748,2124,8769,2124,8781,2115,8781,2087,8773,2069,8771,2067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759,2060l8735,2063,8720,2072,8738,2072,8745,2067,8771,2067,8759,2060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779,2023l8762,2023,8770,2024,8776,2031,8781,2024,8779,2023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812,2016l8804,2016,8804,2052,8812,2052,8812,201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830,2016l8822,2016,8822,2052,8830,2052,8830,201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921,2014l8910,2032,8903,2052,8899,2071,8901,2093,8905,2113,8913,2131,8933,2144,8920,2126,8913,2107,8909,2088,8910,2066,8915,2046,8923,2028,8921,201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012,2122l8963,2122,8963,2131,9012,2131,9012,2122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993,2025l8983,2025,8983,2122,8993,2122,8993,2025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8993,2014l8986,2014,8961,2022,8961,2029,8983,2025,8993,2025,8993,201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075,2014l9055,2020,9042,2035,9036,2058,9037,2088,9043,2111,9054,2126,9070,2132,9092,2127,9095,2124,9077,2124,9058,2117,9048,2100,9048,2065,9052,2041,9060,2028,9072,2023,9075,2023,9097,2023,9097,2022,9082,2015,9075,201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097,2023l9075,2023,9092,2029,9101,2048,9101,2082,9097,2106,9089,2119,9077,2124,9095,2124,9106,2113,9113,2092,9112,2061,9107,2037,9097,2023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135,2105l9127,2111,9141,2127,9160,2133,9184,2127,9187,2124,9150,2124,9142,2119,9135,2105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187,2063l9165,2063,9185,2071,9192,2092,9186,2113,9167,2124,9150,2124,9187,2124,9198,2112,9197,2083,9189,2064,9187,2063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193,2016l9136,2016,9131,2077,9139,2079,9144,2069,9152,2064,9141,2064,9144,2024,9193,2024,9193,201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156,2054l9148,2058,9141,2064,9152,2064,9155,2063,9187,2063,9175,2055,9156,205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237,2117l9224,2117,9224,2131,9237,2131,9237,2117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333,2016l9262,2016,9262,2024,9322,2024,9272,2131,9284,2131,9333,2022,9333,201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409,2048l9399,2048,9399,2131,9409,2131,9409,2070,9414,2062,9416,2060,9409,2060,9409,2048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455,2054l9443,2054,9448,2059,9448,2131,9457,2131,9457,2070,9463,2062,9463,2061,9457,2061,9455,205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506,2054l9491,2054,9496,2059,9496,2131,9506,2131,9506,2054,9506,205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499,2046l9472,2046,9464,2053,9457,2061,9463,2061,9475,2054,9506,2054,9499,204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446,2046l9424,2046,9417,2052,9409,2060,9416,2060,9426,2054,9455,2054,9454,2052,9446,204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542,2048l9533,2048,9533,2131,9542,2131,9542,2070,9547,2062,9549,2060,9542,2060,9542,2048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588,2054l9576,2054,9581,2059,9581,2131,9591,2131,9591,2070,9596,2062,9596,2061,9590,2061,9588,205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639,2054l9625,2054,9630,2059,9630,2131,9639,2131,9639,2054,9639,2054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632,2046l9605,2046,9597,2053,9590,2061,9596,2061,9608,2054,9639,2054,9632,204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579,2046l9557,2046,9551,2052,9542,2060,9549,2060,9559,2054,9588,2054,9588,2052,9579,2046xe" filled="t" fillcolor="#000000" stroked="f">
                <v:path arrowok="t"/>
                <v:fill type="solid"/>
              </v:shape>
              <v:shape style="position:absolute;left:8481;top:2014;width:1214;height:130" coordorigin="8481,2014" coordsize="1214,130" path="m9662,2014l9674,2032,9681,2051,9685,2070,9684,2092,9679,2112,9671,2130,9673,2144,9684,2126,9691,2107,9695,2087,9693,2065,9689,2045,9682,2027,9662,2014xe" filled="t" fillcolor="#000000" stroked="f">
                <v:path arrowok="t"/>
                <v:fill type="solid"/>
              </v:shape>
              <v:shape style="position:absolute;left:1274;top:2311;width:1041;height:171" type="#_x0000_t75">
                <v:imagedata r:id="rId58" o:title=""/>
              </v:shape>
              <v:shape style="position:absolute;left:3794;top:2328;width:2057;height:150" type="#_x0000_t75">
                <v:imagedata r:id="rId59" o:title=""/>
              </v:shape>
              <v:shape style="position:absolute;left:6134;top:2328;width:2057;height:150" type="#_x0000_t75">
                <v:imagedata r:id="rId60" o:title=""/>
              </v:shape>
              <v:shape style="position:absolute;left:8474;top:2328;width:1968;height:150" type="#_x0000_t75">
                <v:imagedata r:id="rId61" o:title=""/>
              </v:shape>
              <v:shape style="position:absolute;left:1274;top:2630;width:649;height:171" type="#_x0000_t75">
                <v:imagedata r:id="rId62" o:title=""/>
              </v:shape>
            </v:group>
            <v:group style="position:absolute;left:3818;top:2662;width:1268;height:130" coordorigin="3818,2662" coordsize="1268,130">
              <v:shape style="position:absolute;left:3818;top:2662;width:1268;height:130" coordorigin="3818,2662" coordsize="1268,130" path="m3870,2770l3820,2770,3820,2779,3870,2779,3870,2770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3851,2673l3840,2673,3840,2770,3851,2770,3851,2673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3851,2662l3844,2662,3818,2670,3818,2677,3840,2673,3851,2673,3851,266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3955,2671l3950,2671,3958,2680,3958,2695,3955,2709,3935,2727,3910,2748,3898,2762,3895,2772,3895,2779,3968,2779,3968,2770,3905,2770,3913,2756,3931,2741,3954,2722,3965,2708,3963,2680,3955,2671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3951,2666l3923,2667,3906,2675,3898,2689,3906,2697,3909,2679,3919,2671,3955,2671,3951,2666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049,2664l4038,2664,4038,2779,4049,2779,4049,266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082,2664l4082,2779,4092,2779,4092,2728,4117,2728,4142,2722,4144,2719,4092,2719,4092,2672,4143,2672,4139,2668,4082,266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143,2672l4137,2672,4145,2680,4145,2711,4137,2719,4144,2719,4154,2707,4151,2682,4143,267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179,2749l4169,2750,4179,2769,4196,2779,4224,2776,4231,2772,4212,2772,4190,2766,4179,2749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212,2662l4186,2668,4173,2682,4178,2703,4191,2715,4207,2723,4222,2731,4233,2741,4228,2765,4212,2772,4231,2772,4240,2766,4241,2743,4234,2728,4217,2718,4189,2704,4183,2693,4182,2678,4192,2671,4230,2671,4212,266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230,2671l4220,2671,4229,2680,4233,2692,4242,2690,4231,2671,4230,2671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330,2662l4319,2680,4312,2700,4308,2719,4310,2741,4314,2761,4321,2779,4342,2792,4329,2774,4322,2755,4318,2736,4319,2714,4324,2694,4332,2676,4330,266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361,2753l4353,2758,4365,2774,4385,2780,4411,2777,4417,2772,4377,2772,4368,2767,4361,2753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418,2671l4407,2671,4417,2677,4417,2706,4406,2713,4377,2713,4377,2722,4387,2722,4411,2728,4420,2745,4420,2763,4411,2772,4417,2772,4426,2765,4426,2736,4418,2722,4422,2711,4427,2703,4427,2690,4418,2671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397,2662l4377,2665,4361,2677,4365,2686,4373,2676,4381,2671,4418,2671,4418,2669,4397,266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484,2662l4464,2668,4451,2683,4445,2706,4446,2736,4452,2759,4463,2774,4479,2780,4501,2775,4504,2772,4486,2772,4467,2765,4457,2748,4457,2713,4461,2689,4469,2676,4481,2671,4484,2671,4506,2671,4506,2670,4491,2663,4484,266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506,2671l4484,2671,4501,2677,4510,2696,4510,2730,4506,2754,4498,2767,4486,2772,4504,2772,4515,2761,4522,2740,4521,2709,4516,2685,4506,2671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595,2750l4585,2750,4585,2779,4595,2779,4595,2750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595,2664l4581,2664,4530,2742,4530,2750,4613,2750,4613,2741,4595,2741,4541,2741,4584,2673,4595,2673,4595,266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595,2673l4585,2673,4585,2741,4595,2741,4595,2673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684,2696l4675,2696,4675,2779,4684,2779,4684,2718,4690,2710,4691,2708,4684,2708,4684,2696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730,2702l4718,2702,4723,2707,4723,2779,4733,2779,4733,2718,4738,2710,4739,2709,4732,2709,4730,270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781,2702l4767,2702,4772,2707,4772,2779,4782,2779,4782,2702,4781,270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774,2694l4748,2694,4740,2701,4732,2709,4739,2709,4750,2702,4781,2702,4774,269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721,2694l4699,2694,4693,2700,4684,2708,4691,2708,4702,2702,4730,2702,4730,2700,4721,269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818,2696l4808,2696,4808,2779,4818,2779,4818,2718,4823,2710,4825,2708,4818,2708,4818,2696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864,2702l4852,2702,4857,2707,4857,2779,4866,2779,4866,2718,4871,2710,4872,2709,4865,2709,4864,270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915,2702l4900,2702,4905,2707,4905,2779,4915,2779,4915,2702,4915,270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908,2694l4881,2694,4873,2701,4865,2709,4872,2709,4884,2702,4915,2702,4908,269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855,2694l4832,2694,4826,2700,4818,2708,4825,2708,4835,2702,4864,2702,4863,2700,4855,269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975,2662l4966,2662,4926,2781,4936,2781,4975,266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4984,2759l4977,2764,4985,2775,4996,2781,5024,2781,5036,2773,4999,2773,4992,2770,4984,2759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5019,2694l4991,2694,4979,2701,4979,2717,4986,2732,5002,2739,5019,2744,5028,2754,5028,2766,5020,2773,5036,2773,5038,2772,5038,2757,5030,2740,5014,2732,4997,2727,4989,2717,4989,2706,4996,2702,5030,2702,5028,2700,5019,2694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5030,2702l5015,2702,5021,2707,5027,2714,5034,2709,5030,2702xe" filled="t" fillcolor="#000000" stroked="f">
                <v:path arrowok="t"/>
                <v:fill type="solid"/>
              </v:shape>
              <v:shape style="position:absolute;left:3818;top:2662;width:1268;height:130" coordorigin="3818,2662" coordsize="1268,130" path="m5053,2662l5065,2680,5072,2699,5076,2718,5075,2740,5070,2760,5062,2778,5064,2792,5075,2774,5082,2755,5086,2735,5084,2713,5080,2693,5073,2675,5053,2662xe" filled="t" fillcolor="#000000" stroked="f">
                <v:path arrowok="t"/>
                <v:fill type="solid"/>
              </v:shape>
            </v:group>
            <v:group style="position:absolute;left:6158;top:2662;width:1268;height:130" coordorigin="6158,2662" coordsize="1268,130">
              <v:shape style="position:absolute;left:6158;top:2662;width:1268;height:130" coordorigin="6158,2662" coordsize="1268,130" path="m6210,2770l6160,2770,6160,2779,6210,2779,6210,2770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191,2673l6180,2673,6180,2770,6191,2770,6191,2673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191,2662l6184,2662,6158,2670,6158,2677,6180,2673,6191,2673,6191,266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272,2662l6253,2668,6240,2683,6233,2706,6235,2736,6241,2759,6252,2774,6268,2780,6290,2775,6293,2772,6274,2772,6256,2765,6246,2748,6246,2713,6250,2689,6258,2676,6270,2671,6272,2671,6295,2671,6294,2670,6280,2663,6272,266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295,2671l6272,2671,6290,2677,6299,2696,6299,2730,6295,2754,6287,2767,6274,2772,6293,2772,6304,2761,6311,2740,6310,2709,6304,2685,6295,2671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389,2664l6378,2664,6378,2779,6389,2779,6389,266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422,2664l6422,2779,6432,2779,6432,2728,6457,2728,6482,2722,6484,2719,6432,2719,6432,2672,6483,2672,6479,2668,6422,266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483,2672l6477,2672,6485,2680,6485,2711,6477,2719,6484,2719,6494,2707,6491,2682,6483,267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519,2749l6509,2750,6519,2769,6536,2779,6564,2776,6571,2772,6552,2772,6530,2766,6519,2749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552,2662l6526,2668,6513,2682,6518,2703,6531,2715,6547,2723,6562,2731,6573,2741,6568,2765,6552,2772,6571,2772,6580,2766,6581,2743,6574,2728,6557,2718,6529,2704,6523,2693,6522,2678,6532,2671,6570,2671,6552,266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570,2671l6560,2671,6569,2680,6573,2692,6582,2690,6571,2671,6570,2671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670,2662l6659,2680,6652,2700,6648,2719,6650,2741,6654,2761,6661,2779,6682,2792,6669,2774,6662,2755,6658,2736,6659,2714,6664,2694,6672,2676,6670,266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757,2671l6753,2671,6760,2680,6761,2695,6757,2709,6737,2727,6712,2748,6700,2762,6697,2772,6697,2779,6770,2779,6770,2770,6707,2770,6716,2756,6733,2741,6757,2722,6768,2708,6765,2680,6757,2671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753,2666l6726,2667,6709,2675,6700,2689,6708,2697,6712,2679,6721,2671,6757,2671,6753,2666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795,2753l6787,2759,6801,2775,6820,2781,6844,2775,6847,2772,6810,2772,6802,2767,6795,2753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847,2711l6825,2711,6845,2719,6852,2740,6846,2761,6827,2772,6810,2772,6847,2772,6858,2760,6857,2731,6849,2712,6847,2711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853,2664l6796,2664,6791,2725,6799,2727,6804,2717,6812,2712,6801,2712,6804,2672,6853,2672,6853,266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816,2702l6808,2706,6801,2712,6812,2712,6815,2711,6847,2711,6835,2703,6816,270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935,2750l6925,2750,6925,2779,6935,2779,6935,2750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935,2664l6921,2664,6870,2742,6870,2750,6953,2750,6953,2741,6935,2741,6881,2741,6924,2673,6935,2673,6935,266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6935,2673l6925,2673,6925,2741,6935,2741,6935,2673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024,2696l7015,2696,7015,2779,7024,2779,7024,2718,7030,2710,7031,2708,7024,2708,7024,2696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070,2702l7058,2702,7063,2707,7063,2779,7073,2779,7073,2718,7078,2710,7079,2709,7072,2709,7070,270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121,2702l7107,2702,7112,2707,7112,2779,7122,2779,7122,2702,7121,270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114,2694l7088,2694,7080,2701,7072,2709,7079,2709,7090,2702,7121,2702,7114,269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061,2694l7039,2694,7033,2700,7024,2708,7031,2708,7042,2702,7070,2702,7070,2700,7061,269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158,2696l7148,2696,7148,2779,7158,2779,7158,2718,7163,2710,7165,2708,7158,2708,7158,2696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204,2702l7192,2702,7197,2707,7197,2779,7206,2779,7206,2718,7211,2710,7212,2709,7205,2709,7204,270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255,2702l7240,2702,7245,2707,7245,2779,7255,2779,7255,2702,7255,270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248,2694l7221,2694,7213,2701,7205,2709,7212,2709,7224,2702,7255,2702,7248,269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195,2694l7172,2694,7166,2700,7158,2708,7165,2708,7175,2702,7204,2702,7203,2700,7195,269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315,2662l7306,2662,7266,2781,7276,2781,7315,266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324,2759l7317,2764,7325,2775,7336,2781,7364,2781,7376,2773,7339,2773,7332,2770,7324,2759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359,2694l7331,2694,7319,2701,7319,2717,7326,2732,7342,2739,7359,2744,7368,2754,7368,2766,7360,2773,7376,2773,7378,2772,7378,2757,7370,2740,7354,2732,7337,2727,7329,2717,7329,2706,7336,2702,7370,2702,7368,2700,7359,2694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370,2702l7355,2702,7361,2707,7367,2714,7374,2709,7370,2702xe" filled="t" fillcolor="#000000" stroked="f">
                <v:path arrowok="t"/>
                <v:fill type="solid"/>
              </v:shape>
              <v:shape style="position:absolute;left:6158;top:2662;width:1268;height:130" coordorigin="6158,2662" coordsize="1268,130" path="m7393,2662l7405,2680,7412,2699,7416,2718,7415,2740,7410,2760,7402,2778,7404,2792,7415,2774,7422,2755,7426,2735,7424,2713,7420,2693,7413,2675,7393,2662xe" filled="t" fillcolor="#000000" stroked="f">
                <v:path arrowok="t"/>
                <v:fill type="solid"/>
              </v:shape>
            </v:group>
            <v:group style="position:absolute;left:8487;top:2662;width:1190;height:130" coordorigin="8487,2662" coordsize="1190,130">
              <v:shape style="position:absolute;left:8487;top:2662;width:1190;height:130" coordorigin="8487,2662" coordsize="1190,130" path="m8541,2662l8531,2662,8509,2668,8495,2683,8487,2705,8487,2717,8487,2735,8492,2757,8501,2773,8517,2780,8542,2776,8547,2772,8525,2772,8505,2765,8496,2745,8503,2727,8515,2720,8498,2720,8499,2699,8509,2680,8528,2671,8557,2671,8550,2665,8541,266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549,2715l8523,2715,8545,2723,8553,2742,8553,2743,8546,2764,8525,2772,8547,2772,8558,2763,8558,2735,8551,2717,8549,2715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536,2708l8512,2711,8498,2720,8515,2720,8523,2715,8549,2715,8536,2708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557,2671l8539,2671,8547,2672,8553,2679,8558,2672,8557,2671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640,2664l8629,2664,8629,2779,8640,2779,8640,266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673,2664l8673,2779,8683,2779,8683,2728,8708,2728,8733,2722,8736,2719,8683,2719,8683,2672,8734,2672,8730,2668,8673,266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734,2672l8728,2672,8736,2680,8736,2711,8728,2719,8736,2719,8745,2707,8742,2682,8734,267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770,2749l8760,2750,8770,2769,8788,2779,8815,2776,8822,2772,8803,2772,8781,2766,8770,2749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803,2662l8777,2668,8765,2682,8769,2703,8782,2715,8798,2723,8813,2731,8824,2741,8819,2765,8803,2772,8822,2772,8831,2766,8832,2743,8825,2728,8808,2718,8780,2704,8774,2693,8774,2678,8783,2671,8821,2671,8803,266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821,2671l8811,2671,8820,2680,8824,2692,8833,2690,8822,2671,8821,2671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921,2662l8910,2680,8903,2700,8899,2719,8901,2741,8905,2761,8913,2779,8933,2792,8920,2774,8913,2755,8909,2736,8910,2714,8915,2694,8923,2676,8921,266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012,2770l8963,2770,8963,2779,9012,2779,9012,2770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993,2673l8983,2673,8983,2770,8993,2770,8993,2673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8993,2662l8986,2662,8961,2670,8961,2677,8983,2673,8993,2673,8993,266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046,2753l9038,2759,9052,2775,9071,2781,9095,2775,9098,2772,9062,2772,9053,2767,9046,2753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098,2711l9076,2711,9096,2719,9103,2740,9097,2761,9078,2772,9062,2772,9098,2772,9109,2760,9108,2731,9100,2712,9098,2711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104,2664l9047,2664,9042,2725,9050,2727,9055,2717,9063,2712,9052,2712,9055,2672,9104,2672,9104,266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067,2702l9059,2706,9052,2712,9063,2712,9066,2711,9098,2711,9086,2703,9067,270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186,2671l9182,2671,9189,2680,9189,2695,9186,2709,9166,2727,9141,2748,9129,2762,9126,2772,9126,2779,9199,2779,9199,2770,9136,2770,9145,2756,9162,2741,9186,2722,9197,2708,9194,2680,9186,2671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182,2666l9155,2667,9138,2675,9129,2689,9137,2697,9141,2679,9150,2671,9186,2671,9182,2666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275,2696l9266,2696,9266,2779,9275,2779,9275,2718,9281,2710,9283,2708,9275,2708,9275,2696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321,2702l9309,2702,9314,2707,9314,2779,9324,2779,9324,2718,9329,2710,9330,2709,9323,2709,9321,270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372,2702l9358,2702,9363,2707,9363,2779,9373,2779,9373,2702,9372,270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365,2694l9339,2694,9331,2701,9323,2709,9330,2709,9341,2702,9372,2702,9365,269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312,2694l9290,2694,9284,2700,9275,2708,9283,2708,9293,2702,9321,2702,9321,2700,9312,269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409,2696l9399,2696,9399,2779,9409,2779,9409,2718,9414,2710,9416,2708,9409,2708,9409,2696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455,2702l9443,2702,9448,2707,9448,2779,9457,2779,9457,2718,9462,2710,9463,2709,9457,2709,9455,270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506,2702l9491,2702,9496,2707,9496,2779,9506,2779,9506,2702,9506,270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499,2694l9472,2694,9464,2701,9457,2709,9463,2709,9475,2702,9506,2702,9499,269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446,2694l9423,2694,9417,2700,9409,2708,9416,2708,9426,2702,9455,2702,9454,2700,9446,269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566,2662l9557,2662,9517,2781,9527,2781,9566,266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575,2759l9568,2764,9576,2775,9587,2781,9615,2781,9627,2773,9590,2773,9583,2770,9575,2759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610,2694l9582,2694,9570,2701,9570,2717,9577,2732,9593,2739,9610,2744,9619,2754,9619,2766,9611,2773,9627,2773,9629,2772,9629,2757,9621,2740,9605,2732,9588,2727,9580,2717,9580,2706,9587,2702,9621,2702,9619,2700,9610,2694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621,2702l9606,2702,9612,2707,9618,2714,9625,2709,9621,2702xe" filled="t" fillcolor="#000000" stroked="f">
                <v:path arrowok="t"/>
                <v:fill type="solid"/>
              </v:shape>
              <v:shape style="position:absolute;left:8487;top:2662;width:1190;height:130" coordorigin="8487,2662" coordsize="1190,130" path="m9644,2662l9656,2680,9663,2699,9667,2718,9666,2740,9661,2760,9654,2778,9655,2792,9666,2774,9673,2755,9677,2735,9676,2713,9671,2693,9664,2675,9644,2662xe" filled="t" fillcolor="#000000" stroked="f">
                <v:path arrowok="t"/>
                <v:fill type="solid"/>
              </v:shape>
              <v:shape style="position:absolute;left:1273;top:2917;width:487;height:171" type="#_x0000_t75">
                <v:imagedata r:id="rId63" o:title=""/>
              </v:shape>
            </v:group>
            <v:group style="position:absolute;left:3806;top:2950;width:536;height:118" coordorigin="3806,2950" coordsize="536,118">
              <v:shape style="position:absolute;left:3806;top:2950;width:536;height:118" coordorigin="3806,2950" coordsize="536,118" path="m3866,2959l3861,2959,3869,2968,3869,2983,3866,2997,3846,3015,3821,3036,3809,3050,3806,3060,3806,3067,3879,3067,3879,3058,3816,3058,3824,3044,3842,3029,3865,3010,3876,2996,3874,2968,3866,2959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3862,2954l3834,2955,3817,2963,3809,2977,3817,2985,3820,2967,3830,2959,3866,2959,3862,2954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3932,2950l3912,2956,3900,2971,3893,2994,3895,3024,3901,3047,3912,3062,3928,3068,3950,3063,3953,3060,3934,3060,3916,3053,3906,3036,3906,3001,3910,2977,3918,2964,3930,2959,3932,2959,3955,2959,3954,2958,3940,2951,3932,2950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3955,2959l3932,2959,3950,2965,3959,2984,3959,3018,3955,3042,3947,3055,3934,3060,3953,3060,3964,3049,3971,3028,3970,2997,3964,2973,3955,2959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3988,3041l3979,3046,3992,3062,4012,3068,4037,3065,4044,3060,4003,3060,3995,3055,3988,3041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4045,2959l4034,2959,4043,2965,4043,2994,4033,3001,4003,3001,4003,3010,4014,3010,4038,3016,4047,3033,4047,3051,4038,3060,4044,3060,4053,3053,4053,3024,4045,3010,4049,2999,4054,2991,4054,2978,4045,2959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4024,2950l4003,2953,3987,2965,3992,2974,4000,2964,4008,2959,4045,2959,4044,2957,4024,2950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4126,2952l4126,3067,4159,3067,4183,3062,4187,3058,4137,3058,4137,2960,4187,2960,4173,2953,4126,2952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4187,2960l4159,2960,4180,2965,4193,2981,4199,3005,4195,3032,4184,3050,4166,3058,4137,3058,4187,3058,4199,3048,4207,3028,4206,2999,4200,2977,4189,2962,4187,2960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4233,2952l4233,3067,4244,3067,4244,3016,4268,3016,4293,3010,4296,3007,4244,3007,4244,2960,4294,2960,4290,2956,4233,2952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4294,2960l4288,2960,4296,2968,4296,2999,4288,3007,4296,3007,4305,2995,4302,2970,4294,2960xe" filled="t" fillcolor="#000000" stroked="f">
                <v:path arrowok="t"/>
                <v:fill type="solid"/>
              </v:shape>
              <v:shape style="position:absolute;left:3806;top:2950;width:536;height:118" coordorigin="3806,2950" coordsize="536,118" path="m4342,2952l4332,2952,4332,3067,4342,3067,4342,2952xe" filled="t" fillcolor="#000000" stroked="f">
                <v:path arrowok="t"/>
                <v:fill type="solid"/>
              </v:shape>
            </v:group>
            <v:group style="position:absolute;left:4415;top:2950;width:33;height:130" coordorigin="4415,2950" coordsize="33,130">
              <v:shape style="position:absolute;left:4415;top:2950;width:33;height:130" coordorigin="4415,2950" coordsize="33,130" path="m4437,2950l4426,2968,4418,2988,4415,3007,4416,3029,4421,3049,4428,3067,4448,3080,4436,3062,4428,3043,4425,3024,4426,3002,4430,2982,4438,2964,4437,2950xe" filled="t" fillcolor="#000000" stroked="f">
                <v:path arrowok="t"/>
                <v:fill type="solid"/>
              </v:shape>
            </v:group>
            <v:group style="position:absolute;left:4461;top:2950;width:712;height:119" coordorigin="4461,2950" coordsize="712,119">
              <v:shape style="position:absolute;left:4461;top:2950;width:712;height:119" coordorigin="4461,2950" coordsize="712,119" path="m4501,2950l4478,2955,4466,2972,4471,2994,4486,3006,4467,3021,4461,3037,4468,3058,4487,3067,4517,3066,4529,3060,4485,3060,4471,3053,4472,3037,4479,3022,4501,3011,4523,3011,4521,3009,4529,3002,4501,3002,4487,2998,4476,2991,4476,2965,4486,2959,4528,2959,4510,2951,4501,295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523,3011l4501,3011,4524,3022,4532,3037,4532,3053,4518,3060,4529,3060,4535,3057,4542,3042,4537,3023,4523,3011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528,2959l4517,2959,4527,2965,4527,2991,4516,2998,4501,3002,4529,3002,4530,3001,4538,2992,4537,2979,4530,2960,4528,2959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640,2982l4629,2982,4610,2989,4599,3008,4600,3039,4607,3059,4620,3067,4641,3069,4650,3065,4653,3061,4630,3061,4612,3052,4606,3029,4610,3004,4624,2991,4641,2990,4651,2990,4647,2986,4640,298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665,3056l4656,3056,4658,3067,4665,3067,4665,3056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651,2990l4641,2990,4652,2999,4655,3005,4655,3046,4649,3054,4642,3061,4653,3061,4656,3056,4665,3056,4665,2995,4655,2995,4651,299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665,2952l4655,2952,4655,2995,4665,2995,4665,295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719,2982l4698,2989,4687,3008,4688,3037,4695,3057,4709,3067,4736,3063,4738,3060,4727,3060,4704,3054,4696,3036,4698,3007,4709,2992,4719,2990,4740,2990,4739,2988,4719,298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740,2990l4719,2990,4737,2998,4744,3021,4740,3048,4727,3060,4738,3060,4749,3049,4754,3029,4750,3005,4740,299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783,2992l4774,2992,4774,3064,4778,3069,4795,3069,4798,3068,4801,3067,4801,3061,4786,3061,4783,3058,4783,299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801,3059l4798,3060,4795,3061,4801,3061,4801,3059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801,2984l4761,2984,4761,2992,4801,2992,4801,2984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783,2957l4774,2957,4774,2984,4783,2984,4783,2957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815,3047l4808,3052,4816,3063,4827,3069,4855,3069,4867,3061,4830,3061,4823,3058,4815,3047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851,2982l4823,2982,4810,2989,4810,3005,4817,3020,4833,3027,4850,3032,4859,3042,4859,3054,4851,3061,4867,3061,4869,3060,4869,3045,4861,3028,4845,3020,4828,3015,4820,3005,4820,2994,4827,2990,4861,2990,4859,2988,4851,298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861,2990l4846,2990,4852,2995,4858,3002,4865,2997,4861,299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921,2950l4913,2950,4873,3069,4882,3069,4921,295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942,2984l4933,2984,4933,3067,4942,3067,4942,3006,4947,2998,4949,2996,4942,2996,4942,2984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988,2990l4976,2990,4981,2995,4981,3067,4991,3067,4991,3006,4996,2998,4996,2997,4990,2997,4988,299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5039,2990l5025,2990,5030,2995,5030,3067,5039,3067,5039,2990,5039,299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5032,2982l5005,2982,4997,2989,4990,2997,4996,2997,5008,2990,5039,2990,5032,298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4979,2982l4957,2982,4951,2988,4942,2996,4949,2996,4959,2990,4988,2990,4988,2988,4979,298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5075,2984l5066,2984,5066,3067,5075,3067,5075,3006,5081,2998,5083,2996,5075,2996,5075,2984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5121,2990l5109,2990,5114,2995,5114,3067,5124,3067,5124,3006,5129,2998,5130,2997,5123,2997,5121,299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5172,2990l5158,2990,5163,2995,5163,3067,5173,3067,5173,2990,5172,2990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5165,2982l5139,2982,5131,2989,5123,2997,5130,2997,5141,2990,5172,2990,5165,2982xe" filled="t" fillcolor="#000000" stroked="f">
                <v:path arrowok="t"/>
                <v:fill type="solid"/>
              </v:shape>
              <v:shape style="position:absolute;left:4461;top:2950;width:712;height:119" coordorigin="4461,2950" coordsize="712,119" path="m5112,2982l5090,2982,5084,2988,5075,2996,5083,2996,5093,2990,5121,2990,5121,2988,5112,2982xe" filled="t" fillcolor="#000000" stroked="f">
                <v:path arrowok="t"/>
                <v:fill type="solid"/>
              </v:shape>
            </v:group>
            <v:group style="position:absolute;left:5195;top:2950;width:33;height:130" coordorigin="5195,2950" coordsize="33,130">
              <v:shape style="position:absolute;left:5195;top:2950;width:33;height:130" coordorigin="5195,2950" coordsize="33,130" path="m5195,2950l5207,2968,5215,2987,5218,3006,5217,3028,5213,3048,5205,3066,5206,3080,5217,3062,5225,3043,5228,3023,5227,3001,5222,2981,5215,2963,5195,2950xe" filled="t" fillcolor="#000000" stroked="f">
                <v:path arrowok="t"/>
                <v:fill type="solid"/>
              </v:shape>
            </v:group>
            <v:group style="position:absolute;left:6141;top:2950;width:541;height:118" coordorigin="6141,2950" coordsize="541,118">
              <v:shape style="position:absolute;left:6141;top:2950;width:541;height:118" coordorigin="6141,2950" coordsize="541,118" path="m6150,3041l6141,3046,6154,3062,6174,3068,6200,3065,6206,3060,6166,3060,6157,3055,6150,3041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207,2959l6196,2959,6205,2965,6205,2994,6195,3001,6165,3001,6165,3010,6176,3010,6200,3016,6209,3033,6209,3051,6200,3060,6206,3060,6215,3053,6215,3024,6207,3010,6211,2999,6216,2991,6216,2978,6207,2959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186,2950l6165,2953,6149,2965,6154,2974,6162,2964,6170,2959,6207,2959,6206,2957,6186,2950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272,2950l6253,2956,6240,2971,6233,2994,6235,3024,6241,3047,6252,3062,6268,3068,6290,3063,6293,3060,6274,3060,6256,3053,6246,3036,6246,3001,6250,2977,6258,2964,6270,2959,6272,2959,6295,2959,6294,2958,6280,2951,6272,2950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295,2959l6272,2959,6290,2965,6299,2984,6299,3018,6295,3042,6287,3055,6274,3060,6293,3060,6304,3049,6311,3028,6310,2997,6304,2973,6295,2959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361,2950l6341,2956,6329,2971,6322,2994,6324,3024,6330,3047,6341,3062,6357,3068,6379,3063,6382,3060,6363,3060,6345,3053,6335,3036,6335,3001,6339,2977,6347,2964,6359,2959,6361,2959,6384,2959,6383,2958,6369,2951,6361,2950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384,2959l6361,2959,6379,2965,6388,2984,6388,3018,6384,3042,6376,3055,6363,3060,6382,3060,6393,3049,6400,3028,6399,2997,6393,2973,6384,2959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466,2952l6466,3067,6499,3067,6523,3062,6527,3058,6477,3058,6477,2960,6527,2960,6513,2953,6466,2952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527,2960l6499,2960,6520,2965,6533,2981,6539,3005,6535,3032,6524,3050,6506,3058,6477,3058,6527,3058,6539,3048,6547,3028,6546,2999,6540,2977,6529,2962,6527,2960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573,2952l6573,3067,6584,3067,6584,3016,6608,3016,6633,3010,6636,3007,6584,3007,6584,2960,6634,2960,6630,2956,6573,2952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634,2960l6628,2960,6636,2968,6636,2999,6628,3007,6636,3007,6645,2995,6642,2970,6634,2960xe" filled="t" fillcolor="#000000" stroked="f">
                <v:path arrowok="t"/>
                <v:fill type="solid"/>
              </v:shape>
              <v:shape style="position:absolute;left:6141;top:2950;width:541;height:118" coordorigin="6141,2950" coordsize="541,118" path="m6682,2952l6672,2952,6672,3067,6682,3067,6682,2952xe" filled="t" fillcolor="#000000" stroked="f">
                <v:path arrowok="t"/>
                <v:fill type="solid"/>
              </v:shape>
            </v:group>
            <v:group style="position:absolute;left:6755;top:2950;width:33;height:130" coordorigin="6755,2950" coordsize="33,130">
              <v:shape style="position:absolute;left:6755;top:2950;width:33;height:130" coordorigin="6755,2950" coordsize="33,130" path="m6777,2950l6766,2968,6758,2988,6755,3007,6756,3029,6761,3049,6768,3067,6788,3080,6776,3062,6768,3043,6765,3024,6766,3002,6770,2982,6778,2964,6777,2950xe" filled="t" fillcolor="#000000" stroked="f">
                <v:path arrowok="t"/>
                <v:fill type="solid"/>
              </v:shape>
            </v:group>
            <v:group style="position:absolute;left:6816;top:2950;width:785;height:119" coordorigin="6816,2950" coordsize="785,119">
              <v:shape style="position:absolute;left:6816;top:2950;width:785;height:119" coordorigin="6816,2950" coordsize="785,119" path="m6868,3058l6818,3058,6818,3067,6868,3067,6868,3058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6849,2961l6838,2961,6838,3058,6849,3058,6849,2961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6849,2950l6842,2950,6816,2958,6816,2965,6838,2961,6849,2961,6849,295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6953,2959l6948,2959,6956,2968,6956,2983,6953,2997,6933,3015,6908,3036,6896,3050,6893,3060,6893,3067,6966,3067,6966,3058,6903,3058,6911,3044,6929,3029,6952,3010,6963,2996,6961,2968,6953,2959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6949,2954l6922,2955,6904,2963,6896,2977,6904,2985,6907,2967,6917,2959,6953,2959,6949,2954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069,2982l7058,2982,7039,2989,7028,3008,7029,3039,7036,3059,7049,3067,7070,3069,7079,3065,7082,3061,7059,3061,7041,3052,7035,3029,7039,3004,7053,2991,7070,2990,7080,2990,7076,2986,7069,298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094,3056l7085,3056,7087,3067,7094,3067,7094,3056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080,2990l7070,2990,7081,2999,7084,3005,7084,3046,7078,3054,7071,3061,7082,3061,7085,3056,7094,3056,7094,2995,7084,2995,7080,299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094,2952l7084,2952,7084,2995,7094,2995,7094,295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148,2982l7127,2989,7116,3008,7117,3037,7124,3057,7138,3067,7165,3063,7167,3060,7156,3060,7133,3054,7124,3036,7127,3007,7138,2992,7148,2990,7169,2990,7168,2988,7148,298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169,2990l7148,2990,7166,2998,7173,3021,7169,3048,7156,3060,7167,3060,7178,3049,7183,3029,7179,3005,7169,299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212,2992l7202,2992,7202,3064,7207,3069,7224,3069,7227,3068,7230,3067,7230,3061,7215,3061,7212,3058,7212,299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230,3059l7227,3060,7224,3061,7230,3061,7230,3059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230,2984l7190,2984,7190,2992,7230,2992,7230,2984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212,2957l7202,2957,7202,2984,7212,2984,7212,2957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244,3047l7237,3052,7245,3063,7256,3069,7284,3069,7296,3061,7259,3061,7252,3058,7244,3047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280,2982l7252,2982,7239,2989,7239,3005,7246,3020,7262,3027,7279,3032,7288,3042,7288,3054,7280,3061,7296,3061,7298,3060,7298,3045,7290,3028,7274,3020,7257,3015,7249,3005,7249,2994,7256,2990,7290,2990,7288,2988,7280,298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290,2990l7275,2990,7281,2995,7287,3002,7294,2997,7290,299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350,2950l7342,2950,7302,3069,7311,3069,7350,295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371,2984l7362,2984,7362,3067,7371,3067,7371,3006,7376,2998,7378,2996,7371,2996,7371,2984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417,2990l7405,2990,7410,2995,7410,3067,7420,3067,7420,3006,7425,2998,7425,2997,7419,2997,7417,299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468,2990l7454,2990,7459,2995,7459,3067,7468,3067,7468,2990,7468,299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461,2982l7434,2982,7426,2989,7419,2997,7425,2997,7437,2990,7468,2990,7461,298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408,2982l7386,2982,7380,2988,7371,2996,7378,2996,7388,2990,7417,2990,7417,2988,7408,298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504,2984l7495,2984,7495,3067,7504,3067,7504,3006,7510,2998,7511,2996,7504,2996,7504,2984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550,2990l7538,2990,7543,2995,7543,3067,7553,3067,7553,3006,7558,2998,7559,2997,7552,2997,7550,299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601,2990l7587,2990,7592,2995,7592,3067,7602,3067,7602,2990,7601,2990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594,2982l7568,2982,7560,2989,7552,2997,7559,2997,7570,2990,7601,2990,7594,2982xe" filled="t" fillcolor="#000000" stroked="f">
                <v:path arrowok="t"/>
                <v:fill type="solid"/>
              </v:shape>
              <v:shape style="position:absolute;left:6816;top:2950;width:785;height:119" coordorigin="6816,2950" coordsize="785,119" path="m7541,2982l7519,2982,7513,2988,7504,2996,7511,2996,7522,2990,7550,2990,7550,2988,7541,2982xe" filled="t" fillcolor="#000000" stroked="f">
                <v:path arrowok="t"/>
                <v:fill type="solid"/>
              </v:shape>
            </v:group>
            <v:group style="position:absolute;left:7624;top:2950;width:33;height:130" coordorigin="7624,2950" coordsize="33,130">
              <v:shape style="position:absolute;left:7624;top:2950;width:33;height:130" coordorigin="7624,2950" coordsize="33,130" path="m7624,2950l7636,2968,7644,2987,7647,3006,7646,3028,7642,3048,7634,3066,7635,3080,7646,3062,7653,3043,7657,3023,7656,3001,7651,2981,7644,2963,7624,2950xe" filled="t" fillcolor="#000000" stroked="f">
                <v:path arrowok="t"/>
                <v:fill type="solid"/>
              </v:shape>
            </v:group>
            <v:group style="position:absolute;left:8487;top:2950;width:535;height:118" coordorigin="8487,2950" coordsize="535,118">
              <v:shape style="position:absolute;left:8487;top:2950;width:535;height:118" coordorigin="8487,2950" coordsize="535,118" path="m8541,2950l8531,2950,8509,2956,8495,2971,8487,2993,8487,3005,8487,3023,8492,3045,8501,3061,8517,3068,8542,3064,8547,3060,8525,3060,8505,3053,8496,3033,8503,3015,8515,3008,8498,3008,8499,2987,8509,2968,8528,2959,8557,2959,8550,2953,8541,2950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549,3003l8523,3003,8545,3011,8553,3030,8553,3031,8546,3052,8525,3060,8547,3060,8558,3051,8558,3023,8551,3005,8549,3003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536,2996l8512,2999,8498,3008,8515,3008,8523,3003,8549,3003,8536,2996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557,2959l8539,2959,8547,2960,8553,2967,8558,2960,8557,2959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612,2950l8593,2956,8580,2971,8573,2994,8575,3024,8581,3047,8592,3062,8608,3068,8630,3063,8633,3060,8614,3060,8596,3053,8586,3036,8586,3001,8590,2977,8598,2964,8610,2959,8612,2959,8635,2959,8634,2958,8620,2951,8612,2950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635,2959l8612,2959,8630,2965,8639,2984,8639,3018,8635,3042,8627,3055,8614,3060,8633,3060,8644,3049,8651,3028,8650,2997,8644,2973,8635,2959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701,2950l8681,2956,8669,2971,8662,2994,8664,3024,8670,3047,8681,3062,8696,3068,8719,3063,8722,3060,8703,3060,8685,3053,8675,3036,8675,3001,8679,2977,8687,2964,8699,2959,8701,2959,8724,2959,8723,2958,8709,2951,8701,2950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724,2959l8701,2959,8719,2965,8728,2984,8728,3018,8724,3042,8716,3055,8703,3060,8722,3060,8733,3049,8740,3028,8739,2997,8733,2973,8724,2959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806,2952l8806,3067,8839,3067,8863,3062,8867,3058,8817,3058,8817,2960,8867,2960,8853,2953,8806,2952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867,2960l8839,2960,8860,2965,8873,2981,8879,3005,8875,3032,8864,3050,8846,3058,8817,3058,8867,3058,8879,3048,8887,3028,8886,2999,8880,2977,8869,2962,8867,2960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913,2952l8913,3067,8924,3067,8924,3016,8948,3016,8973,3010,8976,3007,8924,3007,8924,2960,8974,2960,8970,2956,8913,2952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8974,2960l8968,2960,8976,2968,8976,2999,8968,3007,8976,3007,8985,2995,8982,2970,8974,2960xe" filled="t" fillcolor="#000000" stroked="f">
                <v:path arrowok="t"/>
                <v:fill type="solid"/>
              </v:shape>
              <v:shape style="position:absolute;left:8487;top:2950;width:535;height:118" coordorigin="8487,2950" coordsize="535,118" path="m9022,2952l9012,2952,9012,3067,9022,3067,9022,2952xe" filled="t" fillcolor="#000000" stroked="f">
                <v:path arrowok="t"/>
                <v:fill type="solid"/>
              </v:shape>
            </v:group>
            <v:group style="position:absolute;left:9095;top:2950;width:33;height:130" coordorigin="9095,2950" coordsize="33,130">
              <v:shape style="position:absolute;left:9095;top:2950;width:33;height:130" coordorigin="9095,2950" coordsize="33,130" path="m9117,2950l9106,2968,9098,2988,9095,3007,9096,3029,9101,3049,9108,3067,9128,3080,9116,3062,9108,3043,9105,3024,9106,3002,9110,2982,9118,2964,9117,2950xe" filled="t" fillcolor="#000000" stroked="f">
                <v:path arrowok="t"/>
                <v:fill type="solid"/>
              </v:shape>
            </v:group>
            <v:group style="position:absolute;left:9144;top:2950;width:798;height:119" coordorigin="9144,2950" coordsize="798,119">
              <v:shape style="position:absolute;left:9144;top:2950;width:798;height:119" coordorigin="9144,2950" coordsize="798,119" path="m9204,2959l9199,2959,9207,2968,9207,2983,9204,2997,9184,3015,9159,3036,9147,3050,9144,3060,9144,3067,9217,3067,9217,3058,9154,3058,9162,3044,9180,3029,9203,3010,9214,2996,9212,2968,9204,2959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200,2954l9173,2955,9155,2963,9147,2977,9155,2985,9158,2967,9168,2959,9204,2959,9200,2954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293,3038l9282,3038,9282,3067,9293,3067,9293,3038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293,2952l9279,2952,9228,3030,9228,3038,9310,3038,9310,3029,9293,3029,9239,3029,9281,2961,9293,2961,9293,295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293,2961l9282,2961,9282,3029,9293,3029,9293,2961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409,2982l9398,2982,9379,2989,9368,3008,9369,3039,9376,3059,9389,3067,9410,3069,9419,3065,9422,3061,9399,3061,9381,3052,9375,3029,9379,3004,9393,2991,9410,2990,9420,2990,9416,2986,9409,298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434,3056l9425,3056,9427,3067,9434,3067,9434,3056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420,2990l9410,2990,9421,2999,9424,3005,9424,3046,9418,3054,9411,3061,9422,3061,9425,3056,9434,3056,9434,2995,9424,2995,9420,299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434,2952l9424,2952,9424,2995,9434,2995,9434,295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488,2982l9467,2989,9456,3008,9457,3037,9464,3057,9478,3067,9505,3063,9507,3060,9496,3060,9473,3054,9464,3036,9467,3007,9478,2992,9488,2990,9509,2990,9508,2988,9488,298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509,2990l9488,2990,9506,2998,9513,3021,9509,3048,9496,3060,9507,3060,9518,3049,9523,3029,9519,3005,9509,299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552,2992l9542,2992,9542,3064,9547,3069,9564,3069,9567,3068,9570,3067,9570,3061,9555,3061,9552,3058,9552,299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570,3059l9567,3060,9564,3061,9570,3061,9570,3059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570,2984l9530,2984,9530,2992,9570,2992,9570,2984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552,2957l9542,2957,9542,2984,9552,2984,9552,2957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584,3047l9577,3052,9585,3063,9596,3069,9624,3069,9636,3061,9599,3061,9592,3058,9584,3047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620,2982l9592,2982,9579,2989,9579,3005,9586,3020,9602,3027,9619,3032,9628,3042,9628,3054,9620,3061,9636,3061,9638,3060,9638,3045,9630,3028,9614,3020,9597,3015,9589,3005,9589,2994,9596,2990,9630,2990,9628,2988,9620,298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630,2990l9615,2990,9621,2995,9627,3002,9634,2997,9630,299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690,2950l9681,2950,9642,3069,9651,3069,9690,295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711,2984l9702,2984,9702,3067,9711,3067,9711,3006,9716,2998,9718,2996,9711,2996,9711,2984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757,2990l9745,2990,9750,2995,9750,3067,9760,3067,9760,3006,9765,2998,9765,2997,9759,2997,9757,299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808,2990l9794,2990,9799,2995,9799,3067,9808,3067,9808,2990,9808,299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801,2982l9774,2982,9766,2989,9759,2997,9765,2997,9777,2990,9808,2990,9801,298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748,2982l9726,2982,9720,2988,9711,2996,9718,2996,9728,2990,9757,2990,9757,2988,9748,298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844,2984l9835,2984,9835,3067,9844,3067,9844,3006,9850,2998,9851,2996,9844,2996,9844,2984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890,2990l9878,2990,9883,2995,9883,3067,9893,3067,9893,3006,9898,2998,9899,2997,9892,2997,9890,299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941,2990l9927,2990,9932,2995,9932,3067,9942,3067,9942,2990,9941,2990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934,2982l9908,2982,9900,2989,9892,2997,9899,2997,9910,2990,9941,2990,9934,2982xe" filled="t" fillcolor="#000000" stroked="f">
                <v:path arrowok="t"/>
                <v:fill type="solid"/>
              </v:shape>
              <v:shape style="position:absolute;left:9144;top:2950;width:798;height:119" coordorigin="9144,2950" coordsize="798,119" path="m9881,2982l9859,2982,9853,2988,9844,2996,9851,2996,9862,2990,9890,2990,9890,2988,9881,2982xe" filled="t" fillcolor="#000000" stroked="f">
                <v:path arrowok="t"/>
                <v:fill type="solid"/>
              </v:shape>
            </v:group>
            <v:group style="position:absolute;left:9964;top:2950;width:33;height:130" coordorigin="9964,2950" coordsize="33,130">
              <v:shape style="position:absolute;left:9964;top:2950;width:33;height:130" coordorigin="9964,2950" coordsize="33,130" path="m9964,2950l9976,2968,9984,2987,9987,3006,9986,3028,9982,3048,9974,3066,9975,3080,9986,3062,9993,3043,9997,3023,9996,3001,9991,2981,9984,2963,9964,2950xe" filled="t" fillcolor="#000000" stroked="f">
                <v:path arrowok="t"/>
                <v:fill type="solid"/>
              </v:shape>
              <v:shape style="position:absolute;left:1290;top:3213;width:1489;height:169" type="#_x0000_t75">
                <v:imagedata r:id="rId64" o:title=""/>
              </v:shape>
            </v:group>
            <v:group style="position:absolute;left:3801;top:3238;width:952;height:119" coordorigin="3801,3238" coordsize="952,119">
              <v:shape style="position:absolute;left:3801;top:3238;width:952;height:119" coordorigin="3801,3238" coordsize="952,119" path="m3810,3329l3801,3334,3814,3350,3834,3356,3860,3353,3866,3348,3826,3348,3817,3343,3810,3329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3867,3247l3856,3247,3865,3253,3865,3282,3855,3289,3825,3289,3825,3298,3836,3298,3860,3304,3869,3321,3869,3339,3860,3348,3866,3348,3875,3341,3875,3312,3867,3298,3871,3287,3876,3279,3876,3266,3867,3247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3846,3238l3825,3241,3809,3253,3814,3262,3822,3252,3830,3247,3867,3247,3866,3245,3846,323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3955,3247l3950,3247,3958,3256,3958,3271,3955,3285,3935,3303,3910,3324,3898,3338,3895,3348,3895,3355,3968,3355,3968,3346,3905,3346,3913,3332,3931,3317,3954,3298,3965,3284,3963,3256,3955,3247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3951,3242l3923,3243,3906,3251,3898,3265,3906,3273,3909,3255,3919,3247,3955,3247,3951,3242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011,3240l3993,3240,3993,3355,4003,3355,4003,3248,4014,3248,4011,3240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014,3248l4004,3248,4038,3355,4049,3355,4054,3337,4043,3337,4014,324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094,3248l4084,3248,4084,3355,4094,3355,4094,324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094,3240l4076,3240,4044,3337,4054,3337,4083,3248,4094,3248,4094,3240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126,3240l4126,3355,4163,3355,4187,3351,4192,3346,4137,3346,4137,3299,4191,3299,4190,3297,4193,3291,4137,3291,4137,3248,4190,3248,4174,3241,4126,3240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191,3299l4161,3299,4186,3306,4193,3322,4193,3339,4184,3346,4192,3346,4202,3337,4200,3311,4191,3299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190,3248l4178,3248,4189,3252,4189,3286,4175,3291,4193,3291,4195,3288,4199,3281,4199,3268,4193,3250,4190,324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308,3238l4299,3238,4259,3357,4269,3357,4308,323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412,3238l4402,3238,4381,3244,4366,3260,4358,3281,4358,3293,4359,3311,4363,3333,4373,3349,4389,3356,4413,3352,4418,3348,4397,3348,4377,3341,4367,3321,4375,3303,4387,3296,4369,3296,4370,3275,4380,3256,4400,3247,4428,3247,4421,3241,4412,323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420,3291l4394,3291,4416,3299,4424,3318,4424,3319,4417,3340,4397,3348,4418,3348,4429,3339,4430,3311,4422,3293,4420,3291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408,3284l4384,3287,4369,3296,4387,3296,4394,3291,4420,3291,4408,3284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428,3247l4411,3247,4419,3248,4425,3255,4429,3248,4428,3247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506,3326l4496,3326,4496,3355,4506,3355,4506,3326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506,3240l4492,3240,4442,3318,4442,3326,4524,3326,4524,3317,4506,3317,4452,3317,4495,3249,4506,3249,4506,3240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506,3249l4496,3249,4496,3317,4506,3317,4506,3249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563,3240l4544,3240,4544,3355,4555,3355,4555,3248,4566,3248,4563,3240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566,3248l4555,3248,4590,3355,4600,3355,4606,3337,4595,3337,4566,324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645,3248l4635,3248,4635,3355,4645,3355,4645,3248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645,3240l4627,3240,4595,3337,4606,3337,4635,3248,4645,3248,4645,3240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678,3240l4678,3355,4714,3355,4739,3351,4744,3346,4688,3346,4688,3299,4743,3299,4741,3297,4745,3291,4688,3291,4688,3248,4741,3248,4725,3241,4678,3240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743,3299l4712,3299,4737,3306,4745,3322,4745,3339,4736,3346,4744,3346,4753,3337,4751,3311,4743,3299xe" filled="t" fillcolor="#000000" stroked="f">
                <v:path arrowok="t"/>
                <v:fill type="solid"/>
              </v:shape>
              <v:shape style="position:absolute;left:3801;top:3238;width:952;height:119" coordorigin="3801,3238" coordsize="952,119" path="m4741,3248l4730,3248,4740,3252,4740,3286,4727,3291,4745,3291,4746,3288,4751,3281,4751,3268,4745,3250,4741,3248xe" filled="t" fillcolor="#000000" stroked="f">
                <v:path arrowok="t"/>
                <v:fill type="solid"/>
              </v:shape>
            </v:group>
            <v:group style="position:absolute;left:6141;top:3238;width:952;height:119" coordorigin="6141,3238" coordsize="952,119">
              <v:shape style="position:absolute;left:6141;top:3238;width:952;height:119" coordorigin="6141,3238" coordsize="952,119" path="m6150,3329l6141,3334,6154,3350,6174,3356,6200,3353,6206,3348,6166,3348,6157,3343,6150,3329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207,3247l6196,3247,6205,3253,6205,3282,6195,3289,6165,3289,6165,3298,6176,3298,6200,3304,6209,3321,6209,3339,6200,3348,6206,3348,6215,3341,6215,3312,6207,3298,6211,3287,6216,3279,6216,3266,6207,3247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186,3238l6165,3241,6149,3253,6154,3262,6162,3252,6170,3247,6207,3247,6206,3245,6186,323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295,3247l6290,3247,6298,3256,6298,3271,6295,3285,6275,3303,6250,3324,6238,3338,6235,3348,6235,3355,6308,3355,6308,3346,6245,3346,6253,3332,6271,3317,6294,3298,6305,3284,6303,3256,6295,3247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291,3242l6263,3243,6246,3251,6238,3265,6246,3273,6249,3255,6259,3247,6295,3247,6291,3242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351,3240l6333,3240,6333,3355,6343,3355,6343,3248,6354,3248,6351,3240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354,3248l6344,3248,6378,3355,6389,3355,6394,3337,6383,3337,6354,324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434,3248l6424,3248,6424,3355,6434,3355,6434,324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434,3240l6416,3240,6384,3337,6394,3337,6423,3248,6434,3248,6434,3240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466,3240l6466,3355,6503,3355,6527,3351,6532,3346,6477,3346,6477,3299,6531,3299,6530,3297,6533,3291,6477,3291,6477,3248,6530,3248,6514,3241,6466,3240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531,3299l6501,3299,6526,3306,6533,3322,6533,3339,6524,3346,6532,3346,6542,3337,6540,3311,6531,3299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530,3248l6518,3248,6529,3252,6529,3286,6515,3291,6533,3291,6535,3288,6539,3281,6539,3268,6533,3250,6530,324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648,3238l6639,3238,6599,3357,6609,3357,6648,323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752,3238l6742,3238,6721,3244,6706,3260,6698,3281,6698,3293,6699,3311,6703,3333,6713,3349,6729,3356,6753,3352,6758,3348,6737,3348,6717,3341,6707,3321,6715,3303,6727,3296,6709,3296,6710,3275,6720,3256,6740,3247,6768,3247,6761,3241,6752,323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760,3291l6734,3291,6756,3299,6764,3318,6764,3319,6757,3340,6737,3348,6758,3348,6769,3339,6770,3311,6762,3293,6760,3291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748,3284l6724,3287,6709,3296,6727,3296,6734,3291,6760,3291,6748,3284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768,3247l6751,3247,6759,3248,6765,3255,6769,3248,6768,3247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846,3326l6836,3326,6836,3355,6846,3355,6846,3326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846,3240l6832,3240,6782,3318,6782,3326,6864,3326,6864,3317,6846,3317,6792,3317,6835,3249,6846,3249,6846,3240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846,3249l6836,3249,6836,3317,6846,3317,6846,3249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903,3240l6884,3240,6884,3355,6895,3355,6895,3248,6906,3248,6903,3240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906,3248l6895,3248,6930,3355,6940,3355,6946,3337,6935,3337,6906,324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985,3248l6975,3248,6975,3355,6985,3355,6985,3248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6985,3240l6967,3240,6935,3337,6946,3337,6975,3248,6985,3248,6985,3240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7018,3240l7018,3355,7054,3355,7079,3351,7084,3346,7028,3346,7028,3299,7083,3299,7081,3297,7085,3291,7028,3291,7028,3248,7081,3248,7065,3241,7018,3240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7083,3299l7052,3299,7077,3306,7085,3322,7085,3339,7076,3346,7084,3346,7093,3337,7091,3311,7083,3299xe" filled="t" fillcolor="#000000" stroked="f">
                <v:path arrowok="t"/>
                <v:fill type="solid"/>
              </v:shape>
              <v:shape style="position:absolute;left:6141;top:3238;width:952;height:119" coordorigin="6141,3238" coordsize="952,119" path="m7081,3248l7070,3248,7080,3252,7080,3286,7067,3291,7085,3291,7086,3288,7091,3281,7091,3268,7085,3250,7081,3248xe" filled="t" fillcolor="#000000" stroked="f">
                <v:path arrowok="t"/>
                <v:fill type="solid"/>
              </v:shape>
            </v:group>
            <v:group style="position:absolute;left:8481;top:3238;width:952;height:119" coordorigin="8481,3238" coordsize="952,119">
              <v:shape style="position:absolute;left:8481;top:3238;width:952;height:119" coordorigin="8481,3238" coordsize="952,119" path="m8490,3329l8481,3334,8494,3350,8514,3356,8540,3353,8546,3348,8506,3348,8497,3343,8490,3329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547,3247l8536,3247,8545,3253,8545,3282,8535,3289,8505,3289,8505,3298,8516,3298,8540,3304,8549,3321,8549,3339,8540,3348,8546,3348,8555,3341,8555,3312,8547,3298,8551,3287,8556,3279,8556,3266,8547,3247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526,3238l8505,3241,8489,3253,8494,3262,8502,3252,8510,3247,8547,3247,8546,3245,8526,323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635,3247l8630,3247,8638,3256,8638,3271,8635,3285,8615,3303,8590,3324,8578,3338,8575,3348,8575,3355,8648,3355,8648,3346,8585,3346,8593,3332,8611,3317,8634,3298,8645,3284,8643,3256,8635,3247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631,3242l8603,3243,8586,3251,8578,3265,8586,3273,8589,3255,8599,3247,8635,3247,8631,3242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691,3240l8673,3240,8673,3355,8683,3355,8683,3248,8694,3248,8691,3240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694,3248l8684,3248,8718,3355,8729,3355,8734,3337,8723,3337,8694,324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774,3248l8764,3248,8764,3355,8774,3355,8774,324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774,3240l8756,3240,8724,3337,8734,3337,8763,3248,8774,3248,8774,3240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806,3240l8806,3355,8843,3355,8867,3351,8872,3346,8817,3346,8817,3299,8871,3299,8870,3297,8873,3291,8817,3291,8817,3248,8870,3248,8854,3241,8806,3240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871,3299l8841,3299,8866,3306,8873,3322,8873,3339,8864,3346,8872,3346,8882,3337,8880,3311,8871,3299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870,3248l8858,3248,8869,3252,8869,3286,8855,3291,8873,3291,8875,3288,8879,3281,8879,3268,8873,3250,8870,324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8988,3238l8979,3238,8939,3357,8949,3357,8988,323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092,3238l9082,3238,9061,3244,9046,3260,9038,3281,9038,3293,9039,3311,9043,3333,9053,3349,9069,3356,9093,3352,9098,3348,9077,3348,9057,3341,9047,3321,9055,3303,9067,3296,9049,3296,9050,3275,9060,3256,9080,3247,9108,3247,9101,3241,9092,323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100,3291l9074,3291,9096,3299,9104,3318,9104,3319,9097,3340,9077,3348,9098,3348,9109,3339,9110,3311,9102,3293,9100,3291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088,3284l9064,3287,9049,3296,9067,3296,9074,3291,9100,3291,9088,3284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108,3247l9091,3247,9099,3248,9105,3255,9109,3248,9108,3247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186,3326l9176,3326,9176,3355,9186,3355,9186,3326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186,3240l9172,3240,9122,3318,9122,3326,9204,3326,9204,3317,9186,3317,9132,3317,9175,3249,9186,3249,9186,3240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186,3249l9176,3249,9176,3317,9186,3317,9186,3249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243,3240l9224,3240,9224,3355,9235,3355,9235,3248,9246,3248,9243,3240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246,3248l9235,3248,9270,3355,9280,3355,9286,3337,9275,3337,9246,324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325,3248l9315,3248,9315,3355,9325,3355,9325,3248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325,3240l9307,3240,9275,3337,9286,3337,9315,3248,9325,3248,9325,3240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358,3240l9358,3355,9394,3355,9419,3351,9424,3346,9368,3346,9368,3299,9423,3299,9421,3297,9425,3291,9368,3291,9368,3248,9421,3248,9405,3241,9358,3240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423,3299l9392,3299,9417,3306,9425,3322,9425,3339,9416,3346,9424,3346,9433,3337,9431,3311,9423,3299xe" filled="t" fillcolor="#000000" stroked="f">
                <v:path arrowok="t"/>
                <v:fill type="solid"/>
              </v:shape>
              <v:shape style="position:absolute;left:8481;top:3238;width:952;height:119" coordorigin="8481,3238" coordsize="952,119" path="m9421,3248l9410,3248,9420,3252,9420,3286,9407,3291,9425,3291,9426,3288,9431,3281,9431,3268,9425,3250,9421,3248xe" filled="t" fillcolor="#000000" stroked="f">
                <v:path arrowok="t"/>
                <v:fill type="solid"/>
              </v:shape>
            </v:group>
            <v:group style="position:absolute;left:3612;top:1688;width:2;height:1691" coordorigin="3612,1688" coordsize="2,1691">
              <v:shape style="position:absolute;left:3612;top:1688;width:2;height:1691" coordorigin="3612,1688" coordsize="0,1691" path="m3612,1688l3612,3379e" filled="f" stroked="t" strokeweight="1pt" strokecolor="#E86D1F">
                <v:path arrowok="t"/>
                <v:stroke dashstyle="dash"/>
              </v:shape>
            </v:group>
            <v:group style="position:absolute;left:3612;top:1628;width:2;height:2" coordorigin="3612,1628" coordsize="2,2">
              <v:shape style="position:absolute;left:3612;top:1628;width:2;height:2" coordorigin="3612,1628" coordsize="0,0" path="m3612,1628l3612,1628e" filled="f" stroked="t" strokeweight="1pt" strokecolor="#E86D1F">
                <v:path arrowok="t"/>
              </v:shape>
            </v:group>
            <v:group style="position:absolute;left:3612;top:3408;width:2;height:2" coordorigin="3612,3408" coordsize="2,2">
              <v:shape style="position:absolute;left:3612;top:3408;width:2;height:2" coordorigin="3612,3408" coordsize="0,0" path="m3612,3408l3612,3408e" filled="f" stroked="t" strokeweight="1pt" strokecolor="#E86D1F">
                <v:path arrowok="t"/>
              </v:shape>
            </v:group>
            <v:group style="position:absolute;left:5966;top:1688;width:2;height:1691" coordorigin="5966,1688" coordsize="2,1691">
              <v:shape style="position:absolute;left:5966;top:1688;width:2;height:1691" coordorigin="5966,1688" coordsize="0,1691" path="m5966,1688l5966,3379e" filled="f" stroked="t" strokeweight="1pt" strokecolor="#E86D1F">
                <v:path arrowok="t"/>
                <v:stroke dashstyle="dash"/>
              </v:shape>
            </v:group>
            <v:group style="position:absolute;left:5966;top:1628;width:2;height:2" coordorigin="5966,1628" coordsize="2,2">
              <v:shape style="position:absolute;left:5966;top:1628;width:2;height:2" coordorigin="5966,1628" coordsize="0,0" path="m5966,1628l5966,1628e" filled="f" stroked="t" strokeweight="1pt" strokecolor="#E86D1F">
                <v:path arrowok="t"/>
              </v:shape>
            </v:group>
            <v:group style="position:absolute;left:5966;top:3408;width:2;height:2" coordorigin="5966,3408" coordsize="2,2">
              <v:shape style="position:absolute;left:5966;top:3408;width:2;height:2" coordorigin="5966,3408" coordsize="0,0" path="m5966,3408l5966,3408e" filled="f" stroked="t" strokeweight="1pt" strokecolor="#E86D1F">
                <v:path arrowok="t"/>
              </v:shape>
            </v:group>
            <v:group style="position:absolute;left:8316;top:1691;width:2;height:1685" coordorigin="8316,1691" coordsize="2,1685">
              <v:shape style="position:absolute;left:8316;top:1691;width:2;height:1685" coordorigin="8316,1691" coordsize="0,1685" path="m8316,1691l8316,3375e" filled="f" stroked="t" strokeweight="1pt" strokecolor="#E86D1F">
                <v:path arrowok="t"/>
                <v:stroke dashstyle="dash"/>
              </v:shape>
            </v:group>
            <v:group style="position:absolute;left:8316;top:1631;width:2;height:2" coordorigin="8316,1631" coordsize="2,2">
              <v:shape style="position:absolute;left:8316;top:1631;width:2;height:2" coordorigin="8316,1631" coordsize="0,0" path="m8316,1631l8316,1631e" filled="f" stroked="t" strokeweight="1pt" strokecolor="#E86D1F">
                <v:path arrowok="t"/>
              </v:shape>
            </v:group>
            <v:group style="position:absolute;left:8316;top:3405;width:2;height:2" coordorigin="8316,3405" coordsize="2,2">
              <v:shape style="position:absolute;left:8316;top:3405;width:2;height:2" coordorigin="8316,3405" coordsize="0,0" path="m8316,3405l8316,3405e" filled="f" stroked="t" strokeweight="1pt" strokecolor="#E86D1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0.99469pt;margin-top:761.332397pt;width:171.753pt;height:33.6451pt;mso-position-horizontal-relative:page;mso-position-vertical-relative:page;z-index:-593" coordorigin="7820,15227" coordsize="3435,673">
            <v:shape style="position:absolute;left:7820;top:15227;width:3435;height:670" type="#_x0000_t75">
              <v:imagedata r:id="rId65" o:title=""/>
            </v:shape>
            <v:shape style="position:absolute;left:7921;top:15745;width:948;height:155" type="#_x0000_t75">
              <v:imagedata r:id="rId66" o:title=""/>
            </v:shape>
            <w10:wrap type="none"/>
          </v:group>
        </w:pict>
      </w:r>
      <w:r>
        <w:rPr/>
        <w:pict>
          <v:group style="position:absolute;margin-left:467.686798pt;margin-top:728.889893pt;width:73.2512pt;height:11.35pt;mso-position-horizontal-relative:page;mso-position-vertical-relative:page;z-index:-592" coordorigin="9354,14578" coordsize="1465,227">
            <v:group style="position:absolute;left:9364;top:14622;width:91;height:117" coordorigin="9364,14622" coordsize="91,117">
              <v:shape style="position:absolute;left:9364;top:14622;width:91;height:117" coordorigin="9364,14622" coordsize="91,117" path="m9419,14622l9400,14622,9364,14739,9377,14739,9388,14703,9444,14703,9440,14692,9392,14692,9408,14631,9422,14631,9419,14622xe" filled="t" fillcolor="#717073" stroked="f">
                <v:path arrowok="t"/>
                <v:fill type="solid"/>
              </v:shape>
              <v:shape style="position:absolute;left:9364;top:14622;width:91;height:117" coordorigin="9364,14622" coordsize="91,117" path="m9444,14703l9430,14703,9441,14739,9455,14739,9444,14703xe" filled="t" fillcolor="#717073" stroked="f">
                <v:path arrowok="t"/>
                <v:fill type="solid"/>
              </v:shape>
              <v:shape style="position:absolute;left:9364;top:14622;width:91;height:117" coordorigin="9364,14622" coordsize="91,117" path="m9422,14631l9410,14631,9427,14692,9440,14692,9422,14631xe" filled="t" fillcolor="#717073" stroked="f">
                <v:path arrowok="t"/>
                <v:fill type="solid"/>
              </v:shape>
            </v:group>
            <v:group style="position:absolute;left:10155;top:14622;width:89;height:121" coordorigin="10155,14622" coordsize="89,121">
              <v:shape style="position:absolute;left:10155;top:14622;width:89;height:121" coordorigin="10155,14622" coordsize="89,121" path="m10186,14622l10172,14630,10162,14646,10156,14670,10155,14703,10162,14722,10175,14735,10195,14742,10221,14742,10229,14735,10197,14735,10181,14727,10171,14709,10167,14680,10172,14652,10184,14637,10201,14631,10228,14631,10214,14624,10186,14622xe" filled="t" fillcolor="#717073" stroked="f">
                <v:path arrowok="t"/>
                <v:fill type="solid"/>
              </v:shape>
              <v:shape style="position:absolute;left:10155;top:14622;width:89;height:121" coordorigin="10155,14622" coordsize="89,121" path="m10244,14708l10230,14712,10220,14728,10197,14735,10229,14735,10236,14729,10244,14708xe" filled="t" fillcolor="#717073" stroked="f">
                <v:path arrowok="t"/>
                <v:fill type="solid"/>
              </v:shape>
              <v:shape style="position:absolute;left:10155;top:14622;width:89;height:121" coordorigin="10155,14622" coordsize="89,121" path="m10228,14631l10201,14631,10220,14639,10230,14659,10240,14648,10231,14633,10228,14631xe" filled="t" fillcolor="#717073" stroked="f">
                <v:path arrowok="t"/>
                <v:fill type="solid"/>
              </v:shape>
            </v:group>
            <v:group style="position:absolute;left:10258;top:14658;width:68;height:89" coordorigin="10258,14658" coordsize="68,89">
              <v:shape style="position:absolute;left:10258;top:14658;width:68;height:89" coordorigin="10258,14658" coordsize="68,89" path="m10275,14658l10264,14671,10258,14692,10258,14723,10270,14740,10290,14747,10300,14746,10315,14736,10315,14735,10284,14735,10271,14723,10266,14696,10274,14673,10290,14665,10309,14665,10302,14660,10275,14658xe" filled="t" fillcolor="#717073" stroked="f">
                <v:path arrowok="t"/>
                <v:fill type="solid"/>
              </v:shape>
              <v:shape style="position:absolute;left:10258;top:14658;width:68;height:89" coordorigin="10258,14658" coordsize="68,89" path="m10309,14665l10290,14665,10300,14667,10311,14681,10314,14711,10305,14730,10284,14735,10315,14735,10324,14716,10326,14688,10318,14671,10309,14665xe" filled="t" fillcolor="#717073" stroked="f">
                <v:path arrowok="t"/>
                <v:fill type="solid"/>
              </v:shape>
            </v:group>
            <v:group style="position:absolute;left:10344;top:14654;width:115;height:91" coordorigin="10344,14654" coordsize="115,91">
              <v:shape style="position:absolute;left:10344;top:14654;width:115;height:91" coordorigin="10344,14654" coordsize="115,91" path="m10356,14656l10344,14656,10344,14745,10356,14745,10356,14679,10363,14672,10367,14668,10356,14668,10356,14656xe" filled="t" fillcolor="#717073" stroked="f">
                <v:path arrowok="t"/>
                <v:fill type="solid"/>
              </v:shape>
              <v:shape style="position:absolute;left:10344;top:14654;width:115;height:91" coordorigin="10344,14654" coordsize="115,91" path="m10404,14665l10389,14665,10395,14669,10395,14745,10407,14745,10407,14679,10414,14672,10418,14668,10406,14668,10404,14665xe" filled="t" fillcolor="#717073" stroked="f">
                <v:path arrowok="t"/>
                <v:fill type="solid"/>
              </v:shape>
              <v:shape style="position:absolute;left:10344;top:14654;width:115;height:91" coordorigin="10344,14654" coordsize="115,91" path="m10458,14665l10440,14665,10446,14669,10446,14745,10458,14745,10458,14665xe" filled="t" fillcolor="#717073" stroked="f">
                <v:path arrowok="t"/>
                <v:fill type="solid"/>
              </v:shape>
              <v:shape style="position:absolute;left:10344;top:14654;width:115;height:91" coordorigin="10344,14654" coordsize="115,91" path="m10446,14654l10423,14654,10414,14660,10406,14668,10418,14668,10421,14665,10458,14665,10458,14659,10446,14654xe" filled="t" fillcolor="#717073" stroked="f">
                <v:path arrowok="t"/>
                <v:fill type="solid"/>
              </v:shape>
              <v:shape style="position:absolute;left:10344;top:14654;width:115;height:91" coordorigin="10344,14654" coordsize="115,91" path="m10394,14654l10374,14654,10364,14659,10357,14667,10356,14668,10367,14668,10370,14665,10404,14665,10402,14660,10394,14654xe" filled="t" fillcolor="#717073" stroked="f">
                <v:path arrowok="t"/>
                <v:fill type="solid"/>
              </v:shape>
            </v:group>
            <v:group style="position:absolute;left:10484;top:14654;width:67;height:124" coordorigin="10484,14654" coordsize="67,124">
              <v:shape style="position:absolute;left:10484;top:14654;width:67;height:124" coordorigin="10484,14654" coordsize="67,124" path="m10497,14656l10484,14656,10484,14778,10497,14778,10497,14737,10540,14737,10541,14736,10512,14736,10503,14731,10497,14724,10497,14677,10505,14668,10509,14666,10497,14666,10497,14656xe" filled="t" fillcolor="#717073" stroked="f">
                <v:path arrowok="t"/>
                <v:fill type="solid"/>
              </v:shape>
              <v:shape style="position:absolute;left:10484;top:14654;width:67;height:124" coordorigin="10484,14654" coordsize="67,124" path="m10540,14737l10497,14737,10497,14737,10504,14743,10512,14747,10523,14747,10535,14743,10540,14737xe" filled="t" fillcolor="#717073" stroked="f">
                <v:path arrowok="t"/>
                <v:fill type="solid"/>
              </v:shape>
              <v:shape style="position:absolute;left:10484;top:14654;width:67;height:124" coordorigin="10484,14654" coordsize="67,124" path="m10543,14665l10511,14665,10527,14666,10540,14679,10544,14707,10536,14730,10519,14736,10541,14736,10545,14732,10551,14709,10551,14673,10543,14665xe" filled="t" fillcolor="#717073" stroked="f">
                <v:path arrowok="t"/>
                <v:fill type="solid"/>
              </v:shape>
              <v:shape style="position:absolute;left:10484;top:14654;width:67;height:124" coordorigin="10484,14654" coordsize="67,124" path="m10520,14654l10512,14654,10502,14660,10497,14666,10509,14666,10511,14665,10543,14665,10537,14659,10520,14654xe" filled="t" fillcolor="#717073" stroked="f">
                <v:path arrowok="t"/>
                <v:fill type="solid"/>
              </v:shape>
            </v:group>
            <v:group style="position:absolute;left:10568;top:14654;width:69;height:93" coordorigin="10568,14654" coordsize="69,93">
              <v:shape style="position:absolute;left:10568;top:14654;width:69;height:93" coordorigin="10568,14654" coordsize="69,93" path="m10628,14665l10615,14665,10623,14669,10623,14681,10613,14688,10587,14696,10573,14707,10568,14722,10568,14739,10580,14747,10607,14747,10617,14740,10620,14736,10589,14736,10581,14731,10582,14716,10596,14705,10623,14697,10635,14697,10635,14680,10628,14665xe" filled="t" fillcolor="#717073" stroked="f">
                <v:path arrowok="t"/>
                <v:fill type="solid"/>
              </v:shape>
              <v:shape style="position:absolute;left:10568;top:14654;width:69;height:93" coordorigin="10568,14654" coordsize="69,93" path="m10635,14733l10623,14733,10625,14745,10637,14745,10636,14741,10635,14736,10635,14733xe" filled="t" fillcolor="#717073" stroked="f">
                <v:path arrowok="t"/>
                <v:fill type="solid"/>
              </v:shape>
              <v:shape style="position:absolute;left:10568;top:14654;width:69;height:93" coordorigin="10568,14654" coordsize="69,93" path="m10635,14697l10623,14697,10623,14721,10616,14730,10604,14736,10620,14736,10623,14733,10635,14733,10635,14697xe" filled="t" fillcolor="#717073" stroked="f">
                <v:path arrowok="t"/>
                <v:fill type="solid"/>
              </v:shape>
              <v:shape style="position:absolute;left:10568;top:14654;width:69;height:93" coordorigin="10568,14654" coordsize="69,93" path="m10604,14654l10588,14654,10577,14663,10571,14673,10582,14679,10584,14673,10591,14665,10628,14665,10625,14660,10604,14654xe" filled="t" fillcolor="#717073" stroked="f">
                <v:path arrowok="t"/>
                <v:fill type="solid"/>
              </v:shape>
            </v:group>
            <v:group style="position:absolute;left:10659;top:14654;width:65;height:91" coordorigin="10659,14654" coordsize="65,91">
              <v:shape style="position:absolute;left:10659;top:14654;width:65;height:91" coordorigin="10659,14654" coordsize="65,91" path="m10671,14656l10659,14656,10659,14745,10671,14745,10671,14678,10677,14672,10683,14668,10671,14668,10671,14656xe" filled="t" fillcolor="#717073" stroked="f">
                <v:path arrowok="t"/>
                <v:fill type="solid"/>
              </v:shape>
              <v:shape style="position:absolute;left:10659;top:14654;width:65;height:91" coordorigin="10659,14654" coordsize="65,91" path="m10724,14665l10706,14665,10711,14669,10711,14745,10724,14745,10724,14665xe" filled="t" fillcolor="#717073" stroked="f">
                <v:path arrowok="t"/>
                <v:fill type="solid"/>
              </v:shape>
              <v:shape style="position:absolute;left:10659;top:14654;width:65;height:91" coordorigin="10659,14654" coordsize="65,91" path="m10711,14654l10688,14654,10678,14660,10671,14668,10683,14668,10687,14665,10724,14665,10724,14661,10711,14654xe" filled="t" fillcolor="#717073" stroked="f">
                <v:path arrowok="t"/>
                <v:fill type="solid"/>
              </v:shape>
            </v:group>
            <v:group style="position:absolute;left:10737;top:14656;width:71;height:122" coordorigin="10737,14656" coordsize="71,122">
              <v:shape style="position:absolute;left:10737;top:14656;width:71;height:122" coordorigin="10737,14656" coordsize="71,122" path="m10738,14767l10738,14777,10741,14777,10743,14778,10759,14778,10771,14773,10773,14767,10742,14767,10740,14767,10738,14767xe" filled="t" fillcolor="#717073" stroked="f">
                <v:path arrowok="t"/>
                <v:fill type="solid"/>
              </v:shape>
              <v:shape style="position:absolute;left:10737;top:14656;width:71;height:122" coordorigin="10737,14656" coordsize="71,122" path="m10750,14656l10737,14656,10768,14746,10764,14766,10753,14767,10773,14767,10777,14753,10787,14724,10774,14724,10750,14656xe" filled="t" fillcolor="#717073" stroked="f">
                <v:path arrowok="t"/>
                <v:fill type="solid"/>
              </v:shape>
              <v:shape style="position:absolute;left:10737;top:14656;width:71;height:122" coordorigin="10737,14656" coordsize="71,122" path="m10809,14656l10796,14656,10775,14724,10787,14724,10809,14656xe" filled="t" fillcolor="#717073" stroked="f">
                <v:path arrowok="t"/>
                <v:fill type="solid"/>
              </v:shape>
            </v:group>
            <v:group style="position:absolute;left:9516;top:14588;width:585;height:207" coordorigin="9516,14588" coordsize="585,207">
              <v:shape style="position:absolute;left:9516;top:14588;width:585;height:207" coordorigin="9516,14588" coordsize="585,207" path="m9517,14714l9516,14795,10008,14795,10014,14794,10027,14791,10045,14784,10049,14782,9529,14782,9529,14727,9591,14727,9591,14714,9517,14714xe" filled="t" fillcolor="#717073" stroked="f">
                <v:path arrowok="t"/>
                <v:fill type="solid"/>
              </v:shape>
              <v:shape style="position:absolute;left:9516;top:14588;width:585;height:207" coordorigin="9516,14588" coordsize="585,207" path="m10049,14600l10007,14600,10014,14601,10029,14605,10082,14653,10089,14692,10083,14727,10031,14777,10008,14782,10049,14782,10065,14773,10083,14754,10096,14728,10102,14692,10096,14655,10083,14629,10065,14610,10049,14600xe" filled="t" fillcolor="#717073" stroked="f">
                <v:path arrowok="t"/>
                <v:fill type="solid"/>
              </v:shape>
              <v:shape style="position:absolute;left:9516;top:14588;width:585;height:207" coordorigin="9516,14588" coordsize="585,207" path="m10007,14588l9516,14588,9516,14668,9577,14668,9578,14714,9591,14714,9591,14655,9530,14655,9529,14600,10049,14600,10045,14598,10027,14591,10013,14588,10008,14588,10007,14588xe" filled="t" fillcolor="#717073" stroked="f">
                <v:path arrowok="t"/>
                <v:fill type="solid"/>
              </v:shape>
            </v:group>
            <v:group style="position:absolute;left:9797;top:14646;width:84;height:90" coordorigin="9797,14646" coordsize="84,90">
              <v:shape style="position:absolute;left:9797;top:14646;width:84;height:90" coordorigin="9797,14646" coordsize="84,90" path="m9831,14646l9797,14646,9820,14736,9859,14736,9866,14708,9839,14708,9831,14646xe" filled="t" fillcolor="#717073" stroked="f">
                <v:path arrowok="t"/>
                <v:fill type="solid"/>
              </v:shape>
              <v:shape style="position:absolute;left:9797;top:14646;width:84;height:90" coordorigin="9797,14646" coordsize="84,90" path="m9881,14646l9848,14646,9840,14708,9866,14708,9881,14646xe" filled="t" fillcolor="#717073" stroked="f">
                <v:path arrowok="t"/>
                <v:fill type="solid"/>
              </v:shape>
            </v:group>
            <v:group style="position:absolute;left:9884;top:14646;width:59;height:90" coordorigin="9884,14646" coordsize="59,90">
              <v:shape style="position:absolute;left:9884;top:14646;width:59;height:90" coordorigin="9884,14646" coordsize="59,90" path="m9943,14646l9884,14646,9884,14736,9943,14736,9943,14715,9916,14715,9916,14700,9943,14700,9943,14681,9916,14681,9916,14668,9943,14668,9943,14646xe" filled="t" fillcolor="#717073" stroked="f">
                <v:path arrowok="t"/>
                <v:fill type="solid"/>
              </v:shape>
            </v:group>
            <v:group style="position:absolute;left:9642;top:14646;width:386;height:93" coordorigin="9642,14646" coordsize="386,93">
              <v:shape style="position:absolute;left:9642;top:14646;width:386;height:93" coordorigin="9642,14646" coordsize="386,93" path="m9951,14646l9951,14736,9983,14736,9983,14701,10026,14701,10026,14696,10019,14692,10012,14691,10012,14691,10024,14690,10026,14685,9983,14685,9983,14663,10026,14663,10026,14653,10021,14646,9951,14646xe" filled="t" fillcolor="#717073" stroked="f">
                <v:path arrowok="t"/>
                <v:fill type="solid"/>
              </v:shape>
              <v:shape style="position:absolute;left:9642;top:14646;width:386;height:93" coordorigin="9642,14646" coordsize="386,93" path="m10026,14701l9995,14701,9995,14736,10028,14736,10028,14736,10026,14735,10026,14701xe" filled="t" fillcolor="#717073" stroked="f">
                <v:path arrowok="t"/>
                <v:fill type="solid"/>
              </v:shape>
              <v:shape style="position:absolute;left:9642;top:14646;width:386;height:93" coordorigin="9642,14646" coordsize="386,93" path="m10026,14663l9995,14663,9995,14685,10026,14685,10027,14683,10026,14663xe" filled="t" fillcolor="#717073" stroked="f">
                <v:path arrowok="t"/>
                <v:fill type="solid"/>
              </v:shape>
              <v:shape style="position:absolute;left:9642;top:14646;width:386;height:93" coordorigin="9642,14646" coordsize="386,93" path="m9760,14644l9736,14648,9724,14662,9721,14690,9724,14718,9734,14734,9756,14739,9782,14735,9795,14723,9796,14720,9754,14720,9754,14663,9794,14663,9788,14651,9769,14645,9760,14644xe" filled="t" fillcolor="#717073" stroked="f">
                <v:path arrowok="t"/>
                <v:fill type="solid"/>
              </v:shape>
              <v:shape style="position:absolute;left:9642;top:14646;width:386;height:93" coordorigin="9642,14646" coordsize="386,93" path="m9794,14663l9767,14663,9767,14720,9796,14720,9799,14698,9797,14667,9794,14663xe" filled="t" fillcolor="#717073" stroked="f">
                <v:path arrowok="t"/>
                <v:fill type="solid"/>
              </v:shape>
              <v:shape style="position:absolute;left:9642;top:14646;width:386;height:93" coordorigin="9642,14646" coordsize="386,93" path="m9690,14646l9642,14646,9642,14736,9690,14736,9712,14729,9714,14720,9672,14720,9672,14663,9715,14663,9709,14646,9690,14646xe" filled="t" fillcolor="#717073" stroked="f">
                <v:path arrowok="t"/>
                <v:fill type="solid"/>
              </v:shape>
              <v:shape style="position:absolute;left:9642;top:14646;width:386;height:93" coordorigin="9642,14646" coordsize="386,93" path="m9715,14663l9685,14663,9685,14720,9714,14720,9717,14707,9717,14675,9717,14666,9715,14663xe" filled="t" fillcolor="#717073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1.7005pt;margin-top:646.427917pt;width:43.383pt;height:40.884pt;mso-position-horizontal-relative:page;mso-position-vertical-relative:page;z-index:-591" coordorigin="9634,12929" coordsize="868,818">
            <v:group style="position:absolute;left:9644;top:12939;width:798;height:798" coordorigin="9644,12939" coordsize="798,798">
              <v:shape style="position:absolute;left:9644;top:12939;width:798;height:798" coordorigin="9644,12939" coordsize="798,798" path="m10043,12939l9978,12944,9917,12959,9859,12983,9807,13016,9761,13055,9721,13102,9688,13154,9664,13211,9649,13273,9644,13337,9645,13370,9656,13433,9675,13493,9704,13548,9740,13597,9783,13640,9833,13677,9888,13705,9947,13725,10010,13735,10043,13736,10076,13735,10139,13725,10198,13705,10253,13676,10302,13640,10346,13597,10382,13547,10410,13493,10430,13433,10440,13370,10442,13337,10440,13305,10430,13241,10410,13182,10382,13127,10346,13078,10302,13035,10253,12998,10198,12970,10139,12950,10075,12940,10043,12939xe" filled="t" fillcolor="#E86D1F" stroked="f">
                <v:path arrowok="t"/>
                <v:fill type="solid"/>
              </v:shape>
            </v:group>
            <v:group style="position:absolute;left:10060;top:13228;width:292;height:303" coordorigin="10060,13228" coordsize="292,303">
              <v:shape style="position:absolute;left:10060;top:13228;width:292;height:303" coordorigin="10060,13228" coordsize="292,303" path="m10254,13228l10163,13228,10140,13230,10085,13264,10060,13324,10060,13428,10062,13451,10096,13506,10156,13531,10248,13531,10271,13529,10326,13495,10348,13451,10185,13451,10164,13446,10147,13432,10138,13412,10137,13357,10142,13335,10156,13318,10176,13309,10250,13308,10259,13305,10266,13297,10266,13237,10254,13228xe" filled="t" fillcolor="#FFFFFF" stroked="f">
                <v:path arrowok="t"/>
                <v:fill type="solid"/>
              </v:shape>
              <v:shape style="position:absolute;left:10060;top:13228;width:292;height:303" coordorigin="10060,13228" coordsize="292,303" path="m10341,13307l10276,13307,10266,13318,10266,13402,10261,13424,10247,13441,10228,13450,10185,13451,10348,13451,10351,13435,10351,13357,10351,13319,10341,13307xe" filled="t" fillcolor="#FFFFFF" stroked="f">
                <v:path arrowok="t"/>
                <v:fill type="solid"/>
              </v:shape>
            </v:group>
            <v:group style="position:absolute;left:9742;top:13102;width:292;height:429" coordorigin="9742,13102" coordsize="292,429">
              <v:shape style="position:absolute;left:9742;top:13102;width:292;height:429" coordorigin="9742,13102" coordsize="292,429" path="m9920,13228l9845,13228,9823,13230,9767,13264,9743,13324,9742,13429,9744,13451,9775,13506,9838,13531,9939,13531,9959,13528,10012,13493,10031,13451,9868,13451,9846,13446,9830,13432,9821,13412,9820,13357,9825,13335,9839,13318,9858,13309,9916,13308,9925,13305,9931,13297,9931,13237,9920,13228xe" filled="t" fillcolor="#FFFFFF" stroked="f">
                <v:path arrowok="t"/>
                <v:fill type="solid"/>
              </v:shape>
              <v:shape style="position:absolute;left:9742;top:13102;width:292;height:429" coordorigin="9742,13102" coordsize="292,429" path="m10024,13102l9959,13102,9949,13114,9949,13402,9944,13424,9930,13441,9910,13450,9868,13451,10031,13451,10034,13429,10034,13114,10024,13102xe" filled="t" fillcolor="#FFFFFF" stroked="f">
                <v:path arrowok="t"/>
                <v:fill type="solid"/>
              </v:shape>
            </v:group>
            <v:group style="position:absolute;left:10380;top:12991;width:112;height:53" coordorigin="10380,12991" coordsize="112,53">
              <v:shape style="position:absolute;left:10380;top:12991;width:112;height:53" coordorigin="10380,12991" coordsize="112,53" path="m10447,12991l10431,12991,10427,13044,10437,13044,10439,13013,10440,13004,10440,12998,10449,12998,10447,12991xe" filled="t" fillcolor="#E86D1F" stroked="f">
                <v:path arrowok="t"/>
                <v:fill type="solid"/>
              </v:shape>
              <v:shape style="position:absolute;left:10380;top:12991;width:112;height:53" coordorigin="10380,12991" coordsize="112,53" path="m10488,12998l10479,12998,10479,13003,10479,13013,10481,13044,10492,13044,10488,12998xe" filled="t" fillcolor="#E86D1F" stroked="f">
                <v:path arrowok="t"/>
                <v:fill type="solid"/>
              </v:shape>
              <v:shape style="position:absolute;left:10380;top:12991;width:112;height:53" coordorigin="10380,12991" coordsize="112,53" path="m10449,12998l10440,12998,10443,13009,10444,13013,10453,13043,10464,13043,10468,13030,10459,13030,10457,13021,10456,13017,10449,12998xe" filled="t" fillcolor="#E86D1F" stroked="f">
                <v:path arrowok="t"/>
                <v:fill type="solid"/>
              </v:shape>
              <v:shape style="position:absolute;left:10380;top:12991;width:112;height:53" coordorigin="10380,12991" coordsize="112,53" path="m10488,12991l10472,12991,10463,13017,10462,13021,10461,13025,10460,13030,10468,13030,10475,13009,10477,13003,10478,12998,10488,12998,10488,12991xe" filled="t" fillcolor="#E86D1F" stroked="f">
                <v:path arrowok="t"/>
                <v:fill type="solid"/>
              </v:shape>
              <v:shape style="position:absolute;left:10380;top:12991;width:112;height:53" coordorigin="10380,12991" coordsize="112,53" path="m10407,13000l10397,13000,10397,13044,10407,13044,10407,13000xe" filled="t" fillcolor="#E86D1F" stroked="f">
                <v:path arrowok="t"/>
                <v:fill type="solid"/>
              </v:shape>
              <v:shape style="position:absolute;left:10380;top:12991;width:112;height:53" coordorigin="10380,12991" coordsize="112,53" path="m10424,12991l10380,12991,10380,13000,10424,13000,10424,12991xe" filled="t" fillcolor="#E86D1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2.125244pt;margin-top:691.701538pt;width:119.586749pt;height:29.0103pt;mso-position-horizontal-relative:page;mso-position-vertical-relative:page;z-index:-590" coordorigin="8843,13834" coordsize="2392,580">
            <v:shape style="position:absolute;left:8843;top:13839;width:2311;height:575" type="#_x0000_t75">
              <v:imagedata r:id="rId67" o:title=""/>
            </v:shape>
            <v:group style="position:absolute;left:11219;top:13849;width:2;height:299" coordorigin="11219,13849" coordsize="2,299">
              <v:shape style="position:absolute;left:11219;top:13849;width:2;height:299" coordorigin="11219,13849" coordsize="0,299" path="m11219,13849l11219,14148e" filled="f" stroked="t" strokeweight="1.511pt" strokecolor="#71707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7.549011pt;margin-top:763.027039pt;width:61.092pt;height:27.413pt;mso-position-horizontal-relative:page;mso-position-vertical-relative:page;z-index:-589" coordorigin="6351,15261" coordsize="1222,548">
            <v:group style="position:absolute;left:6359;top:15802;width:1205;height:2" coordorigin="6359,15802" coordsize="1205,2">
              <v:shape style="position:absolute;left:6359;top:15802;width:1205;height:2" coordorigin="6359,15802" coordsize="1205,0" path="m6359,15802l7564,15802e" filled="f" stroked="t" strokeweight=".7pt" strokecolor="#000000">
                <v:path arrowok="t"/>
              </v:shape>
            </v:group>
            <v:group style="position:absolute;left:6365;top:15286;width:2;height:510" coordorigin="6365,15286" coordsize="2,510">
              <v:shape style="position:absolute;left:6365;top:15286;width:2;height:510" coordorigin="6365,15286" coordsize="0,510" path="m6365,15286l6365,15796e" filled="f" stroked="t" strokeweight=".742pt" strokecolor="#000000">
                <v:path arrowok="t"/>
              </v:shape>
            </v:group>
            <v:group style="position:absolute;left:6359;top:15279;width:1205;height:2" coordorigin="6359,15279" coordsize="1205,2">
              <v:shape style="position:absolute;left:6359;top:15279;width:1205;height:2" coordorigin="6359,15279" coordsize="1205,0" path="m6359,15279l7564,15279e" filled="f" stroked="t" strokeweight=".8pt" strokecolor="#000000">
                <v:path arrowok="t"/>
              </v:shape>
            </v:group>
            <v:group style="position:absolute;left:7558;top:15286;width:2;height:510" coordorigin="7558,15286" coordsize="2,510">
              <v:shape style="position:absolute;left:7558;top:15286;width:2;height:510" coordorigin="7558,15286" coordsize="0,510" path="m7558,15286l7558,15796e" filled="f" stroked="t" strokeweight=".742pt" strokecolor="#000000">
                <v:path arrowok="t"/>
              </v:shape>
            </v:group>
            <v:group style="position:absolute;left:6409;top:15594;width:122;height:163" coordorigin="6409,15594" coordsize="122,163">
              <v:shape style="position:absolute;left:6409;top:15594;width:122;height:163" coordorigin="6409,15594" coordsize="122,163" path="m6471,15594l6415,15637,6409,15695,6414,15717,6424,15734,6440,15747,6460,15754,6486,15756,6506,15749,6521,15736,6524,15730,6460,15730,6447,15719,6440,15699,6438,15667,6443,15641,6454,15625,6471,15619,6520,15619,6512,15607,6495,15597,6471,15594xe" filled="t" fillcolor="#000000" stroked="f">
                <v:path arrowok="t"/>
                <v:fill type="solid"/>
              </v:shape>
              <v:shape style="position:absolute;left:6409;top:15594;width:122;height:163" coordorigin="6409,15594" coordsize="122,163" path="m6531,15716l6497,15718,6483,15729,6460,15730,6524,15730,6531,15716xe" filled="t" fillcolor="#000000" stroked="f">
                <v:path arrowok="t"/>
                <v:fill type="solid"/>
              </v:shape>
              <v:shape style="position:absolute;left:6409;top:15594;width:122;height:163" coordorigin="6409,15594" coordsize="122,163" path="m6520,15619l6486,15619,6495,15629,6500,15642,6523,15624,6520,15619xe" filled="t" fillcolor="#000000" stroked="f">
                <v:path arrowok="t"/>
                <v:fill type="solid"/>
              </v:shape>
            </v:group>
            <v:group style="position:absolute;left:6557;top:15596;width:108;height:160" coordorigin="6557,15596" coordsize="108,160">
              <v:shape style="position:absolute;left:6557;top:15596;width:108;height:160" coordorigin="6557,15596" coordsize="108,160" path="m6662,15596l6557,15596,6557,15756,6665,15756,6665,15730,6587,15730,6587,15685,6642,15685,6642,15660,6587,15660,6587,15621,6662,15621,6662,15596xe" filled="t" fillcolor="#000000" stroked="f">
                <v:path arrowok="t"/>
                <v:fill type="solid"/>
              </v:shape>
            </v:group>
            <v:group style="position:absolute;left:6693;top:15596;width:121;height:160" coordorigin="6693,15596" coordsize="121,160">
              <v:shape style="position:absolute;left:6693;top:15596;width:121;height:160" coordorigin="6693,15596" coordsize="121,160" path="m6756,15596l6693,15596,6693,15756,6723,15756,6723,15691,6782,15691,6778,15684,6795,15675,6800,15666,6723,15666,6723,15621,6802,15621,6799,15614,6783,15601,6756,15596xe" filled="t" fillcolor="#000000" stroked="f">
                <v:path arrowok="t"/>
                <v:fill type="solid"/>
              </v:shape>
              <v:shape style="position:absolute;left:6693;top:15596;width:121;height:160" coordorigin="6693,15596" coordsize="121,160" path="m6782,15691l6750,15691,6780,15756,6814,15756,6782,15691xe" filled="t" fillcolor="#000000" stroked="f">
                <v:path arrowok="t"/>
                <v:fill type="solid"/>
              </v:shape>
              <v:shape style="position:absolute;left:6693;top:15596;width:121;height:160" coordorigin="6693,15596" coordsize="121,160" path="m6802,15621l6768,15621,6777,15628,6777,15658,6770,15666,6800,15666,6804,15658,6807,15633,6802,15621xe" filled="t" fillcolor="#000000" stroked="f">
                <v:path arrowok="t"/>
                <v:fill type="solid"/>
              </v:shape>
            </v:group>
            <v:group style="position:absolute;left:6883;top:15621;width:2;height:134" coordorigin="6883,15621" coordsize="2,134">
              <v:shape style="position:absolute;left:6883;top:15621;width:2;height:134" coordorigin="6883,15621" coordsize="0,134" path="m6883,15621l6883,15756e" filled="f" stroked="t" strokeweight="1.627pt" strokecolor="#000000">
                <v:path arrowok="t"/>
              </v:shape>
            </v:group>
            <v:group style="position:absolute;left:6826;top:15608;width:114;height:2" coordorigin="6826,15608" coordsize="114,2">
              <v:shape style="position:absolute;left:6826;top:15608;width:114;height:2" coordorigin="6826,15608" coordsize="114,0" path="m6826,15608l6940,15608e" filled="f" stroked="t" strokeweight="1.383pt" strokecolor="#000000">
                <v:path arrowok="t"/>
              </v:shape>
            </v:group>
            <v:group style="position:absolute;left:6983;top:15596;width:2;height:160" coordorigin="6983,15596" coordsize="2,160">
              <v:shape style="position:absolute;left:6983;top:15596;width:2;height:160" coordorigin="6983,15596" coordsize="0,160" path="m6983,15596l6983,15756e" filled="f" stroked="t" strokeweight="1.626pt" strokecolor="#000000">
                <v:path arrowok="t"/>
              </v:shape>
            </v:group>
            <v:group style="position:absolute;left:7040;top:15596;width:102;height:160" coordorigin="7040,15596" coordsize="102,160">
              <v:shape style="position:absolute;left:7040;top:15596;width:102;height:160" coordorigin="7040,15596" coordsize="102,160" path="m7141,15596l7040,15596,7040,15756,7070,15756,7070,15685,7124,15685,7124,15660,7070,15660,7070,15621,7141,15621,7141,15596xe" filled="t" fillcolor="#000000" stroked="f">
                <v:path arrowok="t"/>
                <v:fill type="solid"/>
              </v:shape>
            </v:group>
            <v:group style="position:absolute;left:7184;top:15596;width:2;height:160" coordorigin="7184,15596" coordsize="2,160">
              <v:shape style="position:absolute;left:7184;top:15596;width:2;height:160" coordorigin="7184,15596" coordsize="0,160" path="m7184,15596l7184,15756e" filled="f" stroked="t" strokeweight="1.626pt" strokecolor="#000000">
                <v:path arrowok="t"/>
              </v:shape>
            </v:group>
            <v:group style="position:absolute;left:7242;top:15596;width:108;height:160" coordorigin="7242,15596" coordsize="108,160">
              <v:shape style="position:absolute;left:7242;top:15596;width:108;height:160" coordorigin="7242,15596" coordsize="108,160" path="m7348,15596l7242,15596,7242,15756,7350,15756,7350,15730,7273,15730,7273,15685,7327,15685,7327,15660,7273,15660,7273,15621,7348,15621,7348,15596xe" filled="t" fillcolor="#000000" stroked="f">
                <v:path arrowok="t"/>
                <v:fill type="solid"/>
              </v:shape>
            </v:group>
            <v:group style="position:absolute;left:7378;top:15596;width:124;height:160" coordorigin="7378,15596" coordsize="124,160">
              <v:shape style="position:absolute;left:7378;top:15596;width:124;height:160" coordorigin="7378,15596" coordsize="124,160" path="m7431,15596l7378,15596,7378,15756,7448,15754,7466,15748,7481,15737,7486,15730,7409,15730,7409,15621,7488,15621,7487,15619,7472,15606,7453,15598,7431,15596xe" filled="t" fillcolor="#000000" stroked="f">
                <v:path arrowok="t"/>
                <v:fill type="solid"/>
              </v:shape>
              <v:shape style="position:absolute;left:7378;top:15596;width:124;height:160" coordorigin="7378,15596" coordsize="124,160" path="m7488,15621l7409,15621,7450,15626,7463,15639,7470,15659,7472,15687,7466,15709,7453,15724,7429,15730,7486,15730,7493,15720,7500,15696,7502,15665,7497,15639,7488,15621xe" filled="t" fillcolor="#000000" stroked="f">
                <v:path arrowok="t"/>
                <v:fill type="solid"/>
              </v:shape>
            </v:group>
            <v:group style="position:absolute;left:6365;top:15271;width:1197;height:279" coordorigin="6365,15271" coordsize="1197,279">
              <v:shape style="position:absolute;left:6365;top:15271;width:1197;height:279" coordorigin="6365,15271" coordsize="1197,279" path="m7563,15550l6365,15550,6365,15271,7563,15271,7563,15550xe" filled="t" fillcolor="#000000" stroked="f">
                <v:path arrowok="t"/>
                <v:fill type="solid"/>
              </v:shape>
            </v:group>
            <v:group style="position:absolute;left:6426;top:15339;width:2;height:158" coordorigin="6426,15339" coordsize="2,158">
              <v:shape style="position:absolute;left:6426;top:15339;width:2;height:158" coordorigin="6426,15339" coordsize="0,158" path="m6426,15339l6426,15497e" filled="f" stroked="t" strokeweight="1.453pt" strokecolor="#FFFFFF">
                <v:path arrowok="t"/>
              </v:shape>
            </v:group>
            <v:group style="position:absolute;left:6459;top:15341;width:78;height:155" coordorigin="6459,15341" coordsize="78,155">
              <v:shape style="position:absolute;left:6459;top:15341;width:78;height:155" coordorigin="6459,15341" coordsize="78,155" path="m6483,15452l6459,15468,6468,15484,6486,15494,6514,15496,6528,15486,6532,15475,6490,15475,6484,15467,6483,15452xe" filled="t" fillcolor="#FFFFFF" stroked="f">
                <v:path arrowok="t"/>
                <v:fill type="solid"/>
              </v:shape>
              <v:shape style="position:absolute;left:6459;top:15341;width:78;height:155" coordorigin="6459,15341" coordsize="78,155" path="m6480,15341l6465,15355,6460,15378,6466,15400,6480,15417,6496,15431,6509,15445,6515,15461,6515,15470,6509,15475,6532,15475,6535,15467,6535,15461,6535,15437,6522,15419,6505,15405,6491,15391,6486,15376,6486,15366,6490,15361,6535,15361,6528,15350,6510,15342,6480,15341xe" filled="t" fillcolor="#FFFFFF" stroked="f">
                <v:path arrowok="t"/>
                <v:fill type="solid"/>
              </v:shape>
              <v:shape style="position:absolute;left:6459;top:15341;width:78;height:155" coordorigin="6459,15341" coordsize="78,155" path="m6535,15361l6505,15361,6512,15364,6514,15378,6537,15364,6535,15361xe" filled="t" fillcolor="#FFFFFF" stroked="f">
                <v:path arrowok="t"/>
                <v:fill type="solid"/>
              </v:shape>
            </v:group>
            <v:group style="position:absolute;left:6556;top:15342;width:83;height:152" coordorigin="6556,15342" coordsize="83,152">
              <v:shape style="position:absolute;left:6556;top:15342;width:83;height:152" coordorigin="6556,15342" coordsize="83,152" path="m6575,15342l6560,15356,6556,15377,6558,15473,6568,15486,6587,15494,6619,15494,6634,15480,6635,15475,6586,15475,6583,15470,6583,15366,6586,15361,6634,15361,6627,15350,6607,15342,6575,15342xe" filled="t" fillcolor="#FFFFFF" stroked="f">
                <v:path arrowok="t"/>
                <v:fill type="solid"/>
              </v:shape>
              <v:shape style="position:absolute;left:6556;top:15342;width:83;height:152" coordorigin="6556,15342" coordsize="83,152" path="m6634,15361l6608,15361,6612,15366,6612,15470,6608,15475,6635,15475,6639,15459,6636,15363,6634,15361xe" filled="t" fillcolor="#FFFFFF" stroked="f">
                <v:path arrowok="t"/>
                <v:fill type="solid"/>
              </v:shape>
            </v:group>
            <v:group style="position:absolute;left:6699;top:15337;width:77;height:158" coordorigin="6699,15337" coordsize="77,158">
              <v:shape style="position:absolute;left:6699;top:15337;width:77;height:158" coordorigin="6699,15337" coordsize="77,158" path="m6726,15454l6703,15454,6703,15471,6711,15486,6728,15494,6758,15495,6772,15481,6772,15478,6730,15478,6726,15473,6726,15454xe" filled="t" fillcolor="#FFFFFF" stroked="f">
                <v:path arrowok="t"/>
                <v:fill type="solid"/>
              </v:shape>
              <v:shape style="position:absolute;left:6699;top:15337;width:77;height:158" coordorigin="6699,15337" coordsize="77,158" path="m6775,15426l6750,15426,6750,15473,6746,15478,6772,15478,6776,15456,6775,15426xe" filled="t" fillcolor="#FFFFFF" stroked="f">
                <v:path arrowok="t"/>
                <v:fill type="solid"/>
              </v:shape>
              <v:shape style="position:absolute;left:6699;top:15337;width:77;height:158" coordorigin="6699,15337" coordsize="77,158" path="m6736,15337l6715,15343,6703,15358,6699,15385,6700,15409,6709,15430,6728,15436,6739,15436,6743,15433,6750,15426,6775,15426,6775,15415,6730,15415,6725,15410,6725,15363,6730,15358,6772,15358,6772,15356,6759,15342,6736,15337xe" filled="t" fillcolor="#FFFFFF" stroked="f">
                <v:path arrowok="t"/>
                <v:fill type="solid"/>
              </v:shape>
              <v:shape style="position:absolute;left:6699;top:15337;width:77;height:158" coordorigin="6699,15337" coordsize="77,158" path="m6772,15358l6746,15358,6750,15363,6750,15407,6747,15410,6741,15415,6775,15415,6772,15358xe" filled="t" fillcolor="#FFFFFF" stroked="f">
                <v:path arrowok="t"/>
                <v:fill type="solid"/>
              </v:shape>
            </v:group>
            <v:group style="position:absolute;left:6791;top:15341;width:77;height:154" coordorigin="6791,15341" coordsize="77,154">
              <v:shape style="position:absolute;left:6791;top:15341;width:77;height:154" coordorigin="6791,15341" coordsize="77,154" path="m6809,15341l6795,15355,6791,15380,6792,15472,6801,15487,6819,15494,6850,15495,6863,15481,6864,15478,6821,15478,6817,15473,6817,15363,6821,15358,6863,15358,6857,15349,6839,15341,6809,15341xe" filled="t" fillcolor="#FFFFFF" stroked="f">
                <v:path arrowok="t"/>
                <v:fill type="solid"/>
              </v:shape>
              <v:shape style="position:absolute;left:6791;top:15341;width:77;height:154" coordorigin="6791,15341" coordsize="77,154" path="m6863,15358l6837,15358,6842,15363,6842,15473,6837,15478,6864,15478,6868,15456,6866,15364,6863,15358xe" filled="t" fillcolor="#FFFFFF" stroked="f">
                <v:path arrowok="t"/>
                <v:fill type="solid"/>
              </v:shape>
            </v:group>
            <v:group style="position:absolute;left:6882;top:15341;width:77;height:154" coordorigin="6882,15341" coordsize="77,154">
              <v:shape style="position:absolute;left:6882;top:15341;width:77;height:154" coordorigin="6882,15341" coordsize="77,154" path="m6900,15341l6886,15355,6882,15380,6884,15472,6892,15487,6911,15494,6941,15495,6955,15481,6955,15478,6913,15478,6908,15473,6908,15363,6913,15358,6954,15358,6949,15349,6931,15341,6900,15341xe" filled="t" fillcolor="#FFFFFF" stroked="f">
                <v:path arrowok="t"/>
                <v:fill type="solid"/>
              </v:shape>
              <v:shape style="position:absolute;left:6882;top:15341;width:77;height:154" coordorigin="6882,15341" coordsize="77,154" path="m6954,15358l6929,15358,6933,15363,6933,15473,6929,15478,6955,15478,6959,15456,6957,15364,6954,15358xe" filled="t" fillcolor="#FFFFFF" stroked="f">
                <v:path arrowok="t"/>
                <v:fill type="solid"/>
              </v:shape>
            </v:group>
            <v:group style="position:absolute;left:6975;top:15337;width:46;height:160" coordorigin="6975,15337" coordsize="46,160">
              <v:shape style="position:absolute;left:6975;top:15337;width:46;height:160" coordorigin="6975,15337" coordsize="46,160" path="m7021,15337l7008,15337,6999,15345,6987,15351,6975,15357,6975,15372,6997,15372,6997,15497,7021,15497,7021,15337xe" filled="t" fillcolor="#FFFFFF" stroked="f">
                <v:path arrowok="t"/>
                <v:fill type="solid"/>
              </v:shape>
            </v:group>
            <v:group style="position:absolute;left:7066;top:15385;width:26;height:86" coordorigin="7066,15385" coordsize="26,86">
              <v:shape style="position:absolute;left:7066;top:15385;width:26;height:86" coordorigin="7066,15385" coordsize="26,86" path="m7092,15445l7066,15445,7066,15471,7092,15471,7092,15445xe" filled="t" fillcolor="#FFFFFF" stroked="f">
                <v:path arrowok="t"/>
                <v:fill type="solid"/>
              </v:shape>
              <v:shape style="position:absolute;left:7066;top:15385;width:26;height:86" coordorigin="7066,15385" coordsize="26,86" path="m7092,15385l7066,15385,7066,15410,7092,15410,7092,15385xe" filled="t" fillcolor="#FFFFFF" stroked="f">
                <v:path arrowok="t"/>
                <v:fill type="solid"/>
              </v:shape>
            </v:group>
            <v:group style="position:absolute;left:7152;top:15341;width:77;height:155" coordorigin="7152,15341" coordsize="77,155">
              <v:shape style="position:absolute;left:7152;top:15341;width:77;height:155" coordorigin="7152,15341" coordsize="77,155" path="m7225,15358l7199,15358,7204,15363,7203,15383,7168,15451,7152,15475,7152,15496,7227,15496,7227,15474,7180,15472,7198,15446,7228,15379,7228,15364,7225,15358xe" filled="t" fillcolor="#FFFFFF" stroked="f">
                <v:path arrowok="t"/>
                <v:fill type="solid"/>
              </v:shape>
              <v:shape style="position:absolute;left:7152;top:15341;width:77;height:155" coordorigin="7152,15341" coordsize="77,155" path="m7173,15341l7158,15356,7152,15377,7152,15385,7178,15385,7178,15364,7183,15358,7225,15358,7221,15350,7203,15342,7173,15341xe" filled="t" fillcolor="#FFFFFF" stroked="f">
                <v:path arrowok="t"/>
                <v:fill type="solid"/>
              </v:shape>
            </v:group>
            <v:group style="position:absolute;left:7243;top:15340;width:77;height:154" coordorigin="7243,15340" coordsize="77,154">
              <v:shape style="position:absolute;left:7243;top:15340;width:77;height:154" coordorigin="7243,15340" coordsize="77,154" path="m7261,15340l7248,15354,7243,15379,7245,15471,7254,15486,7272,15494,7303,15494,7316,15480,7317,15477,7274,15477,7269,15472,7269,15362,7274,15358,7316,15358,7310,15348,7292,15341,7261,15340xe" filled="t" fillcolor="#FFFFFF" stroked="f">
                <v:path arrowok="t"/>
                <v:fill type="solid"/>
              </v:shape>
              <v:shape style="position:absolute;left:7243;top:15340;width:77;height:154" coordorigin="7243,15340" coordsize="77,154" path="m7316,15358l7290,15358,7295,15362,7295,15472,7290,15477,7317,15477,7320,15455,7319,15363,7316,15358xe" filled="t" fillcolor="#FFFFFF" stroked="f">
                <v:path arrowok="t"/>
                <v:fill type="solid"/>
              </v:shape>
            </v:group>
            <v:group style="position:absolute;left:7335;top:15340;width:77;height:154" coordorigin="7335,15340" coordsize="77,154">
              <v:shape style="position:absolute;left:7335;top:15340;width:77;height:154" coordorigin="7335,15340" coordsize="77,154" path="m7353,15340l7339,15354,7335,15379,7337,15471,7345,15486,7363,15494,7394,15494,7408,15480,7408,15477,7365,15477,7361,15472,7361,15362,7365,15358,7407,15358,7402,15348,7383,15341,7353,15340xe" filled="t" fillcolor="#FFFFFF" stroked="f">
                <v:path arrowok="t"/>
                <v:fill type="solid"/>
              </v:shape>
              <v:shape style="position:absolute;left:7335;top:15340;width:77;height:154" coordorigin="7335,15340" coordsize="77,154" path="m7407,15358l7382,15358,7386,15362,7386,15472,7382,15477,7408,15477,7412,15455,7410,15363,7407,15358xe" filled="t" fillcolor="#FFFFFF" stroked="f">
                <v:path arrowok="t"/>
                <v:fill type="solid"/>
              </v:shape>
            </v:group>
            <v:group style="position:absolute;left:7427;top:15340;width:77;height:158" coordorigin="7427,15340" coordsize="77,158">
              <v:shape style="position:absolute;left:7427;top:15340;width:77;height:158" coordorigin="7427,15340" coordsize="77,158" path="m7447,15340l7434,15355,7429,15381,7429,15393,7433,15405,7443,15412,7437,15417,7429,15433,7427,15458,7432,15480,7447,15494,7471,15498,7489,15491,7498,15477,7455,15477,7451,15467,7451,15434,7455,15424,7500,15424,7492,15408,7495,15401,7457,15401,7453,15395,7453,15364,7457,15358,7496,15358,7492,15350,7475,15341,7447,15340xe" filled="t" fillcolor="#FFFFFF" stroked="f">
                <v:path arrowok="t"/>
                <v:fill type="solid"/>
              </v:shape>
              <v:shape style="position:absolute;left:7427;top:15340;width:77;height:158" coordorigin="7427,15340" coordsize="77,158" path="m7500,15424l7476,15424,7479,15434,7479,15467,7476,15477,7498,15477,7500,15473,7503,15445,7500,15425,7500,15424xe" filled="t" fillcolor="#FFFFFF" stroked="f">
                <v:path arrowok="t"/>
                <v:fill type="solid"/>
              </v:shape>
              <v:shape style="position:absolute;left:7427;top:15340;width:77;height:158" coordorigin="7427,15340" coordsize="77,158" path="m7496,15358l7473,15358,7477,15364,7477,15395,7473,15401,7495,15401,7499,15393,7500,15366,7496,15358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.715pt;margin-top:704.065735pt;width:275.913601pt;height:102.4903pt;mso-position-horizontal-relative:page;mso-position-vertical-relative:page;z-index:-588" coordorigin="674,14081" coordsize="5518,2050">
            <v:group style="position:absolute;left:997;top:14091;width:5186;height:1800" coordorigin="997,14091" coordsize="5186,1800">
              <v:shape style="position:absolute;left:997;top:14091;width:5186;height:1800" coordorigin="997,14091" coordsize="5186,1800" path="m1140,14091l1071,14092,1006,14121,997,14191,997,15755,997,15792,1005,15859,1066,15890,1133,15891,6077,15891,6151,15883,6181,15821,6183,15786,6182,14191,6174,14124,6113,14093,1140,14091xe" filled="t" fillcolor="#E1ECF0" stroked="f">
                <v:path arrowok="t"/>
                <v:fill type="solid"/>
              </v:shape>
              <v:shape style="position:absolute;left:1336;top:14379;width:4767;height:952" type="#_x0000_t75">
                <v:imagedata r:id="rId68" o:title=""/>
              </v:shape>
            </v:group>
            <v:group style="position:absolute;left:767;top:14254;width:457;height:424" coordorigin="767,14254" coordsize="457,424">
              <v:shape style="position:absolute;left:767;top:14254;width:457;height:424" coordorigin="767,14254" coordsize="457,424" path="m839,14254l772,14269,767,14322,767,14610,782,14673,835,14678,1152,14678,1219,14664,1224,14610,1224,14322,1209,14259,839,14254xe" filled="t" fillcolor="#004A61" stroked="f">
                <v:path arrowok="t"/>
                <v:fill type="solid"/>
              </v:shape>
            </v:group>
            <v:group style="position:absolute;left:767;top:14254;width:457;height:424" coordorigin="767,14254" coordsize="457,424">
              <v:shape style="position:absolute;left:767;top:14254;width:457;height:424" coordorigin="767,14254" coordsize="457,424" path="m839,14254l772,14269,767,14606,768,14641,835,14678,1152,14678,1187,14678,1224,14610,1224,14326,1223,14291,1156,14254,839,14254xe" filled="f" stroked="t" strokeweight="1pt" strokecolor="#9FA617">
                <v:path arrowok="t"/>
              </v:shape>
            </v:group>
            <v:group style="position:absolute;left:887;top:14303;width:213;height:297" coordorigin="887,14303" coordsize="213,297">
              <v:shape style="position:absolute;left:887;top:14303;width:213;height:297" coordorigin="887,14303" coordsize="213,297" path="m1095,14349l1022,14349,1045,14362,1051,14378,1005,14418,992,14422,979,14428,967,14437,957,14450,944,14479,938,14492,943,14492,970,14504,972,14507,979,14493,986,14484,999,14479,1014,14475,1032,14470,1050,14463,1093,14416,1100,14375,1098,14357,1095,14349xe" filled="t" fillcolor="#EEB111" stroked="f">
                <v:path arrowok="t"/>
                <v:fill type="solid"/>
              </v:shape>
              <v:shape style="position:absolute;left:887;top:14303;width:213;height:297" coordorigin="887,14303" coordsize="213,297" path="m1021,14303l1003,14306,990,14311,989,14330,995,14353,1006,14354,1022,14349,1095,14349,1092,14340,1083,14326,1070,14315,1044,14306,1021,14303xe" filled="t" fillcolor="#EEB111" stroked="f">
                <v:path arrowok="t"/>
                <v:fill type="solid"/>
              </v:shape>
              <v:shape style="position:absolute;left:887;top:14303;width:213;height:297" coordorigin="887,14303" coordsize="213,297" path="m916,14521l901,14527,891,14539,887,14559,891,14577,903,14591,911,14596,930,14600,948,14596,962,14584,969,14563,967,14544,957,14530,935,14521,916,14521xe" filled="t" fillcolor="#EEB111" stroked="f">
                <v:path arrowok="t"/>
                <v:fill type="solid"/>
              </v:shape>
              <v:shape style="position:absolute;left:1339;top:15891;width:2002;height:240" type="#_x0000_t75">
                <v:imagedata r:id="rId69" o:title=""/>
              </v:shape>
              <v:shape style="position:absolute;left:996;top:14967;width:1174;height:924" type="#_x0000_t75">
                <v:imagedata r:id="rId70" o:title=""/>
              </v:shape>
              <v:shape style="position:absolute;left:1632;top:14995;width:235;height:132" type="#_x0000_t75">
                <v:imagedata r:id="rId71" o:title=""/>
              </v:shape>
              <v:shape style="position:absolute;left:1875;top:15021;width:200;height:106" type="#_x0000_t75">
                <v:imagedata r:id="rId72" o:title=""/>
              </v:shape>
              <v:shape style="position:absolute;left:1359;top:14981;width:811;height:144" type="#_x0000_t75">
                <v:imagedata r:id="rId73" o:title=""/>
              </v:shape>
              <v:shape style="position:absolute;left:2168;top:14967;width:1173;height:924" type="#_x0000_t75">
                <v:imagedata r:id="rId74" o:title=""/>
              </v:shape>
              <v:shape style="position:absolute;left:2368;top:14983;width:243;height:146" type="#_x0000_t75">
                <v:imagedata r:id="rId75" o:title=""/>
              </v:shape>
              <v:shape style="position:absolute;left:1348;top:14980;width:1421;height:150" type="#_x0000_t75">
                <v:imagedata r:id="rId76" o:title=""/>
              </v:shape>
              <v:shape style="position:absolute;left:1960;top:14983;width:684;height:143" type="#_x0000_t75">
                <v:imagedata r:id="rId77" o:title=""/>
              </v:shape>
              <v:shape style="position:absolute;left:2019;top:14992;width:117;height:133" type="#_x0000_t75">
                <v:imagedata r:id="rId78" o:title=""/>
              </v:shape>
              <v:shape style="position:absolute;left:2391;top:14985;width:170;height:143" type="#_x0000_t75">
                <v:imagedata r:id="rId79" o:title=""/>
              </v:shape>
              <v:shape style="position:absolute;left:1679;top:15022;width:141;height:106" type="#_x0000_t75">
                <v:imagedata r:id="rId80" o:title=""/>
              </v:shape>
              <v:shape style="position:absolute;left:2711;top:15172;width:58;height:145" type="#_x0000_t75">
                <v:imagedata r:id="rId81" o:title=""/>
              </v:shape>
              <v:shape style="position:absolute;left:2760;top:14778;width:700;height:710" type="#_x0000_t75">
                <v:imagedata r:id="rId82" o:title=""/>
              </v:shape>
            </v:group>
            <w10:wrap type="none"/>
          </v:group>
        </w:pict>
      </w:r>
      <w:r>
        <w:rPr/>
        <w:pict>
          <v:shape style="position:absolute;margin-left:225.331894pt;margin-top:649.518433pt;width:57.6715pt;height:7.508pt;mso-position-horizontal-relative:page;mso-position-vertical-relative:page;z-index:-587" type="#_x0000_t75">
            <v:imagedata r:id="rId83" o:title=""/>
          </v:shape>
        </w:pict>
      </w:r>
      <w:r>
        <w:rPr/>
        <w:pict>
          <v:group style="position:absolute;margin-left:216.505493pt;margin-top:606.675781pt;width:2.883096pt;height:2.880165pt;mso-position-horizontal-relative:page;mso-position-vertical-relative:page;z-index:-586" coordorigin="4330,12134" coordsize="58,58">
            <v:shape style="position:absolute;left:4330;top:12134;width:58;height:58" coordorigin="4330,12134" coordsize="58,58" path="m4361,12134l4340,12141,4330,12159,4330,12162,4338,12182,4358,12191,4379,12183,4388,12164,4380,12143,4361,12134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703796pt;margin-top:603.723328pt;width:154.307800pt;height:40.2391pt;mso-position-horizontal-relative:page;mso-position-vertical-relative:page;z-index:-585" type="#_x0000_t75">
            <v:imagedata r:id="rId84" o:title=""/>
          </v:shape>
        </w:pict>
      </w:r>
      <w:r>
        <w:rPr/>
        <w:pict>
          <v:group style="position:absolute;margin-left:216.505493pt;margin-top:617.615784pt;width:2.883096pt;height:2.880165pt;mso-position-horizontal-relative:page;mso-position-vertical-relative:page;z-index:-584" coordorigin="4330,12352" coordsize="58,58">
            <v:shape style="position:absolute;left:4330;top:12352;width:58;height:58" coordorigin="4330,12352" coordsize="58,58" path="m4361,12352l4340,12360,4330,12378,4330,12381,4338,12401,4358,12410,4379,12402,4388,12383,4380,12362,4361,1235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5493pt;margin-top:638.055786pt;width:2.883096pt;height:2.880165pt;mso-position-horizontal-relative:page;mso-position-vertical-relative:page;z-index:-583" coordorigin="4330,12761" coordsize="58,58">
            <v:shape style="position:absolute;left:4330;top:12761;width:58;height:58" coordorigin="4330,12761" coordsize="58,58" path="m4361,12761l4340,12769,4330,12787,4330,12790,4338,12810,4358,12819,4379,12811,4388,12792,4380,12770,4361,12761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953796pt;margin-top:597.022522pt;width:163.37pt;height:.1pt;mso-position-horizontal-relative:page;mso-position-vertical-relative:page;z-index:-582" coordorigin="4319,11940" coordsize="3267,2">
            <v:shape style="position:absolute;left:4319;top:11940;width:3267;height:2" coordorigin="4319,11940" coordsize="3267,0" path="m4319,11940l7586,11940e" filled="f" stroked="t" strokeweight="1pt" strokecolor="#9FA617">
              <v:path arrowok="t"/>
            </v:shape>
            <w10:wrap type="none"/>
          </v:group>
        </w:pict>
      </w:r>
      <w:r>
        <w:rPr/>
        <w:pict>
          <v:group style="position:absolute;margin-left:216.305405pt;margin-top:581.827759pt;width:19.414pt;height:9.191131pt;mso-position-horizontal-relative:page;mso-position-vertical-relative:page;z-index:-581" coordorigin="4326,11637" coordsize="388,184">
            <v:shape style="position:absolute;left:4326;top:11637;width:388;height:184" coordorigin="4326,11637" coordsize="388,184" path="m4483,11769l4432,11769,4432,11819,4456,11819,4466,11785,4499,11785,4496,11780,4483,11769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376,11731l4353,11731,4353,11818,4376,11818,4376,11731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499,11785l4466,11785,4480,11800,4495,11812,4501,11806,4507,11798,4499,11785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507,11728l4382,11728,4382,11749,4417,11750,4407,11768,4394,11783,4378,11796,4388,11803,4395,11808,4408,11802,4421,11787,4432,11769,4483,11769,4481,11766,4470,11749,4507,11749,4507,11728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364,11637l4346,11694,4326,11729,4332,11734,4337,11739,4342,11746,4346,11742,4350,11737,4353,11731,4376,11731,4376,11695,4378,11690,4381,11682,4385,11670,4389,11659,4392,11651,4394,11645,4378,11640,4371,11638,4367,11637,4364,11637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456,11712l4432,11712,4432,11728,4456,11728,4456,11712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492,11648l4400,11648,4400,11712,4492,11712,4492,11692,4423,11692,4423,11670,4492,11670,4492,11648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492,11670l4466,11670,4466,11692,4492,11692,4492,11670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573,11734l4550,11734,4550,11820,4573,11820,4573,11734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95,11758l4686,11764,4670,11776,4653,11786,4634,11793,4614,11799,4593,11802,4597,11808,4601,11815,4625,11818,4645,11812,4664,11804,4682,11795,4698,11784,4713,11773,4713,11772,4710,11770,4706,11767,4700,11763,4697,11760,4695,11758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52,11778l4606,11778,4612,11785,4615,11790,4624,11791,4643,11783,4652,11778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591,11677l4581,11677,4581,11783,4602,11783,4602,11729,4638,11729,4644,11727,4664,11721,4707,11721,4708,11718,4602,11718,4602,11698,4625,11698,4625,11697,4627,11694,4683,11694,4683,11693,4603,11693,4603,11685,4603,11683,4603,11682,4604,11679,4604,11678,4601,11677,4596,11677,4593,11677,4591,11677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75,11738l4660,11750,4643,11760,4625,11769,4604,11777,4606,11779,4606,11779,4606,11778,4652,11778,4661,11773,4678,11762,4693,11750,4693,11748,4691,11748,4690,11747,4687,11745,4682,11742,4678,11740,4675,11738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61,11727l4641,11732,4623,11741,4603,11748,4608,11753,4612,11758,4616,11764,4619,11763,4638,11753,4656,11743,4671,11733,4671,11732,4666,11731,4661,11727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582,11646l4558,11660,4552,11681,4545,11700,4536,11716,4526,11731,4534,11737,4539,11743,4543,11746,4544,11743,4550,11734,4573,11734,4573,11690,4578,11676,4583,11664,4589,11654,4591,11650,4592,11648,4592,11647,4582,11646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38,11729l4602,11729,4605,11732,4607,11735,4607,11738,4626,11733,4638,11729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707,11721l4664,11721,4683,11730,4700,11735,4705,11724,4707,11721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83,11694l4627,11694,4631,11698,4634,11701,4637,11704,4629,11710,4617,11714,4602,11718,4708,11718,4710,11716,4714,11709,4700,11709,4687,11706,4683,11694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25,11698l4602,11698,4604,11700,4608,11701,4614,11704,4620,11706,4621,11704,4621,11704,4623,11701,4625,11698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21,11704l4621,11704,4621,11705,4621,11704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35,11638l4626,11638,4619,11661,4611,11679,4603,11693,4683,11693,4684,11691,4655,11691,4649,11688,4644,11683,4640,11676,4694,11676,4702,11657,4647,11657,4649,11654,4651,11650,4653,11647,4655,11644,4654,11641,4645,11639,4635,11638xe" filled="t" fillcolor="#E86D1F" stroked="f">
              <v:path arrowok="t"/>
              <v:fill type="solid"/>
            </v:shape>
            <v:shape style="position:absolute;left:4326;top:11637;width:388;height:184" coordorigin="4326,11637" coordsize="388,184" path="m4694,11676l4665,11676,4664,11681,4660,11685,4655,11691,4684,11691,4694,11676,4694,11676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3.324203pt;margin-top:585.125793pt;width:4.283pt;height:4.264pt;mso-position-horizontal-relative:page;mso-position-vertical-relative:page;z-index:-580" coordorigin="4866,11703" coordsize="86,85">
            <v:shape style="position:absolute;left:4866;top:11703;width:86;height:85" coordorigin="4866,11703" coordsize="86,85" path="m4946,11703l4872,11703,4866,11711,4866,11779,4872,11788,4946,11788,4952,11779,4952,11711,4946,11703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1.878693pt;margin-top:585.083313pt;width:4.283pt;height:4.264pt;mso-position-horizontal-relative:page;mso-position-vertical-relative:page;z-index:-579" coordorigin="5038,11702" coordsize="86,85">
            <v:shape style="position:absolute;left:5038;top:11702;width:86;height:85" coordorigin="5038,11702" coordsize="86,85" path="m5117,11702l5044,11702,5038,11710,5038,11778,5044,11787,5117,11787,5123,11778,5123,11710,5117,11702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0.352814pt;margin-top:585.041321pt;width:4.283pt;height:4.263pt;mso-position-horizontal-relative:page;mso-position-vertical-relative:page;z-index:-578" coordorigin="5207,11701" coordsize="86,85">
            <v:shape style="position:absolute;left:5207;top:11701;width:86;height:85" coordorigin="5207,11701" coordsize="86,85" path="m5287,11701l5213,11701,5207,11709,5207,11777,5213,11786,5287,11786,5293,11777,5293,11709,5287,11701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6.509293pt;margin-top:222.667786pt;width:2.883096pt;height:2.880165pt;mso-position-horizontal-relative:page;mso-position-vertical-relative:page;z-index:-577" coordorigin="4330,4453" coordsize="58,58">
            <v:shape style="position:absolute;left:4330;top:4453;width:58;height:58" coordorigin="4330,4453" coordsize="58,58" path="m4361,4453l4340,4461,4330,4479,4330,4482,4338,4502,4358,4511,4379,4503,4388,4484,4380,4463,4361,4453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24.770096pt;margin-top:219.925613pt;width:39.798pt;height:18.7528pt;mso-position-horizontal-relative:page;mso-position-vertical-relative:page;z-index:-576" type="#_x0000_t75">
            <v:imagedata r:id="rId85" o:title=""/>
          </v:shape>
        </w:pict>
      </w:r>
      <w:r>
        <w:rPr/>
        <w:pict>
          <v:group style="position:absolute;margin-left:216.509293pt;margin-top:233.107788pt;width:2.883096pt;height:2.880165pt;mso-position-horizontal-relative:page;mso-position-vertical-relative:page;z-index:-575" coordorigin="4330,4662" coordsize="58,58">
            <v:shape style="position:absolute;left:4330;top:4662;width:58;height:58" coordorigin="4330,4662" coordsize="58,58" path="m4361,4662l4340,4670,4330,4688,4330,4691,4338,4711,4358,4720,4379,4712,4388,4693,4380,4672,4361,4662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15.956207pt;margin-top:214.031113pt;width:163.37pt;height:.1pt;mso-position-horizontal-relative:page;mso-position-vertical-relative:page;z-index:-574" coordorigin="4319,4281" coordsize="3267,2">
            <v:shape style="position:absolute;left:4319;top:4281;width:3267;height:2" coordorigin="4319,4281" coordsize="3267,0" path="m4319,4281l7587,4281e" filled="f" stroked="t" strokeweight="1pt" strokecolor="#9FA617">
              <v:path arrowok="t"/>
            </v:shape>
            <w10:wrap type="none"/>
          </v:group>
        </w:pict>
      </w:r>
      <w:r>
        <w:rPr/>
        <w:pict>
          <v:group style="position:absolute;margin-left:216.932205pt;margin-top:198.939407pt;width:18.633pt;height:9.127pt;mso-position-horizontal-relative:page;mso-position-vertical-relative:page;z-index:-573" coordorigin="4339,3979" coordsize="373,183">
            <v:shape style="position:absolute;left:4339;top:3979;width:373;height:183" coordorigin="4339,3979" coordsize="373,183" path="m4449,4135l4455,4144,4458,4152,4460,4160,4486,4156,4494,4142,4494,4135,4458,4135,4449,4135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05,3989l4339,3989,4339,4158,4360,4158,4360,4104,4398,4104,4400,4099,4372,4099,4360,4097,4360,4052,4387,4052,4387,4048,4360,4048,4360,4010,4400,4010,4405,3989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32,4072l4411,4072,4411,4157,4432,4157,4432,4072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94,4046l4470,4046,4470,4129,4469,4132,4466,4133,4464,4135,4458,4135,4494,4135,4494,4046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398,4104l4360,4104,4364,4111,4368,4118,4374,4123,4394,4113,4398,4104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57,4057l4437,4062,4440,4076,4443,4089,4446,4101,4466,4096,4465,4087,4462,4074,4457,4057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387,4052l4360,4052,4371,4064,4377,4075,4377,4085,4378,4095,4372,4099,4400,4099,4401,4095,4401,4087,4400,4081,4396,4074,4409,4074,4411,4072,4432,4072,4432,4060,4392,4060,4390,4057,4387,4053,4387,4052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09,4074l4396,4074,4405,4080,4409,4074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18,3982l4413,4005,4408,4025,4401,4043,4392,4060,4432,4060,4432,4025,4436,4016,4440,4007,4446,3997,4447,3994,4448,3992,4448,3992,4442,3989,4432,3985,4418,3982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00,4010l4360,4010,4376,4011,4369,4031,4360,4048,4387,4048,4387,4046,4394,4029,4400,4010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511,4025l4439,4025,4439,4046,4511,4046,4511,4025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489,3982l4470,3982,4470,4025,4494,4025,4494,3994,4495,3991,4496,3988,4496,3986,4496,3985,4496,3982,4489,3982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663,4097l4639,4097,4639,4161,4663,4161,4663,4097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579,4072l4555,4072,4555,4159,4579,4159,4579,4072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711,4075l4586,4075,4586,4097,4711,4097,4711,4075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565,3979l4563,3981,4559,4004,4552,4025,4545,4043,4536,4059,4525,4073,4525,4074,4534,4080,4539,4085,4542,4089,4543,4089,4548,4083,4552,4077,4555,4072,4579,4072,4579,4028,4581,4022,4585,4011,4591,3995,4592,3992,4592,3991,4593,3989,4594,3988,4593,3987,4590,3986,4573,3981,4565,3979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663,4041l4639,4041,4639,4075,4663,4075,4663,4041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604,3995l4602,4005,4598,4025,4592,4044,4585,4061,4592,4063,4598,4066,4605,4069,4609,4062,4613,4052,4617,4041,4701,4041,4701,4020,4622,4020,4623,4018,4624,4016,4625,4011,4627,4004,4628,4001,4625,4000,4611,3997,4604,3995xe" filled="t" fillcolor="#E86D1F" stroked="f">
              <v:path arrowok="t"/>
              <v:fill type="solid"/>
            </v:shape>
            <v:shape style="position:absolute;left:4339;top:3979;width:373;height:183" coordorigin="4339,3979" coordsize="373,183" path="m4659,3980l4638,3980,4638,4020,4663,4020,4663,3994,4663,3992,4664,3989,4665,3986,4666,3984,4665,3983,4666,3981,4659,3980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43.326599pt;margin-top:202.134415pt;width:4.283pt;height:4.264pt;mso-position-horizontal-relative:page;mso-position-vertical-relative:page;z-index:-572" coordorigin="4867,4043" coordsize="86,85">
            <v:shape style="position:absolute;left:4867;top:4043;width:86;height:85" coordorigin="4867,4043" coordsize="86,85" path="m4946,4043l4872,4043,4867,4051,4867,4119,4872,4128,4946,4128,4952,4119,4952,4051,4946,4043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1.881104pt;margin-top:202.09201pt;width:4.283pt;height:4.264pt;mso-position-horizontal-relative:page;mso-position-vertical-relative:page;z-index:-571" coordorigin="5038,4042" coordsize="86,85">
            <v:shape style="position:absolute;left:5038;top:4042;width:86;height:85" coordorigin="5038,4042" coordsize="86,85" path="m5117,4042l5044,4042,5038,4050,5038,4119,5044,4127,5117,4127,5123,4119,5123,4050,5117,4042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0.355194pt;margin-top:202.049911pt;width:4.283pt;height:4.263pt;mso-position-horizontal-relative:page;mso-position-vertical-relative:page;z-index:-570" coordorigin="5207,4041" coordsize="86,85">
            <v:shape style="position:absolute;left:5207;top:4041;width:86;height:85" coordorigin="5207,4041" coordsize="86,85" path="m5287,4041l5213,4041,5207,4050,5207,4118,5213,4126,5287,4126,5293,4118,5293,4050,5287,4041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97.902893pt;margin-top:619.291992pt;width:56.5561pt;height:8.6798pt;mso-position-horizontal-relative:page;mso-position-vertical-relative:page;z-index:-569" type="#_x0000_t75">
            <v:imagedata r:id="rId86" o:title=""/>
          </v:shape>
        </w:pict>
      </w:r>
      <w:r>
        <w:rPr/>
        <w:pict>
          <v:shape style="position:absolute;margin-left:461.059906pt;margin-top:619.32251pt;width:62.349pt;height:8.469pt;mso-position-horizontal-relative:page;mso-position-vertical-relative:page;z-index:-568" type="#_x0000_t75">
            <v:imagedata r:id="rId87" o:title=""/>
          </v:shape>
        </w:pict>
      </w:r>
      <w:r>
        <w:rPr/>
        <w:pict>
          <v:group style="position:absolute;margin-left:397.74649pt;margin-top:614.818542pt;width:163.37pt;height:.1pt;mso-position-horizontal-relative:page;mso-position-vertical-relative:page;z-index:-567" coordorigin="7955,12296" coordsize="3267,2">
            <v:shape style="position:absolute;left:7955;top:12296;width:3267;height:2" coordorigin="7955,12296" coordsize="3267,0" path="m7955,12296l11222,12296e" filled="f" stroked="t" strokeweight="1pt" strokecolor="#9FA617">
              <v:path arrowok="t"/>
            </v:shape>
            <w10:wrap type="none"/>
          </v:group>
        </w:pict>
      </w:r>
      <w:r>
        <w:rPr/>
        <w:pict>
          <v:group style="position:absolute;margin-left:398.254608pt;margin-top:599.75293pt;width:39.023pt;height:9.101pt;mso-position-horizontal-relative:page;mso-position-vertical-relative:page;z-index:-566" coordorigin="7965,11995" coordsize="780,182">
            <v:shape style="position:absolute;left:7965;top:11995;width:780;height:182" coordorigin="7965,11995" coordsize="780,182" path="m8023,12111l7999,12111,7999,12176,8023,12176,8023,12111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121,12026l8096,12026,8096,12167,8101,12172,8112,12172,8138,12172,8143,12170,8146,12165,8149,12161,8150,12152,8151,12148,8127,12148,8124,12147,8121,12145,8121,12026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138,12172l8127,12172,8137,12172,8138,12172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121,12004l8056,12004,8055,12101,8055,12111,8049,12132,8039,12147,8024,12158,8033,12163,8040,12168,8054,12166,8065,12151,8075,12132,8078,12113,8079,12093,8079,12026,8121,12026,8121,12004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129,12132l8129,12143,8127,12148,8151,12148,8151,12136,8143,12136,8135,12134,8129,12132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048,12036l7969,12036,7969,12058,7996,12065,7989,12084,7979,12102,7967,12118,7965,12119,7983,12135,7989,12128,7994,12119,7999,12111,8023,12111,8023,12093,8049,12093,8041,12079,8023,12079,8023,12058,8048,12058,8048,12036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049,12093l8023,12093,8029,12104,8033,12111,8033,12114,8053,12101,8049,12093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036,12070l8023,12079,8041,12079,8036,12070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019,11996l7999,11996,7999,12036,8023,12036,8023,12006,8023,12004,8024,12000,8024,11999,8024,11998,8024,11997,8019,11996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342,12133l8317,12133,8317,12144,8317,12148,8316,12150,8314,12151,8312,12151,8305,12151,8292,12151,8297,12161,8299,12170,8300,12176,8318,12176,8329,12174,8334,12172,8339,12169,8342,12164,8342,12133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18,12105l8195,12105,8195,12176,8218,12176,8218,12105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69,12054l8266,12061,8260,12083,8255,12098,8252,12106,8250,12110,8249,12111,8247,12114,8244,12115,8240,12115,8239,12116,8240,12121,8244,12136,8245,12138,8245,12139,8246,12140,8257,12139,8277,12134,8296,12130,8342,12130,8342,12117,8316,12117,8314,12113,8271,12113,8275,12101,8277,12097,8279,12093,8280,12090,8305,12090,8303,12086,8281,12086,8284,12081,8288,12073,8292,12064,8292,12061,8289,12060,8274,12056,8271,12055,8269,12054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342,12130l8296,12130,8299,12139,8306,12137,8311,12135,8317,12133,8342,12133,8342,12130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39,12032l8167,12032,8167,12053,8188,12063,8182,12082,8173,12100,8162,12117,8164,12118,8166,12121,8168,12124,8175,12130,8179,12133,8179,12133,8186,12124,8191,12115,8195,12105,8218,12105,8218,12093,8243,12093,8242,12091,8236,12081,8234,12079,8218,12079,8218,12053,8264,12053,8266,12049,8239,12049,8239,12032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342,12046l8317,12046,8316,12117,8342,12117,8342,12046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305,12090l8280,12090,8285,12099,8289,12105,8290,12111,8281,12112,8275,12113,8314,12113,8308,12099,8305,12090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43,12093l8218,12093,8223,12102,8226,12108,8228,12112,8247,12101,8243,12093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300,12080l8281,12086,8303,12086,8300,12080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30,12072l8218,12079,8234,12079,8230,12072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64,12053l8237,12053,8235,12057,8233,12061,8230,12064,8231,12065,8239,12067,8246,12069,8253,12072,8258,12065,8263,12056,8264,12053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71,11997l8253,12013,8247,12032,8239,12049,8266,12049,8267,12046,8342,12046,8342,12023,8275,12023,8277,12018,8280,12011,8285,12001,8279,11999,8271,11997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218,11995l8195,11995,8195,12032,8218,12032,8218,12010,8219,12005,8221,12001,8221,11999,8221,11997,8220,11996,8218,11995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510,12110l8487,12110,8494,12131,8503,12149,8515,12164,8531,12177,8532,12174,8539,12165,8544,12158,8534,12142,8520,12127,8510,12110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491,11997l8467,11997,8468,12058,8466,12082,8443,12138,8414,12162,8422,12167,8429,12173,8440,12174,8457,12159,8470,12144,8480,12127,8487,12110,8510,12110,8510,12110,8503,12091,8498,12070,8496,12047,8496,12014,8497,12010,8497,12006,8498,12003,8498,12001,8498,12000,8498,11998,8491,11997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420,12053l8367,12053,8367,12076,8394,12076,8394,12128,8389,12136,8380,12144,8378,12145,8380,12148,8386,12157,8396,12169,8408,12156,8422,12142,8436,12127,8450,12113,8420,12113,8420,12053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441,12090l8435,12097,8428,12105,8420,12113,8450,12113,8452,12111,8447,12105,8443,12097,8441,12090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416,11999l8408,12003,8400,12006,8392,12009,8398,12017,8404,12028,8409,12043,8415,12041,8423,12038,8433,12033,8428,12022,8423,12010,8416,11999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609,11999l8582,12009,8592,12029,8598,12046,8610,12042,8619,12039,8624,12036,8616,12015,8609,11999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614,12054l8565,12054,8565,12076,8589,12076,8589,12128,8589,12134,8587,12137,8586,12141,8583,12145,8578,12149,8579,12151,8585,12162,8590,12170,8594,12175,8596,12172,8602,12163,8614,12147,8629,12128,8638,12116,8635,12111,8614,12111,8614,12054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746,12145l8624,12145,8624,12167,8746,12167,8746,12145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664,12055l8639,12055,8639,12145,8664,12145,8664,12068,8664,12064,8665,12060,8666,12057,8666,12056,8664,12055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703,12030l8678,12030,8678,12145,8703,12145,8703,12089,8736,12089,8736,12066,8703,12066,8703,12030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627,12096l8626,12097,8624,12098,8620,12105,8617,12108,8614,12111,8635,12111,8633,12107,8629,12100,8627,12096xe" filled="t" fillcolor="#E86D1F" stroked="f">
              <v:path arrowok="t"/>
              <v:fill type="solid"/>
            </v:shape>
            <v:shape style="position:absolute;left:7965;top:11995;width:780;height:182" coordorigin="7965,11995" coordsize="780,182" path="m8742,12008l8635,12008,8635,12030,8742,12030,8742,12008xe" filled="t" fillcolor="#E86D1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45.117004pt;margin-top:602.921814pt;width:4.283pt;height:4.264pt;mso-position-horizontal-relative:page;mso-position-vertical-relative:page;z-index:-565" coordorigin="8902,12058" coordsize="86,85">
            <v:shape style="position:absolute;left:8902;top:12058;width:86;height:85" coordorigin="8902,12058" coordsize="86,85" path="m8982,12058l8908,12058,8902,12067,8902,12135,8908,12144,8982,12144,8988,12135,8988,12067,8982,12058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53.671509pt;margin-top:602.879333pt;width:4.283pt;height:4.264pt;mso-position-horizontal-relative:page;mso-position-vertical-relative:page;z-index:-564" coordorigin="9073,12058" coordsize="86,85">
            <v:shape style="position:absolute;left:9073;top:12058;width:86;height:85" coordorigin="9073,12058" coordsize="86,85" path="m9153,12058l9079,12058,9073,12066,9073,12134,9079,12143,9153,12143,9159,12134,9159,12066,9153,12058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2.145508pt;margin-top:602.837341pt;width:4.283pt;height:4.263pt;mso-position-horizontal-relative:page;mso-position-vertical-relative:page;z-index:-563" coordorigin="9243,12057" coordsize="86,85">
            <v:shape style="position:absolute;left:9243;top:12057;width:86;height:85" coordorigin="9243,12057" coordsize="86,85" path="m9323,12057l9249,12057,9243,12065,9243,12133,9249,12142,9323,12142,9329,12133,9329,12065,9323,12057xe" filled="t" fillcolor="#004A61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.659786pt;margin-top:538.083191pt;width:155.800025pt;height:54.428027pt;mso-position-horizontal-relative:page;mso-position-vertical-relative:page;z-index:-562" coordorigin="853,10762" coordsize="3116,1089">
            <v:group style="position:absolute;left:3959;top:10772;width:2;height:1069" coordorigin="3959,10772" coordsize="2,1069">
              <v:shape style="position:absolute;left:3959;top:10772;width:2;height:1069" coordorigin="3959,10772" coordsize="0,1069" path="m3959,10772l3959,11840e" filled="f" stroked="t" strokeweight=".500014pt" strokecolor="#9FA617">
                <v:path arrowok="t"/>
              </v:shape>
            </v:group>
            <v:group style="position:absolute;left:858;top:11199;width:3106;height:2" coordorigin="858,11199" coordsize="3106,2">
              <v:shape style="position:absolute;left:858;top:11199;width:3106;height:2" coordorigin="858,11199" coordsize="3106,0" path="m858,11199l3964,11199e" filled="f" stroked="t" strokeweight=".500026pt" strokecolor="#9FA617">
                <v:path arrowok="t"/>
              </v:shape>
            </v:group>
            <v:group style="position:absolute;left:3239;top:11204;width:2;height:313" coordorigin="3239,11204" coordsize="2,313">
              <v:shape style="position:absolute;left:3239;top:11204;width:2;height:313" coordorigin="3239,11204" coordsize="0,313" path="m3239,11516l3239,11204e" filled="f" stroked="t" strokeweight=".5pt" strokecolor="#9FA617">
                <v:path arrowok="t"/>
              </v:shape>
            </v:group>
            <v:group style="position:absolute;left:858;top:11521;width:3106;height:2" coordorigin="858,11521" coordsize="3106,2">
              <v:shape style="position:absolute;left:858;top:11521;width:3106;height:2" coordorigin="858,11521" coordsize="3106,0" path="m858,11521l3964,11521e" filled="f" stroked="t" strokeweight=".500007pt" strokecolor="#9FA617">
                <v:path arrowok="t"/>
              </v:shape>
            </v:group>
            <v:group style="position:absolute;left:858;top:11845;width:3106;height:2" coordorigin="858,11845" coordsize="3106,2">
              <v:shape style="position:absolute;left:858;top:11845;width:3106;height:2" coordorigin="858,11845" coordsize="3106,0" path="m858,11845l3964,11845e" filled="f" stroked="t" strokeweight=".500001pt" strokecolor="#9FA617">
                <v:path arrowok="t"/>
              </v:shape>
            </v:group>
            <v:group style="position:absolute;left:863;top:10772;width:2;height:1069" coordorigin="863,10772" coordsize="2,1069">
              <v:shape style="position:absolute;left:863;top:10772;width:2;height:1069" coordorigin="863,10772" coordsize="0,1069" path="m863,10772l863,11840e" filled="f" stroked="t" strokeweight=".500003pt" strokecolor="#9FA617">
                <v:path arrowok="t"/>
              </v:shape>
            </v:group>
            <v:group style="position:absolute;left:858;top:10767;width:3106;height:2" coordorigin="858,10767" coordsize="3106,2">
              <v:shape style="position:absolute;left:858;top:10767;width:3106;height:2" coordorigin="858,10767" coordsize="3106,0" path="m858,10767l3964,10767e" filled="f" stroked="t" strokeweight=".500014pt" strokecolor="#9FA617">
                <v:path arrowok="t"/>
              </v:shape>
            </v:group>
            <v:group style="position:absolute;left:1799;top:10772;width:2;height:1069" coordorigin="1799,10772" coordsize="2,1069">
              <v:shape style="position:absolute;left:1799;top:10772;width:2;height:1069" coordorigin="1799,10772" coordsize="0,1069" path="m1799,10772l1799,11840e" filled="f" stroked="t" strokeweight="1.000001pt" strokecolor="#9FA617">
                <v:path arrowok="t"/>
              </v:shape>
            </v:group>
            <v:group style="position:absolute;left:2519;top:10772;width:2;height:745" coordorigin="2519,10772" coordsize="2,745">
              <v:shape style="position:absolute;left:2519;top:10772;width:2;height:745" coordorigin="2519,10772" coordsize="0,745" path="m2519,10772l2519,11516e" filled="f" stroked="t" strokeweight="1.000001pt" strokecolor="#9FA617">
                <v:path arrowok="t"/>
              </v:shape>
            </v:group>
            <v:group style="position:absolute;left:3239;top:10772;width:2;height:201" coordorigin="3239,10772" coordsize="2,201">
              <v:shape style="position:absolute;left:3239;top:10772;width:2;height:201" coordorigin="3239,10772" coordsize="0,201" path="m3239,10973l3239,10772e" filled="f" stroked="t" strokeweight=".5pt" strokecolor="#9FA617">
                <v:path arrowok="t"/>
              </v:shape>
            </v:group>
            <v:group style="position:absolute;left:868;top:10983;width:3086;height:2" coordorigin="868,10983" coordsize="3086,2">
              <v:shape style="position:absolute;left:868;top:10983;width:3086;height:2" coordorigin="868,10983" coordsize="3086,0" path="m868,10983l3954,10983e" filled="f" stroked="t" strokeweight="1.000011pt" strokecolor="#9FA617">
                <v:path arrowok="t"/>
              </v:shape>
            </v:group>
            <v:group style="position:absolute;left:2039;top:10833;width:240;height:96" coordorigin="2039,10833" coordsize="240,96">
              <v:shape style="position:absolute;left:2039;top:10833;width:240;height:96" coordorigin="2039,10833" coordsize="240,96" path="m2046,10834l2042,10834,2039,10835,2064,10924,2066,10928,2076,10928,2077,10928,2078,10924,2079,10919,2072,10919,2048,10835,2046,10834xe" filled="t" fillcolor="#000000" stroked="f">
                <v:path arrowok="t"/>
                <v:fill type="solid"/>
              </v:shape>
              <v:shape style="position:absolute;left:2039;top:10833;width:240;height:96" coordorigin="2039,10833" coordsize="240,96" path="m2107,10843l2098,10843,2119,10924,2120,10928,2121,10928,2121,10928,2131,10928,2131,10928,2132,10924,2134,10919,2127,10919,2107,10843xe" filled="t" fillcolor="#000000" stroked="f">
                <v:path arrowok="t"/>
                <v:fill type="solid"/>
              </v:shape>
              <v:shape style="position:absolute;left:2039;top:10833;width:240;height:96" coordorigin="2039,10833" coordsize="240,96" path="m2103,10833l2094,10833,2094,10833,2093,10837,2072,10919,2079,10919,2098,10843,2107,10843,2105,10835,2104,10833,2103,10833xe" filled="t" fillcolor="#000000" stroked="f">
                <v:path arrowok="t"/>
                <v:fill type="solid"/>
              </v:shape>
              <v:shape style="position:absolute;left:2039;top:10833;width:240;height:96" coordorigin="2039,10833" coordsize="240,96" path="m2157,10834l2151,10834,2149,10836,2127,10919,2134,10919,2157,10837,2157,10837,2157,10834,2157,10834xe" filled="t" fillcolor="#000000" stroked="f">
                <v:path arrowok="t"/>
                <v:fill type="solid"/>
              </v:shape>
              <v:shape style="position:absolute;left:2039;top:10833;width:240;height:96" coordorigin="2039,10833" coordsize="240,96" path="m2212,10834l2167,10834,2166,10836,2166,10925,2167,10927,2215,10927,2217,10925,2217,10922,2215,10920,2174,10920,2174,10881,2205,10881,2207,10879,2207,10876,2205,10874,2174,10874,2174,10841,2212,10841,2214,10839,2214,10836,2212,10834xe" filled="t" fillcolor="#000000" stroked="f">
                <v:path arrowok="t"/>
                <v:fill type="solid"/>
              </v:shape>
              <v:shape style="position:absolute;left:2039;top:10833;width:240;height:96" coordorigin="2039,10833" coordsize="240,96" path="m2258,10834l2228,10834,2227,10836,2227,10925,2228,10927,2233,10927,2235,10925,2235,10888,2257,10888,2264,10886,2270,10881,2235,10881,2235,10841,2271,10841,2264,10836,2258,10834xe" filled="t" fillcolor="#000000" stroked="f">
                <v:path arrowok="t"/>
                <v:fill type="solid"/>
              </v:shape>
              <v:shape style="position:absolute;left:2039;top:10833;width:240;height:96" coordorigin="2039,10833" coordsize="240,96" path="m2271,10841l2263,10841,2271,10847,2271,10868,2268,10873,2265,10876,2261,10880,2255,10881,2270,10881,2276,10877,2279,10871,2279,10852,2276,10845,2271,10841xe" filled="t" fillcolor="#000000" stroked="f">
                <v:path arrowok="t"/>
                <v:fill type="solid"/>
              </v:shape>
            </v:group>
            <v:group style="position:absolute;left:2743;top:10829;width:271;height:101" coordorigin="2743,10829" coordsize="271,101">
              <v:shape style="position:absolute;left:2743;top:10829;width:271;height:101" coordorigin="2743,10829" coordsize="271,101" path="m2752,10829l2743,10829,2770,10930,2779,10930,2783,10913,2774,10913,2752,10829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2808,10847l2799,10847,2819,10930,2828,10930,2832,10913,2823,10913,2808,10847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2804,10829l2794,10829,2774,10913,2783,10913,2799,10847,2808,10847,2804,10829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2855,10829l2846,10829,2824,10913,2832,10913,2855,10829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2869,10829l2869,10930,2878,10930,2878,10885,2899,10885,2924,10879,2924,10877,2878,10877,2878,10836,2921,10836,2910,10830,2869,10829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2921,10836l2917,10836,2924,10844,2924,10870,2917,10877,2924,10877,2933,10862,2928,10840,2921,10836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2982,10829l2968,10829,2936,10930,2945,10930,2956,10897,3004,10897,3001,10889,2958,10889,2975,10836,2985,10836,2982,10829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3004,10897l2994,10897,3004,10930,3014,10930,3004,10897xe" filled="t" fillcolor="#000000" stroked="f">
                <v:path arrowok="t"/>
                <v:fill type="solid"/>
              </v:shape>
              <v:shape style="position:absolute;left:2743;top:10829;width:271;height:101" coordorigin="2743,10829" coordsize="271,101" path="m2985,10836l2975,10836,2992,10889,3001,10889,2985,10836xe" filled="t" fillcolor="#000000" stroked="f">
                <v:path arrowok="t"/>
                <v:fill type="solid"/>
              </v:shape>
            </v:group>
            <v:group style="position:absolute;left:3425;top:10828;width:342;height:102" coordorigin="3425,10828" coordsize="342,102">
              <v:shape style="position:absolute;left:3425;top:10828;width:342;height:102" coordorigin="3425,10828" coordsize="342,102" path="m3435,10829l3425,10829,3452,10930,3461,10930,3465,10913,3456,10913,3435,10829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490,10847l3481,10847,3501,10930,3510,10930,3515,10913,3506,10913,3490,10847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486,10829l3477,10829,3457,10913,3465,10913,3481,10847,3490,10847,3486,10829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538,10829l3528,10829,3506,10913,3515,10913,3538,10829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551,10829l3551,10930,3560,10930,3560,10885,3582,10885,3606,10879,3607,10877,3560,10877,3560,10836,3604,10836,3592,10830,3551,10829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604,10836l3599,10836,3607,10844,3607,10870,3599,10877,3607,10877,3615,10862,3610,10840,3604,10836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665,10829l3650,10829,3618,10930,3628,10930,3638,10897,3686,10897,3684,10889,3641,10889,3657,10836,3667,10836,3665,10829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686,10897l3677,10897,3687,10930,3697,10930,3686,10897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667,10836l3658,10836,3674,10889,3684,10889,3667,10836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756,10835l3752,10835,3759,10844,3759,10866,3758,10870,3738,10884,3714,10905,3705,10918,3704,10930,3767,10930,3767,10922,3712,10922,3721,10907,3739,10893,3760,10876,3767,10861,3761,10838,3756,10835xe" filled="t" fillcolor="#000000" stroked="f">
                <v:path arrowok="t"/>
                <v:fill type="solid"/>
              </v:shape>
              <v:shape style="position:absolute;left:3425;top:10828;width:342;height:102" coordorigin="3425,10828" coordsize="342,102" path="m3743,10828l3720,10833,3707,10847,3713,10858,3716,10843,3725,10835,3756,10835,3743,10828xe" filled="t" fillcolor="#000000" stroked="f">
                <v:path arrowok="t"/>
                <v:fill type="solid"/>
              </v:shape>
              <v:shape style="position:absolute;left:899;top:11023;width:277;height:139" type="#_x0000_t75">
                <v:imagedata r:id="rId88" o:title=""/>
              </v:shape>
            </v:group>
            <v:group style="position:absolute;left:2828;top:11043;width:831;height:128" coordorigin="2828,11043" coordsize="831,128">
              <v:shape style="position:absolute;left:2828;top:11043;width:831;height:128" coordorigin="2828,11043" coordsize="831,128" path="m2828,11045l2828,11146,2837,11146,2837,11101,2859,11101,2883,11095,2884,11093,2837,11093,2837,11052,2881,11052,2869,11046,2828,11045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2881,11052l2876,11052,2883,11060,2883,11086,2876,11093,2884,11093,2892,11078,2887,11056,2881,11052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2910,11118l2901,11120,2912,11139,2931,11147,2955,11142,2957,11140,2923,11140,2914,11133,2910,11118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2914,11043l2904,11055,2904,11070,2911,11086,2927,11095,2945,11102,2957,11112,2959,11132,2951,11140,2957,11140,2967,11127,2964,11108,2950,11095,2920,11081,2913,11072,2913,11058,2921,11051,2955,11051,2954,11050,2934,11043,2914,1104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2955,11051l2946,11051,2954,11059,2958,11070,2966,11068,2955,11051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054,11142l3053,11147,3061,11147,3062,11146,3057,11146,3054,11142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2995,11045l2986,11045,2986,11146,2995,11146,2995,11112,3006,11100,2995,11100,2995,11045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024,11090l3014,11090,3046,11146,3053,11146,3054,11142,3024,11090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095,11043l3087,11043,3054,11142,3057,11146,3062,11146,3095,1104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053,11045l3041,11045,2995,11100,3006,11100,3014,11090,3024,11090,3020,11083,3053,11045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162,11045l3105,11045,3105,11146,3165,11146,3165,11138,3114,11138,3114,11097,3149,11097,3149,11090,3114,11090,3114,11052,3162,11052,3162,11045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186,11073l3177,11073,3177,11146,3186,11146,3186,11092,3194,11084,3186,11084,3186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231,11078l3220,11078,3224,11085,3224,11146,3232,11146,3232,11080,3231,11078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226,11072l3200,11072,3193,11076,3186,11084,3194,11084,3195,11084,3200,11078,3231,11078,3226,11072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261,11080l3253,11080,3253,11143,3257,11147,3272,11147,3275,11146,3277,11146,3277,11141,3264,11141,3261,11138,3261,11080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277,11139l3275,11140,3272,11141,3277,11141,3277,11139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277,11073l3242,11073,3242,11080,3277,11080,3277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261,11049l3253,11049,3253,11073,3261,11073,3261,11049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321,11073l3297,11078,3285,11093,3286,11124,3295,11141,3309,11147,3327,11147,3334,11142,3335,11141,3297,11141,3290,11126,3290,11110,3341,11110,3340,11103,3290,11103,3290,11093,3297,11078,3327,11078,3321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335,11126l3328,11137,3323,11141,3335,11141,3342,11129,3335,11126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327,11078l3297,11078,3324,11078,3331,11088,3333,11103,3340,11103,3336,11086,3327,11078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363,11073l3355,11073,3355,11146,3363,11146,3363,11091,3368,11087,3363,11087,3363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388,11072l3375,11072,3368,11078,3364,11087,3368,11087,3375,11080,3388,11080,3388,11072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409,11073l3401,11073,3401,11172,3409,11172,3409,11136,3417,11136,3412,11132,3409,11127,3409,11092,3416,11084,3409,11084,3409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417,11136l3409,11136,3416,11144,3422,11147,3432,11147,3450,11141,3421,11141,3417,11136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447,11078l3446,11078,3452,11093,3452,11128,3445,11141,3450,11141,3460,11120,3457,11093,3447,11078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421,11075l3409,11084,3416,11084,3422,11078,3447,11078,3446,11076,3421,11075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482,11073l3474,11073,3474,11146,3482,11146,3482,11091,3486,11087,3482,11087,3482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507,11072l3494,11072,3486,11078,3483,11087,3486,11087,3494,11080,3507,11080,3507,11072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526,11073l3518,11073,3518,11146,3526,11146,3526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526,11045l3518,11045,3518,11057,3526,11057,3526,11045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545,11128l3539,11133,3545,11143,3555,11147,3580,11147,3591,11141,3558,11141,3552,11138,3545,11128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576,11072l3551,11072,3541,11078,3541,11091,3549,11106,3565,11112,3580,11118,3583,11134,3576,11141,3591,11141,3592,11140,3592,11127,3584,11110,3566,11104,3552,11098,3549,11082,3555,11078,3585,11078,3584,11076,3576,11072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585,11078l3572,11078,3577,11083,3582,11089,3589,11085,3585,11078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638,11073l3615,11078,3602,11093,3604,11124,3612,11141,3627,11147,3644,11147,3652,11142,3653,11141,3615,11141,3608,11126,3608,11110,3659,11110,3657,11103,3608,11103,3608,11093,3614,11078,3645,11078,3638,11073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653,11126l3645,11137,3641,11141,3653,11141,3659,11129,3653,11126xe" filled="t" fillcolor="#000000" stroked="f">
                <v:path arrowok="t"/>
                <v:fill type="solid"/>
              </v:shape>
              <v:shape style="position:absolute;left:2828;top:11043;width:831;height:128" coordorigin="2828,11043" coordsize="831,128" path="m3645,11078l3614,11078,3642,11078,3648,11088,3650,11103,3657,11103,3654,11086,3645,11078xe" filled="t" fillcolor="#000000" stroked="f">
                <v:path arrowok="t"/>
                <v:fill type="solid"/>
              </v:shape>
              <v:shape style="position:absolute;left:903;top:11290;width:681;height:141" type="#_x0000_t75">
                <v:imagedata r:id="rId89" o:title=""/>
              </v:shape>
            </v:group>
            <v:group style="position:absolute;left:1958;top:11313;width:403;height:104" coordorigin="1958,11313" coordsize="403,104">
              <v:shape style="position:absolute;left:1958;top:11313;width:403;height:104" coordorigin="1958,11313" coordsize="403,104" path="m2006,11313l1998,11313,1977,11319,1964,11336,1958,11358,1959,11385,1967,11405,1983,11415,2008,11412,2011,11409,1977,11409,1967,11397,1967,11375,1976,11362,1970,11362,1971,11342,1982,11325,2005,11320,2020,11320,2014,11316,2006,11313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013,11359l2008,11359,2017,11370,2017,11399,2008,11409,2011,11409,2023,11399,2021,11372,2013,11359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1984,11355l1970,11362,1976,11362,1977,11359,2013,11359,2011,11356,1984,11355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020,11320l2005,11320,2012,11322,2017,11328,2021,11321,2020,11320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143,11313l2135,11313,2101,11417,2109,11417,2143,11313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086,11390l2077,11390,2077,11415,2086,11415,2086,11390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086,11314l2074,11314,2029,11382,2029,11390,2101,11390,2101,11382,2086,11382,2038,11382,2076,11323,2086,11323,2086,11314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086,11323l2077,11323,2077,11382,2086,11382,2086,11323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201,11408l2157,11408,2157,11415,2201,11415,2201,11408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184,11323l2174,11323,2174,11408,2184,11408,2184,11323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184,11313l2178,11313,2155,11320,2155,11325,2174,11323,2184,11323,2184,11313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272,11320l2268,11320,2275,11329,2275,11352,2274,11355,2254,11370,2230,11390,2221,11403,2220,11415,2283,11415,2283,11408,2228,11408,2237,11393,2255,11378,2276,11361,2283,11346,2277,11323,2272,11320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260,11313l2236,11318,2223,11332,2229,11343,2232,11328,2241,11320,2272,11320,2260,11313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327,11313l2305,11319,2296,11337,2296,11349,2302,11357,2315,11362,2298,11370,2292,11379,2292,11389,2300,11409,2321,11416,2347,11413,2351,11409,2313,11409,2301,11403,2301,11378,2311,11373,2327,11366,2347,11366,2346,11365,2352,11358,2327,11358,2315,11355,2305,11349,2305,11326,2314,11320,2351,11320,2351,11319,2328,11313,2327,11313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347,11366l2327,11366,2344,11373,2354,11378,2354,11403,2342,11409,2351,11409,2361,11400,2359,11378,2347,11366xe" filled="t" fillcolor="#000000" stroked="f">
                <v:path arrowok="t"/>
                <v:fill type="solid"/>
              </v:shape>
              <v:shape style="position:absolute;left:1958;top:11313;width:403;height:104" coordorigin="1958,11313" coordsize="403,104" path="m2351,11320l2341,11320,2350,11326,2350,11349,2340,11355,2327,11358,2352,11358,2352,11357,2359,11349,2359,11338,2351,11320xe" filled="t" fillcolor="#000000" stroked="f">
                <v:path arrowok="t"/>
                <v:fill type="solid"/>
              </v:shape>
            </v:group>
            <v:group style="position:absolute;left:2602;top:11313;width:556;height:104" coordorigin="2602,11313" coordsize="556,104">
              <v:shape style="position:absolute;left:2602;top:11313;width:556;height:104" coordorigin="2602,11313" coordsize="556,104" path="m2641,11322l2632,11322,2632,11415,2641,11415,2641,11322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671,11314l2602,11314,2602,11322,2671,11322,2671,1131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696,11314l2686,11314,2686,11415,2696,11415,2696,11381,2706,11369,2696,11369,2696,1131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724,11359l2715,11359,2747,11415,2757,11415,2724,11359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753,11314l2742,11314,2696,11369,2706,11369,2715,11359,2724,11359,2720,11353,2753,1131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779,11314l2770,11314,2770,11415,2779,11415,2779,1131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805,11314l2805,11415,2814,11415,2814,11370,2836,11370,2860,11364,2861,11363,2814,11363,2814,11322,2858,11322,2846,11315,2805,1131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858,11322l2853,11322,2861,11329,2861,11355,2853,11363,2861,11363,2870,11347,2864,11325,2858,11322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914,11313l2907,11313,2872,11417,2880,11417,2914,11313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924,11314l2924,11415,2933,11415,2933,11369,2969,11369,2968,11367,2983,11364,2984,11361,2933,11361,2933,11322,2980,11322,2960,11314,2924,1131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969,11369l2959,11369,2983,11415,2993,11415,2969,11369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2980,11322l2973,11322,2980,11329,2980,11354,2972,11361,2984,11361,2989,11355,2989,11341,2982,11322,2980,11322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3051,11313l3029,11318,3015,11332,3008,11354,3011,11383,3019,11403,3034,11414,3061,11412,3064,11409,3046,11409,3028,11401,3018,11382,3019,11351,3026,11331,3038,11321,3067,11321,3051,11313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3072,11384l3069,11397,3063,11409,3064,11409,3075,11400,3072,1138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3067,11321l3038,11321,3060,11326,3070,11343,3079,11342,3069,11322,3067,11321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3142,11390l3133,11390,3133,11415,3142,11415,3142,11390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3142,11314l3130,11314,3085,11382,3085,11390,3157,11390,3157,11382,3142,11382,3095,11382,3132,11323,3142,11323,3142,11314xe" filled="t" fillcolor="#000000" stroked="f">
                <v:path arrowok="t"/>
                <v:fill type="solid"/>
              </v:shape>
              <v:shape style="position:absolute;left:2602;top:11313;width:556;height:104" coordorigin="2602,11313" coordsize="556,104" path="m3142,11323l3133,11323,3133,11382,3142,11382,3142,11323xe" filled="t" fillcolor="#000000" stroked="f">
                <v:path arrowok="t"/>
                <v:fill type="solid"/>
              </v:shape>
            </v:group>
            <v:group style="position:absolute;left:3290;top:11313;width:619;height:104" coordorigin="3290,11313" coordsize="619,104">
              <v:shape style="position:absolute;left:3290;top:11313;width:619;height:104" coordorigin="3290,11313" coordsize="619,104" path="m3332,11313l3311,11318,3296,11332,3290,11354,3292,11383,3301,11403,3315,11414,3343,11412,3346,11409,3328,11409,3309,11401,3300,11382,3301,11351,3308,11331,3320,11321,3348,11321,3332,11313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354,11384l3350,11397,3344,11409,3346,11409,3357,11400,3354,11384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348,11321l3320,11321,3341,11326,3352,11343,3360,11342,3351,11322,3348,11321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415,11313l3393,11318,3379,11332,3372,11354,3375,11383,3384,11403,3398,11414,3425,11412,3429,11409,3411,11409,3392,11401,3383,11382,3384,11351,3390,11331,3403,11321,3431,11321,3415,11313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436,11384l3433,11397,3427,11409,3429,11409,3440,11400,3436,11384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431,11321l3403,11321,3424,11326,3434,11343,3443,11342,3433,11322,3431,11321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478,11314l3462,11314,3462,11415,3471,11415,3471,11322,3481,11322,3478,11314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481,11322l3471,11322,3502,11415,3511,11415,3516,11400,3506,11400,3481,11322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550,11322l3541,11322,3541,11415,3550,11415,3550,11322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550,11314l3534,11314,3506,11400,3516,11400,3541,11322,3550,11322,3550,11314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576,11314l3576,11415,3585,11415,3585,11370,3606,11370,3631,11364,3631,11363,3585,11363,3585,11322,3628,11322,3617,11315,3576,11314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628,11322l3624,11322,3631,11329,3631,11355,3624,11363,3631,11363,3640,11347,3635,11325,3628,11322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685,11313l3677,11313,3643,11417,3651,11417,3685,11313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730,11314l3716,11314,3684,11415,3694,11415,3704,11382,3752,11382,3750,11374,3707,11374,3723,11322,3733,11322,3730,11314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752,11382l3742,11382,3753,11415,3762,11415,3752,11382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733,11322l3723,11322,3740,11374,3750,11374,3733,11322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835,11314l3777,11314,3777,11415,3838,11415,3838,11408,3786,11408,3786,11366,3821,11366,3821,11359,3786,11359,3786,11322,3835,11322,3835,11314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851,11387l3843,11389,3854,11408,3873,11416,3897,11411,3899,11409,3864,11409,3855,11402,3851,11387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856,11313l3846,11324,3846,11339,3852,11355,3868,11364,3886,11371,3898,11381,3900,11401,3893,11409,3899,11409,3909,11396,3906,11377,3891,11364,3862,11350,3855,11341,3855,11327,3863,11320,3896,11320,3895,11319,3875,11313,3856,11313xe" filled="t" fillcolor="#000000" stroked="f">
                <v:path arrowok="t"/>
                <v:fill type="solid"/>
              </v:shape>
              <v:shape style="position:absolute;left:3290;top:11313;width:619;height:104" coordorigin="3290,11313" coordsize="619,104" path="m3896,11320l3888,11320,3895,11328,3899,11339,3907,11337,3896,11320xe" filled="t" fillcolor="#000000" stroked="f">
                <v:path arrowok="t"/>
                <v:fill type="solid"/>
              </v:shape>
            </v:group>
            <v:group style="position:absolute;left:906;top:11621;width:264;height:127" coordorigin="906,11621" coordsize="264,127">
              <v:shape style="position:absolute;left:906;top:11621;width:264;height:127" coordorigin="906,11621" coordsize="264,127" path="m983,11621l984,11623,984,11635,982,11672,982,11673,977,11696,968,11715,956,11731,948,11741,951,11743,953,11746,968,11731,979,11714,986,11695,1004,11695,1001,11688,994,11667,992,11635,992,11629,993,11626,994,11625,995,11624,994,11623,983,11621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935,11673l927,11673,926,11719,925,11722,925,11727,924,11731,921,11732,924,11733,926,11736,928,11739,931,11736,935,11732,941,11728,946,11724,934,11724,934,11691,935,11673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04,11695l986,11695,998,11709,1010,11726,1025,11738,1028,11736,1033,11735,1020,11722,1010,11707,1004,11695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951,11708l945,11714,939,11719,934,11724,946,11724,954,11717,953,11714,952,11711,951,11708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906,11665l906,11673,909,11673,935,11673,935,11672,933,11666,913,11666,909,11666,906,11665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924,11666l917,11666,913,11666,929,11666,924,11666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933,11666l929,11666,933,11666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924,11623l918,11629,926,11635,935,11644,945,11654,952,11648,944,11641,935,11633,924,11623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69,11672l1062,11672,1061,11734,1060,11737,1058,11740,1065,11748,1066,11745,1074,11735,1078,11730,1069,11730,1070,11676,1070,11674,1069,11672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79,11734l1079,11742,1083,11741,1086,11741,1169,11741,1169,11734,1098,11734,1082,11734,1079,11734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69,11741l1163,11741,1166,11741,1169,11742,1169,11741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63,11741l1086,11741,1089,11741,1160,11741,1163,11741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97,11666l1098,11670,1098,11672,1098,11734,1106,11734,1106,11677,1106,11674,1106,11672,1106,11670,1109,11669,1110,11668,1108,11667,1097,11666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33,11637l1125,11637,1125,11734,1133,11734,1133,11684,1162,11684,1162,11678,1155,11678,1152,11677,1133,11677,1133,11637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69,11734l1166,11734,1133,11734,1169,11734,1169,11734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83,11709l1079,11716,1074,11723,1069,11730,1078,11730,1088,11718,1083,11709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62,11684l1133,11684,1156,11684,1158,11685,1162,11685,1162,11684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62,11677l1158,11677,1155,11678,1162,11678,1162,11677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44,11664l1044,11673,1047,11673,1050,11672,1069,11672,1070,11671,1070,11667,1071,11666,1050,11666,1046,11665,1044,11664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60,11665l1053,11665,1050,11666,1063,11666,1060,11665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71,11664l1067,11665,1063,11666,1071,11666,1071,11664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60,11621l1053,11627,1061,11635,1068,11643,1074,11651,1082,11644,1077,11639,1072,11634,1066,11627,1065,11626,1063,11623,1060,11621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088,11629l1088,11638,1091,11637,1167,11637,1167,11630,1092,11630,1090,11630,1089,11629,1088,11629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67,11637l1133,11637,1163,11637,1167,11638,1167,11637xe" filled="t" fillcolor="#000000" stroked="f">
                <v:path arrowok="t"/>
                <v:fill type="solid"/>
              </v:shape>
              <v:shape style="position:absolute;left:906;top:11621;width:264;height:127" coordorigin="906,11621" coordsize="264,127" path="m1167,11629l1163,11630,1167,11630,1167,11629xe" filled="t" fillcolor="#000000" stroked="f">
                <v:path arrowok="t"/>
                <v:fill type="solid"/>
              </v:shape>
              <v:shape style="position:absolute;left:2071;top:11561;width:1617;height:274" type="#_x0000_t75">
                <v:imagedata r:id="rId90" o:title=""/>
              </v:shape>
            </v:group>
            <w10:wrap type="none"/>
          </v:group>
        </w:pict>
      </w:r>
      <w:r>
        <w:rPr/>
        <w:pict>
          <v:shape style="position:absolute;margin-left:339.954315pt;margin-top:697.705383pt;width:63.923218pt;height:38.996536pt;mso-position-horizontal-relative:page;mso-position-vertical-relative:page;z-index:-561" type="#_x0000_t75">
            <v:imagedata r:id="rId91" o:title=""/>
          </v:shape>
        </w:pict>
      </w:r>
      <w:r>
        <w:rPr/>
        <w:pict>
          <v:shape style="position:absolute;margin-left:318.269989pt;margin-top:763.933533pt;width:59.629pt;height:13.5575pt;mso-position-horizontal-relative:page;mso-position-vertical-relative:page;z-index:-56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69989pt;margin-top:777.491028pt;width:25.8725pt;height:12.599pt;mso-position-horizontal-relative:page;mso-position-vertical-relative:page;z-index:-55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142487pt;margin-top:777.491028pt;width:5.021500pt;height:12.599pt;mso-position-horizontal-relative:page;mso-position-vertical-relative:page;z-index:-55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9.164001pt;margin-top:777.491028pt;width:10.055pt;height:12.599pt;mso-position-horizontal-relative:page;mso-position-vertical-relative:page;z-index:-55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9.218994pt;margin-top:777.491028pt;width:18.68pt;height:12.599pt;mso-position-horizontal-relative:page;mso-position-vertical-relative:page;z-index:-55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59798pt;margin-top:538.333191pt;width:46.800002pt;height:10.800024pt;mso-position-horizontal-relative:page;mso-position-vertical-relative:page;z-index:-55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59801pt;margin-top:538.333191pt;width:36.0pt;height:10.800024pt;mso-position-horizontal-relative:page;mso-position-vertical-relative:page;z-index:-55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959801pt;margin-top:538.333191pt;width:36.000001pt;height:10.800024pt;mso-position-horizontal-relative:page;mso-position-vertical-relative:page;z-index:-55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959793pt;margin-top:538.333191pt;width:36.000014pt;height:10.800024pt;mso-position-horizontal-relative:page;mso-position-vertical-relative:page;z-index:-55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59798pt;margin-top:549.13324pt;width:46.800002pt;height:10.799963pt;mso-position-horizontal-relative:page;mso-position-vertical-relative:page;z-index:-55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59801pt;margin-top:549.13324pt;width:36.0pt;height:10.799963pt;mso-position-horizontal-relative:page;mso-position-vertical-relative:page;z-index:-55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959801pt;margin-top:549.13324pt;width:72.000015pt;height:10.799963pt;mso-position-horizontal-relative:page;mso-position-vertical-relative:page;z-index:-54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59798pt;margin-top:559.933167pt;width:46.800002pt;height:16.128019pt;mso-position-horizontal-relative:page;mso-position-vertical-relative:page;z-index:-54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59801pt;margin-top:559.933167pt;width:36.0pt;height:16.128019pt;mso-position-horizontal-relative:page;mso-position-vertical-relative:page;z-index:-54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959801pt;margin-top:559.933167pt;width:36.000001pt;height:16.128019pt;mso-position-horizontal-relative:page;mso-position-vertical-relative:page;z-index:-54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959793pt;margin-top:559.933167pt;width:36.000014pt;height:16.128019pt;mso-position-horizontal-relative:page;mso-position-vertical-relative:page;z-index:-54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.159798pt;margin-top:576.061218pt;width:46.800002pt;height:16.200006pt;mso-position-horizontal-relative:page;mso-position-vertical-relative:page;z-index:-54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9.959801pt;margin-top:576.061218pt;width:108.000015pt;height:16.200006pt;mso-position-horizontal-relative:page;mso-position-vertical-relative:page;z-index:-54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436.774017pt;width:82.800003pt;height:10.800012pt;mso-position-horizontal-relative:page;mso-position-vertical-relative:page;z-index:-54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436.774017pt;width:71.999969pt;height:10.800012pt;mso-position-horizontal-relative:page;mso-position-vertical-relative:page;z-index:-54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447.574036pt;width:82.800003pt;height:10.799982pt;mso-position-horizontal-relative:page;mso-position-vertical-relative:page;z-index:-54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447.574036pt;width:71.999969pt;height:10.799982pt;mso-position-horizontal-relative:page;mso-position-vertical-relative:page;z-index:-53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458.373993pt;width:82.800003pt;height:10.800012pt;mso-position-horizontal-relative:page;mso-position-vertical-relative:page;z-index:-53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458.373993pt;width:71.999969pt;height:10.800012pt;mso-position-horizontal-relative:page;mso-position-vertical-relative:page;z-index:-53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469.174011pt;width:82.800003pt;height:10.799982pt;mso-position-horizontal-relative:page;mso-position-vertical-relative:page;z-index:-53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469.174011pt;width:71.999969pt;height:10.799982pt;mso-position-horizontal-relative:page;mso-position-vertical-relative:page;z-index:-53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479.973999pt;width:82.800003pt;height:10.800012pt;mso-position-horizontal-relative:page;mso-position-vertical-relative:page;z-index:-53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479.973999pt;width:71.999969pt;height:10.800012pt;mso-position-horizontal-relative:page;mso-position-vertical-relative:page;z-index:-53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490.774017pt;width:82.800003pt;height:10.800012pt;mso-position-horizontal-relative:page;mso-position-vertical-relative:page;z-index:-53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490.774017pt;width:71.999969pt;height:10.800012pt;mso-position-horizontal-relative:page;mso-position-vertical-relative:page;z-index:-53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501.574036pt;width:82.800003pt;height:10.799982pt;mso-position-horizontal-relative:page;mso-position-vertical-relative:page;z-index:-53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501.574036pt;width:71.999969pt;height:10.799982pt;mso-position-horizontal-relative:page;mso-position-vertical-relative:page;z-index:-52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.887806pt;margin-top:512.374023pt;width:82.800003pt;height:10.800012pt;mso-position-horizontal-relative:page;mso-position-vertical-relative:page;z-index:-52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687813pt;margin-top:512.374023pt;width:71.999969pt;height:10.800012pt;mso-position-horizontal-relative:page;mso-position-vertical-relative:page;z-index:-52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805401pt;margin-top:84.378517pt;width:117.7849pt;height:9.5933pt;mso-position-horizontal-relative:page;mso-position-vertical-relative:page;z-index:-526" type="#_x0000_t202" filled="f" stroked="f">
            <v:textbox inset="0,0,0,0">
              <w:txbxContent>
                <w:p>
                  <w:pPr>
                    <w:spacing w:line="190" w:lineRule="exact" w:before="2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590302pt;margin-top:84.378517pt;width:117.7144pt;height:9.5933pt;mso-position-horizontal-relative:page;mso-position-vertical-relative:page;z-index:-525" type="#_x0000_t202" filled="f" stroked="f">
            <v:textbox inset="0,0,0,0">
              <w:txbxContent>
                <w:p>
                  <w:pPr>
                    <w:spacing w:line="190" w:lineRule="exact" w:before="2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304688pt;margin-top:84.378517pt;width:117.5pt;height:9.5933pt;mso-position-horizontal-relative:page;mso-position-vertical-relative:page;z-index:-524" type="#_x0000_t202" filled="f" stroked="f">
            <v:textbox inset="0,0,0,0">
              <w:txbxContent>
                <w:p>
                  <w:pPr>
                    <w:spacing w:line="190" w:lineRule="exact" w:before="2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804688pt;margin-top:84.378517pt;width:124.0007pt;height:9.5933pt;mso-position-horizontal-relative:page;mso-position-vertical-relative:page;z-index:-523" type="#_x0000_t202" filled="f" stroked="f">
            <v:textbox inset="0,0,0,0">
              <w:txbxContent>
                <w:p>
                  <w:pPr>
                    <w:spacing w:line="190" w:lineRule="exact" w:before="2"/>
                    <w:ind w:left="40"/>
                    <w:rPr>
                      <w:sz w:val="19"/>
                      <w:szCs w:val="19"/>
                    </w:rPr>
                  </w:pPr>
                  <w:r>
                    <w:rPr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2.805401pt;margin-top:93.971817pt;width:117.7849pt;height:74.9567pt;mso-position-horizontal-relative:page;mso-position-vertical-relative:page;z-index:-52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590302pt;margin-top:93.971817pt;width:117.7144pt;height:74.9567pt;mso-position-horizontal-relative:page;mso-position-vertical-relative:page;z-index:-52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304688pt;margin-top:93.971817pt;width:117.5pt;height:74.9567pt;mso-position-horizontal-relative:page;mso-position-vertical-relative:page;z-index:-52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804688pt;margin-top:93.971817pt;width:124.0007pt;height:74.9567pt;mso-position-horizontal-relative:page;mso-position-vertical-relative:page;z-index:-51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.001015pt;width:595.275pt;height:54.167pt;mso-position-horizontal-relative:page;mso-position-vertical-relative:page;z-index:-518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40202pt;margin-top:203.56282pt;width:164.157pt;height:12pt;mso-position-horizontal-relative:page;mso-position-vertical-relative:page;z-index:-517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6207pt;margin-top:203.031113pt;width:163.37pt;height:12pt;mso-position-horizontal-relative:page;mso-position-vertical-relative:page;z-index:-516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649pt;margin-top:202.709915pt;width:164.157pt;height:12pt;mso-position-horizontal-relative:page;mso-position-vertical-relative:page;z-index:-515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6207pt;margin-top:250.079117pt;width:164.157pt;height:12pt;mso-position-horizontal-relative:page;mso-position-vertical-relative:page;z-index:-514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918098pt;margin-top:260.214813pt;width:162.425pt;height:12pt;mso-position-horizontal-relative:page;mso-position-vertical-relative:page;z-index:-513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.637798pt;margin-top:408.566925pt;width:163.37pt;height:12pt;mso-position-horizontal-relative:page;mso-position-vertical-relative:page;z-index:-512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649pt;margin-top:475.841919pt;width:163.37pt;height:12pt;mso-position-horizontal-relative:page;mso-position-vertical-relative:page;z-index:-51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53796pt;margin-top:586.022522pt;width:163.37pt;height:12pt;mso-position-horizontal-relative:page;mso-position-vertical-relative:page;z-index:-510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7.74649pt;margin-top:603.818542pt;width:163.37pt;height:12pt;mso-position-horizontal-relative:page;mso-position-vertical-relative:page;z-index:-509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840"/>
      <w:pgMar w:top="156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g"/><Relationship Id="rId37" Type="http://schemas.openxmlformats.org/officeDocument/2006/relationships/image" Target="media/image33.png"/><Relationship Id="rId38" Type="http://schemas.openxmlformats.org/officeDocument/2006/relationships/image" Target="media/image34.jpg"/><Relationship Id="rId39" Type="http://schemas.openxmlformats.org/officeDocument/2006/relationships/image" Target="media/image35.png"/><Relationship Id="rId40" Type="http://schemas.openxmlformats.org/officeDocument/2006/relationships/image" Target="media/image36.jpg"/><Relationship Id="rId41" Type="http://schemas.openxmlformats.org/officeDocument/2006/relationships/image" Target="media/image37.png"/><Relationship Id="rId42" Type="http://schemas.openxmlformats.org/officeDocument/2006/relationships/image" Target="media/image38.jp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2020-11-17T14:54:10Z</dcterms:created>
  <dcterms:modified xsi:type="dcterms:W3CDTF">2020-11-17T14:54:10Z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2012-05-10T00:00:00Z</vt:filetime>
  </property>
  <property fmtid="{D5CDD505-2E9C-101B-9397-08002B2CF9AE}" pid="3" name="LastSaved">
    <vt:filetime>2020-11-17T00:00:00Z</vt:filetime>
  </property>
</Properties>
</file>