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"/>
          <w:szCs w:val="2"/>
        </w:rPr>
      </w:pPr>
      <w:r>
        <w:rPr/>
        <w:pict>
          <v:group style="position:absolute;margin-left:-.5pt;margin-top:-.496985pt;width:596.276001pt;height:842.887pt;mso-position-horizontal-relative:page;mso-position-vertical-relative:page;z-index:-771" coordorigin="-10,-10" coordsize="11926,16858">
            <v:group style="position:absolute;left:4080;top:3609;width:7825;height:10560" coordorigin="4080,3609" coordsize="7825,10560">
              <v:shape style="position:absolute;left:4080;top:3609;width:7825;height:10560" coordorigin="4080,3609" coordsize="7825,10560" path="m11906,7449l11906,5769,7910,5769,7934,5789,7980,5789,8002,5809,8023,5809,8080,5869,8127,5929,8161,5989,8170,6029,8176,6049,8181,6069,8184,6109,8185,6129,8185,10089,8183,10169,8178,10229,8170,10309,8158,10369,8143,10429,8125,10489,8104,10569,8081,10629,8055,10689,8026,10749,7994,10789,7961,10849,7925,10909,7886,10949,7846,11009,7804,11049,7760,11089,7714,11149,7666,11189,7617,11229,7982,11229,8037,11289,8055,11349,8056,11369,8056,11369,8056,14089,8257,14089,8257,14169,8716,14169,8920,14149,9121,14109,9320,14089,9516,14029,9710,13989,10088,13869,10272,13789,10453,13729,10631,13629,10804,13549,10974,13449,11140,13349,11302,13249,11460,13129,11613,13009,11762,12889,11906,12750,11906,11469,9889,11469,9778,11449,9669,11449,9562,11429,9459,11389,9359,11349,9263,11309,9171,11249,9084,11189,9002,11129,8925,11069,8853,10989,8788,10909,8729,10809,8677,10729,8631,10629,8593,10529,8563,10429,8542,10309,8528,10209,8524,10089,8524,8809,8528,8689,8542,8589,8563,8489,8593,8389,8631,8289,8677,8189,8729,8089,8788,8009,8853,7929,8925,7849,9002,7769,9084,7709,9171,7649,9263,7589,9359,7549,9459,7509,9778,7449,11906,7449e" filled="t" fillcolor="#F3F4F4" stroked="f">
                <v:path arrowok="t"/>
                <v:fill type="solid"/>
              </v:shape>
              <v:shape style="position:absolute;left:4080;top:3609;width:7825;height:10560" coordorigin="4080,3609" coordsize="7825,10560" path="m8301,3609l8300,3609,7538,3669,7291,3709,6810,3829,6347,3989,6123,4089,5905,4189,5692,4309,5485,4429,5285,4569,5091,4709,4903,4849,4723,5009,4551,5169,4386,5349,4229,5529,4080,5729,4080,12069,4100,12089,4120,12129,4162,12169,4182,12209,4224,12249,4246,12289,4267,12309,4310,12349,4332,12389,4399,12449,4421,12489,4444,12509,4513,12569,4513,11369,4517,11329,4527,11289,4543,11269,4562,11249,4583,11249,4604,11229,4868,11229,4817,11189,4768,11149,4721,11089,4676,11049,4635,11009,4595,10949,4558,10909,4524,10849,4492,10789,4463,10749,4436,10689,4412,10629,4391,10569,4373,10489,4357,10429,4344,10369,4334,10309,4327,10229,4322,10169,4321,10089,4321,8809,4325,8689,4339,8589,4361,8489,4391,8389,4429,8289,4474,8189,4526,8089,4585,8009,4651,7929,4722,7849,4799,7769,4881,7709,4969,7649,5060,7589,5156,7549,5256,7509,5575,7449,7057,7449,7057,6129,7058,6089,7061,6069,7065,6049,7072,6009,7080,5989,7090,5969,7102,5949,7114,5929,7129,5889,7144,5889,7161,5869,7179,5849,7198,5829,7218,5809,7239,5809,7261,5789,7307,5789,7331,5769,11906,5769,11906,5029,11762,4909,11613,4789,11460,4669,11302,4549,11140,4449,10974,4349,10804,4249,10630,4149,10272,3989,9516,3749,9120,3669,8715,3629,8509,3629,8301,3609e" filled="t" fillcolor="#F3F4F4" stroked="f">
                <v:path arrowok="t"/>
                <v:fill type="solid"/>
              </v:shape>
              <v:shape style="position:absolute;left:4080;top:3609;width:7825;height:10560" coordorigin="4080,3609" coordsize="7825,10560" path="m11906,11130l11869,11169,11832,11189,11794,11229,11714,11269,11588,11329,11500,11369,11363,11429,11316,11429,11268,11449,11122,11449,11072,11469,11906,11469,11906,11130e" filled="t" fillcolor="#F3F4F4" stroked="f">
                <v:path arrowok="t"/>
                <v:fill type="solid"/>
              </v:shape>
              <v:shape style="position:absolute;left:4080;top:3609;width:7825;height:10560" coordorigin="4080,3609" coordsize="7825,10560" path="m6570,10369l5833,10369,5883,10389,6520,10389,6570,10369e" filled="t" fillcolor="#F3F4F4" stroked="f">
                <v:path arrowok="t"/>
                <v:fill type="solid"/>
              </v:shape>
              <v:shape style="position:absolute;left:4080;top:3609;width:7825;height:10560" coordorigin="4080,3609" coordsize="7825,10560" path="m10773,10369l10036,10369,10086,10389,10723,10389,10773,10369e" filled="t" fillcolor="#F3F4F4" stroked="f">
                <v:path arrowok="t"/>
                <v:fill type="solid"/>
              </v:shape>
              <v:shape style="position:absolute;left:4080;top:3609;width:7825;height:10560" coordorigin="4080,3609" coordsize="7825,10560" path="m7057,7449l6598,7449,6622,7469,6646,7469,6668,7489,6689,7489,6709,7509,6727,7529,6744,7549,6760,7569,6774,7569,6807,7629,6819,7689,6823,7709,6824,7729,6824,8249,6816,8309,6792,8369,6770,8409,6756,8409,6742,8429,6726,8449,6709,8469,6691,8469,6672,8489,6652,8489,6631,8509,5883,8509,5785,8549,5693,8589,5608,8629,5570,8669,5534,8689,5469,8769,5417,8849,5396,8909,5378,8949,5364,8989,5353,9049,5347,9089,5345,9149,5345,9749,5347,9809,5353,9869,5364,9909,5378,9949,5396,10009,5442,10089,5500,10169,5570,10249,5608,10269,5649,10309,5693,10329,5738,10349,5785,10369,6618,10369,6665,10349,6710,10329,6753,10309,6794,10269,6833,10249,6903,10169,6961,10089,7007,10009,7025,9949,7039,9909,7050,9869,7056,9809,7058,9749,7057,7449e" filled="t" fillcolor="#F3F4F4" stroked="f">
                <v:path arrowok="t"/>
                <v:fill type="solid"/>
              </v:shape>
              <v:shape style="position:absolute;left:4080;top:3609;width:7825;height:10560" coordorigin="4080,3609" coordsize="7825,10560" path="m11464,8509l10086,8509,10036,8529,9940,8569,9852,8609,9772,8669,9736,8689,9672,8769,9619,8849,9598,8909,9580,8949,9566,8989,9556,9049,9550,9089,9548,9149,9548,9749,9550,9809,9556,9869,9566,9909,9580,9949,9598,10009,9644,10089,9703,10169,9772,10249,9811,10269,9852,10309,9895,10329,9940,10349,9987,10369,10821,10369,10868,10349,10913,10329,10956,10309,10997,10269,11036,10249,11106,10169,11164,10089,11210,10009,11228,9949,11242,9909,11252,9869,11258,9809,11261,9749,11259,8829,11260,8809,11263,8789,11268,8749,11274,8729,11283,8709,11293,8689,11304,8649,11317,8629,11331,8609,11347,8589,11364,8569,11382,8569,11401,8549,11421,8529,11442,8529,11464,8509e" filled="t" fillcolor="#F3F4F4" stroked="f">
                <v:path arrowok="t"/>
                <v:fill type="solid"/>
              </v:shape>
              <v:shape style="position:absolute;left:4080;top:3609;width:7825;height:10560" coordorigin="4080,3609" coordsize="7825,10560" path="m11534,8489l11078,8489,11058,8509,11510,8509,11534,8489e" filled="t" fillcolor="#F3F4F4" stroked="f">
                <v:path arrowok="t"/>
                <v:fill type="solid"/>
              </v:shape>
              <v:shape style="position:absolute;left:4080;top:3609;width:7825;height:10560" coordorigin="4080,3609" coordsize="7825,10560" path="m11906,7449l11025,7449,11049,7469,11072,7469,11095,7489,11116,7489,11135,7509,11154,7529,11171,7549,11187,7569,11201,7569,11234,7629,11246,7689,11249,7709,11250,7729,11250,8249,11242,8309,11219,8369,11196,8409,11183,8409,11168,8429,11152,8449,11135,8469,11117,8469,11098,8489,11906,8489,11906,7449e" filled="t" fillcolor="#F3F4F4" stroked="f">
                <v:path arrowok="t"/>
                <v:fill type="solid"/>
              </v:shape>
            </v:group>
            <v:group style="position:absolute;left:8524;top:7435;width:3382;height:4018" coordorigin="8524,7435" coordsize="3382,4018">
              <v:shape style="position:absolute;left:8524;top:7435;width:3382;height:4018" coordorigin="8524,7435" coordsize="3382,4018" path="m10921,7435l9889,7435,9778,7439,9669,7453,9562,7474,9459,7505,9359,7542,9263,7588,9171,7640,9084,7699,9002,7764,8925,7836,8853,7913,8788,7995,8729,8082,8677,8174,8631,8270,8593,8370,8563,8473,8542,8580,8528,8689,8524,8800,8524,10087,8528,10199,8542,10308,8563,10415,8593,10518,8631,10618,8677,10714,8729,10805,8788,10893,8853,10975,8925,11052,9002,11123,9084,11189,9171,11248,9263,11300,9359,11345,9459,11383,9562,11413,9669,11435,9778,11448,9889,11453,11022,11453,11122,11449,11220,11438,11316,11421,11409,11397,11500,11366,11588,11329,11673,11287,11754,11239,11832,11185,11906,11127,11906,10388,10189,10388,10137,10386,10036,10369,9940,10338,9852,10292,9772,10233,9703,10163,9644,10084,9598,9995,9566,9900,9550,9799,9548,9746,9548,9141,9556,9038,9580,8939,9619,8847,9672,8763,9736,8688,9811,8624,9895,8571,9987,8532,10086,8508,10189,8499,11044,8499,11065,8491,11124,8460,11174,8419,11212,8369,11238,8313,11250,8252,11250,7717,11249,7694,11234,7628,11201,7568,11154,7517,11095,7477,11025,7449,10948,7436,10921,7435e" filled="t" fillcolor="#FFFFFF" stroked="f">
                <v:path arrowok="t"/>
                <v:fill type="solid"/>
              </v:shape>
              <v:shape style="position:absolute;left:8524;top:7435;width:3382;height:4018" coordorigin="8524,7435" coordsize="3382,4018" path="m11906,8485l11558,8485,11534,8487,11464,8503,11401,8537,11347,8585,11304,8647,11274,8720,11260,8800,11259,8829,11261,9746,11258,9799,11242,9900,11210,9995,11164,10084,11106,10163,11036,10233,10956,10292,10868,10338,10773,10369,10671,10386,10619,10388,11906,10388,11906,8485e" filled="t" fillcolor="#FFFFFF" stroked="f">
                <v:path arrowok="t"/>
                <v:fill type="solid"/>
              </v:shape>
            </v:group>
            <v:group style="position:absolute;left:4321;top:5768;width:3864;height:5444" coordorigin="4321,5768" coordsize="3864,5444">
              <v:shape style="position:absolute;left:4321;top:5768;width:3864;height:5444" coordorigin="4321,5768" coordsize="3864,5444" path="m6495,7435l5687,7435,5575,7439,5466,7453,5360,7474,5256,7505,5156,7542,5060,7588,4969,7640,4881,7699,4799,7764,4722,7836,4651,7913,4585,7995,4526,8082,4474,8174,4429,8270,4391,8370,4361,8473,4339,8579,4325,8689,4321,8800,4321,10087,4322,10157,4327,10225,4334,10293,4344,10359,4357,10424,4373,10488,4391,10551,4412,10613,4436,10673,4463,10731,4492,10788,4524,10843,4558,10896,4595,10947,4635,10997,4676,11044,4721,11089,4768,11132,4817,11173,4868,11211,7617,11211,7666,11173,7714,11132,7760,11089,7804,11044,7846,10997,7886,10947,7925,10896,7961,10843,7994,10788,8026,10731,8055,10673,8081,10613,8104,10551,8125,10488,8143,10424,8151,10388,5987,10388,5935,10386,5833,10369,5738,10337,5649,10291,5570,10233,5500,10163,5442,10084,5396,9995,5364,9900,5347,9799,5345,9746,5345,9141,5353,9038,5378,8939,5417,8847,5469,8763,5534,8688,5608,8624,5693,8571,5785,8532,5883,8508,5987,8499,6617,8499,6638,8491,6697,8460,6747,8419,6786,8369,6812,8313,6823,8252,6824,7717,6823,7694,6807,7628,6774,7568,6727,7517,6668,7477,6598,7449,6522,7436,6495,7435xe" filled="t" fillcolor="#FFFFFF" stroked="f">
                <v:path arrowok="t"/>
                <v:fill type="solid"/>
              </v:shape>
              <v:shape style="position:absolute;left:4321;top:5768;width:3864;height:5444" coordorigin="4321,5768" coordsize="3864,5444" path="m7885,5768l7356,5768,7331,5769,7261,5785,7198,5820,7144,5870,7102,5933,7072,6006,7058,6087,7057,6116,7058,9746,7056,9799,7039,9900,7007,9995,6961,10084,6903,10163,6833,10233,6753,10291,6665,10337,6570,10369,6468,10386,6416,10388,8151,10388,8170,10293,8178,10225,8183,10157,8185,10087,8185,6116,8176,6036,8152,5959,8113,5892,8062,5836,8002,5796,7934,5772,7910,5769,7885,5768xe" filled="t" fillcolor="#FFFFFF" stroked="f">
                <v:path arrowok="t"/>
                <v:fill type="solid"/>
              </v:shape>
            </v:group>
            <v:group style="position:absolute;left:0;top:2639;width:4080;height:14199" coordorigin="0,2639" coordsize="4080,14199">
              <v:shape style="position:absolute;left:0;top:2639;width:4080;height:14199" coordorigin="0,2639" coordsize="4080,14199" path="m0,16838l4080,16838,4080,2639,0,2639,0,16838xe" filled="t" fillcolor="#9FA617" stroked="f">
                <v:path arrowok="t"/>
                <v:fill type="solid"/>
              </v:shape>
            </v:group>
            <v:group style="position:absolute;left:0;top:1789;width:11906;height:850" coordorigin="0,1789" coordsize="11906,850">
              <v:shape style="position:absolute;left:0;top:1789;width:11906;height:850" coordorigin="0,1789" coordsize="11906,850" path="m0,2639l11906,2639,11906,1789,0,1789,0,2639xe" filled="t" fillcolor="#F4AF80" stroked="f">
                <v:path arrowok="t"/>
                <v:fill type="solid"/>
              </v:shape>
            </v:group>
            <v:group style="position:absolute;left:0;top:0;width:11906;height:1794" coordorigin="0,0" coordsize="11906,1794">
              <v:shape style="position:absolute;left:0;top:0;width:11906;height:1794" coordorigin="0,0" coordsize="11906,1794" path="m0,1794l11906,1794,11906,0,0,0,0,1794xe" filled="t" fillcolor="#E96D1F" stroked="f">
                <v:path arrowok="t"/>
                <v:fill type="solid"/>
              </v:shape>
            </v:group>
            <v:group style="position:absolute;left:38;top:16658;width:189;height:180" coordorigin="38,16658" coordsize="189,180">
              <v:shape style="position:absolute;left:38;top:16658;width:189;height:180" coordorigin="38,16658" coordsize="189,180" path="m38,16838l227,16838,227,16658,38,16658,38,16838xe" filled="t" fillcolor="#9FA617" stroked="f">
                <v:path arrowok="t"/>
                <v:fill type="solid"/>
              </v:shape>
              <v:shape style="position:absolute;left:312;top:2639;width:984;height:531" type="#_x0000_t75">
                <v:imagedata r:id="rId5" o:title=""/>
              </v:shape>
              <v:shape style="position:absolute;left:313;top:1794;width:1096;height:423" type="#_x0000_t75">
                <v:imagedata r:id="rId6" o:title=""/>
              </v:shape>
              <v:shape style="position:absolute;left:313;top:2216;width:983;height:423" type="#_x0000_t75">
                <v:imagedata r:id="rId7" o:title=""/>
              </v:shape>
              <v:shape style="position:absolute;left:313;top:1575;width:1096;height:219" type="#_x0000_t75">
                <v:imagedata r:id="rId8" o:title=""/>
              </v:shape>
              <v:shape style="position:absolute;left:2180;top:1794;width:1574;height:423" type="#_x0000_t75">
                <v:imagedata r:id="rId9" o:title=""/>
              </v:shape>
              <v:shape style="position:absolute;left:2529;top:2216;width:1225;height:860" type="#_x0000_t75">
                <v:imagedata r:id="rId10" o:title=""/>
              </v:shape>
              <v:shape style="position:absolute;left:2179;top:1047;width:1576;height:748" type="#_x0000_t75">
                <v:imagedata r:id="rId11" o:title=""/>
              </v:shape>
              <v:shape style="position:absolute;left:1296;top:2639;width:1233;height:664" type="#_x0000_t75">
                <v:imagedata r:id="rId12" o:title=""/>
              </v:shape>
              <v:shape style="position:absolute;left:1296;top:3301;width:1233;height:663" type="#_x0000_t75">
                <v:imagedata r:id="rId13" o:title=""/>
              </v:shape>
              <v:shape style="position:absolute;left:1409;top:2192;width:771;height:447" type="#_x0000_t75">
                <v:imagedata r:id="rId14" o:title=""/>
              </v:shape>
              <v:shape style="position:absolute;left:1296;top:2192;width:113;height:977" type="#_x0000_t75">
                <v:imagedata r:id="rId15" o:title=""/>
              </v:shape>
              <v:shape style="position:absolute;left:2180;top:2192;width:349;height:884" type="#_x0000_t75">
                <v:imagedata r:id="rId16" o:title=""/>
              </v:shape>
            </v:group>
            <v:group style="position:absolute;left:10632;top:2226;width:151;height:150" coordorigin="10632,2226" coordsize="151,150">
              <v:shape style="position:absolute;left:10632;top:2226;width:151;height:150" coordorigin="10632,2226" coordsize="151,150" path="m10760,2226l10655,2226,10639,2237,10632,2260,10632,2344,10640,2367,10656,2377,10761,2377,10777,2366,10783,2343,10783,2259,10776,2236,10760,2226xe" filled="t" fillcolor="#004960" stroked="f">
                <v:path arrowok="t"/>
                <v:fill type="solid"/>
              </v:shape>
            </v:group>
            <v:group style="position:absolute;left:10934;top:2225;width:151;height:150" coordorigin="10934,2225" coordsize="151,150">
              <v:shape style="position:absolute;left:10934;top:2225;width:151;height:150" coordorigin="10934,2225" coordsize="151,150" path="m11062,2225l10957,2225,10941,2235,10934,2259,10934,2343,10941,2366,10958,2375,11063,2375,11079,2365,11085,2341,11085,2257,11078,2234,11062,2225xe" filled="t" fillcolor="#004960" stroked="f">
                <v:path arrowok="t"/>
                <v:fill type="solid"/>
              </v:shape>
            </v:group>
            <v:group style="position:absolute;left:11233;top:2223;width:151;height:150" coordorigin="11233,2223" coordsize="151,150">
              <v:shape style="position:absolute;left:11233;top:2223;width:151;height:150" coordorigin="11233,2223" coordsize="151,150" path="m11361,2223l11256,2223,11240,2234,11233,2257,11233,2341,11240,2364,11257,2374,11362,2374,11378,2363,11384,2340,11384,2256,11377,2233,11361,2223xe" filled="t" fillcolor="#004960" stroked="f">
                <v:path arrowok="t"/>
                <v:fill type="solid"/>
              </v:shape>
            </v:group>
            <v:group style="position:absolute;left:9578;top:14411;width:784;height:784" coordorigin="9578,14411" coordsize="784,784">
              <v:shape style="position:absolute;left:9578;top:14411;width:784;height:784" coordorigin="9578,14411" coordsize="784,784" path="m9970,14411l9907,14416,9846,14431,9790,14455,9739,14487,9693,14526,9654,14572,9622,14623,9598,14680,9583,14740,9578,14804,9580,14836,9590,14898,9609,14956,9637,15010,9673,15059,9715,15101,9764,15137,9818,15165,9876,15184,9938,15194,9971,15196,10003,15194,10065,15184,10123,15165,10177,15137,10226,15101,10268,15059,10304,15010,10332,14956,10351,14898,10361,14836,10363,14803,10361,14771,10351,14709,10332,14651,10304,14597,10268,14548,10226,14506,10177,14470,10123,14442,10065,14423,10003,14413,9970,14411xe" filled="t" fillcolor="#E96D1F" stroked="f">
                <v:path arrowok="t"/>
                <v:fill type="solid"/>
              </v:shape>
            </v:group>
            <v:group style="position:absolute;left:9987;top:14696;width:287;height:298" coordorigin="9987,14696" coordsize="287,298">
              <v:shape style="position:absolute;left:9987;top:14696;width:287;height:298" coordorigin="9987,14696" coordsize="287,298" path="m10179,14696l10088,14696,10066,14698,10011,14732,9987,14793,9987,14893,9990,14915,10023,14970,10084,14994,10173,14994,10195,14991,10250,14958,10271,14915,10111,14915,10089,14910,10073,14896,10064,14876,10063,14822,10068,14801,10082,14784,10102,14775,10174,14775,10183,14772,10190,14764,10190,14705,10179,14696xe" filled="t" fillcolor="#FFFFFF" stroked="f">
                <v:path arrowok="t"/>
                <v:fill type="solid"/>
              </v:shape>
              <v:shape style="position:absolute;left:9987;top:14696;width:287;height:298" coordorigin="9987,14696" coordsize="287,298" path="m10264,14774l10200,14774,10190,14785,10190,14867,10185,14889,10171,14905,10151,14914,10111,14915,10271,14915,10274,14897,10274,14785,10264,14774xe" filled="t" fillcolor="#FFFFFF" stroked="f">
                <v:path arrowok="t"/>
                <v:fill type="solid"/>
              </v:shape>
            </v:group>
            <v:group style="position:absolute;left:9675;top:14572;width:287;height:422" coordorigin="9675,14572" coordsize="287,422">
              <v:shape style="position:absolute;left:9675;top:14572;width:287;height:422" coordorigin="9675,14572" coordsize="287,422" path="m9850,14696l9776,14696,9754,14698,9699,14732,9675,14793,9675,14893,9677,14915,9708,14970,9772,14994,9868,14994,9889,14991,9941,14955,9959,14915,9799,14915,9777,14910,9761,14896,9752,14876,9751,14822,9756,14801,9770,14784,9790,14775,9845,14775,9854,14772,9861,14764,9861,14705,9850,14696xe" filled="t" fillcolor="#FFFFFF" stroked="f">
                <v:path arrowok="t"/>
                <v:fill type="solid"/>
              </v:shape>
              <v:shape style="position:absolute;left:9675;top:14572;width:287;height:422" coordorigin="9675,14572" coordsize="287,422" path="m9952,14572l9888,14572,9878,14583,9878,14867,9873,14889,9859,14905,9839,14914,9799,14915,9959,14915,9960,14914,9960,14905,9962,14598,9962,14584,9952,14572xe" filled="t" fillcolor="#FFFFFF" stroked="f">
                <v:path arrowok="t"/>
                <v:fill type="solid"/>
              </v:shape>
              <v:shape style="position:absolute;left:8790;top:15297;width:2273;height:566" type="#_x0000_t75">
                <v:imagedata r:id="rId17" o:title=""/>
              </v:shape>
            </v:group>
            <v:group style="position:absolute;left:11127;top:15307;width:2;height:294" coordorigin="11127,15307" coordsize="2,294">
              <v:shape style="position:absolute;left:11127;top:15307;width:2;height:294" coordorigin="11127,15307" coordsize="0,294" path="m11127,15307l11127,15601e" filled="f" stroked="t" strokeweight="1.488pt" strokecolor="#717074">
                <v:path arrowok="t"/>
              </v:shape>
            </v:group>
            <v:group style="position:absolute;left:10302;top:14463;width:110;height:52" coordorigin="10302,14463" coordsize="110,52">
              <v:shape style="position:absolute;left:10302;top:14463;width:110;height:52" coordorigin="10302,14463" coordsize="110,52" path="m10368,14463l10352,14463,10348,14515,10358,14515,10360,14484,10361,14470,10370,14470,10368,14463xe" filled="t" fillcolor="#E96D1F" stroked="f">
                <v:path arrowok="t"/>
                <v:fill type="solid"/>
              </v:shape>
              <v:shape style="position:absolute;left:10302;top:14463;width:110;height:52" coordorigin="10302,14463" coordsize="110,52" path="m10408,14470l10399,14470,10399,14475,10400,14484,10402,14515,10412,14515,10408,14470xe" filled="t" fillcolor="#E96D1F" stroked="f">
                <v:path arrowok="t"/>
                <v:fill type="solid"/>
              </v:shape>
              <v:shape style="position:absolute;left:10302;top:14463;width:110;height:52" coordorigin="10302,14463" coordsize="110,52" path="m10370,14470l10361,14470,10364,14480,10365,14484,10374,14514,10385,14514,10389,14501,10380,14501,10378,14492,10377,14488,10370,14470xe" filled="t" fillcolor="#E96D1F" stroked="f">
                <v:path arrowok="t"/>
                <v:fill type="solid"/>
              </v:shape>
              <v:shape style="position:absolute;left:10302;top:14463;width:110;height:52" coordorigin="10302,14463" coordsize="110,52" path="m10408,14463l10393,14463,10384,14488,10383,14492,10382,14497,10380,14501,10389,14501,10396,14480,10397,14474,10399,14470,10408,14470,10408,14463xe" filled="t" fillcolor="#E96D1F" stroked="f">
                <v:path arrowok="t"/>
                <v:fill type="solid"/>
              </v:shape>
              <v:shape style="position:absolute;left:10302;top:14463;width:110;height:52" coordorigin="10302,14463" coordsize="110,52" path="m10329,14471l10318,14471,10318,14515,10329,14515,10329,14471xe" filled="t" fillcolor="#E96D1F" stroked="f">
                <v:path arrowok="t"/>
                <v:fill type="solid"/>
              </v:shape>
              <v:shape style="position:absolute;left:10302;top:14463;width:110;height:52" coordorigin="10302,14463" coordsize="110,52" path="m10345,14463l10302,14463,10302,14471,10345,14471,10345,14463xe" filled="t" fillcolor="#E96D1F" stroked="f">
                <v:path arrowok="t"/>
                <v:fill type="solid"/>
              </v:shape>
              <v:shape style="position:absolute;left:292;top:4663;width:3197;height:907" type="#_x0000_t75">
                <v:imagedata r:id="rId18" o:title=""/>
              </v:shape>
              <v:shape style="position:absolute;left:292;top:5911;width:3193;height:911" type="#_x0000_t75">
                <v:imagedata r:id="rId19" o:title=""/>
              </v:shape>
              <v:shape style="position:absolute;left:292;top:7157;width:3197;height:668" type="#_x0000_t75">
                <v:imagedata r:id="rId20" o:title=""/>
              </v:shape>
              <v:shape style="position:absolute;left:292;top:8166;width:3204;height:1146" type="#_x0000_t75">
                <v:imagedata r:id="rId21" o:title=""/>
              </v:shape>
              <v:shape style="position:absolute;left:292;top:9656;width:3250;height:906" type="#_x0000_t75">
                <v:imagedata r:id="rId22" o:title=""/>
              </v:shape>
              <v:shape style="position:absolute;left:292;top:10903;width:3200;height:431" type="#_x0000_t75">
                <v:imagedata r:id="rId23" o:title=""/>
              </v:shape>
              <v:shape style="position:absolute;left:292;top:11669;width:3005;height:670" type="#_x0000_t75">
                <v:imagedata r:id="rId24" o:title=""/>
              </v:shape>
            </v:group>
            <v:group style="position:absolute;left:302;top:12750;width:72;height:68" coordorigin="302,12750" coordsize="72,68">
              <v:shape style="position:absolute;left:302;top:12750;width:72;height:68" coordorigin="302,12750" coordsize="72,68" path="m351,12750l324,12753,308,12764,302,12781,302,12784,308,12805,326,12818,352,12814,368,12803,374,12785,368,12764,351,12750xe" filled="t" fillcolor="#E96D1F" stroked="f">
                <v:path arrowok="t"/>
                <v:fill type="solid"/>
              </v:shape>
            </v:group>
            <v:group style="position:absolute;left:450;top:12690;width:378;height:165" coordorigin="450,12690" coordsize="378,165">
              <v:shape style="position:absolute;left:450;top:12690;width:378;height:165" coordorigin="450,12690" coordsize="378,165" path="m599,12697l450,12697,450,12855,473,12855,473,12846,599,12846,599,12829,473,12829,473,12716,599,12716,599,12697xe" filled="t" fillcolor="#004960" stroked="f">
                <v:path arrowok="t"/>
                <v:fill type="solid"/>
              </v:shape>
              <v:shape style="position:absolute;left:450;top:12690;width:378;height:165" coordorigin="450,12690" coordsize="378,165" path="m599,12846l576,12846,576,12853,599,12853,599,12846xe" filled="t" fillcolor="#004960" stroked="f">
                <v:path arrowok="t"/>
                <v:fill type="solid"/>
              </v:shape>
              <v:shape style="position:absolute;left:450;top:12690;width:378;height:165" coordorigin="450,12690" coordsize="378,165" path="m498,12797l496,12801,493,12807,502,12817,522,12822,540,12829,549,12829,556,12813,535,12807,516,12802,498,12797xe" filled="t" fillcolor="#004960" stroked="f">
                <v:path arrowok="t"/>
                <v:fill type="solid"/>
              </v:shape>
              <v:shape style="position:absolute;left:450;top:12690;width:378;height:165" coordorigin="450,12690" coordsize="378,165" path="m599,12716l576,12716,576,12829,599,12829,599,12716xe" filled="t" fillcolor="#004960" stroked="f">
                <v:path arrowok="t"/>
                <v:fill type="solid"/>
              </v:shape>
              <v:shape style="position:absolute;left:450;top:12690;width:378;height:165" coordorigin="450,12690" coordsize="378,165" path="m522,12781l511,12781,507,12788,506,12790,505,12791,537,12803,541,12804,542,12804,549,12789,545,12788,540,12786,533,12784,526,12782,522,12781xe" filled="t" fillcolor="#004960" stroked="f">
                <v:path arrowok="t"/>
                <v:fill type="solid"/>
              </v:shape>
              <v:shape style="position:absolute;left:450;top:12690;width:378;height:165" coordorigin="450,12690" coordsize="378,165" path="m557,12742l535,12742,533,12744,531,12748,529,12751,528,12752,502,12752,504,12754,508,12759,510,12762,511,12763,502,12768,490,12772,474,12775,477,12779,480,12785,483,12792,492,12789,502,12785,511,12781,522,12781,520,12780,516,12779,529,12777,571,12777,571,12775,575,12769,563,12769,553,12766,545,12761,556,12742,557,12742xe" filled="t" fillcolor="#004960" stroked="f">
                <v:path arrowok="t"/>
                <v:fill type="solid"/>
              </v:shape>
              <v:shape style="position:absolute;left:450;top:12690;width:378;height:165" coordorigin="450,12690" coordsize="378,165" path="m571,12777l529,12777,547,12784,567,12789,568,12782,571,12777xe" filled="t" fillcolor="#004960" stroked="f">
                <v:path arrowok="t"/>
                <v:fill type="solid"/>
              </v:shape>
              <v:shape style="position:absolute;left:450;top:12690;width:378;height:165" coordorigin="450,12690" coordsize="378,165" path="m512,12716l473,12716,497,12722,487,12740,476,12755,484,12757,490,12760,494,12763,502,12752,528,12752,522,12748,519,12744,517,12742,557,12742,564,12726,519,12726,521,12725,522,12723,524,12720,523,12720,522,12720,520,12719,517,12717,514,12716,512,12716xe" filled="t" fillcolor="#004960" stroked="f">
                <v:path arrowok="t"/>
                <v:fill type="solid"/>
              </v:shape>
              <v:shape style="position:absolute;left:450;top:12690;width:378;height:165" coordorigin="450,12690" coordsize="378,165" path="m736,12838l693,12838,696,12840,701,12845,707,12853,718,12849,734,12839,736,12838xe" filled="t" fillcolor="#004960" stroked="f">
                <v:path arrowok="t"/>
                <v:fill type="solid"/>
              </v:shape>
              <v:shape style="position:absolute;left:450;top:12690;width:378;height:165" coordorigin="450,12690" coordsize="378,165" path="m656,12772l635,12772,635,12784,632,12805,624,12823,610,12839,619,12842,656,12782,656,12772xe" filled="t" fillcolor="#004960" stroked="f">
                <v:path arrowok="t"/>
                <v:fill type="solid"/>
              </v:shape>
              <v:shape style="position:absolute;left:450;top:12690;width:378;height:165" coordorigin="450,12690" coordsize="378,165" path="m693,12772l672,12772,672,12843,693,12843,693,12838,736,12838,738,12836,693,12836,693,12772xe" filled="t" fillcolor="#004960" stroked="f">
                <v:path arrowok="t"/>
                <v:fill type="solid"/>
              </v:shape>
              <v:shape style="position:absolute;left:450;top:12690;width:378;height:165" coordorigin="450,12690" coordsize="378,165" path="m759,12784l755,12785,743,12803,729,12817,712,12828,693,12836,738,12836,750,12826,766,12811,771,12807,774,12803,777,12801,778,12800,778,12799,777,12798,776,12796,773,12795,770,12793,766,12789,762,12787,759,12784xe" filled="t" fillcolor="#004960" stroked="f">
                <v:path arrowok="t"/>
                <v:fill type="solid"/>
              </v:shape>
              <v:shape style="position:absolute;left:450;top:12690;width:378;height:165" coordorigin="450,12690" coordsize="378,165" path="m749,12739l745,12746,732,12762,717,12775,700,12786,703,12789,708,12792,713,12796,716,12799,718,12800,727,12793,743,12781,758,12767,762,12763,765,12760,767,12758,769,12758,771,12757,770,12755,767,12753,761,12748,755,12744,749,12739xe" filled="t" fillcolor="#004960" stroked="f">
                <v:path arrowok="t"/>
                <v:fill type="solid"/>
              </v:shape>
              <v:shape style="position:absolute;left:450;top:12690;width:378;height:165" coordorigin="450,12690" coordsize="378,165" path="m657,12718l636,12718,636,12752,616,12752,616,12772,712,12772,712,12752,657,12752,657,12718xe" filled="t" fillcolor="#004960" stroked="f">
                <v:path arrowok="t"/>
                <v:fill type="solid"/>
              </v:shape>
              <v:shape style="position:absolute;left:450;top:12690;width:378;height:165" coordorigin="450,12690" coordsize="378,165" path="m693,12718l672,12718,672,12752,712,12752,693,12752,693,12718xe" filled="t" fillcolor="#004960" stroked="f">
                <v:path arrowok="t"/>
                <v:fill type="solid"/>
              </v:shape>
              <v:shape style="position:absolute;left:450;top:12690;width:378;height:165" coordorigin="450,12690" coordsize="378,165" path="m742,12690l740,12693,729,12709,716,12724,700,12739,703,12741,706,12743,710,12745,717,12749,721,12751,721,12751,733,12738,748,12721,755,12713,760,12708,762,12707,763,12706,766,12704,766,12702,763,12701,756,12697,749,12693,742,12690xe" filled="t" fillcolor="#004960" stroked="f">
                <v:path arrowok="t"/>
                <v:fill type="solid"/>
              </v:shape>
              <v:shape style="position:absolute;left:450;top:12690;width:378;height:165" coordorigin="450,12690" coordsize="378,165" path="m708,12699l621,12699,621,12718,708,12718,708,12699xe" filled="t" fillcolor="#004960" stroked="f">
                <v:path arrowok="t"/>
                <v:fill type="solid"/>
              </v:shape>
              <v:shape style="position:absolute;left:450;top:12690;width:378;height:165" coordorigin="450,12690" coordsize="378,165" path="m829,12768l805,12768,805,12793,829,12793,829,12768xe" filled="t" fillcolor="#004960" stroked="f">
                <v:path arrowok="t"/>
                <v:fill type="solid"/>
              </v:shape>
              <v:shape style="position:absolute;left:450;top:12690;width:378;height:165" coordorigin="450,12690" coordsize="378,165" path="m829,12823l805,12823,805,12846,829,12846,829,12823xe" filled="t" fillcolor="#004960" stroked="f">
                <v:path arrowok="t"/>
                <v:fill type="solid"/>
              </v:shape>
              <v:shape style="position:absolute;left:942;top:12680;width:1087;height:186" type="#_x0000_t75">
                <v:imagedata r:id="rId25" o:title=""/>
              </v:shape>
              <v:shape style="position:absolute;left:2132;top:12680;width:1276;height:186" type="#_x0000_t75">
                <v:imagedata r:id="rId26" o:title=""/>
              </v:shape>
              <v:shape style="position:absolute;left:292;top:13206;width:2910;height:428" type="#_x0000_t75">
                <v:imagedata r:id="rId27" o:title=""/>
              </v:shape>
              <v:shape style="position:absolute;left:292;top:13974;width:3242;height:672" type="#_x0000_t75">
                <v:imagedata r:id="rId28" o:title=""/>
              </v:shape>
            </v:group>
            <v:group style="position:absolute;left:1438;top:4166;width:120;height:120" coordorigin="1438,4166" coordsize="120,120">
              <v:shape style="position:absolute;left:1438;top:4166;width:120;height:120" coordorigin="1438,4166" coordsize="120,120" path="m1550,4166l1447,4166,1438,4178,1438,4273,1447,4285,1550,4285,1559,4273,1559,4178,1550,4166xe" filled="t" fillcolor="#004960" stroked="f">
                <v:path arrowok="t"/>
                <v:fill type="solid"/>
              </v:shape>
            </v:group>
            <v:group style="position:absolute;left:1678;top:4165;width:120;height:120" coordorigin="1678,4165" coordsize="120,120">
              <v:shape style="position:absolute;left:1678;top:4165;width:120;height:120" coordorigin="1678,4165" coordsize="120,120" path="m1790,4165l1687,4165,1678,4177,1678,4272,1687,4284,1790,4284,1798,4272,1798,4177,1790,4165xe" filled="t" fillcolor="#004960" stroked="f">
                <v:path arrowok="t"/>
                <v:fill type="solid"/>
              </v:shape>
            </v:group>
            <v:group style="position:absolute;left:1916;top:4163;width:120;height:120" coordorigin="1916,4163" coordsize="120,120">
              <v:shape style="position:absolute;left:1916;top:4163;width:120;height:120" coordorigin="1916,4163" coordsize="120,120" path="m2028,4163l1924,4163,1916,4175,1916,4271,1924,4283,2028,4283,2036,4271,2036,4175,2028,4163xe" filled="t" fillcolor="#004960" stroked="f">
                <v:path arrowok="t"/>
                <v:fill type="solid"/>
              </v:shape>
              <v:shape style="position:absolute;left:8244;top:11629;width:3110;height:2270" type="#_x0000_t75">
                <v:imagedata r:id="rId29" o:title=""/>
              </v:shape>
            </v:group>
            <v:group style="position:absolute;left:10056;top:11733;width:43;height:18" coordorigin="10056,11733" coordsize="43,18">
              <v:shape style="position:absolute;left:10056;top:11733;width:43;height:18" coordorigin="10056,11733" coordsize="43,18" path="m10097,11733l10058,11733,10056,11736,10056,11749,10058,11751,10097,11751,10099,11749,10099,11736,10097,11733xe" filled="t" fillcolor="#E96D1F" stroked="f">
                <v:path arrowok="t"/>
                <v:fill type="solid"/>
              </v:shape>
            </v:group>
            <v:group style="position:absolute;left:9454;top:11304;width:128;height:128" coordorigin="9454,11304" coordsize="128,128">
              <v:shape style="position:absolute;left:9454;top:11304;width:128;height:128" coordorigin="9454,11304" coordsize="128,128" path="m9574,11304l9463,11304,9454,11317,9454,11419,9463,11432,9574,11432,9583,11419,9583,11317,9574,11304xe" filled="t" fillcolor="#9FA617" stroked="f">
                <v:path arrowok="t"/>
                <v:fill type="solid"/>
              </v:shape>
            </v:group>
            <v:group style="position:absolute;left:9711;top:11302;width:128;height:128" coordorigin="9711,11302" coordsize="128,128">
              <v:shape style="position:absolute;left:9711;top:11302;width:128;height:128" coordorigin="9711,11302" coordsize="128,128" path="m9831,11302l9720,11302,9711,11315,9711,11417,9720,11430,9831,11430,9839,11417,9839,11315,9831,11302xe" filled="t" fillcolor="#9FA617" stroked="f">
                <v:path arrowok="t"/>
                <v:fill type="solid"/>
              </v:shape>
            </v:group>
            <v:group style="position:absolute;left:9965;top:11301;width:128;height:128" coordorigin="9965,11301" coordsize="128,128">
              <v:shape style="position:absolute;left:9965;top:11301;width:128;height:128" coordorigin="9965,11301" coordsize="128,128" path="m10085,11301l9974,11301,9965,11314,9965,11416,9974,11429,10085,11429,10094,11416,10094,11314,10085,11301xe" filled="t" fillcolor="#9FA617" stroked="f">
                <v:path arrowok="t"/>
                <v:fill type="solid"/>
              </v:shape>
            </v:group>
            <v:group style="position:absolute;left:4513;top:11211;width:3543;height:4618" coordorigin="4513,11211" coordsize="3543,4618">
              <v:shape style="position:absolute;left:4513;top:11211;width:3543;height:4618" coordorigin="4513,11211" coordsize="3543,4618" path="m4657,11211l4588,11212,4523,11241,4513,11311,4513,15693,4513,15730,4522,15797,4583,15828,4649,15829,7951,15829,8024,15821,8055,15760,8056,15724,8056,11311,8048,11244,7987,11213,4657,11211xe" filled="t" fillcolor="#AECCD7" stroked="f">
                <v:path arrowok="t"/>
                <v:fill type="solid"/>
              </v:shape>
              <v:shape style="position:absolute;left:4285;top:11365;width:3595;height:2354" type="#_x0000_t75">
                <v:imagedata r:id="rId30" o:title=""/>
              </v:shape>
              <v:shape style="position:absolute;left:4690;top:13811;width:1039;height:166" type="#_x0000_t75">
                <v:imagedata r:id="rId31" o:title=""/>
              </v:shape>
            </v:group>
            <v:group style="position:absolute;left:5724;top:8015;width:128;height:128" coordorigin="5724,8015" coordsize="128,128">
              <v:shape style="position:absolute;left:5724;top:8015;width:128;height:128" coordorigin="5724,8015" coordsize="128,128" path="m5844,8015l5733,8015,5724,8028,5724,8130,5733,8143,5844,8143,5853,8130,5853,8028,5844,8015xe" filled="t" fillcolor="#9FA617" stroked="f">
                <v:path arrowok="t"/>
                <v:fill type="solid"/>
              </v:shape>
            </v:group>
            <v:group style="position:absolute;left:5981;top:8014;width:128;height:128" coordorigin="5981,8014" coordsize="128,128">
              <v:shape style="position:absolute;left:5981;top:8014;width:128;height:128" coordorigin="5981,8014" coordsize="128,128" path="m6100,8014l5990,8014,5981,8026,5981,8128,5990,8141,6100,8141,6109,8128,6109,8026,6100,8014xe" filled="t" fillcolor="#9FA617" stroked="f">
                <v:path arrowok="t"/>
                <v:fill type="solid"/>
              </v:shape>
            </v:group>
            <v:group style="position:absolute;left:6235;top:8012;width:128;height:128" coordorigin="6235,8012" coordsize="128,128">
              <v:shape style="position:absolute;left:6235;top:8012;width:128;height:128" coordorigin="6235,8012" coordsize="128,128" path="m6354,8012l6244,8012,6235,8025,6235,8127,6244,8140,6354,8140,6363,8127,6363,8025,6354,8012xe" filled="t" fillcolor="#9FA617" stroked="f">
                <v:path arrowok="t"/>
                <v:fill type="solid"/>
              </v:shape>
              <v:shape style="position:absolute;left:6136;top:8258;width:1544;height:1299" type="#_x0000_t75">
                <v:imagedata r:id="rId32" o:title=""/>
              </v:shape>
              <v:shape style="position:absolute;left:9878;top:8252;width:1230;height:1286" type="#_x0000_t75">
                <v:imagedata r:id="rId33" o:title=""/>
              </v:shape>
              <v:shape style="position:absolute;left:6144;top:9692;width:820;height:741" type="#_x0000_t75">
                <v:imagedata r:id="rId34" o:title=""/>
              </v:shape>
              <v:shape style="position:absolute;left:9893;top:9690;width:1179;height:747" type="#_x0000_t75">
                <v:imagedata r:id="rId35" o:title=""/>
              </v:shape>
              <v:shape style="position:absolute;left:4515;top:8362;width:1514;height:1152" type="#_x0000_t75">
                <v:imagedata r:id="rId36" o:title=""/>
              </v:shape>
              <v:shape style="position:absolute;left:8244;top:8362;width:1514;height:1152" type="#_x0000_t75">
                <v:imagedata r:id="rId37" o:title=""/>
              </v:shape>
              <v:shape style="position:absolute;left:4515;top:9693;width:1514;height:1152" type="#_x0000_t75">
                <v:imagedata r:id="rId38" o:title=""/>
              </v:shape>
              <v:shape style="position:absolute;left:8244;top:9693;width:1514;height:1152" type="#_x0000_t75">
                <v:imagedata r:id="rId39" o:title=""/>
              </v:shape>
            </v:group>
            <v:group style="position:absolute;left:2599;top:3466;width:538;height:157" coordorigin="2599,3466" coordsize="538,157">
              <v:shape style="position:absolute;left:2599;top:3466;width:538;height:157" coordorigin="2599,3466" coordsize="538,157" path="m2663,3466l2641,3466,2638,3468,2636,3473,2599,3585,2599,3586,2600,3587,2601,3588,2617,3588,2618,3587,2619,3584,2630,3548,2693,3548,2688,3534,2635,3534,2649,3486,2672,3486,2667,3473,2666,3468,2663,3466xe" filled="t" fillcolor="#FFFFFF" stroked="f">
                <v:path arrowok="t"/>
                <v:fill type="solid"/>
              </v:shape>
              <v:shape style="position:absolute;left:2599;top:3466;width:538;height:157" coordorigin="2599,3466" coordsize="538,157" path="m2693,3548l2669,3548,2681,3585,2682,3587,2682,3588,2704,3588,2705,3587,2705,3584,2693,3548xe" filled="t" fillcolor="#FFFFFF" stroked="f">
                <v:path arrowok="t"/>
                <v:fill type="solid"/>
              </v:shape>
              <v:shape style="position:absolute;left:2599;top:3466;width:538;height:157" coordorigin="2599,3466" coordsize="538,157" path="m2672,3486l2649,3486,2664,3534,2688,3534,2672,3486xe" filled="t" fillcolor="#FFFFFF" stroked="f">
                <v:path arrowok="t"/>
                <v:fill type="solid"/>
              </v:shape>
              <v:shape style="position:absolute;left:2599;top:3466;width:538;height:157" coordorigin="2599,3466" coordsize="538,157" path="m2742,3497l2726,3497,2723,3500,2723,3621,2726,3623,2743,3623,2745,3621,2745,3583,2788,3583,2798,3574,2752,3574,2745,3569,2745,3515,2752,3511,2798,3511,2793,3504,2788,3502,2743,3502,2743,3498,2742,3497xe" filled="t" fillcolor="#FFFFFF" stroked="f">
                <v:path arrowok="t"/>
                <v:fill type="solid"/>
              </v:shape>
              <v:shape style="position:absolute;left:2599;top:3466;width:538;height:157" coordorigin="2599,3466" coordsize="538,157" path="m2788,3583l2745,3583,2747,3583,2754,3587,2761,3589,2766,3589,2788,3583,2788,3583xe" filled="t" fillcolor="#FFFFFF" stroked="f">
                <v:path arrowok="t"/>
                <v:fill type="solid"/>
              </v:shape>
              <v:shape style="position:absolute;left:2599;top:3466;width:538;height:157" coordorigin="2599,3466" coordsize="538,157" path="m2798,3511l2779,3511,2788,3522,2788,3554,2786,3561,2781,3566,2777,3571,2770,3574,2798,3574,2803,3569,2810,3547,2805,3521,2798,3511xe" filled="t" fillcolor="#FFFFFF" stroked="f">
                <v:path arrowok="t"/>
                <v:fill type="solid"/>
              </v:shape>
              <v:shape style="position:absolute;left:2599;top:3466;width:538;height:157" coordorigin="2599,3466" coordsize="538,157" path="m2760,3496l2753,3497,2745,3502,2743,3502,2788,3502,2775,3496,2760,3496xe" filled="t" fillcolor="#FFFFFF" stroked="f">
                <v:path arrowok="t"/>
                <v:fill type="solid"/>
              </v:shape>
              <v:shape style="position:absolute;left:2599;top:3466;width:538;height:157" coordorigin="2599,3466" coordsize="538,157" path="m2890,3500l2860,3501,2840,3508,2829,3522,2825,3540,2830,3565,2842,3581,2862,3588,2883,3589,2891,3588,2901,3583,2904,3582,2905,3581,2905,3574,2858,3574,2847,3563,2847,3547,2908,3547,2910,3545,2910,3537,2909,3532,2847,3532,2847,3519,2855,3511,2902,3511,2890,3500xe" filled="t" fillcolor="#FFFFFF" stroked="f">
                <v:path arrowok="t"/>
                <v:fill type="solid"/>
              </v:shape>
              <v:shape style="position:absolute;left:2599;top:3466;width:538;height:157" coordorigin="2599,3466" coordsize="538,157" path="m2904,3566l2903,3566,2900,3567,2893,3571,2891,3571,2882,3574,2878,3574,2905,3574,2904,3567,2904,3566xe" filled="t" fillcolor="#FFFFFF" stroked="f">
                <v:path arrowok="t"/>
                <v:fill type="solid"/>
              </v:shape>
              <v:shape style="position:absolute;left:2599;top:3466;width:538;height:157" coordorigin="2599,3466" coordsize="538,157" path="m2902,3511l2881,3511,2888,3518,2888,3532,2909,3532,2905,3514,2902,3511xe" filled="t" fillcolor="#FFFFFF" stroked="f">
                <v:path arrowok="t"/>
                <v:fill type="solid"/>
              </v:shape>
              <v:shape style="position:absolute;left:2599;top:3466;width:538;height:157" coordorigin="2599,3466" coordsize="538,157" path="m2923,3497l2922,3498,2922,3500,2923,3501,2949,3540,2921,3583,2920,3585,2920,3587,2922,3588,2940,3588,2940,3587,2959,3556,2984,3556,2972,3539,2982,3525,2963,3525,2947,3499,2946,3498,2923,3497xe" filled="t" fillcolor="#FFFFFF" stroked="f">
                <v:path arrowok="t"/>
                <v:fill type="solid"/>
              </v:shape>
              <v:shape style="position:absolute;left:2599;top:3466;width:538;height:157" coordorigin="2599,3466" coordsize="538,157" path="m2984,3556l2959,3556,2978,3587,2979,3588,3000,3588,3002,3586,3002,3585,3001,3582,2984,3556xe" filled="t" fillcolor="#FFFFFF" stroked="f">
                <v:path arrowok="t"/>
                <v:fill type="solid"/>
              </v:shape>
              <v:shape style="position:absolute;left:2599;top:3466;width:538;height:157" coordorigin="2599,3466" coordsize="538,157" path="m2996,3497l2979,3497,2978,3498,2977,3499,2963,3525,2982,3525,2997,3501,2998,3500,2998,3498,2996,3497xe" filled="t" fillcolor="#FFFFFF" stroked="f">
                <v:path arrowok="t"/>
                <v:fill type="solid"/>
              </v:shape>
              <v:shape style="position:absolute;left:2599;top:3466;width:538;height:157" coordorigin="2599,3466" coordsize="538,157" path="m3062,3562l3061,3562,3060,3563,3060,3581,3061,3582,3064,3583,3066,3584,3069,3585,3071,3586,3079,3588,3087,3589,3094,3589,3119,3584,3136,3572,3136,3571,3084,3571,3072,3568,3065,3563,3062,3562xe" filled="t" fillcolor="#FFFFFF" stroked="f">
                <v:path arrowok="t"/>
                <v:fill type="solid"/>
              </v:shape>
              <v:shape style="position:absolute;left:2599;top:3466;width:538;height:157" coordorigin="2599,3466" coordsize="538,157" path="m3133,3484l3107,3484,3114,3490,3114,3505,3112,3510,3108,3512,3103,3515,3101,3516,3089,3516,3087,3518,3087,3531,3089,3534,3103,3534,3106,3534,3115,3540,3117,3545,3117,3564,3108,3571,3136,3571,3136,3544,3128,3529,3116,3524,3122,3522,3125,3520,3134,3512,3137,3505,3137,3496,3133,3484xe" filled="t" fillcolor="#FFFFFF" stroked="f">
                <v:path arrowok="t"/>
                <v:fill type="solid"/>
              </v:shape>
              <v:shape style="position:absolute;left:2599;top:3466;width:538;height:157" coordorigin="2599,3466" coordsize="538,157" path="m3111,3467l3080,3469,3065,3474,3063,3489,3063,3491,3064,3492,3065,3492,3068,3491,3077,3486,3085,3484,3133,3484,3130,3477,3111,3467xe" filled="t" fillcolor="#FFFFFF" stroked="f">
                <v:path arrowok="t"/>
                <v:fill type="solid"/>
              </v:shape>
            </v:group>
            <v:group style="position:absolute;left:2891;top:2898;width:549;height:157" coordorigin="2891,2898" coordsize="549,157">
              <v:shape style="position:absolute;left:2891;top:2898;width:549;height:157" coordorigin="2891,2898" coordsize="549,157" path="m2955,2898l2932,2898,2930,2900,2928,2905,2891,3017,2891,3017,2892,3019,2893,3019,2909,3019,2909,3019,2911,3016,2922,2980,2985,2980,2980,2965,2927,2965,2941,2918,2964,2918,2959,2905,2958,2900,2955,2898xe" filled="t" fillcolor="#FFFFFF" stroked="f">
                <v:path arrowok="t"/>
                <v:fill type="solid"/>
              </v:shape>
              <v:shape style="position:absolute;left:2891;top:2898;width:549;height:157" coordorigin="2891,2898" coordsize="549,157" path="m2985,2980l2961,2980,2973,3017,2974,3019,2974,3019,2996,3019,2997,3019,2997,3016,2985,2980xe" filled="t" fillcolor="#FFFFFF" stroked="f">
                <v:path arrowok="t"/>
                <v:fill type="solid"/>
              </v:shape>
              <v:shape style="position:absolute;left:2891;top:2898;width:549;height:157" coordorigin="2891,2898" coordsize="549,157" path="m2964,2918l2941,2918,2956,2965,2980,2965,2964,2918xe" filled="t" fillcolor="#FFFFFF" stroked="f">
                <v:path arrowok="t"/>
                <v:fill type="solid"/>
              </v:shape>
              <v:shape style="position:absolute;left:2891;top:2898;width:549;height:157" coordorigin="2891,2898" coordsize="549,157" path="m3034,2929l3018,2929,3015,2932,3015,3053,3018,3055,3035,3055,3037,3053,3037,3015,3080,3015,3089,3005,3044,3005,3037,3001,3037,2947,3044,2942,3090,2942,3085,2936,3080,2934,3035,2934,3035,2930,3034,2929xe" filled="t" fillcolor="#FFFFFF" stroked="f">
                <v:path arrowok="t"/>
                <v:fill type="solid"/>
              </v:shape>
              <v:shape style="position:absolute;left:2891;top:2898;width:549;height:157" coordorigin="2891,2898" coordsize="549,157" path="m3080,3015l3037,3015,3039,3015,3046,3019,3053,3020,3058,3020,3080,3015,3080,3015xe" filled="t" fillcolor="#FFFFFF" stroked="f">
                <v:path arrowok="t"/>
                <v:fill type="solid"/>
              </v:shape>
              <v:shape style="position:absolute;left:2891;top:2898;width:549;height:157" coordorigin="2891,2898" coordsize="549,157" path="m3090,2942l3071,2942,3080,2953,3080,2986,3078,2993,3073,2998,3069,3003,3062,3005,3089,3005,3095,3000,3101,2978,3097,2953,3090,2942xe" filled="t" fillcolor="#FFFFFF" stroked="f">
                <v:path arrowok="t"/>
                <v:fill type="solid"/>
              </v:shape>
              <v:shape style="position:absolute;left:2891;top:2898;width:549;height:157" coordorigin="2891,2898" coordsize="549,157" path="m3052,2927l3045,2929,3037,2933,3035,2934,3080,2934,3067,2928,3052,2927xe" filled="t" fillcolor="#FFFFFF" stroked="f">
                <v:path arrowok="t"/>
                <v:fill type="solid"/>
              </v:shape>
              <v:shape style="position:absolute;left:2891;top:2898;width:549;height:157" coordorigin="2891,2898" coordsize="549,157" path="m3182,2932l3152,2933,3132,2940,3121,2953,3117,2972,3122,2997,3134,3013,3154,3020,3175,3021,3183,3019,3193,3015,3196,3014,3197,3013,3197,3006,3150,3006,3139,2995,3139,2979,3200,2979,3202,2976,3202,2969,3201,2964,3139,2964,3139,2950,3147,2943,3194,2943,3182,2932xe" filled="t" fillcolor="#FFFFFF" stroked="f">
                <v:path arrowok="t"/>
                <v:fill type="solid"/>
              </v:shape>
              <v:shape style="position:absolute;left:2891;top:2898;width:549;height:157" coordorigin="2891,2898" coordsize="549,157" path="m3196,2998l3195,2998,3192,2999,3185,3002,3183,3003,3174,3005,3170,3006,3197,3006,3196,2999,3196,2998xe" filled="t" fillcolor="#FFFFFF" stroked="f">
                <v:path arrowok="t"/>
                <v:fill type="solid"/>
              </v:shape>
              <v:shape style="position:absolute;left:2891;top:2898;width:549;height:157" coordorigin="2891,2898" coordsize="549,157" path="m3194,2943l3173,2943,3180,2950,3180,2964,3201,2964,3197,2946,3194,2943xe" filled="t" fillcolor="#FFFFFF" stroked="f">
                <v:path arrowok="t"/>
                <v:fill type="solid"/>
              </v:shape>
              <v:shape style="position:absolute;left:2891;top:2898;width:549;height:157" coordorigin="2891,2898" coordsize="549,157" path="m3215,2929l3214,2930,3214,2932,3215,2933,3241,2972,3213,3015,3212,3017,3212,3018,3213,3019,3231,3019,3232,3019,3251,2988,3276,2988,3264,2971,3274,2956,3255,2956,3239,2931,3238,2929,3215,2929xe" filled="t" fillcolor="#FFFFFF" stroked="f">
                <v:path arrowok="t"/>
                <v:fill type="solid"/>
              </v:shape>
              <v:shape style="position:absolute;left:2891;top:2898;width:549;height:157" coordorigin="2891,2898" coordsize="549,157" path="m3276,2988l3251,2988,3270,3019,3271,3019,3292,3019,3294,3018,3294,3017,3293,3014,3276,2988xe" filled="t" fillcolor="#FFFFFF" stroked="f">
                <v:path arrowok="t"/>
                <v:fill type="solid"/>
              </v:shape>
              <v:shape style="position:absolute;left:2891;top:2898;width:549;height:157" coordorigin="2891,2898" coordsize="549,157" path="m3288,2929l3271,2929,3269,2930,3269,2931,3255,2956,3274,2956,3289,2933,3289,2932,3289,2930,3288,2929xe" filled="t" fillcolor="#FFFFFF" stroked="f">
                <v:path arrowok="t"/>
                <v:fill type="solid"/>
              </v:shape>
              <v:shape style="position:absolute;left:2891;top:2898;width:549;height:157" coordorigin="2891,2898" coordsize="549,157" path="m3428,2990l3406,2990,3406,3017,3408,3019,3425,3019,3428,3017,3428,2990xe" filled="t" fillcolor="#FFFFFF" stroked="f">
                <v:path arrowok="t"/>
                <v:fill type="solid"/>
              </v:shape>
              <v:shape style="position:absolute;left:2891;top:2898;width:549;height:157" coordorigin="2891,2898" coordsize="549,157" path="m3425,2898l3405,2898,3403,2899,3345,2970,3345,2972,3345,2988,3347,2990,3438,2990,3440,2988,3440,2975,3438,2972,3364,2972,3406,2920,3428,2920,3428,2900,3425,2898xe" filled="t" fillcolor="#FFFFFF" stroked="f">
                <v:path arrowok="t"/>
                <v:fill type="solid"/>
              </v:shape>
              <v:shape style="position:absolute;left:2891;top:2898;width:549;height:157" coordorigin="2891,2898" coordsize="549,157" path="m3428,2920l3406,2920,3406,2972,3428,2972,3428,2920xe" filled="t" fillcolor="#FFFFFF" stroked="f">
                <v:path arrowok="t"/>
                <v:fill type="solid"/>
              </v:shape>
            </v:group>
            <v:group style="position:absolute;left:383;top:3042;width:543;height:157" coordorigin="383,3042" coordsize="543,157">
              <v:shape style="position:absolute;left:383;top:3042;width:543;height:157" coordorigin="383,3042" coordsize="543,157" path="m447,3042l424,3042,422,3044,420,3049,383,3161,383,3161,384,3163,385,3163,400,3163,401,3163,402,3160,414,3124,477,3124,471,3109,418,3109,433,3062,455,3062,451,3049,449,3044,447,3042xe" filled="t" fillcolor="#FFFFFF" stroked="f">
                <v:path arrowok="t"/>
                <v:fill type="solid"/>
              </v:shape>
              <v:shape style="position:absolute;left:383;top:3042;width:543;height:157" coordorigin="383,3042" coordsize="543,157" path="m477,3124l452,3124,465,3161,465,3163,466,3163,488,3163,489,3163,489,3160,477,3124xe" filled="t" fillcolor="#FFFFFF" stroked="f">
                <v:path arrowok="t"/>
                <v:fill type="solid"/>
              </v:shape>
              <v:shape style="position:absolute;left:383;top:3042;width:543;height:157" coordorigin="383,3042" coordsize="543,157" path="m455,3062l433,3062,447,3109,471,3109,455,3062xe" filled="t" fillcolor="#FFFFFF" stroked="f">
                <v:path arrowok="t"/>
                <v:fill type="solid"/>
              </v:shape>
              <v:shape style="position:absolute;left:383;top:3042;width:543;height:157" coordorigin="383,3042" coordsize="543,157" path="m525,3073l509,3073,507,3076,507,3197,509,3199,526,3199,528,3197,528,3159,571,3159,581,3149,535,3149,528,3145,528,3091,535,3086,582,3086,577,3080,572,3078,526,3078,526,3074,525,3073xe" filled="t" fillcolor="#FFFFFF" stroked="f">
                <v:path arrowok="t"/>
                <v:fill type="solid"/>
              </v:shape>
              <v:shape style="position:absolute;left:383;top:3042;width:543;height:157" coordorigin="383,3042" coordsize="543,157" path="m571,3159l528,3159,531,3159,533,3160,538,3163,544,3164,550,3164,571,3159,571,3159xe" filled="t" fillcolor="#FFFFFF" stroked="f">
                <v:path arrowok="t"/>
                <v:fill type="solid"/>
              </v:shape>
              <v:shape style="position:absolute;left:383;top:3042;width:543;height:157" coordorigin="383,3042" coordsize="543,157" path="m582,3086l563,3086,572,3097,572,3130,570,3137,565,3142,560,3147,554,3149,581,3149,586,3144,593,3122,589,3097,582,3086xe" filled="t" fillcolor="#FFFFFF" stroked="f">
                <v:path arrowok="t"/>
                <v:fill type="solid"/>
              </v:shape>
              <v:shape style="position:absolute;left:383;top:3042;width:543;height:157" coordorigin="383,3042" coordsize="543,157" path="m543,3071l536,3073,529,3077,526,3078,572,3078,558,3072,543,3071xe" filled="t" fillcolor="#FFFFFF" stroked="f">
                <v:path arrowok="t"/>
                <v:fill type="solid"/>
              </v:shape>
              <v:shape style="position:absolute;left:383;top:3042;width:543;height:157" coordorigin="383,3042" coordsize="543,157" path="m674,3076l644,3077,624,3084,613,3097,609,3116,613,3141,626,3157,646,3164,666,3165,674,3163,685,3159,688,3158,688,3157,688,3150,642,3150,631,3139,631,3123,691,3123,694,3120,694,3113,692,3108,631,3108,631,3094,639,3087,685,3087,674,3076xe" filled="t" fillcolor="#FFFFFF" stroked="f">
                <v:path arrowok="t"/>
                <v:fill type="solid"/>
              </v:shape>
              <v:shape style="position:absolute;left:383;top:3042;width:543;height:157" coordorigin="383,3042" coordsize="543,157" path="m688,3142l686,3142,684,3143,676,3146,674,3147,665,3149,662,3150,688,3150,688,3143,688,3142xe" filled="t" fillcolor="#FFFFFF" stroked="f">
                <v:path arrowok="t"/>
                <v:fill type="solid"/>
              </v:shape>
              <v:shape style="position:absolute;left:383;top:3042;width:543;height:157" coordorigin="383,3042" coordsize="543,157" path="m685,3087l664,3087,671,3094,672,3108,692,3108,688,3090,685,3087xe" filled="t" fillcolor="#FFFFFF" stroked="f">
                <v:path arrowok="t"/>
                <v:fill type="solid"/>
              </v:shape>
              <v:shape style="position:absolute;left:383;top:3042;width:543;height:157" coordorigin="383,3042" coordsize="543,157" path="m707,3073l706,3074,706,3076,706,3077,732,3116,705,3159,704,3161,704,3162,705,3163,723,3163,724,3163,742,3132,767,3132,756,3115,766,3100,746,3100,731,3075,729,3073,707,3073xe" filled="t" fillcolor="#FFFFFF" stroked="f">
                <v:path arrowok="t"/>
                <v:fill type="solid"/>
              </v:shape>
              <v:shape style="position:absolute;left:383;top:3042;width:543;height:157" coordorigin="383,3042" coordsize="543,157" path="m767,3132l742,3132,762,3163,763,3163,784,3163,785,3162,785,3161,784,3158,767,3132xe" filled="t" fillcolor="#FFFFFF" stroked="f">
                <v:path arrowok="t"/>
                <v:fill type="solid"/>
              </v:shape>
              <v:shape style="position:absolute;left:383;top:3042;width:543;height:157" coordorigin="383,3042" coordsize="543,157" path="m780,3073l762,3073,761,3074,760,3075,746,3100,766,3100,781,3077,781,3076,781,3074,780,3073xe" filled="t" fillcolor="#FFFFFF" stroked="f">
                <v:path arrowok="t"/>
                <v:fill type="solid"/>
              </v:shape>
              <v:shape style="position:absolute;left:383;top:3042;width:543;height:157" coordorigin="383,3042" coordsize="543,157" path="m919,3060l890,3060,899,3067,899,3088,894,3095,881,3105,867,3116,842,3161,844,3163,924,3163,926,3161,926,3146,924,3144,863,3144,865,3140,869,3136,872,3134,914,3103,919,3098,922,3089,923,3085,924,3081,924,3076,919,3060xe" filled="t" fillcolor="#FFFFFF" stroked="f">
                <v:path arrowok="t"/>
                <v:fill type="solid"/>
              </v:shape>
              <v:shape style="position:absolute;left:383;top:3042;width:543;height:157" coordorigin="383,3042" coordsize="543,157" path="m868,3044l848,3047,842,3052,842,3068,843,3069,844,3069,847,3068,859,3062,867,3060,919,3060,918,3057,901,3045,868,3044xe" filled="t" fillcolor="#FFFFFF" stroked="f">
                <v:path arrowok="t"/>
                <v:fill type="solid"/>
              </v:shape>
              <v:shape style="position:absolute;left:7631;top:14164;width:626;height:2073" type="#_x0000_t75">
                <v:imagedata r:id="rId40" o:title=""/>
              </v:shape>
              <v:shape style="position:absolute;left:4513;top:15686;width:3123;height:551" type="#_x0000_t75">
                <v:imagedata r:id="rId41" o:title=""/>
              </v:shape>
              <v:shape style="position:absolute;left:8056;top:14085;width:200;height:84" type="#_x0000_t75">
                <v:imagedata r:id="rId42" o:title=""/>
              </v:shape>
              <v:shape style="position:absolute;left:4513;top:14085;width:3544;height:1745" type="#_x0000_t75">
                <v:imagedata r:id="rId43" o:title=""/>
              </v:shape>
              <v:shape style="position:absolute;left:6735;top:891;width:4635;height:477" type="#_x0000_t75">
                <v:imagedata r:id="rId44" o:title=""/>
              </v:shape>
              <v:shape style="position:absolute;left:8486;top:2093;width:2006;height:279" type="#_x0000_t75">
                <v:imagedata r:id="rId45" o:title=""/>
              </v:shape>
              <v:shape style="position:absolute;left:4546;top:7845;width:1088;height:281" type="#_x0000_t75">
                <v:imagedata r:id="rId46" o:title=""/>
              </v:shape>
              <v:shape style="position:absolute;left:8226;top:11137;width:1115;height:280" type="#_x0000_t75">
                <v:imagedata r:id="rId47" o:title=""/>
              </v:shape>
              <v:shape style="position:absolute;left:298;top:4080;width:961;height:242" type="#_x0000_t75">
                <v:imagedata r:id="rId48" o:title=""/>
              </v:shape>
              <v:shape style="position:absolute;left:4506;top:3388;width:6839;height:912" type="#_x0000_t75">
                <v:imagedata r:id="rId49" o:title=""/>
              </v:shape>
              <v:shape style="position:absolute;left:4510;top:4768;width:6838;height:924" type="#_x0000_t75">
                <v:imagedata r:id="rId50" o:title=""/>
              </v:shape>
              <v:shape style="position:absolute;left:4506;top:6146;width:6851;height:1153" type="#_x0000_t75">
                <v:imagedata r:id="rId51" o:title=""/>
              </v:shape>
            </v:group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.003015pt;width:595.275pt;height:89.568pt;mso-position-horizontal-relative:page;mso-position-vertical-relative:page;z-index:-770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89.571014pt;width:595.275pt;height:42.381pt;mso-position-horizontal-relative:page;mso-position-vertical-relative:page;z-index:-769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131.952011pt;width:204.003pt;height:709.938pt;mso-position-horizontal-relative:page;mso-position-vertical-relative:page;z-index:-768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4.003006pt;margin-top:131.952011pt;width:391.272pt;height:709.938pt;mso-position-horizontal-relative:page;mso-position-vertical-relative:page;z-index:-767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1906" w:h="16840"/>
          <w:pgMar w:top="1560" w:bottom="280" w:left="1680" w:right="168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-.5pt;margin-top:-.496985pt;width:596.275pt;height:79.613pt;mso-position-horizontal-relative:page;mso-position-vertical-relative:page;z-index:-766" coordorigin="-10,-10" coordsize="11926,1592">
            <v:group style="position:absolute;left:0;top:0;width:11906;height:1572" coordorigin="0,0" coordsize="11906,1572">
              <v:shape style="position:absolute;left:0;top:0;width:11906;height:1572" coordorigin="0,0" coordsize="11906,1572" path="m0,1572l11906,1572,11906,0,0,0,0,1572xe" filled="t" fillcolor="#E96D1F" stroked="f">
                <v:path arrowok="t"/>
                <v:fill type="solid"/>
              </v:shape>
            </v:group>
            <v:group style="position:absolute;left:2134;top:1084;width:151;height:150" coordorigin="2134,1084" coordsize="151,150">
              <v:shape style="position:absolute;left:2134;top:1084;width:151;height:150" coordorigin="2134,1084" coordsize="151,150" path="m2262,1084l2156,1084,2140,1095,2134,1118,2134,1202,2141,1225,2157,1235,2263,1235,2278,1224,2285,1201,2285,1117,2278,1094,2262,1084xe" filled="t" fillcolor="#004960" stroked="f">
                <v:path arrowok="t"/>
                <v:fill type="solid"/>
              </v:shape>
            </v:group>
            <v:group style="position:absolute;left:2436;top:1083;width:151;height:150" coordorigin="2436,1083" coordsize="151,150">
              <v:shape style="position:absolute;left:2436;top:1083;width:151;height:150" coordorigin="2436,1083" coordsize="151,150" path="m2563,1083l2458,1083,2442,1093,2436,1117,2436,1201,2443,1224,2459,1233,2564,1233,2580,1223,2587,1199,2587,1115,2580,1092,2563,1083xe" filled="t" fillcolor="#004960" stroked="f">
                <v:path arrowok="t"/>
                <v:fill type="solid"/>
              </v:shape>
            </v:group>
            <v:group style="position:absolute;left:2735;top:1081;width:151;height:150" coordorigin="2735,1081" coordsize="151,150">
              <v:shape style="position:absolute;left:2735;top:1081;width:151;height:150" coordorigin="2735,1081" coordsize="151,150" path="m2862,1081l2757,1081,2741,1092,2735,1115,2735,1199,2742,1222,2758,1232,2863,1232,2879,1221,2886,1198,2886,1114,2879,1091,2862,1081xe" filled="t" fillcolor="#004960" stroked="f">
                <v:path arrowok="t"/>
                <v:fill type="solid"/>
              </v:shape>
            </v:group>
            <v:group style="position:absolute;left:759;top:938;width:1251;height:294" coordorigin="759,938" coordsize="1251,294">
              <v:shape style="position:absolute;left:759;top:938;width:1251;height:294" coordorigin="759,938" coordsize="1251,294" path="m1035,1054l794,1054,794,1120,792,1141,787,1160,780,1178,770,1196,759,1213,775,1220,824,1170,835,1089,1035,1089,1035,1054xe" filled="t" fillcolor="#FFFFFF" stroked="f">
                <v:path arrowok="t"/>
                <v:fill type="solid"/>
              </v:shape>
              <v:shape style="position:absolute;left:759;top:938;width:1251;height:294" coordorigin="759,938" coordsize="1251,294" path="m876,1008l867,1008,837,1019,840,1024,843,1031,846,1039,849,1046,851,1051,852,1054,870,1054,880,1050,887,1048,890,1046,884,1031,876,1008xe" filled="t" fillcolor="#FFFFFF" stroked="f">
                <v:path arrowok="t"/>
                <v:fill type="solid"/>
              </v:shape>
              <v:shape style="position:absolute;left:759;top:938;width:1251;height:294" coordorigin="759,938" coordsize="1251,294" path="m941,1008l876,1008,931,1018,925,1038,917,1054,960,1054,965,1041,970,1031,975,1024,976,1021,975,1019,964,1015,941,1008xe" filled="t" fillcolor="#FFFFFF" stroked="f">
                <v:path arrowok="t"/>
                <v:fill type="solid"/>
              </v:shape>
              <v:shape style="position:absolute;left:759;top:938;width:1251;height:294" coordorigin="759,938" coordsize="1251,294" path="m926,938l879,946,879,947,879,952,881,958,884,965,885,970,886,974,766,974,766,1008,1042,1008,1042,973,931,973,929,961,928,949,926,938xe" filled="t" fillcolor="#FFFFFF" stroked="f">
                <v:path arrowok="t"/>
                <v:fill type="solid"/>
              </v:shape>
              <v:shape style="position:absolute;left:759;top:938;width:1251;height:294" coordorigin="759,938" coordsize="1251,294" path="m1315,951l1131,951,1131,1061,1315,1061,1315,1028,1172,1028,1172,987,1315,987,1315,951xe" filled="t" fillcolor="#FFFFFF" stroked="f">
                <v:path arrowok="t"/>
                <v:fill type="solid"/>
              </v:shape>
              <v:shape style="position:absolute;left:759;top:938;width:1251;height:294" coordorigin="759,938" coordsize="1251,294" path="m1315,987l1271,987,1271,1028,1315,1028,1315,987xe" filled="t" fillcolor="#FFFFFF" stroked="f">
                <v:path arrowok="t"/>
                <v:fill type="solid"/>
              </v:shape>
              <v:shape style="position:absolute;left:759;top:938;width:1251;height:294" coordorigin="759,938" coordsize="1251,294" path="m1212,1083l1091,1083,1091,1227,1131,1227,1131,1206,1212,1206,1212,1174,1131,1174,1131,1118,1212,1118,1212,1083xe" filled="t" fillcolor="#FFFFFF" stroked="f">
                <v:path arrowok="t"/>
                <v:fill type="solid"/>
              </v:shape>
              <v:shape style="position:absolute;left:759;top:938;width:1251;height:294" coordorigin="759,938" coordsize="1251,294" path="m1212,1206l1172,1206,1172,1227,1212,1227,1212,1206xe" filled="t" fillcolor="#FFFFFF" stroked="f">
                <v:path arrowok="t"/>
                <v:fill type="solid"/>
              </v:shape>
              <v:shape style="position:absolute;left:759;top:938;width:1251;height:294" coordorigin="759,938" coordsize="1251,294" path="m1212,1118l1172,1118,1172,1174,1212,1174,1212,1118xe" filled="t" fillcolor="#FFFFFF" stroked="f">
                <v:path arrowok="t"/>
                <v:fill type="solid"/>
              </v:shape>
              <v:shape style="position:absolute;left:759;top:938;width:1251;height:294" coordorigin="759,938" coordsize="1251,294" path="m1351,1083l1230,1083,1230,1227,1267,1227,1267,1206,1351,1206,1351,1174,1267,1174,1267,1118,1351,1118,1351,1083xe" filled="t" fillcolor="#FFFFFF" stroked="f">
                <v:path arrowok="t"/>
                <v:fill type="solid"/>
              </v:shape>
              <v:shape style="position:absolute;left:759;top:938;width:1251;height:294" coordorigin="759,938" coordsize="1251,294" path="m1351,1206l1310,1206,1310,1227,1351,1227,1351,1206xe" filled="t" fillcolor="#FFFFFF" stroked="f">
                <v:path arrowok="t"/>
                <v:fill type="solid"/>
              </v:shape>
              <v:shape style="position:absolute;left:759;top:938;width:1251;height:294" coordorigin="759,938" coordsize="1251,294" path="m1351,1118l1310,1118,1310,1174,1351,1174,1351,1118xe" filled="t" fillcolor="#FFFFFF" stroked="f">
                <v:path arrowok="t"/>
                <v:fill type="solid"/>
              </v:shape>
              <v:shape style="position:absolute;left:759;top:938;width:1251;height:294" coordorigin="759,938" coordsize="1251,294" path="m1614,1006l1580,1006,1579,1082,1577,1102,1550,1156,1487,1208,1503,1220,1572,1188,1592,1159,1625,1159,1625,1122,1626,1119,1627,1116,1628,1112,1628,1111,1627,1111,1626,1109,1620,1108,1611,1107,1613,1100,1614,1092,1614,1082,1615,1068,1615,1043,1615,1035,1616,1027,1619,1018,1619,1012,1619,1009,1617,1008,1617,1007,1614,1006xe" filled="t" fillcolor="#FFFFFF" stroked="f">
                <v:path arrowok="t"/>
                <v:fill type="solid"/>
              </v:shape>
              <v:shape style="position:absolute;left:759;top:938;width:1251;height:294" coordorigin="759,938" coordsize="1251,294" path="m1625,1159l1592,1159,1592,1219,1600,1224,1667,1224,1679,1216,1687,1198,1688,1188,1627,1188,1624,1186,1625,1182,1625,1159xe" filled="t" fillcolor="#FFFFFF" stroked="f">
                <v:path arrowok="t"/>
                <v:fill type="solid"/>
              </v:shape>
              <v:shape style="position:absolute;left:759;top:938;width:1251;height:294" coordorigin="759,938" coordsize="1251,294" path="m1517,1064l1399,1064,1399,1097,1442,1108,1438,1126,1432,1144,1424,1162,1414,1182,1403,1203,1421,1207,1441,1204,1453,1187,1464,1171,1475,1155,1519,1155,1524,1147,1508,1133,1492,1120,1479,1109,1480,1097,1517,1097,1517,1064xe" filled="t" fillcolor="#FFFFFF" stroked="f">
                <v:path arrowok="t"/>
                <v:fill type="solid"/>
              </v:shape>
              <v:shape style="position:absolute;left:759;top:938;width:1251;height:294" coordorigin="759,938" coordsize="1251,294" path="m1641,1187l1634,1187,1627,1188,1649,1188,1641,1187xe" filled="t" fillcolor="#FFFFFF" stroked="f">
                <v:path arrowok="t"/>
                <v:fill type="solid"/>
              </v:shape>
              <v:shape style="position:absolute;left:759;top:938;width:1251;height:294" coordorigin="759,938" coordsize="1251,294" path="m1652,1156l1652,1177,1649,1188,1688,1188,1691,1168,1674,1163,1652,1156xe" filled="t" fillcolor="#FFFFFF" stroked="f">
                <v:path arrowok="t"/>
                <v:fill type="solid"/>
              </v:shape>
              <v:shape style="position:absolute;left:759;top:938;width:1251;height:294" coordorigin="759,938" coordsize="1251,294" path="m1519,1155l1475,1155,1491,1170,1501,1183,1519,1155xe" filled="t" fillcolor="#FFFFFF" stroked="f">
                <v:path arrowok="t"/>
                <v:fill type="solid"/>
              </v:shape>
              <v:shape style="position:absolute;left:759;top:938;width:1251;height:294" coordorigin="759,938" coordsize="1251,294" path="m1666,991l1630,991,1630,1133,1666,1133,1666,991xe" filled="t" fillcolor="#FFFFFF" stroked="f">
                <v:path arrowok="t"/>
                <v:fill type="solid"/>
              </v:shape>
              <v:shape style="position:absolute;left:759;top:938;width:1251;height:294" coordorigin="759,938" coordsize="1251,294" path="m1666,956l1527,956,1527,1132,1565,1132,1565,991,1666,991,1666,956xe" filled="t" fillcolor="#FFFFFF" stroked="f">
                <v:path arrowok="t"/>
                <v:fill type="solid"/>
              </v:shape>
              <v:shape style="position:absolute;left:759;top:938;width:1251;height:294" coordorigin="759,938" coordsize="1251,294" path="m1482,1029l1445,1029,1445,1064,1482,1064,1482,1029xe" filled="t" fillcolor="#FFFFFF" stroked="f">
                <v:path arrowok="t"/>
                <v:fill type="solid"/>
              </v:shape>
              <v:shape style="position:absolute;left:759;top:938;width:1251;height:294" coordorigin="759,938" coordsize="1251,294" path="m1516,997l1409,997,1409,1029,1516,1029,1516,997xe" filled="t" fillcolor="#FFFFFF" stroked="f">
                <v:path arrowok="t"/>
                <v:fill type="solid"/>
              </v:shape>
              <v:shape style="position:absolute;left:759;top:938;width:1251;height:294" coordorigin="759,938" coordsize="1251,294" path="m1480,946l1464,947,1445,947,1445,997,1482,997,1482,970,1484,961,1486,954,1486,951,1488,947,1480,946xe" filled="t" fillcolor="#FFFFFF" stroked="f">
                <v:path arrowok="t"/>
                <v:fill type="solid"/>
              </v:shape>
              <v:shape style="position:absolute;left:759;top:938;width:1251;height:294" coordorigin="759,938" coordsize="1251,294" path="m1977,1129l1846,1129,1846,1232,1884,1232,1884,1218,1977,1218,1977,1188,1885,1188,1885,1152,1977,1152,1977,1129xe" filled="t" fillcolor="#FFFFFF" stroked="f">
                <v:path arrowok="t"/>
                <v:fill type="solid"/>
              </v:shape>
              <v:shape style="position:absolute;left:759;top:938;width:1251;height:294" coordorigin="759,938" coordsize="1251,294" path="m1977,1218l1937,1218,1937,1232,1977,1232,1977,1218xe" filled="t" fillcolor="#FFFFFF" stroked="f">
                <v:path arrowok="t"/>
                <v:fill type="solid"/>
              </v:shape>
              <v:shape style="position:absolute;left:759;top:938;width:1251;height:294" coordorigin="759,938" coordsize="1251,294" path="m1797,1122l1760,1122,1760,1229,1797,1229,1797,1122xe" filled="t" fillcolor="#FFFFFF" stroked="f">
                <v:path arrowok="t"/>
                <v:fill type="solid"/>
              </v:shape>
              <v:shape style="position:absolute;left:759;top:938;width:1251;height:294" coordorigin="759,938" coordsize="1251,294" path="m1977,1152l1937,1152,1937,1188,1977,1188,1977,1152xe" filled="t" fillcolor="#FFFFFF" stroked="f">
                <v:path arrowok="t"/>
                <v:fill type="solid"/>
              </v:shape>
              <v:shape style="position:absolute;left:759;top:938;width:1251;height:294" coordorigin="759,938" coordsize="1251,294" path="m1829,1001l1720,1001,1720,1034,1756,1041,1750,1059,1743,1077,1734,1096,1725,1114,1714,1132,1722,1138,1732,1145,1742,1153,1749,1143,1755,1133,1760,1122,1797,1122,1797,1099,1907,1099,1928,1094,2006,1094,2006,1092,1835,1092,1824,1072,1819,1064,1796,1064,1796,1034,1829,1034,1829,1001xe" filled="t" fillcolor="#FFFFFF" stroked="f">
                <v:path arrowok="t"/>
                <v:fill type="solid"/>
              </v:shape>
              <v:shape style="position:absolute;left:759;top:938;width:1251;height:294" coordorigin="759,938" coordsize="1251,294" path="m1977,1119l1822,1119,1825,1122,1828,1126,1832,1131,1835,1134,1837,1136,1838,1136,1841,1134,1846,1129,1977,1129,1977,1119xe" filled="t" fillcolor="#FFFFFF" stroked="f">
                <v:path arrowok="t"/>
                <v:fill type="solid"/>
              </v:shape>
              <v:shape style="position:absolute;left:759;top:938;width:1251;height:294" coordorigin="759,938" coordsize="1251,294" path="m2006,1094l1928,1094,1944,1102,1963,1111,1986,1122,1989,1124,1992,1126,1994,1121,2002,1104,2006,1094xe" filled="t" fillcolor="#FFFFFF" stroked="f">
                <v:path arrowok="t"/>
                <v:fill type="solid"/>
              </v:shape>
              <v:shape style="position:absolute;left:759;top:938;width:1251;height:294" coordorigin="759,938" coordsize="1251,294" path="m1907,1099l1797,1099,1799,1102,1802,1107,1806,1114,1811,1124,1814,1124,1817,1123,1822,1119,1977,1119,1871,1116,1888,1108,1906,1100,1907,1099xe" filled="t" fillcolor="#FFFFFF" stroked="f">
                <v:path arrowok="t"/>
                <v:fill type="solid"/>
              </v:shape>
              <v:shape style="position:absolute;left:759;top:938;width:1251;height:294" coordorigin="759,938" coordsize="1251,294" path="m1963,1041l1871,1041,1875,1054,1868,1076,1850,1087,1835,1092,2006,1092,2010,1084,1995,1079,1977,1068,1958,1050,1963,1041xe" filled="t" fillcolor="#FFFFFF" stroked="f">
                <v:path arrowok="t"/>
                <v:fill type="solid"/>
              </v:shape>
              <v:shape style="position:absolute;left:759;top:938;width:1251;height:294" coordorigin="759,938" coordsize="1251,294" path="m1815,1058l1810,1059,1805,1061,1800,1063,1796,1064,1819,1064,1815,1058xe" filled="t" fillcolor="#FFFFFF" stroked="f">
                <v:path arrowok="t"/>
                <v:fill type="solid"/>
              </v:shape>
              <v:shape style="position:absolute;left:759;top:938;width:1251;height:294" coordorigin="759,938" coordsize="1251,294" path="m1870,942l1848,1001,1821,1051,1833,1054,1845,1058,1857,1062,1861,1059,1865,1051,1871,1041,1963,1041,1964,1040,1914,1040,1903,1024,1892,1006,1980,1006,1983,995,1989,974,1905,974,1907,967,1910,960,1914,954,1915,952,1916,950,1915,949,1900,946,1870,942xe" filled="t" fillcolor="#FFFFFF" stroked="f">
                <v:path arrowok="t"/>
                <v:fill type="solid"/>
              </v:shape>
              <v:shape style="position:absolute;left:759;top:938;width:1251;height:294" coordorigin="759,938" coordsize="1251,294" path="m1980,1006l1892,1006,1937,1007,1928,1023,1914,1040,1964,1040,1968,1033,1976,1015,1980,1006xe" filled="t" fillcolor="#FFFFFF" stroked="f">
                <v:path arrowok="t"/>
                <v:fill type="solid"/>
              </v:shape>
              <v:shape style="position:absolute;left:759;top:938;width:1251;height:294" coordorigin="759,938" coordsize="1251,294" path="m1792,941l1760,941,1760,1001,1797,1001,1797,962,1798,955,1800,949,1801,946,1802,942,1792,941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5.535858pt;margin-top:131.468613pt;width:523.668141pt;height:632.443206pt;mso-position-horizontal-relative:page;mso-position-vertical-relative:page;z-index:-765" coordorigin="711,2629" coordsize="10473,12649">
            <v:group style="position:absolute;left:733;top:6428;width:3480;height:322" coordorigin="733,6428" coordsize="3480,322">
              <v:shape style="position:absolute;left:733;top:6428;width:3480;height:322" coordorigin="733,6428" coordsize="3480,322" path="m4213,6428l733,6428,733,6750,4213,6750,4213,6428xe" filled="t" fillcolor="#EEEFDB" stroked="f">
                <v:path arrowok="t"/>
                <v:fill type="solid"/>
              </v:shape>
            </v:group>
            <v:group style="position:absolute;left:4213;top:6428;width:3480;height:322" coordorigin="4213,6428" coordsize="3480,322">
              <v:shape style="position:absolute;left:4213;top:6428;width:3480;height:322" coordorigin="4213,6428" coordsize="3480,322" path="m7694,6428l4213,6428,4213,6750,7694,6750,7694,6428xe" filled="t" fillcolor="#EEEFDB" stroked="f">
                <v:path arrowok="t"/>
                <v:fill type="solid"/>
              </v:shape>
            </v:group>
            <v:group style="position:absolute;left:7694;top:6428;width:3480;height:322" coordorigin="7694,6428" coordsize="3480,322">
              <v:shape style="position:absolute;left:7694;top:6428;width:3480;height:322" coordorigin="7694,6428" coordsize="3480,322" path="m11174,6428l7694,6428,7694,6750,11174,6750,11174,6428xe" filled="t" fillcolor="#EEEFDB" stroked="f">
                <v:path arrowok="t"/>
                <v:fill type="solid"/>
              </v:shape>
            </v:group>
            <v:group style="position:absolute;left:733;top:7394;width:3480;height:322" coordorigin="733,7394" coordsize="3480,322">
              <v:shape style="position:absolute;left:733;top:7394;width:3480;height:322" coordorigin="733,7394" coordsize="3480,322" path="m4213,7394l733,7394,733,7716,4213,7716,4213,7394xe" filled="t" fillcolor="#EEEFDB" stroked="f">
                <v:path arrowok="t"/>
                <v:fill type="solid"/>
              </v:shape>
            </v:group>
            <v:group style="position:absolute;left:4213;top:7394;width:3480;height:322" coordorigin="4213,7394" coordsize="3480,322">
              <v:shape style="position:absolute;left:4213;top:7394;width:3480;height:322" coordorigin="4213,7394" coordsize="3480,322" path="m7694,7394l4213,7394,4213,7716,7694,7716,7694,7394xe" filled="t" fillcolor="#EEEFDB" stroked="f">
                <v:path arrowok="t"/>
                <v:fill type="solid"/>
              </v:shape>
            </v:group>
            <v:group style="position:absolute;left:7694;top:7394;width:3480;height:322" coordorigin="7694,7394" coordsize="3480,322">
              <v:shape style="position:absolute;left:7694;top:7394;width:3480;height:322" coordorigin="7694,7394" coordsize="3480,322" path="m11174,7394l7694,7394,7694,7716,11174,7716,11174,7394xe" filled="t" fillcolor="#EEEFDB" stroked="f">
                <v:path arrowok="t"/>
                <v:fill type="solid"/>
              </v:shape>
            </v:group>
            <v:group style="position:absolute;left:733;top:8359;width:3480;height:322" coordorigin="733,8359" coordsize="3480,322">
              <v:shape style="position:absolute;left:733;top:8359;width:3480;height:322" coordorigin="733,8359" coordsize="3480,322" path="m4213,8359l733,8359,733,8681,4213,8681,4213,8359xe" filled="t" fillcolor="#EEEFDB" stroked="f">
                <v:path arrowok="t"/>
                <v:fill type="solid"/>
              </v:shape>
            </v:group>
            <v:group style="position:absolute;left:4213;top:8359;width:3480;height:322" coordorigin="4213,8359" coordsize="3480,322">
              <v:shape style="position:absolute;left:4213;top:8359;width:3480;height:322" coordorigin="4213,8359" coordsize="3480,322" path="m7694,8359l4213,8359,4213,8681,7694,8681,7694,8359xe" filled="t" fillcolor="#EEEFDB" stroked="f">
                <v:path arrowok="t"/>
                <v:fill type="solid"/>
              </v:shape>
            </v:group>
            <v:group style="position:absolute;left:7694;top:8359;width:3480;height:322" coordorigin="7694,8359" coordsize="3480,322">
              <v:shape style="position:absolute;left:7694;top:8359;width:3480;height:322" coordorigin="7694,8359" coordsize="3480,322" path="m11174,8359l7694,8359,7694,8681,11174,8681,11174,8359xe" filled="t" fillcolor="#EEEFDB" stroked="f">
                <v:path arrowok="t"/>
                <v:fill type="solid"/>
              </v:shape>
              <v:shape style="position:absolute;left:7674;top:7706;width:1951;height:664" type="#_x0000_t75">
                <v:imagedata r:id="rId52" o:title=""/>
              </v:shape>
            </v:group>
            <v:group style="position:absolute;left:733;top:9003;width:3480;height:322" coordorigin="733,9003" coordsize="3480,322">
              <v:shape style="position:absolute;left:733;top:9003;width:3480;height:322" coordorigin="733,9003" coordsize="3480,322" path="m4213,9003l733,9003,733,9325,4213,9325,4213,9003xe" filled="t" fillcolor="#EEEFDB" stroked="f">
                <v:path arrowok="t"/>
                <v:fill type="solid"/>
              </v:shape>
            </v:group>
            <v:group style="position:absolute;left:4213;top:9003;width:3480;height:322" coordorigin="4213,9003" coordsize="3480,322">
              <v:shape style="position:absolute;left:4213;top:9003;width:3480;height:322" coordorigin="4213,9003" coordsize="3480,322" path="m7694,9003l4213,9003,4213,9325,7694,9325,7694,9003xe" filled="t" fillcolor="#EEEFDB" stroked="f">
                <v:path arrowok="t"/>
                <v:fill type="solid"/>
              </v:shape>
            </v:group>
            <v:group style="position:absolute;left:7694;top:9003;width:3480;height:322" coordorigin="7694,9003" coordsize="3480,322">
              <v:shape style="position:absolute;left:7694;top:9003;width:3480;height:322" coordorigin="7694,9003" coordsize="3480,322" path="m11174,9003l7694,9003,7694,9325,11174,9325,11174,9003xe" filled="t" fillcolor="#EEEFDB" stroked="f">
                <v:path arrowok="t"/>
                <v:fill type="solid"/>
              </v:shape>
            </v:group>
            <v:group style="position:absolute;left:7684;top:8719;width:20;height:246" coordorigin="7684,8719" coordsize="20,246">
              <v:shape style="position:absolute;left:7684;top:8719;width:20;height:246" coordorigin="7684,8719" coordsize="20,246" path="m7699,8945l7688,8945,7684,8950,7684,8961,7688,8965,7699,8965,7704,8961,7704,8950,7699,8945xe" filled="t" fillcolor="#9FA617" stroked="f">
                <v:path arrowok="t"/>
                <v:fill type="solid"/>
              </v:shape>
              <v:shape style="position:absolute;left:7684;top:8719;width:20;height:246" coordorigin="7684,8719" coordsize="20,246" path="m7699,8907l7688,8907,7684,8912,7684,8923,7688,8927,7699,8927,7704,8923,7704,8912,7699,8907xe" filled="t" fillcolor="#9FA617" stroked="f">
                <v:path arrowok="t"/>
                <v:fill type="solid"/>
              </v:shape>
              <v:shape style="position:absolute;left:7684;top:8719;width:20;height:246" coordorigin="7684,8719" coordsize="20,246" path="m7699,8870l7688,8870,7684,8874,7684,8885,7688,8890,7699,8890,7704,8885,7704,8874,7699,8870xe" filled="t" fillcolor="#9FA617" stroked="f">
                <v:path arrowok="t"/>
                <v:fill type="solid"/>
              </v:shape>
              <v:shape style="position:absolute;left:7684;top:8719;width:20;height:246" coordorigin="7684,8719" coordsize="20,246" path="m7699,8832l7688,8832,7684,8836,7684,8848,7688,8852,7699,8852,7704,8848,7704,8836,7699,8832xe" filled="t" fillcolor="#9FA617" stroked="f">
                <v:path arrowok="t"/>
                <v:fill type="solid"/>
              </v:shape>
              <v:shape style="position:absolute;left:7684;top:8719;width:20;height:246" coordorigin="7684,8719" coordsize="20,246" path="m7699,8794l7688,8794,7684,8799,7684,8810,7688,8814,7699,8814,7704,8810,7704,8799,7699,8794xe" filled="t" fillcolor="#9FA617" stroked="f">
                <v:path arrowok="t"/>
                <v:fill type="solid"/>
              </v:shape>
              <v:shape style="position:absolute;left:7684;top:8719;width:20;height:246" coordorigin="7684,8719" coordsize="20,246" path="m7699,8757l7688,8757,7684,8761,7684,8772,7688,8777,7699,8777,7704,8772,7704,8761,7699,8757xe" filled="t" fillcolor="#9FA617" stroked="f">
                <v:path arrowok="t"/>
                <v:fill type="solid"/>
              </v:shape>
              <v:shape style="position:absolute;left:7684;top:8719;width:20;height:246" coordorigin="7684,8719" coordsize="20,246" path="m7699,8719l7688,8719,7684,8723,7684,8734,7688,8739,7699,8739,7704,8734,7704,8723,7699,8719xe" filled="t" fillcolor="#9FA617" stroked="f">
                <v:path arrowok="t"/>
                <v:fill type="solid"/>
              </v:shape>
            </v:group>
            <v:group style="position:absolute;left:7684;top:8681;width:20;height:322" coordorigin="7684,8681" coordsize="20,322">
              <v:shape style="position:absolute;left:7684;top:8681;width:20;height:322" coordorigin="7684,8681" coordsize="20,322" path="m7696,8983l7691,8983,7688,8984,7685,8988,7684,8990,7684,8996,7685,8998,7688,9002,7691,9003,7696,9003,7699,9002,7703,8998,7704,8996,7704,8990,7703,8988,7699,8984,7696,8983xe" filled="t" fillcolor="#9FA617" stroked="f">
                <v:path arrowok="t"/>
                <v:fill type="solid"/>
              </v:shape>
              <v:shape style="position:absolute;left:7684;top:8681;width:20;height:322" coordorigin="7684,8681" coordsize="20,322" path="m7696,8681l7691,8681,7688,8682,7685,8686,7684,8688,7684,8694,7685,8696,7688,8700,7691,8701,7696,8701,7699,8700,7703,8696,7704,8694,7704,8688,7703,8686,7699,8682,7696,8681xe" filled="t" fillcolor="#9FA617" stroked="f">
                <v:path arrowok="t"/>
                <v:fill type="solid"/>
              </v:shape>
            </v:group>
            <v:group style="position:absolute;left:733;top:9647;width:3480;height:322" coordorigin="733,9647" coordsize="3480,322">
              <v:shape style="position:absolute;left:733;top:9647;width:3480;height:322" coordorigin="733,9647" coordsize="3480,322" path="m4213,9647l733,9647,733,9968,4213,9968,4213,9647xe" filled="t" fillcolor="#EEEFDB" stroked="f">
                <v:path arrowok="t"/>
                <v:fill type="solid"/>
              </v:shape>
            </v:group>
            <v:group style="position:absolute;left:4213;top:9647;width:3480;height:322" coordorigin="4213,9647" coordsize="3480,322">
              <v:shape style="position:absolute;left:4213;top:9647;width:3480;height:322" coordorigin="4213,9647" coordsize="3480,322" path="m7694,9647l4213,9647,4213,9968,7694,9968,7694,9647xe" filled="t" fillcolor="#EEEFDB" stroked="f">
                <v:path arrowok="t"/>
                <v:fill type="solid"/>
              </v:shape>
            </v:group>
            <v:group style="position:absolute;left:7694;top:9647;width:3480;height:322" coordorigin="7694,9647" coordsize="3480,322">
              <v:shape style="position:absolute;left:7694;top:9647;width:3480;height:322" coordorigin="7694,9647" coordsize="3480,322" path="m11174,9647l7694,9647,7694,9968,11174,9968,11174,9647xe" filled="t" fillcolor="#EEEFDB" stroked="f">
                <v:path arrowok="t"/>
                <v:fill type="solid"/>
              </v:shape>
            </v:group>
            <v:group style="position:absolute;left:7684;top:9363;width:20;height:246" coordorigin="7684,9363" coordsize="20,246">
              <v:shape style="position:absolute;left:7684;top:9363;width:20;height:246" coordorigin="7684,9363" coordsize="20,246" path="m7699,9589l7688,9589,7684,9593,7684,9604,7688,9609,7699,9609,7704,9604,7704,9593,7699,9589xe" filled="t" fillcolor="#9FA617" stroked="f">
                <v:path arrowok="t"/>
                <v:fill type="solid"/>
              </v:shape>
              <v:shape style="position:absolute;left:7684;top:9363;width:20;height:246" coordorigin="7684,9363" coordsize="20,246" path="m7699,9551l7688,9551,7684,9556,7684,9567,7688,9571,7699,9571,7704,9567,7704,9556,7699,9551xe" filled="t" fillcolor="#9FA617" stroked="f">
                <v:path arrowok="t"/>
                <v:fill type="solid"/>
              </v:shape>
              <v:shape style="position:absolute;left:7684;top:9363;width:20;height:246" coordorigin="7684,9363" coordsize="20,246" path="m7699,9513l7688,9513,7684,9518,7684,9529,7688,9533,7699,9533,7704,9529,7704,9518,7699,9513xe" filled="t" fillcolor="#9FA617" stroked="f">
                <v:path arrowok="t"/>
                <v:fill type="solid"/>
              </v:shape>
              <v:shape style="position:absolute;left:7684;top:9363;width:20;height:246" coordorigin="7684,9363" coordsize="20,246" path="m7699,9476l7688,9476,7684,9480,7684,9491,7688,9496,7699,9496,7704,9491,7704,9480,7699,9476xe" filled="t" fillcolor="#9FA617" stroked="f">
                <v:path arrowok="t"/>
                <v:fill type="solid"/>
              </v:shape>
              <v:shape style="position:absolute;left:7684;top:9363;width:20;height:246" coordorigin="7684,9363" coordsize="20,246" path="m7699,9438l7688,9438,7684,9442,7684,9453,7688,9458,7699,9458,7704,9453,7704,9442,7699,9438xe" filled="t" fillcolor="#9FA617" stroked="f">
                <v:path arrowok="t"/>
                <v:fill type="solid"/>
              </v:shape>
              <v:shape style="position:absolute;left:7684;top:9363;width:20;height:246" coordorigin="7684,9363" coordsize="20,246" path="m7699,9400l7688,9400,7684,9405,7684,9416,7688,9420,7699,9420,7704,9416,7704,9405,7699,9400xe" filled="t" fillcolor="#9FA617" stroked="f">
                <v:path arrowok="t"/>
                <v:fill type="solid"/>
              </v:shape>
              <v:shape style="position:absolute;left:7684;top:9363;width:20;height:246" coordorigin="7684,9363" coordsize="20,246" path="m7699,9363l7688,9363,7684,9367,7684,9378,7688,9383,7699,9383,7704,9378,7704,9367,7699,9363xe" filled="t" fillcolor="#9FA617" stroked="f">
                <v:path arrowok="t"/>
                <v:fill type="solid"/>
              </v:shape>
            </v:group>
            <v:group style="position:absolute;left:7684;top:9325;width:20;height:322" coordorigin="7684,9325" coordsize="20,322">
              <v:shape style="position:absolute;left:7684;top:9325;width:20;height:322" coordorigin="7684,9325" coordsize="20,322" path="m7696,9627l7691,9627,7688,9628,7685,9631,7684,9634,7684,9639,7685,9642,7688,9646,7691,9647,7696,9647,7699,9646,7703,9642,7704,9639,7704,9634,7703,9631,7699,9628,7696,9627xe" filled="t" fillcolor="#9FA617" stroked="f">
                <v:path arrowok="t"/>
                <v:fill type="solid"/>
              </v:shape>
              <v:shape style="position:absolute;left:7684;top:9325;width:20;height:322" coordorigin="7684,9325" coordsize="20,322" path="m7696,9325l7691,9325,7688,9326,7685,9330,7684,9332,7684,9337,7685,9340,7688,9344,7691,9345,7696,9345,7699,9344,7703,9340,7704,9337,7704,9332,7703,9330,7699,9326,7696,9325xe" filled="t" fillcolor="#9FA617" stroked="f">
                <v:path arrowok="t"/>
                <v:fill type="solid"/>
              </v:shape>
              <v:shape style="position:absolute;left:4193;top:6740;width:2906;height:664" type="#_x0000_t75">
                <v:imagedata r:id="rId53" o:title=""/>
              </v:shape>
            </v:group>
            <v:group style="position:absolute;left:733;top:10494;width:3480;height:322" coordorigin="733,10494" coordsize="3480,322">
              <v:shape style="position:absolute;left:733;top:10494;width:3480;height:322" coordorigin="733,10494" coordsize="3480,322" path="m4213,10494l733,10494,733,10816,4213,10816,4213,10494xe" filled="t" fillcolor="#EEEFDB" stroked="f">
                <v:path arrowok="t"/>
                <v:fill type="solid"/>
              </v:shape>
            </v:group>
            <v:group style="position:absolute;left:4213;top:10494;width:3480;height:322" coordorigin="4213,10494" coordsize="3480,322">
              <v:shape style="position:absolute;left:4213;top:10494;width:3480;height:322" coordorigin="4213,10494" coordsize="3480,322" path="m7694,10494l4213,10494,4213,10816,7694,10816,7694,10494xe" filled="t" fillcolor="#EEEFDB" stroked="f">
                <v:path arrowok="t"/>
                <v:fill type="solid"/>
              </v:shape>
            </v:group>
            <v:group style="position:absolute;left:7694;top:10494;width:3480;height:322" coordorigin="7694,10494" coordsize="3480,322">
              <v:shape style="position:absolute;left:7694;top:10494;width:3480;height:322" coordorigin="7694,10494" coordsize="3480,322" path="m11174,10494l7694,10494,7694,10816,11174,10816,11174,10494xe" filled="t" fillcolor="#EEEFDB" stroked="f">
                <v:path arrowok="t"/>
                <v:fill type="solid"/>
              </v:shape>
              <v:shape style="position:absolute;left:7674;top:9958;width:3065;height:545" type="#_x0000_t75">
                <v:imagedata r:id="rId54" o:title=""/>
              </v:shape>
            </v:group>
            <v:group style="position:absolute;left:733;top:11138;width:3480;height:322" coordorigin="733,11138" coordsize="3480,322">
              <v:shape style="position:absolute;left:733;top:11138;width:3480;height:322" coordorigin="733,11138" coordsize="3480,322" path="m4213,11138l733,11138,733,11459,4213,11459,4213,11138xe" filled="t" fillcolor="#EEEFDB" stroked="f">
                <v:path arrowok="t"/>
                <v:fill type="solid"/>
              </v:shape>
            </v:group>
            <v:group style="position:absolute;left:4213;top:11138;width:3480;height:322" coordorigin="4213,11138" coordsize="3480,322">
              <v:shape style="position:absolute;left:4213;top:11138;width:3480;height:322" coordorigin="4213,11138" coordsize="3480,322" path="m7694,11138l4213,11138,4213,11459,7694,11459,7694,11138xe" filled="t" fillcolor="#EEEFDB" stroked="f">
                <v:path arrowok="t"/>
                <v:fill type="solid"/>
              </v:shape>
            </v:group>
            <v:group style="position:absolute;left:7694;top:11138;width:3480;height:322" coordorigin="7694,11138" coordsize="3480,322">
              <v:shape style="position:absolute;left:7694;top:11138;width:3480;height:322" coordorigin="7694,11138" coordsize="3480,322" path="m11174,11138l7694,11138,7694,11459,11174,11459,11174,11138xe" filled="t" fillcolor="#EEEFDB" stroked="f">
                <v:path arrowok="t"/>
                <v:fill type="solid"/>
              </v:shape>
            </v:group>
            <v:group style="position:absolute;left:7684;top:10853;width:20;height:246" coordorigin="7684,10853" coordsize="20,246">
              <v:shape style="position:absolute;left:7684;top:10853;width:20;height:246" coordorigin="7684,10853" coordsize="20,246" path="m7699,11080l7688,11080,7684,11084,7684,11095,7688,11100,7699,11100,7704,11095,7704,11084,7699,11080xe" filled="t" fillcolor="#9FA617" stroked="f">
                <v:path arrowok="t"/>
                <v:fill type="solid"/>
              </v:shape>
              <v:shape style="position:absolute;left:7684;top:10853;width:20;height:246" coordorigin="7684,10853" coordsize="20,246" path="m7699,11042l7688,11042,7684,11047,7684,11058,7688,11062,7699,11062,7704,11058,7704,11047,7699,11042xe" filled="t" fillcolor="#9FA617" stroked="f">
                <v:path arrowok="t"/>
                <v:fill type="solid"/>
              </v:shape>
              <v:shape style="position:absolute;left:7684;top:10853;width:20;height:246" coordorigin="7684,10853" coordsize="20,246" path="m7699,11004l7688,11004,7684,11009,7684,11020,7688,11024,7699,11024,7704,11020,7704,11009,7699,11004xe" filled="t" fillcolor="#9FA617" stroked="f">
                <v:path arrowok="t"/>
                <v:fill type="solid"/>
              </v:shape>
              <v:shape style="position:absolute;left:7684;top:10853;width:20;height:246" coordorigin="7684,10853" coordsize="20,246" path="m7699,10967l7688,10967,7684,10971,7684,10982,7688,10987,7699,10987,7704,10982,7704,10971,7699,10967xe" filled="t" fillcolor="#9FA617" stroked="f">
                <v:path arrowok="t"/>
                <v:fill type="solid"/>
              </v:shape>
              <v:shape style="position:absolute;left:7684;top:10853;width:20;height:246" coordorigin="7684,10853" coordsize="20,246" path="m7699,10929l7688,10929,7684,10933,7684,10944,7688,10949,7699,10949,7704,10944,7704,10933,7699,10929xe" filled="t" fillcolor="#9FA617" stroked="f">
                <v:path arrowok="t"/>
                <v:fill type="solid"/>
              </v:shape>
              <v:shape style="position:absolute;left:7684;top:10853;width:20;height:246" coordorigin="7684,10853" coordsize="20,246" path="m7699,10891l7688,10891,7684,10896,7684,10907,7688,10911,7699,10911,7704,10907,7704,10896,7699,10891xe" filled="t" fillcolor="#9FA617" stroked="f">
                <v:path arrowok="t"/>
                <v:fill type="solid"/>
              </v:shape>
              <v:shape style="position:absolute;left:7684;top:10853;width:20;height:246" coordorigin="7684,10853" coordsize="20,246" path="m7699,10853l7688,10853,7684,10858,7684,10869,7688,10873,7699,10873,7704,10869,7704,10858,7699,10853xe" filled="t" fillcolor="#9FA617" stroked="f">
                <v:path arrowok="t"/>
                <v:fill type="solid"/>
              </v:shape>
            </v:group>
            <v:group style="position:absolute;left:7684;top:10816;width:20;height:322" coordorigin="7684,10816" coordsize="20,322">
              <v:shape style="position:absolute;left:7684;top:10816;width:20;height:322" coordorigin="7684,10816" coordsize="20,322" path="m7696,11118l7691,11118,7688,11119,7685,11122,7684,11125,7684,11130,7685,11133,7688,11136,7691,11138,7696,11138,7699,11136,7703,11133,7704,11130,7704,11125,7703,11122,7699,11119,7696,11118xe" filled="t" fillcolor="#9FA617" stroked="f">
                <v:path arrowok="t"/>
                <v:fill type="solid"/>
              </v:shape>
              <v:shape style="position:absolute;left:7684;top:10816;width:20;height:322" coordorigin="7684,10816" coordsize="20,322" path="m7696,10816l7691,10816,7688,10817,7685,10820,7684,10823,7684,10828,7685,10831,7688,10835,7691,10836,7696,10836,7699,10835,7703,10831,7704,10828,7704,10823,7703,10820,7699,10817,7696,10816xe" filled="t" fillcolor="#9FA617" stroked="f">
                <v:path arrowok="t"/>
                <v:fill type="solid"/>
              </v:shape>
            </v:group>
            <v:group style="position:absolute;left:733;top:11781;width:3480;height:322" coordorigin="733,11781" coordsize="3480,322">
              <v:shape style="position:absolute;left:733;top:11781;width:3480;height:322" coordorigin="733,11781" coordsize="3480,322" path="m4213,11781l733,11781,733,12103,4213,12103,4213,11781xe" filled="t" fillcolor="#EEEFDB" stroked="f">
                <v:path arrowok="t"/>
                <v:fill type="solid"/>
              </v:shape>
            </v:group>
            <v:group style="position:absolute;left:4213;top:11781;width:3480;height:322" coordorigin="4213,11781" coordsize="3480,322">
              <v:shape style="position:absolute;left:4213;top:11781;width:3480;height:322" coordorigin="4213,11781" coordsize="3480,322" path="m7694,11781l4213,11781,4213,12103,7694,12103,7694,11781xe" filled="t" fillcolor="#EEEFDB" stroked="f">
                <v:path arrowok="t"/>
                <v:fill type="solid"/>
              </v:shape>
            </v:group>
            <v:group style="position:absolute;left:7694;top:11781;width:3480;height:322" coordorigin="7694,11781" coordsize="3480,322">
              <v:shape style="position:absolute;left:7694;top:11781;width:3480;height:322" coordorigin="7694,11781" coordsize="3480,322" path="m11174,11781l7694,11781,7694,12103,11174,12103,11174,11781xe" filled="t" fillcolor="#EEEFDB" stroked="f">
                <v:path arrowok="t"/>
                <v:fill type="solid"/>
              </v:shape>
            </v:group>
            <v:group style="position:absolute;left:7684;top:11497;width:20;height:246" coordorigin="7684,11497" coordsize="20,246">
              <v:shape style="position:absolute;left:7684;top:11497;width:20;height:246" coordorigin="7684,11497" coordsize="20,246" path="m7699,11723l7688,11723,7684,11728,7684,11739,7688,11743,7699,11743,7704,11739,7704,11728,7699,11723xe" filled="t" fillcolor="#9FA617" stroked="f">
                <v:path arrowok="t"/>
                <v:fill type="solid"/>
              </v:shape>
              <v:shape style="position:absolute;left:7684;top:11497;width:20;height:246" coordorigin="7684,11497" coordsize="20,246" path="m7699,11686l7688,11686,7684,11690,7684,11701,7688,11706,7699,11706,7704,11701,7704,11690,7699,11686xe" filled="t" fillcolor="#9FA617" stroked="f">
                <v:path arrowok="t"/>
                <v:fill type="solid"/>
              </v:shape>
              <v:shape style="position:absolute;left:7684;top:11497;width:20;height:246" coordorigin="7684,11497" coordsize="20,246" path="m7699,11648l7688,11648,7684,11652,7684,11664,7688,11668,7699,11668,7704,11664,7704,11652,7699,11648xe" filled="t" fillcolor="#9FA617" stroked="f">
                <v:path arrowok="t"/>
                <v:fill type="solid"/>
              </v:shape>
              <v:shape style="position:absolute;left:7684;top:11497;width:20;height:246" coordorigin="7684,11497" coordsize="20,246" path="m7699,11610l7688,11610,7684,11615,7684,11626,7688,11630,7699,11630,7704,11626,7704,11615,7699,11610xe" filled="t" fillcolor="#9FA617" stroked="f">
                <v:path arrowok="t"/>
                <v:fill type="solid"/>
              </v:shape>
              <v:shape style="position:absolute;left:7684;top:11497;width:20;height:246" coordorigin="7684,11497" coordsize="20,246" path="m7699,11573l7688,11573,7684,11577,7684,11588,7688,11593,7699,11593,7704,11588,7704,11577,7699,11573xe" filled="t" fillcolor="#9FA617" stroked="f">
                <v:path arrowok="t"/>
                <v:fill type="solid"/>
              </v:shape>
              <v:shape style="position:absolute;left:7684;top:11497;width:20;height:246" coordorigin="7684,11497" coordsize="20,246" path="m7699,11535l7688,11535,7684,11539,7684,11550,7688,11555,7699,11555,7704,11550,7704,11539,7699,11535xe" filled="t" fillcolor="#9FA617" stroked="f">
                <v:path arrowok="t"/>
                <v:fill type="solid"/>
              </v:shape>
              <v:shape style="position:absolute;left:7684;top:11497;width:20;height:246" coordorigin="7684,11497" coordsize="20,246" path="m7699,11497l7688,11497,7684,11502,7684,11513,7688,11517,7699,11517,7704,11513,7704,11502,7699,11497xe" filled="t" fillcolor="#9FA617" stroked="f">
                <v:path arrowok="t"/>
                <v:fill type="solid"/>
              </v:shape>
            </v:group>
            <v:group style="position:absolute;left:7684;top:11459;width:20;height:322" coordorigin="7684,11459" coordsize="20,322">
              <v:shape style="position:absolute;left:7684;top:11459;width:20;height:322" coordorigin="7684,11459" coordsize="20,322" path="m7696,11761l7691,11761,7688,11762,7685,11766,7684,11769,7684,11774,7685,11776,7688,11780,7691,11781,7696,11781,7699,11780,7703,11776,7704,11774,7704,11769,7703,11766,7699,11762,7696,11761xe" filled="t" fillcolor="#9FA617" stroked="f">
                <v:path arrowok="t"/>
                <v:fill type="solid"/>
              </v:shape>
              <v:shape style="position:absolute;left:7684;top:11459;width:20;height:322" coordorigin="7684,11459" coordsize="20,322" path="m7696,11459l7691,11459,7688,11460,7685,11464,7684,11467,7684,11472,7685,11475,7688,11478,7691,11479,7696,11479,7699,11478,7703,11475,7704,11472,7704,11467,7703,11464,7699,11460,7696,11459xe" filled="t" fillcolor="#9FA617" stroked="f">
                <v:path arrowok="t"/>
                <v:fill type="solid"/>
              </v:shape>
            </v:group>
            <v:group style="position:absolute;left:733;top:12425;width:3480;height:322" coordorigin="733,12425" coordsize="3480,322">
              <v:shape style="position:absolute;left:733;top:12425;width:3480;height:322" coordorigin="733,12425" coordsize="3480,322" path="m4213,12425l733,12425,733,12747,4213,12747,4213,12425xe" filled="t" fillcolor="#EEEFDB" stroked="f">
                <v:path arrowok="t"/>
                <v:fill type="solid"/>
              </v:shape>
            </v:group>
            <v:group style="position:absolute;left:4213;top:12425;width:3480;height:322" coordorigin="4213,12425" coordsize="3480,322">
              <v:shape style="position:absolute;left:4213;top:12425;width:3480;height:322" coordorigin="4213,12425" coordsize="3480,322" path="m7694,12425l4213,12425,4213,12747,7694,12747,7694,12425xe" filled="t" fillcolor="#EEEFDB" stroked="f">
                <v:path arrowok="t"/>
                <v:fill type="solid"/>
              </v:shape>
            </v:group>
            <v:group style="position:absolute;left:7694;top:12425;width:3480;height:322" coordorigin="7694,12425" coordsize="3480,322">
              <v:shape style="position:absolute;left:7694;top:12425;width:3480;height:322" coordorigin="7694,12425" coordsize="3480,322" path="m11174,12425l7694,12425,7694,12747,11174,12747,11174,12425xe" filled="t" fillcolor="#EEEFDB" stroked="f">
                <v:path arrowok="t"/>
                <v:fill type="solid"/>
              </v:shape>
              <v:shape style="position:absolute;left:7674;top:12093;width:2521;height:342" type="#_x0000_t75">
                <v:imagedata r:id="rId55" o:title=""/>
              </v:shape>
            </v:group>
            <v:group style="position:absolute;left:733;top:13069;width:3480;height:322" coordorigin="733,13069" coordsize="3480,322">
              <v:shape style="position:absolute;left:733;top:13069;width:3480;height:322" coordorigin="733,13069" coordsize="3480,322" path="m4213,13069l733,13069,733,13390,4213,13390,4213,13069xe" filled="t" fillcolor="#EEEFDB" stroked="f">
                <v:path arrowok="t"/>
                <v:fill type="solid"/>
              </v:shape>
            </v:group>
            <v:group style="position:absolute;left:4213;top:13069;width:3480;height:322" coordorigin="4213,13069" coordsize="3480,322">
              <v:shape style="position:absolute;left:4213;top:13069;width:3480;height:322" coordorigin="4213,13069" coordsize="3480,322" path="m7694,13069l4213,13069,4213,13390,7694,13390,7694,13069xe" filled="t" fillcolor="#EEEFDB" stroked="f">
                <v:path arrowok="t"/>
                <v:fill type="solid"/>
              </v:shape>
            </v:group>
            <v:group style="position:absolute;left:7694;top:13069;width:3480;height:322" coordorigin="7694,13069" coordsize="3480,322">
              <v:shape style="position:absolute;left:7694;top:13069;width:3480;height:322" coordorigin="7694,13069" coordsize="3480,322" path="m11174,13069l7694,13069,7694,13390,11174,13390,11174,13069xe" filled="t" fillcolor="#EEEFDB" stroked="f">
                <v:path arrowok="t"/>
                <v:fill type="solid"/>
              </v:shape>
            </v:group>
            <v:group style="position:absolute;left:7684;top:12784;width:20;height:246" coordorigin="7684,12784" coordsize="20,246">
              <v:shape style="position:absolute;left:7684;top:12784;width:20;height:246" coordorigin="7684,12784" coordsize="20,246" path="m7699,13011l7688,13011,7684,13015,7684,13026,7688,13031,7699,13031,7704,13026,7704,13015,7699,13011xe" filled="t" fillcolor="#9FA617" stroked="f">
                <v:path arrowok="t"/>
                <v:fill type="solid"/>
              </v:shape>
              <v:shape style="position:absolute;left:7684;top:12784;width:20;height:246" coordorigin="7684,12784" coordsize="20,246" path="m7699,12973l7688,12973,7684,12978,7684,12989,7688,12993,7699,12993,7704,12989,7704,12978,7699,12973xe" filled="t" fillcolor="#9FA617" stroked="f">
                <v:path arrowok="t"/>
                <v:fill type="solid"/>
              </v:shape>
              <v:shape style="position:absolute;left:7684;top:12784;width:20;height:246" coordorigin="7684,12784" coordsize="20,246" path="m7699,12935l7688,12935,7684,12940,7684,12951,7688,12955,7699,12955,7704,12951,7704,12940,7699,12935xe" filled="t" fillcolor="#9FA617" stroked="f">
                <v:path arrowok="t"/>
                <v:fill type="solid"/>
              </v:shape>
              <v:shape style="position:absolute;left:7684;top:12784;width:20;height:246" coordorigin="7684,12784" coordsize="20,246" path="m7699,12898l7688,12898,7684,12902,7684,12913,7688,12918,7699,12918,7704,12913,7704,12902,7699,12898xe" filled="t" fillcolor="#9FA617" stroked="f">
                <v:path arrowok="t"/>
                <v:fill type="solid"/>
              </v:shape>
              <v:shape style="position:absolute;left:7684;top:12784;width:20;height:246" coordorigin="7684,12784" coordsize="20,246" path="m7699,12860l7688,12860,7684,12864,7684,12875,7688,12880,7699,12880,7704,12875,7704,12864,7699,12860xe" filled="t" fillcolor="#9FA617" stroked="f">
                <v:path arrowok="t"/>
                <v:fill type="solid"/>
              </v:shape>
              <v:shape style="position:absolute;left:7684;top:12784;width:20;height:246" coordorigin="7684,12784" coordsize="20,246" path="m7699,12822l7688,12822,7684,12827,7684,12838,7688,12842,7699,12842,7704,12838,7704,12827,7699,12822xe" filled="t" fillcolor="#9FA617" stroked="f">
                <v:path arrowok="t"/>
                <v:fill type="solid"/>
              </v:shape>
              <v:shape style="position:absolute;left:7684;top:12784;width:20;height:246" coordorigin="7684,12784" coordsize="20,246" path="m7699,12784l7688,12784,7684,12789,7684,12800,7688,12804,7699,12804,7704,12800,7704,12789,7699,12784xe" filled="t" fillcolor="#9FA617" stroked="f">
                <v:path arrowok="t"/>
                <v:fill type="solid"/>
              </v:shape>
            </v:group>
            <v:group style="position:absolute;left:7684;top:12747;width:20;height:322" coordorigin="7684,12747" coordsize="20,322">
              <v:shape style="position:absolute;left:7684;top:12747;width:20;height:322" coordorigin="7684,12747" coordsize="20,322" path="m7696,13049l7691,13049,7688,13050,7685,13053,7684,13056,7684,13061,7685,13064,7688,13067,7691,13069,7696,13069,7699,13067,7703,13064,7704,13061,7704,13056,7703,13053,7699,13050,7696,13049xe" filled="t" fillcolor="#9FA617" stroked="f">
                <v:path arrowok="t"/>
                <v:fill type="solid"/>
              </v:shape>
              <v:shape style="position:absolute;left:7684;top:12747;width:20;height:322" coordorigin="7684,12747" coordsize="20,322" path="m7696,12747l7691,12747,7688,12748,7685,12752,7684,12754,7684,12759,7685,12762,7688,12766,7691,12767,7696,12767,7699,12766,7703,12762,7704,12759,7704,12754,7703,12752,7699,12748,7696,12747xe" filled="t" fillcolor="#9FA617" stroked="f">
                <v:path arrowok="t"/>
                <v:fill type="solid"/>
              </v:shape>
            </v:group>
            <v:group style="position:absolute;left:733;top:13712;width:3480;height:322" coordorigin="733,13712" coordsize="3480,322">
              <v:shape style="position:absolute;left:733;top:13712;width:3480;height:322" coordorigin="733,13712" coordsize="3480,322" path="m4213,13712l733,13712,733,14034,4213,14034,4213,13712xe" filled="t" fillcolor="#EEEFDB" stroked="f">
                <v:path arrowok="t"/>
                <v:fill type="solid"/>
              </v:shape>
            </v:group>
            <v:group style="position:absolute;left:4213;top:13712;width:3480;height:322" coordorigin="4213,13712" coordsize="3480,322">
              <v:shape style="position:absolute;left:4213;top:13712;width:3480;height:322" coordorigin="4213,13712" coordsize="3480,322" path="m7694,13712l4213,13712,4213,14034,7694,14034,7694,13712xe" filled="t" fillcolor="#EEEFDB" stroked="f">
                <v:path arrowok="t"/>
                <v:fill type="solid"/>
              </v:shape>
            </v:group>
            <v:group style="position:absolute;left:7694;top:13712;width:3480;height:322" coordorigin="7694,13712" coordsize="3480,322">
              <v:shape style="position:absolute;left:7694;top:13712;width:3480;height:322" coordorigin="7694,13712" coordsize="3480,322" path="m11174,13712l7694,13712,7694,14034,11174,14034,11174,13712xe" filled="t" fillcolor="#EEEFDB" stroked="f">
                <v:path arrowok="t"/>
                <v:fill type="solid"/>
              </v:shape>
              <v:shape style="position:absolute;left:7674;top:13380;width:2957;height:342" type="#_x0000_t75">
                <v:imagedata r:id="rId56" o:title=""/>
              </v:shape>
            </v:group>
            <v:group style="position:absolute;left:733;top:14356;width:3480;height:319" coordorigin="733,14356" coordsize="3480,319">
              <v:shape style="position:absolute;left:733;top:14356;width:3480;height:319" coordorigin="733,14356" coordsize="3480,319" path="m4213,14356l733,14356,733,14675,4213,14675,4213,14356xe" filled="t" fillcolor="#EEEFDB" stroked="f">
                <v:path arrowok="t"/>
                <v:fill type="solid"/>
              </v:shape>
            </v:group>
            <v:group style="position:absolute;left:4213;top:14356;width:3480;height:319" coordorigin="4213,14356" coordsize="3480,319">
              <v:shape style="position:absolute;left:4213;top:14356;width:3480;height:319" coordorigin="4213,14356" coordsize="3480,319" path="m7694,14356l4213,14356,4213,14675,7694,14675,7694,14356xe" filled="t" fillcolor="#EEEFDB" stroked="f">
                <v:path arrowok="t"/>
                <v:fill type="solid"/>
              </v:shape>
            </v:group>
            <v:group style="position:absolute;left:7694;top:14356;width:3480;height:319" coordorigin="7694,14356" coordsize="3480,319">
              <v:shape style="position:absolute;left:7694;top:14356;width:3480;height:319" coordorigin="7694,14356" coordsize="3480,319" path="m11174,14356l7694,14356,7694,14675,11174,14675,11174,14356xe" filled="t" fillcolor="#EEEFDB" stroked="f">
                <v:path arrowok="t"/>
                <v:fill type="solid"/>
              </v:shape>
              <v:shape style="position:absolute;left:7674;top:14024;width:2312;height:342" type="#_x0000_t75">
                <v:imagedata r:id="rId57" o:title=""/>
              </v:shape>
              <v:shape style="position:absolute;left:7674;top:14665;width:2157;height:342" type="#_x0000_t75">
                <v:imagedata r:id="rId58" o:title=""/>
              </v:shape>
              <v:shape style="position:absolute;left:4193;top:7706;width:1951;height:664" type="#_x0000_t75">
                <v:imagedata r:id="rId59" o:title=""/>
              </v:shape>
              <v:shape style="position:absolute;left:7674;top:6740;width:3278;height:664" type="#_x0000_t75">
                <v:imagedata r:id="rId60" o:title=""/>
              </v:shape>
            </v:group>
            <v:group style="position:absolute;left:4203;top:8719;width:20;height:246" coordorigin="4203,8719" coordsize="20,246">
              <v:shape style="position:absolute;left:4203;top:8719;width:20;height:246" coordorigin="4203,8719" coordsize="20,246" path="m4219,8945l4208,8945,4203,8950,4203,8961,4208,8965,4219,8965,4223,8961,4223,8950,4219,8945xe" filled="t" fillcolor="#9FA617" stroked="f">
                <v:path arrowok="t"/>
                <v:fill type="solid"/>
              </v:shape>
              <v:shape style="position:absolute;left:4203;top:8719;width:20;height:246" coordorigin="4203,8719" coordsize="20,246" path="m4219,8907l4208,8907,4203,8912,4203,8923,4208,8927,4219,8927,4223,8923,4223,8912,4219,8907xe" filled="t" fillcolor="#9FA617" stroked="f">
                <v:path arrowok="t"/>
                <v:fill type="solid"/>
              </v:shape>
              <v:shape style="position:absolute;left:4203;top:8719;width:20;height:246" coordorigin="4203,8719" coordsize="20,246" path="m4219,8870l4208,8870,4203,8874,4203,8885,4208,8890,4219,8890,4223,8885,4223,8874,4219,8870xe" filled="t" fillcolor="#9FA617" stroked="f">
                <v:path arrowok="t"/>
                <v:fill type="solid"/>
              </v:shape>
              <v:shape style="position:absolute;left:4203;top:8719;width:20;height:246" coordorigin="4203,8719" coordsize="20,246" path="m4219,8832l4208,8832,4203,8836,4203,8848,4208,8852,4219,8852,4223,8848,4223,8836,4219,8832xe" filled="t" fillcolor="#9FA617" stroked="f">
                <v:path arrowok="t"/>
                <v:fill type="solid"/>
              </v:shape>
              <v:shape style="position:absolute;left:4203;top:8719;width:20;height:246" coordorigin="4203,8719" coordsize="20,246" path="m4219,8794l4208,8794,4203,8799,4203,8810,4208,8814,4219,8814,4223,8810,4223,8799,4219,8794xe" filled="t" fillcolor="#9FA617" stroked="f">
                <v:path arrowok="t"/>
                <v:fill type="solid"/>
              </v:shape>
              <v:shape style="position:absolute;left:4203;top:8719;width:20;height:246" coordorigin="4203,8719" coordsize="20,246" path="m4219,8757l4208,8757,4203,8761,4203,8772,4208,8777,4219,8777,4223,8772,4223,8761,4219,8757xe" filled="t" fillcolor="#9FA617" stroked="f">
                <v:path arrowok="t"/>
                <v:fill type="solid"/>
              </v:shape>
              <v:shape style="position:absolute;left:4203;top:8719;width:20;height:246" coordorigin="4203,8719" coordsize="20,246" path="m4219,8719l4208,8719,4203,8723,4203,8734,4208,8739,4219,8739,4223,8734,4223,8723,4219,8719xe" filled="t" fillcolor="#9FA617" stroked="f">
                <v:path arrowok="t"/>
                <v:fill type="solid"/>
              </v:shape>
            </v:group>
            <v:group style="position:absolute;left:4203;top:8681;width:20;height:322" coordorigin="4203,8681" coordsize="20,322">
              <v:shape style="position:absolute;left:4203;top:8681;width:20;height:322" coordorigin="4203,8681" coordsize="20,322" path="m4216,8983l4211,8983,4208,8984,4204,8988,4203,8990,4203,8996,4204,8998,4208,9002,4211,9003,4216,9003,4218,9002,4222,8998,4223,8996,4223,8990,4222,8988,4218,8984,4216,8983xe" filled="t" fillcolor="#9FA617" stroked="f">
                <v:path arrowok="t"/>
                <v:fill type="solid"/>
              </v:shape>
              <v:shape style="position:absolute;left:4203;top:8681;width:20;height:322" coordorigin="4203,8681" coordsize="20,322" path="m4216,8681l4211,8681,4208,8682,4204,8686,4203,8688,4203,8694,4204,8696,4208,8700,4211,8701,4216,8701,4218,8700,4222,8696,4223,8694,4223,8688,4222,8686,4218,8682,4216,8681xe" filled="t" fillcolor="#9FA617" stroked="f">
                <v:path arrowok="t"/>
                <v:fill type="solid"/>
              </v:shape>
            </v:group>
            <v:group style="position:absolute;left:4203;top:9363;width:20;height:246" coordorigin="4203,9363" coordsize="20,246">
              <v:shape style="position:absolute;left:4203;top:9363;width:20;height:246" coordorigin="4203,9363" coordsize="20,246" path="m4219,9589l4208,9589,4203,9593,4203,9604,4208,9609,4219,9609,4223,9604,4223,9593,4219,9589xe" filled="t" fillcolor="#9FA617" stroked="f">
                <v:path arrowok="t"/>
                <v:fill type="solid"/>
              </v:shape>
              <v:shape style="position:absolute;left:4203;top:9363;width:20;height:246" coordorigin="4203,9363" coordsize="20,246" path="m4219,9551l4208,9551,4203,9556,4203,9567,4208,9571,4219,9571,4223,9567,4223,9556,4219,9551xe" filled="t" fillcolor="#9FA617" stroked="f">
                <v:path arrowok="t"/>
                <v:fill type="solid"/>
              </v:shape>
              <v:shape style="position:absolute;left:4203;top:9363;width:20;height:246" coordorigin="4203,9363" coordsize="20,246" path="m4219,9513l4208,9513,4203,9518,4203,9529,4208,9533,4219,9533,4223,9529,4223,9518,4219,9513xe" filled="t" fillcolor="#9FA617" stroked="f">
                <v:path arrowok="t"/>
                <v:fill type="solid"/>
              </v:shape>
              <v:shape style="position:absolute;left:4203;top:9363;width:20;height:246" coordorigin="4203,9363" coordsize="20,246" path="m4219,9476l4208,9476,4203,9480,4203,9491,4208,9496,4219,9496,4223,9491,4223,9480,4219,9476xe" filled="t" fillcolor="#9FA617" stroked="f">
                <v:path arrowok="t"/>
                <v:fill type="solid"/>
              </v:shape>
              <v:shape style="position:absolute;left:4203;top:9363;width:20;height:246" coordorigin="4203,9363" coordsize="20,246" path="m4219,9438l4208,9438,4203,9442,4203,9453,4208,9458,4219,9458,4223,9453,4223,9442,4219,9438xe" filled="t" fillcolor="#9FA617" stroked="f">
                <v:path arrowok="t"/>
                <v:fill type="solid"/>
              </v:shape>
              <v:shape style="position:absolute;left:4203;top:9363;width:20;height:246" coordorigin="4203,9363" coordsize="20,246" path="m4219,9400l4208,9400,4203,9405,4203,9416,4208,9420,4219,9420,4223,9416,4223,9405,4219,9400xe" filled="t" fillcolor="#9FA617" stroked="f">
                <v:path arrowok="t"/>
                <v:fill type="solid"/>
              </v:shape>
              <v:shape style="position:absolute;left:4203;top:9363;width:20;height:246" coordorigin="4203,9363" coordsize="20,246" path="m4219,9363l4208,9363,4203,9367,4203,9378,4208,9383,4219,9383,4223,9378,4223,9367,4219,9363xe" filled="t" fillcolor="#9FA617" stroked="f">
                <v:path arrowok="t"/>
                <v:fill type="solid"/>
              </v:shape>
            </v:group>
            <v:group style="position:absolute;left:4203;top:9325;width:20;height:322" coordorigin="4203,9325" coordsize="20,322">
              <v:shape style="position:absolute;left:4203;top:9325;width:20;height:322" coordorigin="4203,9325" coordsize="20,322" path="m4216,9627l4211,9627,4208,9628,4204,9631,4203,9634,4203,9639,4204,9642,4208,9646,4211,9647,4216,9647,4218,9646,4222,9642,4223,9639,4223,9634,4222,9631,4218,9628,4216,9627xe" filled="t" fillcolor="#9FA617" stroked="f">
                <v:path arrowok="t"/>
                <v:fill type="solid"/>
              </v:shape>
              <v:shape style="position:absolute;left:4203;top:9325;width:20;height:322" coordorigin="4203,9325" coordsize="20,322" path="m4216,9325l4211,9325,4208,9326,4204,9330,4203,9332,4203,9337,4204,9340,4208,9344,4211,9345,4216,9345,4218,9344,4222,9340,4223,9337,4223,9332,4222,9330,4218,9326,4216,9325xe" filled="t" fillcolor="#9FA617" stroked="f">
                <v:path arrowok="t"/>
                <v:fill type="solid"/>
              </v:shape>
              <v:shape style="position:absolute;left:4193;top:9958;width:3065;height:545" type="#_x0000_t75">
                <v:imagedata r:id="rId61" o:title=""/>
              </v:shape>
            </v:group>
            <v:group style="position:absolute;left:4203;top:10853;width:20;height:246" coordorigin="4203,10853" coordsize="20,246">
              <v:shape style="position:absolute;left:4203;top:10853;width:20;height:246" coordorigin="4203,10853" coordsize="20,246" path="m4219,11080l4208,11080,4203,11084,4203,11095,4208,11100,4219,11100,4223,11095,4223,11084,4219,11080xe" filled="t" fillcolor="#9FA617" stroked="f">
                <v:path arrowok="t"/>
                <v:fill type="solid"/>
              </v:shape>
              <v:shape style="position:absolute;left:4203;top:10853;width:20;height:246" coordorigin="4203,10853" coordsize="20,246" path="m4219,11042l4208,11042,4203,11047,4203,11058,4208,11062,4219,11062,4223,11058,4223,11047,4219,11042xe" filled="t" fillcolor="#9FA617" stroked="f">
                <v:path arrowok="t"/>
                <v:fill type="solid"/>
              </v:shape>
              <v:shape style="position:absolute;left:4203;top:10853;width:20;height:246" coordorigin="4203,10853" coordsize="20,246" path="m4219,11004l4208,11004,4203,11009,4203,11020,4208,11024,4219,11024,4223,11020,4223,11009,4219,11004xe" filled="t" fillcolor="#9FA617" stroked="f">
                <v:path arrowok="t"/>
                <v:fill type="solid"/>
              </v:shape>
              <v:shape style="position:absolute;left:4203;top:10853;width:20;height:246" coordorigin="4203,10853" coordsize="20,246" path="m4219,10967l4208,10967,4203,10971,4203,10982,4208,10987,4219,10987,4223,10982,4223,10971,4219,10967xe" filled="t" fillcolor="#9FA617" stroked="f">
                <v:path arrowok="t"/>
                <v:fill type="solid"/>
              </v:shape>
              <v:shape style="position:absolute;left:4203;top:10853;width:20;height:246" coordorigin="4203,10853" coordsize="20,246" path="m4219,10929l4208,10929,4203,10933,4203,10944,4208,10949,4219,10949,4223,10944,4223,10933,4219,10929xe" filled="t" fillcolor="#9FA617" stroked="f">
                <v:path arrowok="t"/>
                <v:fill type="solid"/>
              </v:shape>
              <v:shape style="position:absolute;left:4203;top:10853;width:20;height:246" coordorigin="4203,10853" coordsize="20,246" path="m4219,10891l4208,10891,4203,10896,4203,10907,4208,10911,4219,10911,4223,10907,4223,10896,4219,10891xe" filled="t" fillcolor="#9FA617" stroked="f">
                <v:path arrowok="t"/>
                <v:fill type="solid"/>
              </v:shape>
              <v:shape style="position:absolute;left:4203;top:10853;width:20;height:246" coordorigin="4203,10853" coordsize="20,246" path="m4219,10853l4208,10853,4203,10858,4203,10869,4208,10873,4219,10873,4223,10869,4223,10858,4219,10853xe" filled="t" fillcolor="#9FA617" stroked="f">
                <v:path arrowok="t"/>
                <v:fill type="solid"/>
              </v:shape>
            </v:group>
            <v:group style="position:absolute;left:4203;top:10816;width:20;height:322" coordorigin="4203,10816" coordsize="20,322">
              <v:shape style="position:absolute;left:4203;top:10816;width:20;height:322" coordorigin="4203,10816" coordsize="20,322" path="m4216,11118l4211,11118,4208,11119,4204,11122,4203,11125,4203,11130,4204,11133,4208,11136,4211,11138,4216,11138,4218,11136,4222,11133,4223,11130,4223,11125,4222,11122,4218,11119,4216,11118xe" filled="t" fillcolor="#9FA617" stroked="f">
                <v:path arrowok="t"/>
                <v:fill type="solid"/>
              </v:shape>
              <v:shape style="position:absolute;left:4203;top:10816;width:20;height:322" coordorigin="4203,10816" coordsize="20,322" path="m4216,10816l4211,10816,4208,10817,4204,10820,4203,10823,4203,10828,4204,10831,4208,10835,4211,10836,4216,10836,4218,10835,4222,10831,4223,10828,4223,10823,4222,10820,4218,10817,4216,10816xe" filled="t" fillcolor="#9FA617" stroked="f">
                <v:path arrowok="t"/>
                <v:fill type="solid"/>
              </v:shape>
            </v:group>
            <v:group style="position:absolute;left:4203;top:11497;width:20;height:246" coordorigin="4203,11497" coordsize="20,246">
              <v:shape style="position:absolute;left:4203;top:11497;width:20;height:246" coordorigin="4203,11497" coordsize="20,246" path="m4219,11723l4208,11723,4203,11728,4203,11739,4208,11743,4219,11743,4223,11739,4223,11728,4219,11723xe" filled="t" fillcolor="#9FA617" stroked="f">
                <v:path arrowok="t"/>
                <v:fill type="solid"/>
              </v:shape>
              <v:shape style="position:absolute;left:4203;top:11497;width:20;height:246" coordorigin="4203,11497" coordsize="20,246" path="m4219,11686l4208,11686,4203,11690,4203,11701,4208,11706,4219,11706,4223,11701,4223,11690,4219,11686xe" filled="t" fillcolor="#9FA617" stroked="f">
                <v:path arrowok="t"/>
                <v:fill type="solid"/>
              </v:shape>
              <v:shape style="position:absolute;left:4203;top:11497;width:20;height:246" coordorigin="4203,11497" coordsize="20,246" path="m4219,11648l4208,11648,4203,11652,4203,11664,4208,11668,4219,11668,4223,11664,4223,11652,4219,11648xe" filled="t" fillcolor="#9FA617" stroked="f">
                <v:path arrowok="t"/>
                <v:fill type="solid"/>
              </v:shape>
              <v:shape style="position:absolute;left:4203;top:11497;width:20;height:246" coordorigin="4203,11497" coordsize="20,246" path="m4219,11610l4208,11610,4203,11615,4203,11626,4208,11630,4219,11630,4223,11626,4223,11615,4219,11610xe" filled="t" fillcolor="#9FA617" stroked="f">
                <v:path arrowok="t"/>
                <v:fill type="solid"/>
              </v:shape>
              <v:shape style="position:absolute;left:4203;top:11497;width:20;height:246" coordorigin="4203,11497" coordsize="20,246" path="m4219,11573l4208,11573,4203,11577,4203,11588,4208,11593,4219,11593,4223,11588,4223,11577,4219,11573xe" filled="t" fillcolor="#9FA617" stroked="f">
                <v:path arrowok="t"/>
                <v:fill type="solid"/>
              </v:shape>
              <v:shape style="position:absolute;left:4203;top:11497;width:20;height:246" coordorigin="4203,11497" coordsize="20,246" path="m4219,11535l4208,11535,4203,11539,4203,11550,4208,11555,4219,11555,4223,11550,4223,11539,4219,11535xe" filled="t" fillcolor="#9FA617" stroked="f">
                <v:path arrowok="t"/>
                <v:fill type="solid"/>
              </v:shape>
              <v:shape style="position:absolute;left:4203;top:11497;width:20;height:246" coordorigin="4203,11497" coordsize="20,246" path="m4219,11497l4208,11497,4203,11502,4203,11513,4208,11517,4219,11517,4223,11513,4223,11502,4219,11497xe" filled="t" fillcolor="#9FA617" stroked="f">
                <v:path arrowok="t"/>
                <v:fill type="solid"/>
              </v:shape>
            </v:group>
            <v:group style="position:absolute;left:4203;top:11459;width:20;height:322" coordorigin="4203,11459" coordsize="20,322">
              <v:shape style="position:absolute;left:4203;top:11459;width:20;height:322" coordorigin="4203,11459" coordsize="20,322" path="m4216,11761l4211,11761,4208,11762,4204,11766,4203,11769,4203,11774,4204,11776,4208,11780,4211,11781,4216,11781,4218,11780,4222,11776,4223,11774,4223,11769,4222,11766,4218,11762,4216,11761xe" filled="t" fillcolor="#9FA617" stroked="f">
                <v:path arrowok="t"/>
                <v:fill type="solid"/>
              </v:shape>
              <v:shape style="position:absolute;left:4203;top:11459;width:20;height:322" coordorigin="4203,11459" coordsize="20,322" path="m4216,11459l4211,11459,4208,11460,4204,11464,4203,11467,4203,11472,4204,11475,4208,11478,4211,11479,4216,11479,4218,11478,4222,11475,4223,11472,4223,11467,4222,11464,4218,11460,4216,11459xe" filled="t" fillcolor="#9FA617" stroked="f">
                <v:path arrowok="t"/>
                <v:fill type="solid"/>
              </v:shape>
              <v:shape style="position:absolute;left:4193;top:12093;width:2521;height:342" type="#_x0000_t75">
                <v:imagedata r:id="rId62" o:title=""/>
              </v:shape>
            </v:group>
            <v:group style="position:absolute;left:4203;top:12784;width:20;height:246" coordorigin="4203,12784" coordsize="20,246">
              <v:shape style="position:absolute;left:4203;top:12784;width:20;height:246" coordorigin="4203,12784" coordsize="20,246" path="m4219,13011l4208,13011,4203,13015,4203,13026,4208,13031,4219,13031,4223,13026,4223,13015,4219,13011xe" filled="t" fillcolor="#9FA617" stroked="f">
                <v:path arrowok="t"/>
                <v:fill type="solid"/>
              </v:shape>
              <v:shape style="position:absolute;left:4203;top:12784;width:20;height:246" coordorigin="4203,12784" coordsize="20,246" path="m4219,12973l4208,12973,4203,12978,4203,12989,4208,12993,4219,12993,4223,12989,4223,12978,4219,12973xe" filled="t" fillcolor="#9FA617" stroked="f">
                <v:path arrowok="t"/>
                <v:fill type="solid"/>
              </v:shape>
              <v:shape style="position:absolute;left:4203;top:12784;width:20;height:246" coordorigin="4203,12784" coordsize="20,246" path="m4219,12935l4208,12935,4203,12940,4203,12951,4208,12955,4219,12955,4223,12951,4223,12940,4219,12935xe" filled="t" fillcolor="#9FA617" stroked="f">
                <v:path arrowok="t"/>
                <v:fill type="solid"/>
              </v:shape>
              <v:shape style="position:absolute;left:4203;top:12784;width:20;height:246" coordorigin="4203,12784" coordsize="20,246" path="m4219,12898l4208,12898,4203,12902,4203,12913,4208,12918,4219,12918,4223,12913,4223,12902,4219,12898xe" filled="t" fillcolor="#9FA617" stroked="f">
                <v:path arrowok="t"/>
                <v:fill type="solid"/>
              </v:shape>
              <v:shape style="position:absolute;left:4203;top:12784;width:20;height:246" coordorigin="4203,12784" coordsize="20,246" path="m4219,12860l4208,12860,4203,12864,4203,12875,4208,12880,4219,12880,4223,12875,4223,12864,4219,12860xe" filled="t" fillcolor="#9FA617" stroked="f">
                <v:path arrowok="t"/>
                <v:fill type="solid"/>
              </v:shape>
              <v:shape style="position:absolute;left:4203;top:12784;width:20;height:246" coordorigin="4203,12784" coordsize="20,246" path="m4219,12822l4208,12822,4203,12827,4203,12838,4208,12842,4219,12842,4223,12838,4223,12827,4219,12822xe" filled="t" fillcolor="#9FA617" stroked="f">
                <v:path arrowok="t"/>
                <v:fill type="solid"/>
              </v:shape>
              <v:shape style="position:absolute;left:4203;top:12784;width:20;height:246" coordorigin="4203,12784" coordsize="20,246" path="m4219,12784l4208,12784,4203,12789,4203,12800,4208,12804,4219,12804,4223,12800,4223,12789,4219,12784xe" filled="t" fillcolor="#9FA617" stroked="f">
                <v:path arrowok="t"/>
                <v:fill type="solid"/>
              </v:shape>
            </v:group>
            <v:group style="position:absolute;left:4203;top:12747;width:20;height:322" coordorigin="4203,12747" coordsize="20,322">
              <v:shape style="position:absolute;left:4203;top:12747;width:20;height:322" coordorigin="4203,12747" coordsize="20,322" path="m4216,13049l4211,13049,4208,13050,4204,13053,4203,13056,4203,13061,4204,13064,4208,13067,4211,13069,4216,13069,4218,13067,4222,13064,4223,13061,4223,13056,4222,13053,4218,13050,4216,13049xe" filled="t" fillcolor="#9FA617" stroked="f">
                <v:path arrowok="t"/>
                <v:fill type="solid"/>
              </v:shape>
              <v:shape style="position:absolute;left:4203;top:12747;width:20;height:322" coordorigin="4203,12747" coordsize="20,322" path="m4216,12747l4211,12747,4208,12748,4204,12752,4203,12754,4203,12759,4204,12762,4208,12766,4211,12767,4216,12767,4218,12766,4222,12762,4223,12759,4223,12754,4222,12752,4218,12748,4216,12747xe" filled="t" fillcolor="#9FA617" stroked="f">
                <v:path arrowok="t"/>
                <v:fill type="solid"/>
              </v:shape>
              <v:shape style="position:absolute;left:4193;top:13380;width:2957;height:342" type="#_x0000_t75">
                <v:imagedata r:id="rId63" o:title=""/>
              </v:shape>
              <v:shape style="position:absolute;left:4193;top:14024;width:2412;height:342" type="#_x0000_t75">
                <v:imagedata r:id="rId64" o:title=""/>
              </v:shape>
              <v:shape style="position:absolute;left:4193;top:14665;width:2153;height:342" type="#_x0000_t75">
                <v:imagedata r:id="rId65" o:title=""/>
              </v:shape>
              <v:shape style="position:absolute;left:820;top:6491;width:726;height:187" type="#_x0000_t75">
                <v:imagedata r:id="rId66" o:title=""/>
              </v:shape>
              <v:shape style="position:absolute;left:819;top:6813;width:2202;height:190" type="#_x0000_t75">
                <v:imagedata r:id="rId67" o:title=""/>
              </v:shape>
              <v:shape style="position:absolute;left:828;top:7147;width:1879;height:190" type="#_x0000_t75">
                <v:imagedata r:id="rId68" o:title=""/>
              </v:shape>
            </v:group>
            <v:group style="position:absolute;left:2825;top:7172;width:783;height:164" coordorigin="2825,7172" coordsize="783,164">
              <v:shape style="position:absolute;left:2825;top:7172;width:783;height:164" coordorigin="2825,7172" coordsize="783,164" path="m2871,7172l2847,7177,2833,7191,2834,7216,2845,7230,2831,7249,2825,7266,2831,7290,2847,7302,2870,7306,2895,7302,2904,7295,2880,7295,2853,7292,2839,7280,2837,7270,2844,7255,2864,7243,2899,7243,2891,7238,2901,7231,2871,7231,2855,7226,2842,7218,2842,7189,2854,7182,2900,7182,2887,7174,2871,7172xe" filled="t" fillcolor="#000000" stroked="f">
                <v:path arrowok="t"/>
                <v:fill type="solid"/>
              </v:shape>
              <v:shape style="position:absolute;left:2825;top:7172;width:783;height:164" coordorigin="2825,7172" coordsize="783,164" path="m2899,7243l2864,7243,2891,7251,2903,7263,2897,7286,2880,7295,2904,7295,2911,7290,2912,7265,2906,7249,2899,7243xe" filled="t" fillcolor="#000000" stroked="f">
                <v:path arrowok="t"/>
                <v:fill type="solid"/>
              </v:shape>
              <v:shape style="position:absolute;left:2825;top:7172;width:783;height:164" coordorigin="2825,7172" coordsize="783,164" path="m2900,7182l2888,7182,2900,7189,2900,7218,2887,7226,2871,7231,2901,7231,2903,7230,2911,7219,2911,7204,2905,7185,2900,7182xe" filled="t" fillcolor="#000000" stroked="f">
                <v:path arrowok="t"/>
                <v:fill type="solid"/>
              </v:shape>
              <v:shape style="position:absolute;left:2825;top:7172;width:783;height:164" coordorigin="2825,7172" coordsize="783,164" path="m2971,7172l2951,7177,2937,7191,2929,7212,2926,7238,2928,7264,2936,7285,2950,7300,2970,7306,2990,7300,2998,7293,2983,7293,2960,7290,2946,7278,2939,7257,2940,7224,2945,7201,2954,7187,2968,7182,2971,7182,2996,7182,2993,7178,2973,7172,2971,7172xe" filled="t" fillcolor="#000000" stroked="f">
                <v:path arrowok="t"/>
                <v:fill type="solid"/>
              </v:shape>
              <v:shape style="position:absolute;left:2825;top:7172;width:783;height:164" coordorigin="2825,7172" coordsize="783,164" path="m2996,7182l2971,7182,2988,7188,2999,7204,3004,7230,3002,7260,2995,7281,2983,7293,2998,7293,3005,7287,3013,7266,3016,7241,3013,7214,3006,7193,2996,7182xe" filled="t" fillcolor="#000000" stroked="f">
                <v:path arrowok="t"/>
                <v:fill type="solid"/>
              </v:shape>
              <v:shape style="position:absolute;left:2825;top:7172;width:783;height:164" coordorigin="2825,7172" coordsize="783,164" path="m3097,7182l3069,7182,3092,7189,3100,7207,3097,7223,3083,7238,3054,7261,3038,7277,3031,7289,3029,7304,3111,7304,3111,7294,3040,7294,3048,7279,3064,7264,3090,7244,3104,7229,3110,7216,3106,7191,3097,7182xe" filled="t" fillcolor="#000000" stroked="f">
                <v:path arrowok="t"/>
                <v:fill type="solid"/>
              </v:shape>
              <v:shape style="position:absolute;left:2825;top:7172;width:783;height:164" coordorigin="2825,7172" coordsize="783,164" path="m3092,7176l3064,7177,3045,7184,3034,7196,3041,7211,3051,7190,3069,7182,3097,7182,3092,7176xe" filled="t" fillcolor="#000000" stroked="f">
                <v:path arrowok="t"/>
                <v:fill type="solid"/>
              </v:shape>
              <v:shape style="position:absolute;left:2825;top:7172;width:783;height:164" coordorigin="2825,7172" coordsize="783,164" path="m3154,7288l3138,7288,3138,7304,3154,7304,3154,7288xe" filled="t" fillcolor="#000000" stroked="f">
                <v:path arrowok="t"/>
                <v:fill type="solid"/>
              </v:shape>
              <v:shape style="position:absolute;left:2825;top:7172;width:783;height:164" coordorigin="2825,7172" coordsize="783,164" path="m3251,7294l3195,7294,3195,7304,3251,7304,3251,7294xe" filled="t" fillcolor="#000000" stroked="f">
                <v:path arrowok="t"/>
                <v:fill type="solid"/>
              </v:shape>
              <v:shape style="position:absolute;left:2825;top:7172;width:783;height:164" coordorigin="2825,7172" coordsize="783,164" path="m3229,7185l3217,7185,3217,7294,3229,7294,3229,7185xe" filled="t" fillcolor="#000000" stroked="f">
                <v:path arrowok="t"/>
                <v:fill type="solid"/>
              </v:shape>
              <v:shape style="position:absolute;left:2825;top:7172;width:783;height:164" coordorigin="2825,7172" coordsize="783,164" path="m3229,7172l3222,7172,3193,7181,3193,7189,3217,7185,3229,7185,3229,7172xe" filled="t" fillcolor="#000000" stroked="f">
                <v:path arrowok="t"/>
                <v:fill type="solid"/>
              </v:shape>
              <v:shape style="position:absolute;left:2825;top:7172;width:783;height:164" coordorigin="2825,7172" coordsize="783,164" path="m3351,7294l3295,7294,3295,7304,3351,7304,3351,7294xe" filled="t" fillcolor="#000000" stroked="f">
                <v:path arrowok="t"/>
                <v:fill type="solid"/>
              </v:shape>
              <v:shape style="position:absolute;left:2825;top:7172;width:783;height:164" coordorigin="2825,7172" coordsize="783,164" path="m3329,7185l3318,7185,3318,7294,3329,7294,3329,7185xe" filled="t" fillcolor="#000000" stroked="f">
                <v:path arrowok="t"/>
                <v:fill type="solid"/>
              </v:shape>
              <v:shape style="position:absolute;left:2825;top:7172;width:783;height:164" coordorigin="2825,7172" coordsize="783,164" path="m3329,7172l3322,7172,3293,7181,3293,7189,3318,7185,3329,7185,3329,7172xe" filled="t" fillcolor="#000000" stroked="f">
                <v:path arrowok="t"/>
                <v:fill type="solid"/>
              </v:shape>
              <v:shape style="position:absolute;left:2825;top:7172;width:783;height:164" coordorigin="2825,7172" coordsize="783,164" path="m3414,7292l3397,7292,3404,7301,3414,7306,3427,7306,3447,7300,3454,7292,3416,7292,3414,7292xe" filled="t" fillcolor="#000000" stroked="f">
                <v:path arrowok="t"/>
                <v:fill type="solid"/>
              </v:shape>
              <v:shape style="position:absolute;left:2825;top:7172;width:783;height:164" coordorigin="2825,7172" coordsize="783,164" path="m3399,7174l3388,7174,3388,7304,3395,7304,3397,7292,3414,7292,3403,7285,3399,7234,3402,7227,3408,7222,3399,7222,3399,7174xe" filled="t" fillcolor="#000000" stroked="f">
                <v:path arrowok="t"/>
                <v:fill type="solid"/>
              </v:shape>
              <v:shape style="position:absolute;left:2825;top:7172;width:783;height:164" coordorigin="2825,7172" coordsize="783,164" path="m3449,7217l3425,7217,3443,7224,3453,7244,3451,7274,3442,7291,3416,7292,3454,7292,3460,7285,3465,7259,3460,7234,3449,7217xe" filled="t" fillcolor="#000000" stroked="f">
                <v:path arrowok="t"/>
                <v:fill type="solid"/>
              </v:shape>
              <v:shape style="position:absolute;left:2825;top:7172;width:783;height:164" coordorigin="2825,7172" coordsize="783,164" path="m3415,7208l3408,7213,3399,7222,3408,7222,3414,7217,3449,7217,3449,7216,3431,7208,3415,7208xe" filled="t" fillcolor="#000000" stroked="f">
                <v:path arrowok="t"/>
                <v:fill type="solid"/>
              </v:shape>
              <v:shape style="position:absolute;left:2825;top:7172;width:783;height:164" coordorigin="2825,7172" coordsize="783,164" path="m3523,7172l3514,7172,3469,7306,3480,7306,3523,7172xe" filled="t" fillcolor="#000000" stroked="f">
                <v:path arrowok="t"/>
                <v:fill type="solid"/>
              </v:shape>
              <v:shape style="position:absolute;left:2825;top:7172;width:783;height:164" coordorigin="2825,7172" coordsize="783,164" path="m3575,7208l3566,7208,3544,7214,3531,7231,3529,7252,3534,7261,3543,7266,3536,7268,3529,7274,3529,7290,3534,7293,3541,7295,3541,7295,3528,7300,3525,7307,3525,7315,3531,7328,3554,7336,3587,7333,3597,7328,3545,7328,3536,7322,3536,7304,3542,7297,3602,7297,3602,7296,3580,7288,3547,7285,3540,7280,3540,7276,3542,7272,3548,7270,3576,7270,3585,7268,3588,7264,3551,7264,3540,7257,3540,7226,3549,7217,3597,7217,3603,7216,3608,7216,3608,7215,3588,7215,3582,7211,3575,7208xe" filled="t" fillcolor="#000000" stroked="f">
                <v:path arrowok="t"/>
                <v:fill type="solid"/>
              </v:shape>
              <v:shape style="position:absolute;left:2825;top:7172;width:783;height:164" coordorigin="2825,7172" coordsize="783,164" path="m3602,7297l3592,7297,3598,7304,3598,7322,3588,7328,3597,7328,3604,7324,3608,7312,3602,7297xe" filled="t" fillcolor="#000000" stroked="f">
                <v:path arrowok="t"/>
                <v:fill type="solid"/>
              </v:shape>
              <v:shape style="position:absolute;left:2825;top:7172;width:783;height:164" coordorigin="2825,7172" coordsize="783,164" path="m3576,7270l3548,7270,3553,7272,3557,7273,3563,7273,3576,7270xe" filled="t" fillcolor="#000000" stroked="f">
                <v:path arrowok="t"/>
                <v:fill type="solid"/>
              </v:shape>
              <v:shape style="position:absolute;left:2825;top:7172;width:783;height:164" coordorigin="2825,7172" coordsize="783,164" path="m3597,7217l3580,7217,3589,7225,3589,7257,3580,7264,3588,7264,3598,7251,3600,7231,3597,7226,3593,7221,3597,7217xe" filled="t" fillcolor="#000000" stroked="f">
                <v:path arrowok="t"/>
                <v:fill type="solid"/>
              </v:shape>
              <v:shape style="position:absolute;left:2825;top:7172;width:783;height:164" coordorigin="2825,7172" coordsize="783,164" path="m3608,7207l3601,7207,3594,7209,3588,7215,3608,7215,3608,7207xe" filled="t" fillcolor="#000000" stroked="f">
                <v:path arrowok="t"/>
                <v:fill type="solid"/>
              </v:shape>
            </v:group>
            <v:group style="position:absolute;left:830;top:7534;width:259;height:96" coordorigin="830,7534" coordsize="259,96">
              <v:shape style="position:absolute;left:830;top:7534;width:259;height:96" coordorigin="830,7534" coordsize="259,96" path="m963,7620l981,7629,985,7622,963,7620xe" filled="t" fillcolor="#000000" stroked="f">
                <v:path arrowok="t"/>
                <v:fill type="solid"/>
              </v:shape>
              <v:shape style="position:absolute;left:830;top:7534;width:259;height:96" coordorigin="830,7534" coordsize="259,96" path="m857,7620l846,7623,852,7628,857,7620xe" filled="t" fillcolor="#000000" stroked="f">
                <v:path arrowok="t"/>
                <v:fill type="solid"/>
              </v:shape>
              <v:shape style="position:absolute;left:830;top:7534;width:259;height:96" coordorigin="830,7534" coordsize="259,96" path="m961,7619l962,7620,963,7620,961,7619xe" filled="t" fillcolor="#000000" stroked="f">
                <v:path arrowok="t"/>
                <v:fill type="solid"/>
              </v:shape>
              <v:shape style="position:absolute;left:830;top:7534;width:259;height:96" coordorigin="830,7534" coordsize="259,96" path="m860,7615l857,7620,858,7620,860,7615xe" filled="t" fillcolor="#000000" stroked="f">
                <v:path arrowok="t"/>
                <v:fill type="solid"/>
              </v:shape>
              <v:shape style="position:absolute;left:830;top:7534;width:259;height:96" coordorigin="830,7534" coordsize="259,96" path="m836,7608l830,7617,838,7619,832,7615,836,7608xe" filled="t" fillcolor="#000000" stroked="f">
                <v:path arrowok="t"/>
                <v:fill type="solid"/>
              </v:shape>
              <v:shape style="position:absolute;left:830;top:7534;width:259;height:96" coordorigin="830,7534" coordsize="259,96" path="m951,7613l959,7618,961,7619,951,7613xe" filled="t" fillcolor="#000000" stroked="f">
                <v:path arrowok="t"/>
                <v:fill type="solid"/>
              </v:shape>
              <v:shape style="position:absolute;left:830;top:7534;width:259;height:96" coordorigin="830,7534" coordsize="259,96" path="m865,7607l860,7615,863,7611,865,7607xe" filled="t" fillcolor="#000000" stroked="f">
                <v:path arrowok="t"/>
                <v:fill type="solid"/>
              </v:shape>
              <v:shape style="position:absolute;left:830;top:7534;width:259;height:96" coordorigin="830,7534" coordsize="259,96" path="m977,7598l980,7600,990,7614,996,7606,977,7598xe" filled="t" fillcolor="#000000" stroked="f">
                <v:path arrowok="t"/>
                <v:fill type="solid"/>
              </v:shape>
              <v:shape style="position:absolute;left:830;top:7534;width:259;height:96" coordorigin="830,7534" coordsize="259,96" path="m942,7607l943,7608,951,7613,942,7607xe" filled="t" fillcolor="#000000" stroked="f">
                <v:path arrowok="t"/>
                <v:fill type="solid"/>
              </v:shape>
              <v:shape style="position:absolute;left:830;top:7534;width:259;height:96" coordorigin="830,7534" coordsize="259,96" path="m841,7600l836,7608,841,7601,841,7600xe" filled="t" fillcolor="#000000" stroked="f">
                <v:path arrowok="t"/>
                <v:fill type="solid"/>
              </v:shape>
              <v:shape style="position:absolute;left:830;top:7534;width:259;height:96" coordorigin="830,7534" coordsize="259,96" path="m934,7600l940,7606,942,7607,934,7600xe" filled="t" fillcolor="#000000" stroked="f">
                <v:path arrowok="t"/>
                <v:fill type="solid"/>
              </v:shape>
              <v:shape style="position:absolute;left:830;top:7534;width:259;height:96" coordorigin="830,7534" coordsize="259,96" path="m868,7598l865,7607,867,7602,868,7598xe" filled="t" fillcolor="#000000" stroked="f">
                <v:path arrowok="t"/>
                <v:fill type="solid"/>
              </v:shape>
              <v:shape style="position:absolute;left:830;top:7534;width:259;height:96" coordorigin="830,7534" coordsize="259,96" path="m927,7592l928,7594,934,7600,927,7592xe" filled="t" fillcolor="#000000" stroked="f">
                <v:path arrowok="t"/>
                <v:fill type="solid"/>
              </v:shape>
              <v:shape style="position:absolute;left:830;top:7534;width:259;height:96" coordorigin="830,7534" coordsize="259,96" path="m845,7591l841,7600,842,7598,845,7591xe" filled="t" fillcolor="#000000" stroked="f">
                <v:path arrowok="t"/>
                <v:fill type="solid"/>
              </v:shape>
              <v:shape style="position:absolute;left:830;top:7534;width:259;height:96" coordorigin="830,7534" coordsize="259,96" path="m967,7592l974,7597,977,7598,967,7592xe" filled="t" fillcolor="#000000" stroked="f">
                <v:path arrowok="t"/>
                <v:fill type="solid"/>
              </v:shape>
              <v:shape style="position:absolute;left:830;top:7534;width:259;height:96" coordorigin="830,7534" coordsize="259,96" path="m872,7588l868,7598,870,7593,872,7588xe" filled="t" fillcolor="#000000" stroked="f">
                <v:path arrowok="t"/>
                <v:fill type="solid"/>
              </v:shape>
              <v:shape style="position:absolute;left:830;top:7534;width:259;height:96" coordorigin="830,7534" coordsize="259,96" path="m921,7585l926,7591,927,7592,921,7585xe" filled="t" fillcolor="#000000" stroked="f">
                <v:path arrowok="t"/>
                <v:fill type="solid"/>
              </v:shape>
              <v:shape style="position:absolute;left:830;top:7534;width:259;height:96" coordorigin="830,7534" coordsize="259,96" path="m958,7587l960,7589,967,7592,958,7587xe" filled="t" fillcolor="#000000" stroked="f">
                <v:path arrowok="t"/>
                <v:fill type="solid"/>
              </v:shape>
              <v:shape style="position:absolute;left:830;top:7534;width:259;height:96" coordorigin="830,7534" coordsize="259,96" path="m849,7581l845,7591,849,7583,849,7581xe" filled="t" fillcolor="#000000" stroked="f">
                <v:path arrowok="t"/>
                <v:fill type="solid"/>
              </v:shape>
              <v:shape style="position:absolute;left:830;top:7534;width:259;height:96" coordorigin="830,7534" coordsize="259,96" path="m874,7578l872,7588,873,7583,874,7578xe" filled="t" fillcolor="#000000" stroked="f">
                <v:path arrowok="t"/>
                <v:fill type="solid"/>
              </v:shape>
              <v:shape style="position:absolute;left:830;top:7534;width:259;height:96" coordorigin="830,7534" coordsize="259,96" path="m950,7580l955,7585,958,7587,950,7580xe" filled="t" fillcolor="#000000" stroked="f">
                <v:path arrowok="t"/>
                <v:fill type="solid"/>
              </v:shape>
              <v:shape style="position:absolute;left:830;top:7534;width:259;height:96" coordorigin="830,7534" coordsize="259,96" path="m916,7577l916,7578,921,7585,916,7577xe" filled="t" fillcolor="#000000" stroked="f">
                <v:path arrowok="t"/>
                <v:fill type="solid"/>
              </v:shape>
              <v:shape style="position:absolute;left:830;top:7534;width:259;height:96" coordorigin="830,7534" coordsize="259,96" path="m851,7571l849,7581,849,7580,851,7571xe" filled="t" fillcolor="#000000" stroked="f">
                <v:path arrowok="t"/>
                <v:fill type="solid"/>
              </v:shape>
              <v:shape style="position:absolute;left:830;top:7534;width:259;height:96" coordorigin="830,7534" coordsize="259,96" path="m943,7573l945,7575,950,7580,943,7573xe" filled="t" fillcolor="#000000" stroked="f">
                <v:path arrowok="t"/>
                <v:fill type="solid"/>
              </v:shape>
              <v:shape style="position:absolute;left:830;top:7534;width:259;height:96" coordorigin="830,7534" coordsize="259,96" path="m876,7568l874,7578,875,7574,876,7568xe" filled="t" fillcolor="#000000" stroked="f">
                <v:path arrowok="t"/>
                <v:fill type="solid"/>
              </v:shape>
              <v:shape style="position:absolute;left:830;top:7534;width:259;height:96" coordorigin="830,7534" coordsize="259,96" path="m912,7568l915,7575,916,7577,912,7568xe" filled="t" fillcolor="#000000" stroked="f">
                <v:path arrowok="t"/>
                <v:fill type="solid"/>
              </v:shape>
              <v:shape style="position:absolute;left:830;top:7534;width:259;height:96" coordorigin="830,7534" coordsize="259,96" path="m938,7565l941,7571,943,7573,938,7565xe" filled="t" fillcolor="#000000" stroked="f">
                <v:path arrowok="t"/>
                <v:fill type="solid"/>
              </v:shape>
              <v:shape style="position:absolute;left:830;top:7534;width:259;height:96" coordorigin="830,7534" coordsize="259,96" path="m853,7561l851,7571,853,7563,853,7561xe" filled="t" fillcolor="#000000" stroked="f">
                <v:path arrowok="t"/>
                <v:fill type="solid"/>
              </v:shape>
              <v:shape style="position:absolute;left:830;top:7534;width:259;height:96" coordorigin="830,7534" coordsize="259,96" path="m877,7558l876,7568,877,7563,877,7558xe" filled="t" fillcolor="#000000" stroked="f">
                <v:path arrowok="t"/>
                <v:fill type="solid"/>
              </v:shape>
              <v:shape style="position:absolute;left:830;top:7534;width:259;height:96" coordorigin="830,7534" coordsize="259,96" path="m908,7559l908,7561,912,7568,908,7559xe" filled="t" fillcolor="#000000" stroked="f">
                <v:path arrowok="t"/>
                <v:fill type="solid"/>
              </v:shape>
              <v:shape style="position:absolute;left:830;top:7534;width:259;height:96" coordorigin="830,7534" coordsize="259,96" path="m933,7557l934,7559,938,7565,933,7557xe" filled="t" fillcolor="#000000" stroked="f">
                <v:path arrowok="t"/>
                <v:fill type="solid"/>
              </v:shape>
              <v:shape style="position:absolute;left:830;top:7534;width:259;height:96" coordorigin="830,7534" coordsize="259,96" path="m854,7550l853,7561,854,7561,854,7559,854,7550xe" filled="t" fillcolor="#000000" stroked="f">
                <v:path arrowok="t"/>
                <v:fill type="solid"/>
              </v:shape>
              <v:shape style="position:absolute;left:830;top:7534;width:259;height:96" coordorigin="830,7534" coordsize="259,96" path="m904,7541l890,7548,907,7557,908,7559,904,7541xe" filled="t" fillcolor="#000000" stroked="f">
                <v:path arrowok="t"/>
                <v:fill type="solid"/>
              </v:shape>
              <v:shape style="position:absolute;left:830;top:7534;width:259;height:96" coordorigin="830,7534" coordsize="259,96" path="m878,7541l877,7558,878,7553,890,7548,878,7541xe" filled="t" fillcolor="#000000" stroked="f">
                <v:path arrowok="t"/>
                <v:fill type="solid"/>
              </v:shape>
              <v:shape style="position:absolute;left:830;top:7534;width:259;height:96" coordorigin="830,7534" coordsize="259,96" path="m933,7554l932,7554,933,7557,933,7554xe" filled="t" fillcolor="#000000" stroked="f">
                <v:path arrowok="t"/>
                <v:fill type="solid"/>
              </v:shape>
              <v:shape style="position:absolute;left:830;top:7534;width:259;height:96" coordorigin="830,7534" coordsize="259,96" path="m975,7541l928,7541,933,7554,975,7541xe" filled="t" fillcolor="#000000" stroked="f">
                <v:path arrowok="t"/>
                <v:fill type="solid"/>
              </v:shape>
              <v:shape style="position:absolute;left:830;top:7534;width:259;height:96" coordorigin="830,7534" coordsize="259,96" path="m855,7538l854,7550,855,7541,855,7538xe" filled="t" fillcolor="#000000" stroked="f">
                <v:path arrowok="t"/>
                <v:fill type="solid"/>
              </v:shape>
              <v:shape style="position:absolute;left:830;top:7534;width:259;height:96" coordorigin="830,7534" coordsize="259,96" path="m1060,7573l1065,7584,1071,7580,1063,7580,1060,7573xe" filled="t" fillcolor="#000000" stroked="f">
                <v:path arrowok="t"/>
                <v:fill type="solid"/>
              </v:shape>
              <v:shape style="position:absolute;left:830;top:7534;width:259;height:96" coordorigin="830,7534" coordsize="259,96" path="m1077,7577l1063,7580,1071,7580,1077,7577xe" filled="t" fillcolor="#000000" stroked="f">
                <v:path arrowok="t"/>
                <v:fill type="solid"/>
              </v:shape>
              <v:shape style="position:absolute;left:830;top:7534;width:259;height:96" coordorigin="830,7534" coordsize="259,96" path="m1088,7570l1077,7577,1089,7573,1088,7570xe" filled="t" fillcolor="#000000" stroked="f">
                <v:path arrowok="t"/>
                <v:fill type="solid"/>
              </v:shape>
              <v:shape style="position:absolute;left:830;top:7534;width:259;height:96" coordorigin="830,7534" coordsize="259,96" path="m1056,7564l1060,7573,1057,7566,1056,7564xe" filled="t" fillcolor="#000000" stroked="f">
                <v:path arrowok="t"/>
                <v:fill type="solid"/>
              </v:shape>
              <v:shape style="position:absolute;left:830;top:7534;width:259;height:96" coordorigin="830,7534" coordsize="259,96" path="m1085,7563l1088,7570,1085,7563xe" filled="t" fillcolor="#000000" stroked="f">
                <v:path arrowok="t"/>
                <v:fill type="solid"/>
              </v:shape>
              <v:shape style="position:absolute;left:830;top:7534;width:259;height:96" coordorigin="830,7534" coordsize="259,96" path="m1051,7555l1056,7564,1055,7562,1051,7555xe" filled="t" fillcolor="#000000" stroked="f">
                <v:path arrowok="t"/>
                <v:fill type="solid"/>
              </v:shape>
              <v:shape style="position:absolute;left:830;top:7534;width:259;height:96" coordorigin="830,7534" coordsize="259,96" path="m1081,7554l1085,7563,1082,7556,1081,7554xe" filled="t" fillcolor="#000000" stroked="f">
                <v:path arrowok="t"/>
                <v:fill type="solid"/>
              </v:shape>
              <v:shape style="position:absolute;left:830;top:7534;width:259;height:96" coordorigin="830,7534" coordsize="259,96" path="m1070,7534l1045,7545,1051,7555,1047,7548,1070,7534xe" filled="t" fillcolor="#000000" stroked="f">
                <v:path arrowok="t"/>
                <v:fill type="solid"/>
              </v:shape>
              <v:shape style="position:absolute;left:830;top:7534;width:259;height:96" coordorigin="830,7534" coordsize="259,96" path="m1076,7545l1081,7554,1080,7552,1076,7545xe" filled="t" fillcolor="#000000" stroked="f">
                <v:path arrowok="t"/>
                <v:fill type="solid"/>
              </v:shape>
              <v:shape style="position:absolute;left:830;top:7534;width:259;height:96" coordorigin="830,7534" coordsize="259,96" path="m1070,7534l1076,7545,1072,7537,1070,7534xe" filled="t" fillcolor="#000000" stroked="f">
                <v:path arrowok="t"/>
                <v:fill type="solid"/>
              </v:shape>
            </v:group>
            <v:group style="position:absolute;left:830;top:7468;width:344;height:164" coordorigin="830,7468" coordsize="344,164">
              <v:shape style="position:absolute;left:830;top:7468;width:344;height:164" coordorigin="830,7468" coordsize="344,164" path="m928,7541l878,7541,907,7557,915,7575,926,7591,940,7606,959,7618,981,7629,985,7622,990,7614,980,7600,960,7589,945,7575,934,7559,928,7541xe" filled="t" fillcolor="#000000" stroked="f">
                <v:path arrowok="t"/>
                <v:fill type="solid"/>
              </v:shape>
              <v:shape style="position:absolute;left:830;top:7468;width:344;height:164" coordorigin="830,7468" coordsize="344,164" path="m975,7476l855,7476,855,7541,853,7563,848,7583,841,7601,830,7617,839,7620,846,7623,858,7620,867,7602,873,7583,877,7563,878,7541,975,7541,975,7522,878,7522,878,7496,975,7496,975,7476xe" filled="t" fillcolor="#000000" stroked="f">
                <v:path arrowok="t"/>
                <v:fill type="solid"/>
              </v:shape>
              <v:shape style="position:absolute;left:830;top:7468;width:344;height:164" coordorigin="830,7468" coordsize="344,164" path="m975,7496l949,7496,949,7522,975,7522,975,7496xe" filled="t" fillcolor="#000000" stroked="f">
                <v:path arrowok="t"/>
                <v:fill type="solid"/>
              </v:shape>
              <v:shape style="position:absolute;left:830;top:7468;width:344;height:164" coordorigin="830,7468" coordsize="344,164" path="m1131,7525l1106,7525,1106,7602,1107,7605,1105,7607,1103,7607,1101,7608,1094,7608,1082,7608,1086,7614,1089,7622,1089,7631,1107,7632,1119,7631,1124,7629,1129,7627,1132,7622,1131,7615,1131,7525xe" filled="t" fillcolor="#000000" stroked="f">
                <v:path arrowok="t"/>
                <v:fill type="solid"/>
              </v:shape>
              <v:shape style="position:absolute;left:830;top:7468;width:344;height:164" coordorigin="830,7468" coordsize="344,164" path="m1070,7534l1047,7548,1057,7566,1065,7584,1088,7570,1080,7552,1070,7534xe" filled="t" fillcolor="#000000" stroked="f">
                <v:path arrowok="t"/>
                <v:fill type="solid"/>
              </v:shape>
              <v:shape style="position:absolute;left:830;top:7468;width:344;height:164" coordorigin="830,7468" coordsize="344,164" path="m1174,7504l1013,7504,1013,7525,1174,7525,1174,7504xe" filled="t" fillcolor="#000000" stroked="f">
                <v:path arrowok="t"/>
                <v:fill type="solid"/>
              </v:shape>
              <v:shape style="position:absolute;left:830;top:7468;width:344;height:164" coordorigin="830,7468" coordsize="344,164" path="m1130,7468l1106,7468,1106,7504,1131,7504,1131,7480,1132,7476,1134,7470,1134,7468,1130,7468xe" filled="t" fillcolor="#000000" stroked="f">
                <v:path arrowok="t"/>
                <v:fill type="solid"/>
              </v:shape>
            </v:group>
            <v:group style="position:absolute;left:831;top:7816;width:1823;height:133" coordorigin="831,7816" coordsize="1823,133">
              <v:shape style="position:absolute;left:831;top:7816;width:1823;height:133" coordorigin="831,7816" coordsize="1823,133" path="m831,7925l845,7941,864,7949,890,7945,902,7936,887,7936,861,7936,847,7928,831,7925xe" filled="t" fillcolor="#000000" stroked="f">
                <v:path arrowok="t"/>
                <v:fill type="solid"/>
              </v:shape>
              <v:shape style="position:absolute;left:831;top:7816;width:1823;height:133" coordorigin="831,7816" coordsize="1823,133" path="m901,7871l874,7871,895,7878,904,7897,900,7921,887,7936,902,7936,907,7932,915,7914,912,7888,901,7871xe" filled="t" fillcolor="#000000" stroked="f">
                <v:path arrowok="t"/>
                <v:fill type="solid"/>
              </v:shape>
              <v:shape style="position:absolute;left:831;top:7816;width:1823;height:133" coordorigin="831,7816" coordsize="1823,133" path="m906,7817l841,7817,836,7887,845,7889,850,7877,860,7872,847,7872,850,7827,906,7827,906,7817xe" filled="t" fillcolor="#000000" stroked="f">
                <v:path arrowok="t"/>
                <v:fill type="solid"/>
              </v:shape>
              <v:shape style="position:absolute;left:831;top:7816;width:1823;height:133" coordorigin="831,7816" coordsize="1823,133" path="m864,7861l855,7865,847,7872,860,7872,863,7871,901,7871,901,7870,883,7861,864,7861xe" filled="t" fillcolor="#000000" stroked="f">
                <v:path arrowok="t"/>
                <v:fill type="solid"/>
              </v:shape>
              <v:shape style="position:absolute;left:831;top:7816;width:1823;height:133" coordorigin="831,7816" coordsize="1823,133" path="m956,7931l940,7931,940,7947,956,7947,956,7931xe" filled="t" fillcolor="#000000" stroked="f">
                <v:path arrowok="t"/>
                <v:fill type="solid"/>
              </v:shape>
              <v:shape style="position:absolute;left:831;top:7816;width:1823;height:133" coordorigin="831,7816" coordsize="1823,133" path="m1048,7915l1036,7915,1036,7947,1048,7947,1048,7915xe" filled="t" fillcolor="#000000" stroked="f">
                <v:path arrowok="t"/>
                <v:fill type="solid"/>
              </v:shape>
              <v:shape style="position:absolute;left:831;top:7816;width:1823;height:133" coordorigin="831,7816" coordsize="1823,133" path="m1048,7817l1032,7817,975,7905,975,7915,1068,7915,1068,7905,1048,7905,987,7905,1035,7829,1048,7829,1048,7817xe" filled="t" fillcolor="#000000" stroked="f">
                <v:path arrowok="t"/>
                <v:fill type="solid"/>
              </v:shape>
              <v:shape style="position:absolute;left:831;top:7816;width:1823;height:133" coordorigin="831,7816" coordsize="1823,133" path="m1048,7829l1036,7829,1036,7905,1048,7905,1048,7829xe" filled="t" fillcolor="#000000" stroked="f">
                <v:path arrowok="t"/>
                <v:fill type="solid"/>
              </v:shape>
              <v:shape style="position:absolute;left:831;top:7816;width:1823;height:133" coordorigin="831,7816" coordsize="1823,133" path="m1097,7817l1088,7817,1088,7858,1097,7858,1097,7817xe" filled="t" fillcolor="#000000" stroked="f">
                <v:path arrowok="t"/>
                <v:fill type="solid"/>
              </v:shape>
              <v:shape style="position:absolute;left:831;top:7816;width:1823;height:133" coordorigin="831,7816" coordsize="1823,133" path="m1117,7817l1108,7817,1108,7858,1117,7858,1117,7817xe" filled="t" fillcolor="#000000" stroked="f">
                <v:path arrowok="t"/>
                <v:fill type="solid"/>
              </v:shape>
              <v:shape style="position:absolute;left:831;top:7816;width:1823;height:133" coordorigin="831,7816" coordsize="1823,133" path="m1213,7817l1201,7817,1201,7947,1213,7947,1213,7885,1295,7885,1295,7875,1213,7875,1213,7817xe" filled="t" fillcolor="#000000" stroked="f">
                <v:path arrowok="t"/>
                <v:fill type="solid"/>
              </v:shape>
              <v:shape style="position:absolute;left:831;top:7816;width:1823;height:133" coordorigin="831,7816" coordsize="1823,133" path="m1295,7885l1283,7885,1283,7947,1295,7947,1295,7885xe" filled="t" fillcolor="#000000" stroked="f">
                <v:path arrowok="t"/>
                <v:fill type="solid"/>
              </v:shape>
              <v:shape style="position:absolute;left:831;top:7816;width:1823;height:133" coordorigin="831,7816" coordsize="1823,133" path="m1295,7817l1283,7817,1283,7875,1295,7875,1295,7817xe" filled="t" fillcolor="#000000" stroked="f">
                <v:path arrowok="t"/>
                <v:fill type="solid"/>
              </v:shape>
              <v:shape style="position:absolute;left:831;top:7816;width:1823;height:133" coordorigin="831,7816" coordsize="1823,133" path="m1381,7854l1368,7854,1396,7898,1365,7947,1378,7947,1403,7908,1416,7908,1409,7898,1416,7888,1403,7888,1381,7854xe" filled="t" fillcolor="#000000" stroked="f">
                <v:path arrowok="t"/>
                <v:fill type="solid"/>
              </v:shape>
              <v:shape style="position:absolute;left:831;top:7816;width:1823;height:133" coordorigin="831,7816" coordsize="1823,133" path="m1416,7908l1403,7908,1428,7947,1441,7947,1416,7908xe" filled="t" fillcolor="#000000" stroked="f">
                <v:path arrowok="t"/>
                <v:fill type="solid"/>
              </v:shape>
              <v:shape style="position:absolute;left:831;top:7816;width:1823;height:133" coordorigin="831,7816" coordsize="1823,133" path="m1437,7854l1425,7854,1403,7888,1416,7888,1437,7854xe" filled="t" fillcolor="#000000" stroked="f">
                <v:path arrowok="t"/>
                <v:fill type="solid"/>
              </v:shape>
              <v:shape style="position:absolute;left:831;top:7816;width:1823;height:133" coordorigin="831,7816" coordsize="1823,133" path="m1568,7915l1556,7915,1556,7947,1568,7947,1568,7915xe" filled="t" fillcolor="#000000" stroked="f">
                <v:path arrowok="t"/>
                <v:fill type="solid"/>
              </v:shape>
              <v:shape style="position:absolute;left:831;top:7816;width:1823;height:133" coordorigin="831,7816" coordsize="1823,133" path="m1568,7817l1552,7817,1495,7905,1495,7915,1588,7915,1588,7905,1568,7905,1507,7905,1555,7829,1568,7829,1568,7817xe" filled="t" fillcolor="#000000" stroked="f">
                <v:path arrowok="t"/>
                <v:fill type="solid"/>
              </v:shape>
              <v:shape style="position:absolute;left:831;top:7816;width:1823;height:133" coordorigin="831,7816" coordsize="1823,133" path="m1568,7829l1556,7829,1556,7905,1568,7905,1568,7829xe" filled="t" fillcolor="#000000" stroked="f">
                <v:path arrowok="t"/>
                <v:fill type="solid"/>
              </v:shape>
              <v:shape style="position:absolute;left:831;top:7816;width:1823;height:133" coordorigin="831,7816" coordsize="1823,133" path="m1626,7931l1610,7931,1610,7947,1626,7947,1626,7931xe" filled="t" fillcolor="#000000" stroked="f">
                <v:path arrowok="t"/>
                <v:fill type="solid"/>
              </v:shape>
              <v:shape style="position:absolute;left:831;top:7816;width:1823;height:133" coordorigin="831,7816" coordsize="1823,133" path="m1723,7938l1667,7938,1667,7947,1723,7947,1723,7938xe" filled="t" fillcolor="#000000" stroked="f">
                <v:path arrowok="t"/>
                <v:fill type="solid"/>
              </v:shape>
              <v:shape style="position:absolute;left:831;top:7816;width:1823;height:133" coordorigin="831,7816" coordsize="1823,133" path="m1701,7829l1689,7829,1689,7938,1701,7938,1701,7829xe" filled="t" fillcolor="#000000" stroked="f">
                <v:path arrowok="t"/>
                <v:fill type="solid"/>
              </v:shape>
              <v:shape style="position:absolute;left:831;top:7816;width:1823;height:133" coordorigin="831,7816" coordsize="1823,133" path="m1701,7816l1694,7816,1665,7825,1665,7832,1689,7829,1701,7829,1701,7816xe" filled="t" fillcolor="#000000" stroked="f">
                <v:path arrowok="t"/>
                <v:fill type="solid"/>
              </v:shape>
              <v:shape style="position:absolute;left:831;top:7816;width:1823;height:133" coordorigin="831,7816" coordsize="1823,133" path="m1768,7817l1759,7817,1759,7858,1768,7858,1768,7817xe" filled="t" fillcolor="#000000" stroked="f">
                <v:path arrowok="t"/>
                <v:fill type="solid"/>
              </v:shape>
              <v:shape style="position:absolute;left:831;top:7816;width:1823;height:133" coordorigin="831,7816" coordsize="1823,133" path="m1788,7817l1779,7817,1779,7858,1788,7858,1788,7817xe" filled="t" fillcolor="#000000" stroked="f">
                <v:path arrowok="t"/>
                <v:fill type="solid"/>
              </v:shape>
              <v:shape style="position:absolute;left:831;top:7816;width:1823;height:133" coordorigin="831,7816" coordsize="1823,133" path="m1868,7817l1856,7817,1890,7947,1902,7947,1907,7926,1896,7926,1868,7817xe" filled="t" fillcolor="#000000" stroked="f">
                <v:path arrowok="t"/>
                <v:fill type="solid"/>
              </v:shape>
              <v:shape style="position:absolute;left:831;top:7816;width:1823;height:133" coordorigin="831,7816" coordsize="1823,133" path="m1939,7840l1928,7840,1953,7947,1965,7947,1971,7926,1959,7926,1939,7840xe" filled="t" fillcolor="#000000" stroked="f">
                <v:path arrowok="t"/>
                <v:fill type="solid"/>
              </v:shape>
              <v:shape style="position:absolute;left:831;top:7816;width:1823;height:133" coordorigin="831,7816" coordsize="1823,133" path="m1934,7817l1922,7817,1896,7926,1907,7926,1928,7840,1939,7840,1934,7817xe" filled="t" fillcolor="#000000" stroked="f">
                <v:path arrowok="t"/>
                <v:fill type="solid"/>
              </v:shape>
              <v:shape style="position:absolute;left:831;top:7816;width:1823;height:133" coordorigin="831,7816" coordsize="1823,133" path="m2000,7817l1988,7817,1960,7926,1971,7926,2000,7817xe" filled="t" fillcolor="#000000" stroked="f">
                <v:path arrowok="t"/>
                <v:fill type="solid"/>
              </v:shape>
              <v:shape style="position:absolute;left:831;top:7816;width:1823;height:133" coordorigin="831,7816" coordsize="1823,133" path="m2071,7854l2058,7854,2087,7898,2055,7947,2068,7947,2093,7908,2106,7908,2100,7898,2106,7888,2093,7888,2071,7854xe" filled="t" fillcolor="#000000" stroked="f">
                <v:path arrowok="t"/>
                <v:fill type="solid"/>
              </v:shape>
              <v:shape style="position:absolute;left:831;top:7816;width:1823;height:133" coordorigin="831,7816" coordsize="1823,133" path="m2106,7908l2093,7908,2118,7947,2131,7947,2106,7908xe" filled="t" fillcolor="#000000" stroked="f">
                <v:path arrowok="t"/>
                <v:fill type="solid"/>
              </v:shape>
              <v:shape style="position:absolute;left:831;top:7816;width:1823;height:133" coordorigin="831,7816" coordsize="1823,133" path="m2128,7854l2115,7854,2093,7888,2106,7888,2128,7854xe" filled="t" fillcolor="#000000" stroked="f">
                <v:path arrowok="t"/>
                <v:fill type="solid"/>
              </v:shape>
              <v:shape style="position:absolute;left:831;top:7816;width:1823;height:133" coordorigin="831,7816" coordsize="1823,133" path="m2259,7825l2231,7825,2254,7833,2262,7851,2259,7866,2245,7882,2216,7905,2200,7921,2193,7932,2191,7947,2273,7947,2273,7938,2202,7938,2210,7923,2227,7908,2252,7888,2266,7873,2272,7860,2268,7835,2259,7825xe" filled="t" fillcolor="#000000" stroked="f">
                <v:path arrowok="t"/>
                <v:fill type="solid"/>
              </v:shape>
              <v:shape style="position:absolute;left:831;top:7816;width:1823;height:133" coordorigin="831,7816" coordsize="1823,133" path="m2255,7820l2226,7820,2207,7827,2196,7840,2203,7855,2213,7834,2231,7825,2259,7825,2255,7820xe" filled="t" fillcolor="#000000" stroked="f">
                <v:path arrowok="t"/>
                <v:fill type="solid"/>
              </v:shape>
              <v:shape style="position:absolute;left:831;top:7816;width:1823;height:133" coordorigin="831,7816" coordsize="1823,133" path="m2316,7931l2300,7931,2300,7947,2316,7947,2316,7931xe" filled="t" fillcolor="#000000" stroked="f">
                <v:path arrowok="t"/>
                <v:fill type="solid"/>
              </v:shape>
              <v:shape style="position:absolute;left:831;top:7816;width:1823;height:133" coordorigin="831,7816" coordsize="1823,133" path="m2409,7915l2397,7915,2397,7947,2409,7947,2409,7915xe" filled="t" fillcolor="#000000" stroked="f">
                <v:path arrowok="t"/>
                <v:fill type="solid"/>
              </v:shape>
              <v:shape style="position:absolute;left:831;top:7816;width:1823;height:133" coordorigin="831,7816" coordsize="1823,133" path="m2409,7817l2393,7817,2336,7905,2336,7915,2428,7915,2428,7905,2409,7905,2348,7905,2395,7829,2409,7829,2409,7817xe" filled="t" fillcolor="#000000" stroked="f">
                <v:path arrowok="t"/>
                <v:fill type="solid"/>
              </v:shape>
              <v:shape style="position:absolute;left:831;top:7816;width:1823;height:133" coordorigin="831,7816" coordsize="1823,133" path="m2409,7829l2397,7829,2397,7905,2409,7905,2409,7829xe" filled="t" fillcolor="#000000" stroked="f">
                <v:path arrowok="t"/>
                <v:fill type="solid"/>
              </v:shape>
              <v:shape style="position:absolute;left:831;top:7816;width:1823;height:133" coordorigin="831,7816" coordsize="1823,133" path="m2458,7817l2449,7817,2449,7858,2458,7858,2458,7817xe" filled="t" fillcolor="#000000" stroked="f">
                <v:path arrowok="t"/>
                <v:fill type="solid"/>
              </v:shape>
              <v:shape style="position:absolute;left:831;top:7816;width:1823;height:133" coordorigin="831,7816" coordsize="1823,133" path="m2478,7817l2469,7817,2469,7858,2478,7858,2478,7817xe" filled="t" fillcolor="#000000" stroked="f">
                <v:path arrowok="t"/>
                <v:fill type="solid"/>
              </v:shape>
              <v:shape style="position:absolute;left:831;top:7816;width:1823;height:133" coordorigin="831,7816" coordsize="1823,133" path="m2561,7817l2561,7947,2598,7947,2622,7943,2629,7938,2573,7938,2573,7827,2631,7827,2612,7819,2561,7817xe" filled="t" fillcolor="#000000" stroked="f">
                <v:path arrowok="t"/>
                <v:fill type="solid"/>
              </v:shape>
              <v:shape style="position:absolute;left:831;top:7816;width:1823;height:133" coordorigin="831,7816" coordsize="1823,133" path="m2631,7827l2598,7827,2619,7832,2634,7846,2641,7867,2639,7898,2632,7920,2619,7933,2602,7938,2573,7938,2629,7938,2639,7930,2650,7912,2654,7890,2652,7864,2645,7843,2632,7828,2631,7827xe" filled="t" fillcolor="#000000" stroked="f">
                <v:path arrowok="t"/>
                <v:fill type="solid"/>
              </v:shape>
            </v:group>
            <v:group style="position:absolute;left:844;top:8137;width:1474;height:134" coordorigin="844,8137" coordsize="1474,134">
              <v:shape style="position:absolute;left:844;top:8137;width:1474;height:134" coordorigin="844,8137" coordsize="1474,134" path="m903,8260l847,8260,847,8269,903,8269,903,8260xe" filled="t" fillcolor="#000000" stroked="f">
                <v:path arrowok="t"/>
                <v:fill type="solid"/>
              </v:shape>
              <v:shape style="position:absolute;left:844;top:8137;width:1474;height:134" coordorigin="844,8137" coordsize="1474,134" path="m881,8150l869,8150,869,8260,881,8260,881,8150xe" filled="t" fillcolor="#000000" stroked="f">
                <v:path arrowok="t"/>
                <v:fill type="solid"/>
              </v:shape>
              <v:shape style="position:absolute;left:844;top:8137;width:1474;height:134" coordorigin="844,8137" coordsize="1474,134" path="m881,8137l874,8137,844,8147,844,8154,869,8150,881,8150,881,8137xe" filled="t" fillcolor="#000000" stroked="f">
                <v:path arrowok="t"/>
                <v:fill type="solid"/>
              </v:shape>
              <v:shape style="position:absolute;left:844;top:8137;width:1474;height:134" coordorigin="844,8137" coordsize="1474,134" path="m925,8245l938,8262,956,8270,985,8268,1000,8260,980,8260,955,8258,940,8249,925,8245xe" filled="t" fillcolor="#000000" stroked="f">
                <v:path arrowok="t"/>
                <v:fill type="solid"/>
              </v:shape>
              <v:shape style="position:absolute;left:844;top:8137;width:1474;height:134" coordorigin="844,8137" coordsize="1474,134" path="m1000,8147l987,8147,998,8154,998,8170,990,8188,968,8195,952,8195,952,8205,964,8205,989,8210,1001,8226,996,8250,980,8260,1000,8260,1003,8259,1013,8243,1009,8217,997,8204,1004,8193,1010,8184,1010,8169,1001,8148,1000,8147xe" filled="t" fillcolor="#000000" stroked="f">
                <v:path arrowok="t"/>
                <v:fill type="solid"/>
              </v:shape>
              <v:shape style="position:absolute;left:844;top:8137;width:1474;height:134" coordorigin="844,8137" coordsize="1474,134" path="m981,8139l958,8140,941,8148,940,8164,949,8153,957,8147,1000,8147,981,8139xe" filled="t" fillcolor="#000000" stroked="f">
                <v:path arrowok="t"/>
                <v:fill type="solid"/>
              </v:shape>
              <v:shape style="position:absolute;left:844;top:8137;width:1474;height:134" coordorigin="844,8137" coordsize="1474,134" path="m1031,8247l1045,8263,1064,8271,1090,8266,1102,8258,1087,8258,1061,8258,1047,8249,1031,8247xe" filled="t" fillcolor="#000000" stroked="f">
                <v:path arrowok="t"/>
                <v:fill type="solid"/>
              </v:shape>
              <v:shape style="position:absolute;left:844;top:8137;width:1474;height:134" coordorigin="844,8137" coordsize="1474,134" path="m1101,8192l1074,8192,1095,8200,1104,8219,1101,8243,1087,8258,1102,8258,1107,8254,1115,8236,1112,8210,1101,8192xe" filled="t" fillcolor="#000000" stroked="f">
                <v:path arrowok="t"/>
                <v:fill type="solid"/>
              </v:shape>
              <v:shape style="position:absolute;left:844;top:8137;width:1474;height:134" coordorigin="844,8137" coordsize="1474,134" path="m1106,8139l1042,8139,1036,8209,1045,8210,1050,8199,1060,8194,1047,8194,1050,8149,1106,8149,1106,8139xe" filled="t" fillcolor="#000000" stroked="f">
                <v:path arrowok="t"/>
                <v:fill type="solid"/>
              </v:shape>
              <v:shape style="position:absolute;left:844;top:8137;width:1474;height:134" coordorigin="844,8137" coordsize="1474,134" path="m1064,8183l1055,8187,1047,8194,1060,8194,1063,8192,1101,8192,1101,8192,1083,8183,1064,8183xe" filled="t" fillcolor="#000000" stroked="f">
                <v:path arrowok="t"/>
                <v:fill type="solid"/>
              </v:shape>
              <v:shape style="position:absolute;left:844;top:8137;width:1474;height:134" coordorigin="844,8137" coordsize="1474,134" path="m1191,8176l1178,8176,1207,8220,1175,8269,1188,8269,1213,8230,1226,8230,1219,8220,1226,8209,1213,8209,1191,8176xe" filled="t" fillcolor="#000000" stroked="f">
                <v:path arrowok="t"/>
                <v:fill type="solid"/>
              </v:shape>
              <v:shape style="position:absolute;left:844;top:8137;width:1474;height:134" coordorigin="844,8137" coordsize="1474,134" path="m1226,8230l1213,8230,1238,8269,1251,8269,1226,8230xe" filled="t" fillcolor="#000000" stroked="f">
                <v:path arrowok="t"/>
                <v:fill type="solid"/>
              </v:shape>
              <v:shape style="position:absolute;left:844;top:8137;width:1474;height:134" coordorigin="844,8137" coordsize="1474,134" path="m1248,8176l1235,8176,1213,8209,1226,8209,1248,8176xe" filled="t" fillcolor="#000000" stroked="f">
                <v:path arrowok="t"/>
                <v:fill type="solid"/>
              </v:shape>
              <v:shape style="position:absolute;left:844;top:8137;width:1474;height:134" coordorigin="844,8137" coordsize="1474,134" path="m1383,8260l1327,8260,1327,8269,1383,8269,1383,8260xe" filled="t" fillcolor="#000000" stroked="f">
                <v:path arrowok="t"/>
                <v:fill type="solid"/>
              </v:shape>
              <v:shape style="position:absolute;left:844;top:8137;width:1474;height:134" coordorigin="844,8137" coordsize="1474,134" path="m1361,8150l1349,8150,1349,8260,1361,8260,1361,8150xe" filled="t" fillcolor="#000000" stroked="f">
                <v:path arrowok="t"/>
                <v:fill type="solid"/>
              </v:shape>
              <v:shape style="position:absolute;left:844;top:8137;width:1474;height:134" coordorigin="844,8137" coordsize="1474,134" path="m1361,8137l1354,8137,1325,8147,1325,8154,1349,8150,1361,8150,1361,8137xe" filled="t" fillcolor="#000000" stroked="f">
                <v:path arrowok="t"/>
                <v:fill type="solid"/>
              </v:shape>
              <v:shape style="position:absolute;left:844;top:8137;width:1474;height:134" coordorigin="844,8137" coordsize="1474,134" path="m1453,8137l1433,8143,1419,8157,1411,8178,1408,8204,1411,8230,1418,8251,1432,8265,1452,8271,1473,8266,1480,8259,1465,8259,1442,8256,1428,8243,1421,8223,1422,8190,1427,8167,1437,8153,1451,8147,1453,8147,1478,8147,1475,8144,1455,8138,1453,8137xe" filled="t" fillcolor="#000000" stroked="f">
                <v:path arrowok="t"/>
                <v:fill type="solid"/>
              </v:shape>
              <v:shape style="position:absolute;left:844;top:8137;width:1474;height:134" coordorigin="844,8137" coordsize="1474,134" path="m1478,8147l1453,8147,1471,8153,1481,8170,1486,8195,1484,8226,1477,8247,1465,8259,1480,8259,1487,8252,1495,8231,1498,8206,1496,8180,1488,8158,1478,8147xe" filled="t" fillcolor="#000000" stroked="f">
                <v:path arrowok="t"/>
                <v:fill type="solid"/>
              </v:shape>
              <v:shape style="position:absolute;left:844;top:8137;width:1474;height:134" coordorigin="844,8137" coordsize="1474,134" path="m1506,8245l1518,8262,1537,8270,1565,8268,1581,8260,1560,8260,1535,8258,1521,8249,1506,8245xe" filled="t" fillcolor="#000000" stroked="f">
                <v:path arrowok="t"/>
                <v:fill type="solid"/>
              </v:shape>
              <v:shape style="position:absolute;left:844;top:8137;width:1474;height:134" coordorigin="844,8137" coordsize="1474,134" path="m1580,8147l1567,8147,1578,8154,1578,8170,1570,8188,1548,8195,1533,8195,1533,8205,1545,8205,1570,8210,1581,8226,1577,8250,1560,8260,1581,8260,1584,8259,1593,8243,1589,8217,1577,8204,1584,8193,1590,8184,1590,8169,1581,8148,1580,8147xe" filled="t" fillcolor="#000000" stroked="f">
                <v:path arrowok="t"/>
                <v:fill type="solid"/>
              </v:shape>
              <v:shape style="position:absolute;left:844;top:8137;width:1474;height:134" coordorigin="844,8137" coordsize="1474,134" path="m1562,8139l1538,8140,1522,8148,1520,8164,1529,8153,1538,8147,1580,8147,1562,8139xe" filled="t" fillcolor="#000000" stroked="f">
                <v:path arrowok="t"/>
                <v:fill type="solid"/>
              </v:shape>
              <v:shape style="position:absolute;left:844;top:8137;width:1474;height:134" coordorigin="844,8137" coordsize="1474,134" path="m1672,8176l1659,8176,1687,8220,1655,8269,1668,8269,1693,8230,1706,8230,1700,8220,1706,8209,1693,8209,1672,8176xe" filled="t" fillcolor="#000000" stroked="f">
                <v:path arrowok="t"/>
                <v:fill type="solid"/>
              </v:shape>
              <v:shape style="position:absolute;left:844;top:8137;width:1474;height:134" coordorigin="844,8137" coordsize="1474,134" path="m1706,8230l1693,8230,1718,8269,1731,8269,1706,8230xe" filled="t" fillcolor="#000000" stroked="f">
                <v:path arrowok="t"/>
                <v:fill type="solid"/>
              </v:shape>
              <v:shape style="position:absolute;left:844;top:8137;width:1474;height:134" coordorigin="844,8137" coordsize="1474,134" path="m1728,8176l1715,8176,1693,8209,1706,8209,1728,8176xe" filled="t" fillcolor="#000000" stroked="f">
                <v:path arrowok="t"/>
                <v:fill type="solid"/>
              </v:shape>
              <v:shape style="position:absolute;left:844;top:8137;width:1474;height:134" coordorigin="844,8137" coordsize="1474,134" path="m1853,8137l1842,8137,1820,8143,1804,8157,1795,8177,1790,8200,1792,8226,1798,8248,1809,8264,1829,8271,1853,8267,1861,8261,1842,8261,1818,8256,1805,8241,1808,8218,1819,8203,1803,8203,1805,8182,1813,8162,1830,8149,1851,8147,1871,8147,1863,8141,1853,8137xe" filled="t" fillcolor="#000000" stroked="f">
                <v:path arrowok="t"/>
                <v:fill type="solid"/>
              </v:shape>
              <v:shape style="position:absolute;left:844;top:8137;width:1474;height:134" coordorigin="844,8137" coordsize="1474,134" path="m1867,8202l1820,8202,1848,8203,1863,8214,1866,8229,1860,8250,1842,8261,1861,8261,1870,8254,1878,8235,1874,8211,1867,8202xe" filled="t" fillcolor="#000000" stroked="f">
                <v:path arrowok="t"/>
                <v:fill type="solid"/>
              </v:shape>
              <v:shape style="position:absolute;left:844;top:8137;width:1474;height:134" coordorigin="844,8137" coordsize="1474,134" path="m1841,8188l1819,8192,1803,8203,1819,8203,1820,8202,1867,8202,1861,8195,1841,8188xe" filled="t" fillcolor="#000000" stroked="f">
                <v:path arrowok="t"/>
                <v:fill type="solid"/>
              </v:shape>
              <v:shape style="position:absolute;left:844;top:8137;width:1474;height:134" coordorigin="844,8137" coordsize="1474,134" path="m1871,8147l1851,8147,1860,8149,1867,8157,1872,8148,1871,8147xe" filled="t" fillcolor="#000000" stroked="f">
                <v:path arrowok="t"/>
                <v:fill type="solid"/>
              </v:shape>
              <v:shape style="position:absolute;left:844;top:8137;width:1474;height:134" coordorigin="844,8137" coordsize="1474,134" path="m1933,8137l1913,8143,1899,8157,1891,8178,1888,8204,1891,8230,1899,8251,1912,8265,1932,8271,1953,8266,1960,8259,1945,8259,1922,8256,1908,8243,1901,8223,1903,8190,1908,8167,1917,8153,1931,8147,1933,8147,1958,8147,1955,8144,1936,8138,1933,8137xe" filled="t" fillcolor="#000000" stroked="f">
                <v:path arrowok="t"/>
                <v:fill type="solid"/>
              </v:shape>
              <v:shape style="position:absolute;left:844;top:8137;width:1474;height:134" coordorigin="844,8137" coordsize="1474,134" path="m1958,8147l1933,8147,1951,8153,1962,8170,1966,8195,1964,8226,1957,8247,1945,8259,1960,8259,1967,8252,1976,8231,1978,8206,1976,8180,1968,8158,1958,8147xe" filled="t" fillcolor="#000000" stroked="f">
                <v:path arrowok="t"/>
                <v:fill type="solid"/>
              </v:shape>
              <v:shape style="position:absolute;left:844;top:8137;width:1474;height:134" coordorigin="844,8137" coordsize="1474,134" path="m2059,8176l2048,8176,2048,8269,2059,8269,2059,8200,2065,8191,2067,8190,2059,8190,2059,8176xe" filled="t" fillcolor="#000000" stroked="f">
                <v:path arrowok="t"/>
                <v:fill type="solid"/>
              </v:shape>
              <v:shape style="position:absolute;left:844;top:8137;width:1474;height:134" coordorigin="844,8137" coordsize="1474,134" path="m2111,8182l2097,8182,2103,8188,2103,8269,2114,8269,2114,8200,2119,8191,2120,8191,2113,8191,2111,8182xe" filled="t" fillcolor="#000000" stroked="f">
                <v:path arrowok="t"/>
                <v:fill type="solid"/>
              </v:shape>
              <v:shape style="position:absolute;left:844;top:8137;width:1474;height:134" coordorigin="844,8137" coordsize="1474,134" path="m2168,8182l2152,8182,2158,8188,2158,8269,2168,8269,2168,8183,2168,8182xe" filled="t" fillcolor="#000000" stroked="f">
                <v:path arrowok="t"/>
                <v:fill type="solid"/>
              </v:shape>
              <v:shape style="position:absolute;left:844;top:8137;width:1474;height:134" coordorigin="844,8137" coordsize="1474,134" path="m2160,8174l2130,8174,2121,8181,2113,8191,2120,8191,2133,8182,2168,8182,2160,8174xe" filled="t" fillcolor="#000000" stroked="f">
                <v:path arrowok="t"/>
                <v:fill type="solid"/>
              </v:shape>
              <v:shape style="position:absolute;left:844;top:8137;width:1474;height:134" coordorigin="844,8137" coordsize="1474,134" path="m2101,8174l2076,8174,2069,8180,2059,8190,2067,8190,2078,8182,2111,8182,2110,8181,2101,8174xe" filled="t" fillcolor="#000000" stroked="f">
                <v:path arrowok="t"/>
                <v:fill type="solid"/>
              </v:shape>
              <v:shape style="position:absolute;left:844;top:8137;width:1474;height:134" coordorigin="844,8137" coordsize="1474,134" path="m2209,8176l2198,8176,2198,8269,2209,8269,2209,8200,2215,8191,2217,8190,2209,8190,2209,8176xe" filled="t" fillcolor="#000000" stroked="f">
                <v:path arrowok="t"/>
                <v:fill type="solid"/>
              </v:shape>
              <v:shape style="position:absolute;left:844;top:8137;width:1474;height:134" coordorigin="844,8137" coordsize="1474,134" path="m2261,8182l2247,8182,2253,8188,2253,8269,2264,8269,2264,8200,2269,8191,2270,8191,2263,8191,2261,8182xe" filled="t" fillcolor="#000000" stroked="f">
                <v:path arrowok="t"/>
                <v:fill type="solid"/>
              </v:shape>
              <v:shape style="position:absolute;left:844;top:8137;width:1474;height:134" coordorigin="844,8137" coordsize="1474,134" path="m2318,8182l2302,8182,2308,8188,2308,8269,2318,8269,2318,8183,2318,8182xe" filled="t" fillcolor="#000000" stroked="f">
                <v:path arrowok="t"/>
                <v:fill type="solid"/>
              </v:shape>
              <v:shape style="position:absolute;left:844;top:8137;width:1474;height:134" coordorigin="844,8137" coordsize="1474,134" path="m2310,8174l2280,8174,2271,8181,2263,8191,2270,8191,2283,8182,2318,8182,2310,8174xe" filled="t" fillcolor="#000000" stroked="f">
                <v:path arrowok="t"/>
                <v:fill type="solid"/>
              </v:shape>
              <v:shape style="position:absolute;left:844;top:8137;width:1474;height:134" coordorigin="844,8137" coordsize="1474,134" path="m2251,8174l2225,8174,2218,8180,2209,8190,2217,8190,2228,8182,2261,8182,2260,8181,2251,8174xe" filled="t" fillcolor="#000000" stroked="f">
                <v:path arrowok="t"/>
                <v:fill type="solid"/>
              </v:shape>
              <v:shape style="position:absolute;left:821;top:8422;width:1189;height:187" type="#_x0000_t75">
                <v:imagedata r:id="rId69" o:title=""/>
              </v:shape>
            </v:group>
            <v:group style="position:absolute;left:844;top:8781;width:1385;height:164" coordorigin="844,8781" coordsize="1385,164">
              <v:shape style="position:absolute;left:844;top:8781;width:1385;height:164" coordorigin="844,8781" coordsize="1385,164" path="m903,8903l847,8903,847,8913,903,8913,903,8903xe" filled="t" fillcolor="#000000" stroked="f">
                <v:path arrowok="t"/>
                <v:fill type="solid"/>
              </v:shape>
              <v:shape style="position:absolute;left:844;top:8781;width:1385;height:164" coordorigin="844,8781" coordsize="1385,164" path="m881,8794l869,8794,869,8903,881,8903,881,8794xe" filled="t" fillcolor="#000000" stroked="f">
                <v:path arrowok="t"/>
                <v:fill type="solid"/>
              </v:shape>
              <v:shape style="position:absolute;left:844;top:8781;width:1385;height:164" coordorigin="844,8781" coordsize="1385,164" path="m881,8781l874,8781,844,8791,844,8798,869,8794,881,8794,881,8781xe" filled="t" fillcolor="#000000" stroked="f">
                <v:path arrowok="t"/>
                <v:fill type="solid"/>
              </v:shape>
              <v:shape style="position:absolute;left:844;top:8781;width:1385;height:164" coordorigin="844,8781" coordsize="1385,164" path="m998,8880l986,8880,986,8913,998,8913,998,8880xe" filled="t" fillcolor="#000000" stroked="f">
                <v:path arrowok="t"/>
                <v:fill type="solid"/>
              </v:shape>
              <v:shape style="position:absolute;left:844;top:8781;width:1385;height:164" coordorigin="844,8781" coordsize="1385,164" path="m998,8783l982,8783,925,8871,925,8880,1018,8880,1018,8871,998,8871,937,8870,985,8794,998,8794,998,8783xe" filled="t" fillcolor="#000000" stroked="f">
                <v:path arrowok="t"/>
                <v:fill type="solid"/>
              </v:shape>
              <v:shape style="position:absolute;left:844;top:8781;width:1385;height:164" coordorigin="844,8781" coordsize="1385,164" path="m998,8794l986,8794,986,8870,998,8870,998,8794xe" filled="t" fillcolor="#000000" stroked="f">
                <v:path arrowok="t"/>
                <v:fill type="solid"/>
              </v:shape>
              <v:shape style="position:absolute;left:844;top:8781;width:1385;height:164" coordorigin="844,8781" coordsize="1385,164" path="m1056,8897l1040,8897,1040,8913,1056,8913,1056,8897xe" filled="t" fillcolor="#000000" stroked="f">
                <v:path arrowok="t"/>
                <v:fill type="solid"/>
              </v:shape>
              <v:shape style="position:absolute;left:844;top:8781;width:1385;height:164" coordorigin="844,8781" coordsize="1385,164" path="m1163,8783l1083,8783,1083,8793,1151,8793,1095,8913,1108,8913,1163,8790,1163,8783xe" filled="t" fillcolor="#000000" stroked="f">
                <v:path arrowok="t"/>
                <v:fill type="solid"/>
              </v:shape>
              <v:shape style="position:absolute;left:844;top:8781;width:1385;height:164" coordorigin="844,8781" coordsize="1385,164" path="m1268,8818l1246,8824,1234,8841,1230,8864,1233,8888,1243,8906,1263,8914,1288,8909,1295,8901,1284,8901,1258,8900,1244,8889,1240,8869,1244,8842,1257,8828,1268,8826,1291,8826,1277,8818,1268,8818xe" filled="t" fillcolor="#000000" stroked="f">
                <v:path arrowok="t"/>
                <v:fill type="solid"/>
              </v:shape>
              <v:shape style="position:absolute;left:844;top:8781;width:1385;height:164" coordorigin="844,8781" coordsize="1385,164" path="m1291,8826l1268,8826,1287,8833,1295,8854,1293,8884,1284,8901,1295,8901,1301,8894,1306,8873,1304,8847,1295,8828,1291,8826xe" filled="t" fillcolor="#000000" stroked="f">
                <v:path arrowok="t"/>
                <v:fill type="solid"/>
              </v:shape>
              <v:shape style="position:absolute;left:844;top:8781;width:1385;height:164" coordorigin="844,8781" coordsize="1385,164" path="m1386,8819l1322,8819,1322,8828,1372,8828,1318,8906,1318,8913,1387,8913,1387,8904,1332,8904,1386,8826,1386,8819xe" filled="t" fillcolor="#000000" stroked="f">
                <v:path arrowok="t"/>
                <v:fill type="solid"/>
              </v:shape>
              <v:shape style="position:absolute;left:844;top:8781;width:1385;height:164" coordorigin="844,8781" coordsize="1385,164" path="m1480,8781l1469,8799,1461,8819,1457,8838,1457,8862,1460,8883,1466,8902,1474,8918,1493,8928,1481,8910,1472,8891,1467,8871,1468,8847,1471,8826,1477,8808,1485,8792,1480,8781xe" filled="t" fillcolor="#000000" stroked="f">
                <v:path arrowok="t"/>
                <v:fill type="solid"/>
              </v:shape>
              <v:shape style="position:absolute;left:844;top:8781;width:1385;height:164" coordorigin="844,8781" coordsize="1385,164" path="m1553,8781l1533,8786,1519,8801,1511,8822,1508,8847,1511,8873,1518,8895,1532,8909,1552,8915,1573,8910,1580,8903,1565,8903,1542,8899,1528,8887,1521,8867,1522,8834,1527,8810,1537,8796,1550,8791,1553,8791,1578,8791,1575,8787,1555,8781,1553,8781xe" filled="t" fillcolor="#000000" stroked="f">
                <v:path arrowok="t"/>
                <v:fill type="solid"/>
              </v:shape>
              <v:shape style="position:absolute;left:844;top:8781;width:1385;height:164" coordorigin="844,8781" coordsize="1385,164" path="m1578,8791l1553,8791,1571,8797,1581,8814,1586,8839,1584,8869,1577,8891,1565,8903,1580,8903,1587,8896,1595,8875,1598,8850,1596,8823,1588,8802,1578,8791xe" filled="t" fillcolor="#000000" stroked="f">
                <v:path arrowok="t"/>
                <v:fill type="solid"/>
              </v:shape>
              <v:shape style="position:absolute;left:844;top:8781;width:1385;height:164" coordorigin="844,8781" coordsize="1385,164" path="m1636,8897l1620,8897,1620,8913,1636,8913,1636,8897xe" filled="t" fillcolor="#000000" stroked="f">
                <v:path arrowok="t"/>
                <v:fill type="solid"/>
              </v:shape>
              <v:shape style="position:absolute;left:844;top:8781;width:1385;height:164" coordorigin="844,8781" coordsize="1385,164" path="m1729,8880l1717,8880,1717,8913,1729,8913,1729,8880xe" filled="t" fillcolor="#000000" stroked="f">
                <v:path arrowok="t"/>
                <v:fill type="solid"/>
              </v:shape>
              <v:shape style="position:absolute;left:844;top:8781;width:1385;height:164" coordorigin="844,8781" coordsize="1385,164" path="m1729,8783l1713,8783,1656,8871,1656,8880,1748,8880,1748,8871,1729,8871,1667,8870,1715,8794,1729,8794,1729,8783xe" filled="t" fillcolor="#000000" stroked="f">
                <v:path arrowok="t"/>
                <v:fill type="solid"/>
              </v:shape>
              <v:shape style="position:absolute;left:844;top:8781;width:1385;height:164" coordorigin="844,8781" coordsize="1385,164" path="m1729,8794l1717,8794,1717,8870,1729,8870,1729,8794xe" filled="t" fillcolor="#000000" stroked="f">
                <v:path arrowok="t"/>
                <v:fill type="solid"/>
              </v:shape>
              <v:shape style="position:absolute;left:844;top:8781;width:1385;height:164" coordorigin="844,8781" coordsize="1385,164" path="m1833,8903l1777,8903,1777,8913,1833,8913,1833,8903xe" filled="t" fillcolor="#000000" stroked="f">
                <v:path arrowok="t"/>
                <v:fill type="solid"/>
              </v:shape>
              <v:shape style="position:absolute;left:844;top:8781;width:1385;height:164" coordorigin="844,8781" coordsize="1385,164" path="m1811,8794l1800,8794,1800,8903,1811,8903,1811,8794xe" filled="t" fillcolor="#000000" stroked="f">
                <v:path arrowok="t"/>
                <v:fill type="solid"/>
              </v:shape>
              <v:shape style="position:absolute;left:844;top:8781;width:1385;height:164" coordorigin="844,8781" coordsize="1385,164" path="m1811,8781l1804,8781,1775,8791,1775,8798,1800,8794,1811,8794,1811,8781xe" filled="t" fillcolor="#000000" stroked="f">
                <v:path arrowok="t"/>
                <v:fill type="solid"/>
              </v:shape>
              <v:shape style="position:absolute;left:844;top:8781;width:1385;height:164" coordorigin="844,8781" coordsize="1385,164" path="m1943,8783l1863,8783,1863,8793,1931,8793,1875,8913,1888,8913,1943,8790,1943,8783xe" filled="t" fillcolor="#000000" stroked="f">
                <v:path arrowok="t"/>
                <v:fill type="solid"/>
              </v:shape>
              <v:shape style="position:absolute;left:844;top:8781;width:1385;height:164" coordorigin="844,8781" coordsize="1385,164" path="m2029,8783l2018,8783,2018,8913,2029,8913,2029,8883,2041,8869,2029,8869,2029,8783xe" filled="t" fillcolor="#000000" stroked="f">
                <v:path arrowok="t"/>
                <v:fill type="solid"/>
              </v:shape>
              <v:shape style="position:absolute;left:844;top:8781;width:1385;height:164" coordorigin="844,8781" coordsize="1385,164" path="m2059,8862l2047,8862,2077,8913,2089,8913,2059,8862xe" filled="t" fillcolor="#000000" stroked="f">
                <v:path arrowok="t"/>
                <v:fill type="solid"/>
              </v:shape>
              <v:shape style="position:absolute;left:844;top:8781;width:1385;height:164" coordorigin="844,8781" coordsize="1385,164" path="m2085,8819l2072,8819,2029,8869,2041,8869,2047,8862,2059,8862,2054,8854,2085,8819xe" filled="t" fillcolor="#000000" stroked="f">
                <v:path arrowok="t"/>
                <v:fill type="solid"/>
              </v:shape>
              <v:shape style="position:absolute;left:844;top:8781;width:1385;height:164" coordorigin="844,8781" coordsize="1385,164" path="m2148,8818l2139,8818,2116,8823,2103,8840,2101,8861,2107,8870,2115,8876,2108,8877,2101,8884,2101,8899,2107,8902,2113,8904,2113,8904,2100,8909,2097,8916,2097,8924,2103,8937,2126,8945,2159,8942,2169,8937,2117,8937,2108,8931,2108,8914,2114,8906,2174,8906,2174,8905,2152,8897,2119,8895,2112,8889,2112,8885,2114,8881,2120,8879,2148,8879,2157,8877,2160,8874,2123,8874,2112,8866,2112,8836,2121,8826,2169,8826,2175,8825,2180,8825,2180,8824,2160,8824,2154,8820,2148,8818xe" filled="t" fillcolor="#000000" stroked="f">
                <v:path arrowok="t"/>
                <v:fill type="solid"/>
              </v:shape>
              <v:shape style="position:absolute;left:844;top:8781;width:1385;height:164" coordorigin="844,8781" coordsize="1385,164" path="m2174,8906l2164,8906,2170,8914,2170,8931,2160,8937,2169,8937,2176,8934,2181,8921,2174,8906xe" filled="t" fillcolor="#000000" stroked="f">
                <v:path arrowok="t"/>
                <v:fill type="solid"/>
              </v:shape>
              <v:shape style="position:absolute;left:844;top:8781;width:1385;height:164" coordorigin="844,8781" coordsize="1385,164" path="m2148,8879l2120,8879,2125,8881,2130,8882,2135,8882,2148,8879xe" filled="t" fillcolor="#000000" stroked="f">
                <v:path arrowok="t"/>
                <v:fill type="solid"/>
              </v:shape>
              <v:shape style="position:absolute;left:844;top:8781;width:1385;height:164" coordorigin="844,8781" coordsize="1385,164" path="m2169,8826l2152,8826,2161,8834,2161,8866,2152,8874,2160,8874,2170,8861,2172,8840,2169,8835,2165,8830,2169,8826xe" filled="t" fillcolor="#000000" stroked="f">
                <v:path arrowok="t"/>
                <v:fill type="solid"/>
              </v:shape>
              <v:shape style="position:absolute;left:844;top:8781;width:1385;height:164" coordorigin="844,8781" coordsize="1385,164" path="m2180,8816l2173,8816,2166,8819,2160,8824,2180,8824,2180,8816xe" filled="t" fillcolor="#000000" stroked="f">
                <v:path arrowok="t"/>
                <v:fill type="solid"/>
              </v:shape>
              <v:shape style="position:absolute;left:844;top:8781;width:1385;height:164" coordorigin="844,8781" coordsize="1385,164" path="m2193,8781l2206,8799,2214,8818,2219,8838,2218,8862,2215,8883,2210,8901,2201,8917,2206,8928,2217,8910,2225,8890,2230,8871,2229,8847,2226,8826,2221,8807,2213,8791,2193,8781xe" filled="t" fillcolor="#000000" stroked="f">
                <v:path arrowok="t"/>
                <v:fill type="solid"/>
              </v:shape>
            </v:group>
            <v:group style="position:absolute;left:4325;top:8781;width:1385;height:164" coordorigin="4325,8781" coordsize="1385,164">
              <v:shape style="position:absolute;left:4325;top:8781;width:1385;height:164" coordorigin="4325,8781" coordsize="1385,164" path="m4383,8903l4327,8903,4327,8913,4383,8913,4383,8903xe" filled="t" fillcolor="#000000" stroked="f">
                <v:path arrowok="t"/>
                <v:fill type="solid"/>
              </v:shape>
              <v:shape style="position:absolute;left:4325;top:8781;width:1385;height:164" coordorigin="4325,8781" coordsize="1385,164" path="m4362,8794l4350,8794,4350,8903,4362,8903,4362,8794xe" filled="t" fillcolor="#000000" stroked="f">
                <v:path arrowok="t"/>
                <v:fill type="solid"/>
              </v:shape>
              <v:shape style="position:absolute;left:4325;top:8781;width:1385;height:164" coordorigin="4325,8781" coordsize="1385,164" path="m4362,8781l4354,8781,4325,8791,4325,8798,4350,8794,4362,8794,4362,8781xe" filled="t" fillcolor="#000000" stroked="f">
                <v:path arrowok="t"/>
                <v:fill type="solid"/>
              </v:shape>
              <v:shape style="position:absolute;left:4325;top:8781;width:1385;height:164" coordorigin="4325,8781" coordsize="1385,164" path="m4453,8781l4429,8786,4415,8800,4417,8826,4428,8840,4414,8858,4408,8876,4413,8899,4429,8911,4453,8915,4478,8911,4487,8904,4462,8904,4435,8901,4421,8889,4419,8879,4427,8864,4446,8852,4481,8852,4474,8847,4484,8840,4453,8840,4437,8836,4425,8828,4425,8798,4436,8791,4482,8791,4469,8783,4453,8781xe" filled="t" fillcolor="#000000" stroked="f">
                <v:path arrowok="t"/>
                <v:fill type="solid"/>
              </v:shape>
              <v:shape style="position:absolute;left:4325;top:8781;width:1385;height:164" coordorigin="4325,8781" coordsize="1385,164" path="m4481,8852l4446,8852,4473,8861,4486,8872,4480,8895,4462,8904,4487,8904,4494,8899,4495,8874,4488,8858,4481,8852xe" filled="t" fillcolor="#000000" stroked="f">
                <v:path arrowok="t"/>
                <v:fill type="solid"/>
              </v:shape>
              <v:shape style="position:absolute;left:4325;top:8781;width:1385;height:164" coordorigin="4325,8781" coordsize="1385,164" path="m4482,8791l4470,8791,4482,8798,4482,8828,4470,8836,4453,8840,4484,8840,4485,8839,4494,8828,4494,8814,4487,8794,4482,8791xe" filled="t" fillcolor="#000000" stroked="f">
                <v:path arrowok="t"/>
                <v:fill type="solid"/>
              </v:shape>
              <v:shape style="position:absolute;left:4325;top:8781;width:1385;height:164" coordorigin="4325,8781" coordsize="1385,164" path="m4536,8897l4521,8897,4521,8913,4536,8913,4536,8897xe" filled="t" fillcolor="#000000" stroked="f">
                <v:path arrowok="t"/>
                <v:fill type="solid"/>
              </v:shape>
              <v:shape style="position:absolute;left:4325;top:8781;width:1385;height:164" coordorigin="4325,8781" coordsize="1385,164" path="m4562,8890l4575,8907,4594,8914,4621,8910,4632,8902,4618,8902,4592,8901,4577,8893,4562,8890xe" filled="t" fillcolor="#000000" stroked="f">
                <v:path arrowok="t"/>
                <v:fill type="solid"/>
              </v:shape>
              <v:shape style="position:absolute;left:4325;top:8781;width:1385;height:164" coordorigin="4325,8781" coordsize="1385,164" path="m4632,8836l4605,8836,4625,8843,4635,8863,4631,8887,4618,8902,4632,8902,4638,8898,4646,8880,4642,8853,4632,8836xe" filled="t" fillcolor="#000000" stroked="f">
                <v:path arrowok="t"/>
                <v:fill type="solid"/>
              </v:shape>
              <v:shape style="position:absolute;left:4325;top:8781;width:1385;height:164" coordorigin="4325,8781" coordsize="1385,164" path="m4637,8783l4572,8783,4566,8852,4576,8854,4581,8843,4590,8838,4577,8838,4581,8793,4637,8793,4637,8783xe" filled="t" fillcolor="#000000" stroked="f">
                <v:path arrowok="t"/>
                <v:fill type="solid"/>
              </v:shape>
              <v:shape style="position:absolute;left:4325;top:8781;width:1385;height:164" coordorigin="4325,8781" coordsize="1385,164" path="m4595,8826l4585,8830,4577,8838,4590,8838,4594,8836,4632,8836,4631,8836,4614,8827,4595,8826xe" filled="t" fillcolor="#000000" stroked="f">
                <v:path arrowok="t"/>
                <v:fill type="solid"/>
              </v:shape>
              <v:shape style="position:absolute;left:4325;top:8781;width:1385;height:164" coordorigin="4325,8781" coordsize="1385,164" path="m4749,8818l4726,8824,4714,8841,4710,8864,4713,8888,4724,8906,4743,8914,4768,8909,4775,8901,4764,8901,4738,8900,4725,8889,4721,8869,4725,8842,4737,8828,4749,8826,4772,8826,4757,8818,4749,8818xe" filled="t" fillcolor="#000000" stroked="f">
                <v:path arrowok="t"/>
                <v:fill type="solid"/>
              </v:shape>
              <v:shape style="position:absolute;left:4325;top:8781;width:1385;height:164" coordorigin="4325,8781" coordsize="1385,164" path="m4772,8826l4749,8826,4767,8833,4775,8854,4773,8884,4764,8901,4775,8901,4782,8894,4787,8873,4784,8847,4775,8828,4772,8826xe" filled="t" fillcolor="#000000" stroked="f">
                <v:path arrowok="t"/>
                <v:fill type="solid"/>
              </v:shape>
              <v:shape style="position:absolute;left:4325;top:8781;width:1385;height:164" coordorigin="4325,8781" coordsize="1385,164" path="m4866,8819l4802,8819,4802,8828,4852,8828,4798,8906,4798,8913,4868,8913,4868,8904,4812,8904,4866,8826,4866,8819xe" filled="t" fillcolor="#000000" stroked="f">
                <v:path arrowok="t"/>
                <v:fill type="solid"/>
              </v:shape>
              <v:shape style="position:absolute;left:4325;top:8781;width:1385;height:164" coordorigin="4325,8781" coordsize="1385,164" path="m4961,8781l4949,8799,4942,8819,4937,8838,4937,8862,4941,8883,4946,8902,4954,8918,4974,8928,4961,8910,4953,8891,4948,8871,4948,8847,4951,8826,4957,8808,4966,8792,4961,8781xe" filled="t" fillcolor="#000000" stroked="f">
                <v:path arrowok="t"/>
                <v:fill type="solid"/>
              </v:shape>
              <v:shape style="position:absolute;left:4325;top:8781;width:1385;height:164" coordorigin="4325,8781" coordsize="1385,164" path="m5033,8781l5013,8786,4999,8801,4991,8822,4988,8847,4991,8873,4999,8895,5012,8909,5032,8915,5053,8910,5060,8903,5045,8903,5022,8899,5008,8887,5002,8867,5003,8834,5008,8810,5017,8796,5031,8791,5033,8791,5058,8791,5055,8787,5036,8781,5033,8781xe" filled="t" fillcolor="#000000" stroked="f">
                <v:path arrowok="t"/>
                <v:fill type="solid"/>
              </v:shape>
              <v:shape style="position:absolute;left:4325;top:8781;width:1385;height:164" coordorigin="4325,8781" coordsize="1385,164" path="m5058,8791l5033,8791,5051,8797,5062,8814,5066,8839,5064,8869,5057,8891,5045,8903,5060,8903,5067,8896,5076,8875,5078,8850,5076,8823,5068,8802,5058,8791xe" filled="t" fillcolor="#000000" stroked="f">
                <v:path arrowok="t"/>
                <v:fill type="solid"/>
              </v:shape>
              <v:shape style="position:absolute;left:4325;top:8781;width:1385;height:164" coordorigin="4325,8781" coordsize="1385,164" path="m5116,8897l5101,8897,5101,8913,5116,8913,5116,8897xe" filled="t" fillcolor="#000000" stroked="f">
                <v:path arrowok="t"/>
                <v:fill type="solid"/>
              </v:shape>
              <v:shape style="position:absolute;left:4325;top:8781;width:1385;height:164" coordorigin="4325,8781" coordsize="1385,164" path="m5142,8890l5156,8907,5175,8914,5201,8910,5213,8902,5198,8902,5172,8901,5157,8893,5142,8890xe" filled="t" fillcolor="#000000" stroked="f">
                <v:path arrowok="t"/>
                <v:fill type="solid"/>
              </v:shape>
              <v:shape style="position:absolute;left:4325;top:8781;width:1385;height:164" coordorigin="4325,8781" coordsize="1385,164" path="m5212,8836l5185,8836,5205,8843,5215,8863,5211,8887,5198,8902,5213,8902,5218,8898,5226,8880,5222,8853,5212,8836xe" filled="t" fillcolor="#000000" stroked="f">
                <v:path arrowok="t"/>
                <v:fill type="solid"/>
              </v:shape>
              <v:shape style="position:absolute;left:4325;top:8781;width:1385;height:164" coordorigin="4325,8781" coordsize="1385,164" path="m5217,8783l5152,8783,5147,8852,5156,8854,5161,8843,5170,8838,5157,8838,5161,8793,5217,8793,5217,8783xe" filled="t" fillcolor="#000000" stroked="f">
                <v:path arrowok="t"/>
                <v:fill type="solid"/>
              </v:shape>
              <v:shape style="position:absolute;left:4325;top:8781;width:1385;height:164" coordorigin="4325,8781" coordsize="1385,164" path="m5175,8826l5165,8830,5157,8838,5170,8838,5174,8836,5212,8836,5212,8836,5194,8827,5175,8826xe" filled="t" fillcolor="#000000" stroked="f">
                <v:path arrowok="t"/>
                <v:fill type="solid"/>
              </v:shape>
              <v:shape style="position:absolute;left:4325;top:8781;width:1385;height:164" coordorigin="4325,8781" coordsize="1385,164" path="m5310,8791l5281,8791,5305,8798,5313,8816,5310,8832,5295,8847,5267,8870,5251,8886,5243,8898,5242,8913,5324,8913,5324,8903,5252,8903,5260,8889,5277,8873,5303,8853,5317,8838,5323,8826,5318,8800,5310,8791xe" filled="t" fillcolor="#000000" stroked="f">
                <v:path arrowok="t"/>
                <v:fill type="solid"/>
              </v:shape>
              <v:shape style="position:absolute;left:4325;top:8781;width:1385;height:164" coordorigin="4325,8781" coordsize="1385,164" path="m5305,8786l5277,8786,5258,8793,5247,8806,5253,8820,5264,8799,5281,8791,5310,8791,5305,8786xe" filled="t" fillcolor="#000000" stroked="f">
                <v:path arrowok="t"/>
                <v:fill type="solid"/>
              </v:shape>
              <v:shape style="position:absolute;left:4325;top:8781;width:1385;height:164" coordorigin="4325,8781" coordsize="1385,164" path="m5409,8880l5397,8880,5397,8913,5409,8913,5409,8880xe" filled="t" fillcolor="#000000" stroked="f">
                <v:path arrowok="t"/>
                <v:fill type="solid"/>
              </v:shape>
              <v:shape style="position:absolute;left:4325;top:8781;width:1385;height:164" coordorigin="4325,8781" coordsize="1385,164" path="m5409,8783l5393,8783,5336,8871,5336,8880,5429,8880,5429,8871,5409,8871,5348,8870,5396,8794,5409,8794,5409,8783xe" filled="t" fillcolor="#000000" stroked="f">
                <v:path arrowok="t"/>
                <v:fill type="solid"/>
              </v:shape>
              <v:shape style="position:absolute;left:4325;top:8781;width:1385;height:164" coordorigin="4325,8781" coordsize="1385,164" path="m5409,8794l5397,8794,5397,8870,5409,8870,5409,8794xe" filled="t" fillcolor="#000000" stroked="f">
                <v:path arrowok="t"/>
                <v:fill type="solid"/>
              </v:shape>
              <v:shape style="position:absolute;left:4325;top:8781;width:1385;height:164" coordorigin="4325,8781" coordsize="1385,164" path="m5509,8783l5499,8783,5499,8913,5509,8913,5509,8883,5522,8869,5509,8869,5509,8783xe" filled="t" fillcolor="#000000" stroked="f">
                <v:path arrowok="t"/>
                <v:fill type="solid"/>
              </v:shape>
              <v:shape style="position:absolute;left:4325;top:8781;width:1385;height:164" coordorigin="4325,8781" coordsize="1385,164" path="m5539,8862l5528,8862,5558,8913,5570,8913,5539,8862xe" filled="t" fillcolor="#000000" stroked="f">
                <v:path arrowok="t"/>
                <v:fill type="solid"/>
              </v:shape>
              <v:shape style="position:absolute;left:4325;top:8781;width:1385;height:164" coordorigin="4325,8781" coordsize="1385,164" path="m5565,8819l5553,8819,5509,8869,5522,8869,5528,8862,5539,8862,5535,8854,5565,8819xe" filled="t" fillcolor="#000000" stroked="f">
                <v:path arrowok="t"/>
                <v:fill type="solid"/>
              </v:shape>
              <v:shape style="position:absolute;left:4325;top:8781;width:1385;height:164" coordorigin="4325,8781" coordsize="1385,164" path="m5628,8818l5619,8818,5596,8823,5584,8840,5582,8861,5587,8870,5595,8876,5589,8877,5581,8884,5581,8899,5587,8902,5594,8904,5594,8904,5581,8909,5577,8916,5577,8924,5583,8937,5606,8945,5640,8942,5649,8937,5597,8937,5588,8931,5588,8914,5595,8906,5655,8906,5654,8905,5632,8897,5599,8895,5592,8889,5592,8885,5595,8881,5601,8879,5628,8879,5638,8877,5640,8874,5604,8874,5593,8866,5593,8836,5602,8826,5649,8826,5656,8825,5660,8825,5660,8824,5641,8824,5635,8820,5628,8818xe" filled="t" fillcolor="#000000" stroked="f">
                <v:path arrowok="t"/>
                <v:fill type="solid"/>
              </v:shape>
              <v:shape style="position:absolute;left:4325;top:8781;width:1385;height:164" coordorigin="4325,8781" coordsize="1385,164" path="m5655,8906l5644,8906,5650,8914,5650,8931,5640,8937,5649,8937,5656,8934,5661,8921,5655,8906xe" filled="t" fillcolor="#000000" stroked="f">
                <v:path arrowok="t"/>
                <v:fill type="solid"/>
              </v:shape>
              <v:shape style="position:absolute;left:4325;top:8781;width:1385;height:164" coordorigin="4325,8781" coordsize="1385,164" path="m5628,8879l5601,8879,5606,8881,5610,8882,5616,8882,5628,8879xe" filled="t" fillcolor="#000000" stroked="f">
                <v:path arrowok="t"/>
                <v:fill type="solid"/>
              </v:shape>
              <v:shape style="position:absolute;left:4325;top:8781;width:1385;height:164" coordorigin="4325,8781" coordsize="1385,164" path="m5649,8826l5632,8826,5641,8834,5641,8866,5632,8874,5640,8874,5651,8861,5652,8840,5650,8835,5645,8830,5649,8826xe" filled="t" fillcolor="#000000" stroked="f">
                <v:path arrowok="t"/>
                <v:fill type="solid"/>
              </v:shape>
              <v:shape style="position:absolute;left:4325;top:8781;width:1385;height:164" coordorigin="4325,8781" coordsize="1385,164" path="m5660,8816l5653,8816,5646,8819,5641,8824,5660,8824,5660,8816xe" filled="t" fillcolor="#000000" stroked="f">
                <v:path arrowok="t"/>
                <v:fill type="solid"/>
              </v:shape>
              <v:shape style="position:absolute;left:4325;top:8781;width:1385;height:164" coordorigin="4325,8781" coordsize="1385,164" path="m5674,8781l5686,8799,5695,8818,5699,8838,5699,8862,5696,8883,5690,8901,5682,8917,5687,8928,5698,8910,5706,8890,5710,8871,5710,8847,5707,8826,5701,8807,5693,8791,5674,8781xe" filled="t" fillcolor="#000000" stroked="f">
                <v:path arrowok="t"/>
                <v:fill type="solid"/>
              </v:shape>
            </v:group>
            <v:group style="position:absolute;left:7792;top:8781;width:1399;height:164" coordorigin="7792,8781" coordsize="1399,164">
              <v:shape style="position:absolute;left:7792;top:8781;width:1399;height:164" coordorigin="7792,8781" coordsize="1399,164" path="m7860,8791l7831,8791,7855,8798,7863,8816,7860,8832,7845,8847,7817,8870,7801,8886,7793,8898,7792,8913,7874,8913,7874,8903,7802,8903,7810,8889,7827,8873,7853,8853,7867,8838,7873,8826,7868,8800,7860,8791xe" filled="t" fillcolor="#000000" stroked="f">
                <v:path arrowok="t"/>
                <v:fill type="solid"/>
              </v:shape>
              <v:shape style="position:absolute;left:7792;top:8781;width:1399;height:164" coordorigin="7792,8781" coordsize="1399,164" path="m7855,8786l7827,8786,7808,8793,7797,8806,7803,8820,7814,8799,7831,8791,7860,8791,7855,8786xe" filled="t" fillcolor="#000000" stroked="f">
                <v:path arrowok="t"/>
                <v:fill type="solid"/>
              </v:shape>
              <v:shape style="position:absolute;left:7792;top:8781;width:1399;height:164" coordorigin="7792,8781" coordsize="1399,164" path="m7953,8781l7942,8781,7920,8787,7905,8801,7895,8821,7891,8843,7892,8870,7898,8892,7910,8907,7929,8914,7954,8910,7962,8904,7942,8904,7919,8899,7905,8884,7908,8862,7920,8847,7904,8847,7905,8826,7914,8806,7931,8793,7952,8791,7971,8791,7964,8785,7953,8781xe" filled="t" fillcolor="#000000" stroked="f">
                <v:path arrowok="t"/>
                <v:fill type="solid"/>
              </v:shape>
              <v:shape style="position:absolute;left:7792;top:8781;width:1399;height:164" coordorigin="7792,8781" coordsize="1399,164" path="m7967,8846l7920,8846,7949,8847,7963,8857,7967,8872,7960,8894,7942,8904,7962,8904,7971,8898,7979,8879,7974,8855,7967,8846xe" filled="t" fillcolor="#000000" stroked="f">
                <v:path arrowok="t"/>
                <v:fill type="solid"/>
              </v:shape>
              <v:shape style="position:absolute;left:7792;top:8781;width:1399;height:164" coordorigin="7792,8781" coordsize="1399,164" path="m7941,8832l7919,8836,7904,8847,7920,8847,7920,8846,7967,8846,7962,8839,7941,8832xe" filled="t" fillcolor="#000000" stroked="f">
                <v:path arrowok="t"/>
                <v:fill type="solid"/>
              </v:shape>
              <v:shape style="position:absolute;left:7792;top:8781;width:1399;height:164" coordorigin="7792,8781" coordsize="1399,164" path="m7971,8791l7952,8791,7961,8793,7967,8801,7973,8792,7971,8791xe" filled="t" fillcolor="#000000" stroked="f">
                <v:path arrowok="t"/>
                <v:fill type="solid"/>
              </v:shape>
              <v:shape style="position:absolute;left:7792;top:8781;width:1399;height:164" coordorigin="7792,8781" coordsize="1399,164" path="m8017,8897l8001,8897,8001,8913,8017,8913,8017,8897xe" filled="t" fillcolor="#000000" stroked="f">
                <v:path arrowok="t"/>
                <v:fill type="solid"/>
              </v:shape>
              <v:shape style="position:absolute;left:7792;top:8781;width:1399;height:164" coordorigin="7792,8781" coordsize="1399,164" path="m8042,8890l8056,8907,8075,8914,8101,8910,8113,8902,8098,8902,8072,8901,8058,8893,8042,8890xe" filled="t" fillcolor="#000000" stroked="f">
                <v:path arrowok="t"/>
                <v:fill type="solid"/>
              </v:shape>
              <v:shape style="position:absolute;left:7792;top:8781;width:1399;height:164" coordorigin="7792,8781" coordsize="1399,164" path="m8112,8836l8085,8836,8106,8843,8115,8863,8112,8887,8098,8902,8113,8902,8118,8898,8126,8880,8123,8853,8112,8836xe" filled="t" fillcolor="#000000" stroked="f">
                <v:path arrowok="t"/>
                <v:fill type="solid"/>
              </v:shape>
              <v:shape style="position:absolute;left:7792;top:8781;width:1399;height:164" coordorigin="7792,8781" coordsize="1399,164" path="m8117,8783l8053,8783,8047,8852,8056,8854,8061,8843,8071,8838,8058,8838,8061,8793,8117,8793,8117,8783xe" filled="t" fillcolor="#000000" stroked="f">
                <v:path arrowok="t"/>
                <v:fill type="solid"/>
              </v:shape>
              <v:shape style="position:absolute;left:7792;top:8781;width:1399;height:164" coordorigin="7792,8781" coordsize="1399,164" path="m8075,8826l8066,8830,8058,8838,8071,8838,8074,8836,8112,8836,8112,8836,8094,8827,8075,8826xe" filled="t" fillcolor="#000000" stroked="f">
                <v:path arrowok="t"/>
                <v:fill type="solid"/>
              </v:shape>
              <v:shape style="position:absolute;left:7792;top:8781;width:1399;height:164" coordorigin="7792,8781" coordsize="1399,164" path="m8229,8818l8207,8824,8194,8841,8190,8864,8194,8888,8204,8906,8224,8914,8249,8909,8256,8901,8245,8901,8219,8900,8205,8889,8201,8869,8205,8842,8218,8828,8229,8826,8252,8826,8238,8818,8229,8818xe" filled="t" fillcolor="#000000" stroked="f">
                <v:path arrowok="t"/>
                <v:fill type="solid"/>
              </v:shape>
              <v:shape style="position:absolute;left:7792;top:8781;width:1399;height:164" coordorigin="7792,8781" coordsize="1399,164" path="m8252,8826l8229,8826,8247,8833,8256,8854,8254,8884,8245,8901,8256,8901,8262,8894,8267,8873,8265,8847,8255,8828,8252,8826xe" filled="t" fillcolor="#000000" stroked="f">
                <v:path arrowok="t"/>
                <v:fill type="solid"/>
              </v:shape>
              <v:shape style="position:absolute;left:7792;top:8781;width:1399;height:164" coordorigin="7792,8781" coordsize="1399,164" path="m8347,8819l8283,8819,8283,8828,8332,8828,8278,8906,8278,8913,8348,8913,8348,8904,8293,8904,8347,8826,8347,8819xe" filled="t" fillcolor="#000000" stroked="f">
                <v:path arrowok="t"/>
                <v:fill type="solid"/>
              </v:shape>
              <v:shape style="position:absolute;left:7792;top:8781;width:1399;height:164" coordorigin="7792,8781" coordsize="1399,164" path="m8441,8781l8430,8799,8422,8819,8417,8838,8418,8862,8421,8883,8426,8902,8434,8918,8454,8928,8442,8910,8433,8891,8428,8871,8429,8847,8432,8826,8438,8808,8446,8792,8441,8781xe" filled="t" fillcolor="#000000" stroked="f">
                <v:path arrowok="t"/>
                <v:fill type="solid"/>
              </v:shape>
              <v:shape style="position:absolute;left:7792;top:8781;width:1399;height:164" coordorigin="7792,8781" coordsize="1399,164" path="m8514,8781l8494,8786,8480,8801,8472,8822,8469,8847,8471,8873,8479,8894,8493,8909,8513,8915,8533,8910,8541,8903,8526,8903,8503,8899,8489,8887,8482,8866,8483,8834,8488,8810,8498,8796,8511,8791,8514,8791,8539,8791,8536,8787,8516,8781,8514,8781xe" filled="t" fillcolor="#000000" stroked="f">
                <v:path arrowok="t"/>
                <v:fill type="solid"/>
              </v:shape>
              <v:shape style="position:absolute;left:7792;top:8781;width:1399;height:164" coordorigin="7792,8781" coordsize="1399,164" path="m8539,8791l8514,8791,8532,8797,8542,8814,8547,8839,8545,8869,8538,8891,8526,8903,8541,8903,8548,8896,8556,8875,8559,8850,8556,8823,8549,8802,8539,8791xe" filled="t" fillcolor="#000000" stroked="f">
                <v:path arrowok="t"/>
                <v:fill type="solid"/>
              </v:shape>
              <v:shape style="position:absolute;left:7792;top:8781;width:1399;height:164" coordorigin="7792,8781" coordsize="1399,164" path="m8597,8897l8581,8897,8581,8913,8597,8913,8597,8897xe" filled="t" fillcolor="#000000" stroked="f">
                <v:path arrowok="t"/>
                <v:fill type="solid"/>
              </v:shape>
              <v:shape style="position:absolute;left:7792;top:8781;width:1399;height:164" coordorigin="7792,8781" coordsize="1399,164" path="m8704,8783l8624,8783,8624,8793,8692,8793,8636,8913,8649,8913,8704,8790,8704,8783xe" filled="t" fillcolor="#000000" stroked="f">
                <v:path arrowok="t"/>
                <v:fill type="solid"/>
              </v:shape>
              <v:shape style="position:absolute;left:7792;top:8781;width:1399;height:164" coordorigin="7792,8781" coordsize="1399,164" path="m8722,8890l8736,8907,8755,8914,8782,8910,8793,8902,8779,8902,8752,8901,8738,8893,8722,8890xe" filled="t" fillcolor="#000000" stroked="f">
                <v:path arrowok="t"/>
                <v:fill type="solid"/>
              </v:shape>
              <v:shape style="position:absolute;left:7792;top:8781;width:1399;height:164" coordorigin="7792,8781" coordsize="1399,164" path="m8792,8836l8766,8836,8786,8843,8796,8863,8792,8887,8779,8902,8793,8902,8798,8898,8806,8880,8803,8853,8792,8836xe" filled="t" fillcolor="#000000" stroked="f">
                <v:path arrowok="t"/>
                <v:fill type="solid"/>
              </v:shape>
              <v:shape style="position:absolute;left:7792;top:8781;width:1399;height:164" coordorigin="7792,8781" coordsize="1399,164" path="m8797,8783l8733,8783,8727,8852,8736,8854,8741,8843,8751,8838,8738,8838,8742,8793,8797,8793,8797,8783xe" filled="t" fillcolor="#000000" stroked="f">
                <v:path arrowok="t"/>
                <v:fill type="solid"/>
              </v:shape>
              <v:shape style="position:absolute;left:7792;top:8781;width:1399;height:164" coordorigin="7792,8781" coordsize="1399,164" path="m8756,8826l8746,8830,8738,8838,8751,8838,8754,8836,8792,8836,8792,8836,8775,8827,8756,8826xe" filled="t" fillcolor="#000000" stroked="f">
                <v:path arrowok="t"/>
                <v:fill type="solid"/>
              </v:shape>
              <v:shape style="position:absolute;left:7792;top:8781;width:1399;height:164" coordorigin="7792,8781" coordsize="1399,164" path="m8894,8903l8838,8903,8838,8913,8894,8913,8894,8903xe" filled="t" fillcolor="#000000" stroked="f">
                <v:path arrowok="t"/>
                <v:fill type="solid"/>
              </v:shape>
              <v:shape style="position:absolute;left:7792;top:8781;width:1399;height:164" coordorigin="7792,8781" coordsize="1399,164" path="m8872,8794l8861,8794,8861,8903,8872,8903,8872,8794xe" filled="t" fillcolor="#000000" stroked="f">
                <v:path arrowok="t"/>
                <v:fill type="solid"/>
              </v:shape>
              <v:shape style="position:absolute;left:7792;top:8781;width:1399;height:164" coordorigin="7792,8781" coordsize="1399,164" path="m8872,8781l8865,8781,8836,8791,8836,8798,8861,8794,8872,8794,8872,8781xe" filled="t" fillcolor="#000000" stroked="f">
                <v:path arrowok="t"/>
                <v:fill type="solid"/>
              </v:shape>
              <v:shape style="position:absolute;left:7792;top:8781;width:1399;height:164" coordorigin="7792,8781" coordsize="1399,164" path="m8990,8783l8979,8783,8979,8913,8990,8913,8990,8883,9002,8869,8990,8869,8990,8783xe" filled="t" fillcolor="#000000" stroked="f">
                <v:path arrowok="t"/>
                <v:fill type="solid"/>
              </v:shape>
              <v:shape style="position:absolute;left:7792;top:8781;width:1399;height:164" coordorigin="7792,8781" coordsize="1399,164" path="m9020,8862l9008,8862,9038,8913,9050,8913,9020,8862xe" filled="t" fillcolor="#000000" stroked="f">
                <v:path arrowok="t"/>
                <v:fill type="solid"/>
              </v:shape>
              <v:shape style="position:absolute;left:7792;top:8781;width:1399;height:164" coordorigin="7792,8781" coordsize="1399,164" path="m9046,8819l9033,8819,8990,8869,9002,8869,9008,8862,9020,8862,9015,8854,9046,8819xe" filled="t" fillcolor="#000000" stroked="f">
                <v:path arrowok="t"/>
                <v:fill type="solid"/>
              </v:shape>
              <v:shape style="position:absolute;left:7792;top:8781;width:1399;height:164" coordorigin="7792,8781" coordsize="1399,164" path="m9108,8818l9099,8818,9077,8823,9064,8840,9062,8861,9067,8870,9076,8876,9069,8877,9062,8884,9062,8899,9067,8902,9074,8904,9074,8904,9061,8909,9058,8916,9058,8924,9064,8937,9087,8945,9120,8942,9130,8937,9078,8937,9069,8931,9069,8914,9075,8906,9135,8906,9135,8905,9113,8897,9080,8895,9073,8889,9073,8885,9075,8881,9081,8879,9109,8879,9118,8877,9121,8874,9084,8874,9073,8866,9073,8836,9082,8826,9130,8826,9136,8825,9141,8825,9141,8824,9121,8824,9115,8820,9108,8818xe" filled="t" fillcolor="#000000" stroked="f">
                <v:path arrowok="t"/>
                <v:fill type="solid"/>
              </v:shape>
              <v:shape style="position:absolute;left:7792;top:8781;width:1399;height:164" coordorigin="7792,8781" coordsize="1399,164" path="m9135,8906l9124,8906,9131,8914,9131,8931,9121,8937,9130,8937,9137,8934,9141,8921,9135,8906xe" filled="t" fillcolor="#000000" stroked="f">
                <v:path arrowok="t"/>
                <v:fill type="solid"/>
              </v:shape>
              <v:shape style="position:absolute;left:7792;top:8781;width:1399;height:164" coordorigin="7792,8781" coordsize="1399,164" path="m9109,8879l9081,8879,9086,8881,9090,8882,9096,8882,9109,8879xe" filled="t" fillcolor="#000000" stroked="f">
                <v:path arrowok="t"/>
                <v:fill type="solid"/>
              </v:shape>
              <v:shape style="position:absolute;left:7792;top:8781;width:1399;height:164" coordorigin="7792,8781" coordsize="1399,164" path="m9130,8826l9113,8826,9122,8834,9122,8866,9113,8874,9121,8874,9131,8861,9133,8840,9130,8835,9126,8830,9130,8826xe" filled="t" fillcolor="#000000" stroked="f">
                <v:path arrowok="t"/>
                <v:fill type="solid"/>
              </v:shape>
              <v:shape style="position:absolute;left:7792;top:8781;width:1399;height:164" coordorigin="7792,8781" coordsize="1399,164" path="m9141,8816l9133,8816,9127,8819,9121,8824,9141,8824,9141,8816xe" filled="t" fillcolor="#000000" stroked="f">
                <v:path arrowok="t"/>
                <v:fill type="solid"/>
              </v:shape>
              <v:shape style="position:absolute;left:7792;top:8781;width:1399;height:164" coordorigin="7792,8781" coordsize="1399,164" path="m9154,8781l9167,8799,9175,8818,9180,8838,9179,8862,9176,8883,9171,8901,9162,8917,9167,8928,9178,8910,9186,8890,9191,8871,9190,8847,9187,8826,9182,8807,9174,8791,9154,8781xe" filled="t" fillcolor="#000000" stroked="f">
                <v:path arrowok="t"/>
                <v:fill type="solid"/>
              </v:shape>
              <v:shape style="position:absolute;left:821;top:9066;width:1729;height:187" type="#_x0000_t75">
                <v:imagedata r:id="rId70" o:title=""/>
              </v:shape>
            </v:group>
            <v:group style="position:absolute;left:844;top:9425;width:1385;height:164" coordorigin="844,9425" coordsize="1385,164">
              <v:shape style="position:absolute;left:844;top:9425;width:1385;height:164" coordorigin="844,9425" coordsize="1385,164" path="m903,9547l847,9547,847,9557,903,9557,903,9547xe" filled="t" fillcolor="#000000" stroked="f">
                <v:path arrowok="t"/>
                <v:fill type="solid"/>
              </v:shape>
              <v:shape style="position:absolute;left:844;top:9425;width:1385;height:164" coordorigin="844,9425" coordsize="1385,164" path="m881,9438l869,9438,869,9547,881,9547,881,9438xe" filled="t" fillcolor="#000000" stroked="f">
                <v:path arrowok="t"/>
                <v:fill type="solid"/>
              </v:shape>
              <v:shape style="position:absolute;left:844;top:9425;width:1385;height:164" coordorigin="844,9425" coordsize="1385,164" path="m881,9425l874,9425,844,9434,844,9441,869,9438,881,9438,881,9425xe" filled="t" fillcolor="#000000" stroked="f">
                <v:path arrowok="t"/>
                <v:fill type="solid"/>
              </v:shape>
              <v:shape style="position:absolute;left:844;top:9425;width:1385;height:164" coordorigin="844,9425" coordsize="1385,164" path="m973,9425l949,9430,935,9444,937,9469,947,9483,934,9502,927,9519,933,9543,949,9555,972,9558,997,9555,1006,9548,982,9548,955,9545,941,9533,939,9523,946,9508,966,9496,1001,9496,994,9491,1003,9484,973,9484,957,9479,944,9471,944,9442,956,9435,1002,9435,989,9427,973,9425xe" filled="t" fillcolor="#000000" stroked="f">
                <v:path arrowok="t"/>
                <v:fill type="solid"/>
              </v:shape>
              <v:shape style="position:absolute;left:844;top:9425;width:1385;height:164" coordorigin="844,9425" coordsize="1385,164" path="m1001,9496l966,9496,993,9504,1005,9516,1000,9539,982,9548,1006,9548,1013,9543,1015,9518,1008,9502,1001,9496xe" filled="t" fillcolor="#000000" stroked="f">
                <v:path arrowok="t"/>
                <v:fill type="solid"/>
              </v:shape>
              <v:shape style="position:absolute;left:844;top:9425;width:1385;height:164" coordorigin="844,9425" coordsize="1385,164" path="m1002,9435l990,9435,1002,9442,1002,9471,989,9479,973,9484,1003,9484,1005,9482,1014,9472,1013,9457,1007,9437,1002,9435xe" filled="t" fillcolor="#000000" stroked="f">
                <v:path arrowok="t"/>
                <v:fill type="solid"/>
              </v:shape>
              <v:shape style="position:absolute;left:844;top:9425;width:1385;height:164" coordorigin="844,9425" coordsize="1385,164" path="m1056,9540l1040,9540,1040,9557,1056,9557,1056,9540xe" filled="t" fillcolor="#000000" stroked="f">
                <v:path arrowok="t"/>
                <v:fill type="solid"/>
              </v:shape>
              <v:shape style="position:absolute;left:844;top:9425;width:1385;height:164" coordorigin="844,9425" coordsize="1385,164" path="m1163,9427l1083,9427,1083,9436,1151,9436,1095,9557,1108,9557,1163,9434,1163,9427xe" filled="t" fillcolor="#000000" stroked="f">
                <v:path arrowok="t"/>
                <v:fill type="solid"/>
              </v:shape>
              <v:shape style="position:absolute;left:844;top:9425;width:1385;height:164" coordorigin="844,9425" coordsize="1385,164" path="m1268,9461l1246,9468,1234,9485,1230,9507,1233,9532,1243,9550,1263,9558,1288,9552,1295,9545,1284,9545,1258,9544,1244,9533,1240,9513,1244,9486,1257,9472,1268,9470,1291,9470,1277,9462,1268,9461xe" filled="t" fillcolor="#000000" stroked="f">
                <v:path arrowok="t"/>
                <v:fill type="solid"/>
              </v:shape>
              <v:shape style="position:absolute;left:844;top:9425;width:1385;height:164" coordorigin="844,9425" coordsize="1385,164" path="m1291,9470l1268,9470,1287,9477,1295,9497,1293,9528,1284,9545,1295,9545,1301,9537,1306,9516,1304,9491,1295,9472,1291,9470xe" filled="t" fillcolor="#000000" stroked="f">
                <v:path arrowok="t"/>
                <v:fill type="solid"/>
              </v:shape>
              <v:shape style="position:absolute;left:844;top:9425;width:1385;height:164" coordorigin="844,9425" coordsize="1385,164" path="m1386,9463l1322,9463,1322,9472,1372,9472,1318,9550,1318,9557,1387,9557,1387,9548,1332,9548,1386,9470,1386,9463xe" filled="t" fillcolor="#000000" stroked="f">
                <v:path arrowok="t"/>
                <v:fill type="solid"/>
              </v:shape>
              <v:shape style="position:absolute;left:844;top:9425;width:1385;height:164" coordorigin="844,9425" coordsize="1385,164" path="m1480,9425l1469,9443,1461,9462,1457,9482,1457,9506,1460,9527,1466,9545,1474,9562,1493,9571,1481,9553,1472,9534,1467,9515,1468,9491,1471,9470,1477,9452,1485,9435,1480,9425xe" filled="t" fillcolor="#000000" stroked="f">
                <v:path arrowok="t"/>
                <v:fill type="solid"/>
              </v:shape>
              <v:shape style="position:absolute;left:844;top:9425;width:1385;height:164" coordorigin="844,9425" coordsize="1385,164" path="m1553,9425l1533,9430,1519,9444,1511,9465,1508,9491,1511,9517,1518,9538,1532,9553,1552,9558,1573,9553,1580,9546,1565,9546,1542,9543,1528,9530,1521,9510,1522,9477,1527,9454,1537,9440,1550,9435,1553,9435,1578,9435,1575,9431,1555,9425,1553,9425xe" filled="t" fillcolor="#000000" stroked="f">
                <v:path arrowok="t"/>
                <v:fill type="solid"/>
              </v:shape>
              <v:shape style="position:absolute;left:844;top:9425;width:1385;height:164" coordorigin="844,9425" coordsize="1385,164" path="m1578,9435l1553,9435,1571,9441,1581,9457,1586,9483,1584,9513,1577,9534,1565,9546,1580,9546,1587,9539,1595,9519,1598,9493,1596,9467,1588,9446,1578,9435xe" filled="t" fillcolor="#000000" stroked="f">
                <v:path arrowok="t"/>
                <v:fill type="solid"/>
              </v:shape>
              <v:shape style="position:absolute;left:844;top:9425;width:1385;height:164" coordorigin="844,9425" coordsize="1385,164" path="m1636,9540l1620,9540,1620,9557,1636,9557,1636,9540xe" filled="t" fillcolor="#000000" stroked="f">
                <v:path arrowok="t"/>
                <v:fill type="solid"/>
              </v:shape>
              <v:shape style="position:absolute;left:844;top:9425;width:1385;height:164" coordorigin="844,9425" coordsize="1385,164" path="m1661,9534l1675,9551,1694,9558,1721,9554,1732,9545,1718,9545,1691,9545,1677,9537,1661,9534xe" filled="t" fillcolor="#000000" stroked="f">
                <v:path arrowok="t"/>
                <v:fill type="solid"/>
              </v:shape>
              <v:shape style="position:absolute;left:844;top:9425;width:1385;height:164" coordorigin="844,9425" coordsize="1385,164" path="m1731,9480l1705,9480,1725,9487,1735,9506,1731,9531,1718,9545,1732,9545,1737,9542,1745,9523,1742,9497,1731,9480xe" filled="t" fillcolor="#000000" stroked="f">
                <v:path arrowok="t"/>
                <v:fill type="solid"/>
              </v:shape>
              <v:shape style="position:absolute;left:844;top:9425;width:1385;height:164" coordorigin="844,9425" coordsize="1385,164" path="m1736,9427l1672,9427,1666,9496,1675,9498,1680,9486,1690,9482,1677,9482,1681,9436,1736,9436,1736,9427xe" filled="t" fillcolor="#000000" stroked="f">
                <v:path arrowok="t"/>
                <v:fill type="solid"/>
              </v:shape>
              <v:shape style="position:absolute;left:844;top:9425;width:1385;height:164" coordorigin="844,9425" coordsize="1385,164" path="m1695,9470l1685,9474,1677,9482,1690,9482,1693,9480,1731,9480,1731,9479,1714,9471,1695,9470xe" filled="t" fillcolor="#000000" stroked="f">
                <v:path arrowok="t"/>
                <v:fill type="solid"/>
              </v:shape>
              <v:shape style="position:absolute;left:844;top:9425;width:1385;height:164" coordorigin="844,9425" coordsize="1385,164" path="m1756,9533l1768,9549,1787,9557,1815,9555,1831,9548,1810,9548,1785,9546,1771,9536,1756,9533xe" filled="t" fillcolor="#000000" stroked="f">
                <v:path arrowok="t"/>
                <v:fill type="solid"/>
              </v:shape>
              <v:shape style="position:absolute;left:844;top:9425;width:1385;height:164" coordorigin="844,9425" coordsize="1385,164" path="m1830,9435l1817,9435,1828,9441,1828,9458,1820,9476,1798,9483,1783,9483,1783,9493,1795,9493,1820,9498,1831,9513,1827,9537,1810,9548,1831,9548,1834,9546,1843,9530,1839,9505,1827,9491,1834,9480,1840,9471,1840,9457,1831,9435,1830,9435xe" filled="t" fillcolor="#000000" stroked="f">
                <v:path arrowok="t"/>
                <v:fill type="solid"/>
              </v:shape>
              <v:shape style="position:absolute;left:844;top:9425;width:1385;height:164" coordorigin="844,9425" coordsize="1385,164" path="m1812,9426l1788,9428,1772,9435,1770,9451,1779,9440,1788,9435,1830,9435,1812,9426xe" filled="t" fillcolor="#000000" stroked="f">
                <v:path arrowok="t"/>
                <v:fill type="solid"/>
              </v:shape>
              <v:shape style="position:absolute;left:844;top:9425;width:1385;height:164" coordorigin="844,9425" coordsize="1385,164" path="m1903,9425l1883,9430,1869,9444,1861,9465,1858,9491,1861,9517,1869,9538,1882,9553,1902,9558,1923,9553,1930,9546,1915,9546,1892,9543,1878,9530,1871,9510,1872,9477,1878,9454,1887,9440,1901,9435,1903,9435,1928,9435,1925,9431,1906,9425,1903,9425xe" filled="t" fillcolor="#000000" stroked="f">
                <v:path arrowok="t"/>
                <v:fill type="solid"/>
              </v:shape>
              <v:shape style="position:absolute;left:844;top:9425;width:1385;height:164" coordorigin="844,9425" coordsize="1385,164" path="m1928,9435l1903,9435,1921,9441,1932,9457,1936,9483,1934,9513,1927,9534,1915,9546,1930,9546,1937,9539,1945,9519,1948,9493,1946,9467,1938,9446,1928,9435xe" filled="t" fillcolor="#000000" stroked="f">
                <v:path arrowok="t"/>
                <v:fill type="solid"/>
              </v:shape>
              <v:shape style="position:absolute;left:844;top:9425;width:1385;height:164" coordorigin="844,9425" coordsize="1385,164" path="m2029,9427l2018,9427,2018,9557,2029,9557,2029,9526,2041,9513,2029,9513,2029,9427xe" filled="t" fillcolor="#000000" stroked="f">
                <v:path arrowok="t"/>
                <v:fill type="solid"/>
              </v:shape>
              <v:shape style="position:absolute;left:844;top:9425;width:1385;height:164" coordorigin="844,9425" coordsize="1385,164" path="m2059,9505l2047,9505,2077,9557,2089,9557,2059,9505xe" filled="t" fillcolor="#000000" stroked="f">
                <v:path arrowok="t"/>
                <v:fill type="solid"/>
              </v:shape>
              <v:shape style="position:absolute;left:844;top:9425;width:1385;height:164" coordorigin="844,9425" coordsize="1385,164" path="m2085,9463l2072,9463,2029,9513,2041,9513,2047,9505,2059,9505,2054,9498,2085,9463xe" filled="t" fillcolor="#000000" stroked="f">
                <v:path arrowok="t"/>
                <v:fill type="solid"/>
              </v:shape>
              <v:shape style="position:absolute;left:844;top:9425;width:1385;height:164" coordorigin="844,9425" coordsize="1385,164" path="m2148,9461l2139,9461,2116,9467,2103,9483,2101,9505,2107,9514,2115,9519,2108,9521,2101,9527,2101,9543,2107,9546,2113,9547,2113,9548,2100,9553,2097,9560,2097,9568,2103,9581,2126,9589,2159,9586,2169,9581,2117,9581,2108,9575,2108,9557,2114,9550,2174,9550,2174,9549,2152,9541,2119,9538,2112,9532,2112,9529,2114,9525,2120,9523,2148,9523,2157,9521,2160,9517,2123,9517,2112,9510,2112,9479,2121,9470,2169,9470,2175,9469,2180,9469,2180,9468,2160,9468,2154,9464,2148,9461xe" filled="t" fillcolor="#000000" stroked="f">
                <v:path arrowok="t"/>
                <v:fill type="solid"/>
              </v:shape>
              <v:shape style="position:absolute;left:844;top:9425;width:1385;height:164" coordorigin="844,9425" coordsize="1385,164" path="m2174,9550l2164,9550,2170,9557,2170,9575,2160,9581,2169,9581,2176,9577,2181,9565,2174,9550xe" filled="t" fillcolor="#000000" stroked="f">
                <v:path arrowok="t"/>
                <v:fill type="solid"/>
              </v:shape>
              <v:shape style="position:absolute;left:844;top:9425;width:1385;height:164" coordorigin="844,9425" coordsize="1385,164" path="m2148,9523l2120,9523,2125,9525,2130,9526,2135,9526,2148,9523xe" filled="t" fillcolor="#000000" stroked="f">
                <v:path arrowok="t"/>
                <v:fill type="solid"/>
              </v:shape>
              <v:shape style="position:absolute;left:844;top:9425;width:1385;height:164" coordorigin="844,9425" coordsize="1385,164" path="m2169,9470l2152,9470,2161,9477,2161,9510,2152,9517,2160,9517,2170,9504,2172,9484,2169,9478,2165,9473,2169,9470xe" filled="t" fillcolor="#000000" stroked="f">
                <v:path arrowok="t"/>
                <v:fill type="solid"/>
              </v:shape>
              <v:shape style="position:absolute;left:844;top:9425;width:1385;height:164" coordorigin="844,9425" coordsize="1385,164" path="m2180,9459l2173,9459,2166,9462,2160,9468,2180,9468,2180,9459xe" filled="t" fillcolor="#000000" stroked="f">
                <v:path arrowok="t"/>
                <v:fill type="solid"/>
              </v:shape>
              <v:shape style="position:absolute;left:844;top:9425;width:1385;height:164" coordorigin="844,9425" coordsize="1385,164" path="m2193,9425l2206,9443,2214,9462,2219,9481,2218,9505,2215,9526,2210,9545,2201,9561,2206,9571,2217,9553,2225,9534,2230,9514,2229,9490,2226,9469,2221,9451,2213,9435,2193,9425xe" filled="t" fillcolor="#000000" stroked="f">
                <v:path arrowok="t"/>
                <v:fill type="solid"/>
              </v:shape>
            </v:group>
            <v:group style="position:absolute;left:4311;top:9425;width:1399;height:164" coordorigin="4311,9425" coordsize="1399,164">
              <v:shape style="position:absolute;left:4311;top:9425;width:1399;height:164" coordorigin="4311,9425" coordsize="1399,164" path="m4380,9435l4351,9435,4375,9442,4382,9460,4380,9475,4365,9491,4337,9514,4320,9530,4313,9541,4311,9557,4393,9557,4393,9547,4322,9547,4330,9532,4347,9517,4373,9497,4387,9482,4392,9469,4388,9444,4380,9435xe" filled="t" fillcolor="#000000" stroked="f">
                <v:path arrowok="t"/>
                <v:fill type="solid"/>
              </v:shape>
              <v:shape style="position:absolute;left:4311;top:9425;width:1399;height:164" coordorigin="4311,9425" coordsize="1399,164" path="m4375,9429l4346,9429,4328,9436,4317,9449,4323,9464,4333,9443,4351,9435,4380,9435,4375,9429xe" filled="t" fillcolor="#000000" stroked="f">
                <v:path arrowok="t"/>
                <v:fill type="solid"/>
              </v:shape>
              <v:shape style="position:absolute;left:4311;top:9425;width:1399;height:164" coordorigin="4311,9425" coordsize="1399,164" path="m4473,9425l4462,9425,4440,9430,4424,9444,4415,9464,4410,9487,4412,9513,4418,9535,4429,9551,4449,9558,4473,9554,4481,9548,4462,9548,4438,9543,4425,9528,4428,9505,4439,9491,4423,9491,4425,9470,4434,9449,4450,9436,4471,9435,4491,9435,4483,9429,4473,9425xe" filled="t" fillcolor="#000000" stroked="f">
                <v:path arrowok="t"/>
                <v:fill type="solid"/>
              </v:shape>
              <v:shape style="position:absolute;left:4311;top:9425;width:1399;height:164" coordorigin="4311,9425" coordsize="1399,164" path="m4487,9489l4440,9489,4468,9491,4483,9501,4486,9516,4480,9538,4462,9548,4481,9548,4490,9542,4498,9523,4494,9499,4487,9489xe" filled="t" fillcolor="#000000" stroked="f">
                <v:path arrowok="t"/>
                <v:fill type="solid"/>
              </v:shape>
              <v:shape style="position:absolute;left:4311;top:9425;width:1399;height:164" coordorigin="4311,9425" coordsize="1399,164" path="m4461,9475l4439,9480,4423,9491,4439,9491,4440,9489,4487,9489,4481,9482,4461,9475xe" filled="t" fillcolor="#000000" stroked="f">
                <v:path arrowok="t"/>
                <v:fill type="solid"/>
              </v:shape>
              <v:shape style="position:absolute;left:4311;top:9425;width:1399;height:164" coordorigin="4311,9425" coordsize="1399,164" path="m4491,9435l4471,9435,4480,9437,4487,9444,4492,9436,4491,9435xe" filled="t" fillcolor="#000000" stroked="f">
                <v:path arrowok="t"/>
                <v:fill type="solid"/>
              </v:shape>
              <v:shape style="position:absolute;left:4311;top:9425;width:1399;height:164" coordorigin="4311,9425" coordsize="1399,164" path="m4536,9540l4521,9540,4521,9557,4536,9557,4536,9540xe" filled="t" fillcolor="#000000" stroked="f">
                <v:path arrowok="t"/>
                <v:fill type="solid"/>
              </v:shape>
              <v:shape style="position:absolute;left:4311;top:9425;width:1399;height:164" coordorigin="4311,9425" coordsize="1399,164" path="m4562,9534l4575,9551,4594,9558,4621,9554,4633,9545,4618,9545,4592,9545,4577,9537,4562,9534xe" filled="t" fillcolor="#000000" stroked="f">
                <v:path arrowok="t"/>
                <v:fill type="solid"/>
              </v:shape>
              <v:shape style="position:absolute;left:4311;top:9425;width:1399;height:164" coordorigin="4311,9425" coordsize="1399,164" path="m4632,9480l4605,9480,4625,9487,4635,9506,4631,9531,4618,9545,4633,9545,4638,9542,4646,9523,4642,9497,4632,9480xe" filled="t" fillcolor="#000000" stroked="f">
                <v:path arrowok="t"/>
                <v:fill type="solid"/>
              </v:shape>
              <v:shape style="position:absolute;left:4311;top:9425;width:1399;height:164" coordorigin="4311,9425" coordsize="1399,164" path="m4637,9427l4572,9427,4566,9496,4576,9498,4581,9486,4590,9482,4577,9482,4581,9436,4637,9436,4637,9427xe" filled="t" fillcolor="#000000" stroked="f">
                <v:path arrowok="t"/>
                <v:fill type="solid"/>
              </v:shape>
              <v:shape style="position:absolute;left:4311;top:9425;width:1399;height:164" coordorigin="4311,9425" coordsize="1399,164" path="m4595,9470l4585,9474,4577,9482,4590,9482,4594,9480,4632,9480,4631,9479,4614,9471,4595,9470xe" filled="t" fillcolor="#000000" stroked="f">
                <v:path arrowok="t"/>
                <v:fill type="solid"/>
              </v:shape>
              <v:shape style="position:absolute;left:4311;top:9425;width:1399;height:164" coordorigin="4311,9425" coordsize="1399,164" path="m4749,9461l4726,9468,4714,9485,4710,9507,4713,9532,4724,9550,4743,9558,4768,9552,4775,9545,4764,9545,4738,9544,4725,9533,4721,9513,4725,9486,4737,9472,4749,9470,4772,9470,4757,9462,4749,9461xe" filled="t" fillcolor="#000000" stroked="f">
                <v:path arrowok="t"/>
                <v:fill type="solid"/>
              </v:shape>
              <v:shape style="position:absolute;left:4311;top:9425;width:1399;height:164" coordorigin="4311,9425" coordsize="1399,164" path="m4772,9470l4749,9470,4767,9477,4775,9497,4773,9528,4764,9545,4775,9545,4782,9537,4787,9516,4784,9491,4775,9472,4772,9470xe" filled="t" fillcolor="#000000" stroked="f">
                <v:path arrowok="t"/>
                <v:fill type="solid"/>
              </v:shape>
              <v:shape style="position:absolute;left:4311;top:9425;width:1399;height:164" coordorigin="4311,9425" coordsize="1399,164" path="m4866,9463l4802,9463,4802,9472,4852,9472,4798,9550,4798,9557,4868,9557,4868,9548,4812,9548,4866,9470,4866,9463xe" filled="t" fillcolor="#000000" stroked="f">
                <v:path arrowok="t"/>
                <v:fill type="solid"/>
              </v:shape>
              <v:shape style="position:absolute;left:4311;top:9425;width:1399;height:164" coordorigin="4311,9425" coordsize="1399,164" path="m4961,9425l4949,9443,4942,9462,4937,9482,4937,9506,4941,9527,4946,9545,4954,9562,4974,9571,4961,9553,4953,9534,4948,9515,4948,9491,4951,9470,4957,9452,4966,9435,4961,9425xe" filled="t" fillcolor="#000000" stroked="f">
                <v:path arrowok="t"/>
                <v:fill type="solid"/>
              </v:shape>
              <v:shape style="position:absolute;left:4311;top:9425;width:1399;height:164" coordorigin="4311,9425" coordsize="1399,164" path="m5033,9425l5013,9430,4999,9444,4991,9465,4988,9491,4991,9517,4999,9538,5012,9553,5032,9558,5053,9553,5060,9546,5045,9546,5022,9543,5008,9530,5002,9510,5003,9477,5008,9454,5017,9440,5031,9435,5033,9435,5058,9435,5055,9431,5036,9425,5033,9425xe" filled="t" fillcolor="#000000" stroked="f">
                <v:path arrowok="t"/>
                <v:fill type="solid"/>
              </v:shape>
              <v:shape style="position:absolute;left:4311;top:9425;width:1399;height:164" coordorigin="4311,9425" coordsize="1399,164" path="m5058,9435l5033,9435,5051,9441,5062,9457,5066,9483,5064,9513,5057,9534,5045,9546,5060,9546,5067,9539,5076,9519,5078,9493,5076,9467,5068,9446,5058,9435xe" filled="t" fillcolor="#000000" stroked="f">
                <v:path arrowok="t"/>
                <v:fill type="solid"/>
              </v:shape>
              <v:shape style="position:absolute;left:4311;top:9425;width:1399;height:164" coordorigin="4311,9425" coordsize="1399,164" path="m5116,9540l5101,9540,5101,9557,5116,9557,5116,9540xe" filled="t" fillcolor="#000000" stroked="f">
                <v:path arrowok="t"/>
                <v:fill type="solid"/>
              </v:shape>
              <v:shape style="position:absolute;left:4311;top:9425;width:1399;height:164" coordorigin="4311,9425" coordsize="1399,164" path="m5224,9427l5143,9427,5143,9436,5211,9436,5156,9557,5168,9557,5224,9434,5224,9427xe" filled="t" fillcolor="#000000" stroked="f">
                <v:path arrowok="t"/>
                <v:fill type="solid"/>
              </v:shape>
              <v:shape style="position:absolute;left:4311;top:9425;width:1399;height:164" coordorigin="4311,9425" coordsize="1399,164" path="m5242,9534l5256,9551,5275,9558,5301,9554,5313,9545,5298,9545,5272,9545,5257,9537,5242,9534xe" filled="t" fillcolor="#000000" stroked="f">
                <v:path arrowok="t"/>
                <v:fill type="solid"/>
              </v:shape>
              <v:shape style="position:absolute;left:4311;top:9425;width:1399;height:164" coordorigin="4311,9425" coordsize="1399,164" path="m5312,9480l5285,9480,5305,9487,5315,9506,5311,9531,5298,9545,5313,9545,5318,9542,5326,9523,5322,9497,5312,9480xe" filled="t" fillcolor="#000000" stroked="f">
                <v:path arrowok="t"/>
                <v:fill type="solid"/>
              </v:shape>
              <v:shape style="position:absolute;left:4311;top:9425;width:1399;height:164" coordorigin="4311,9425" coordsize="1399,164" path="m5317,9427l5252,9427,5247,9496,5256,9498,5261,9486,5270,9482,5258,9482,5261,9436,5317,9436,5317,9427xe" filled="t" fillcolor="#000000" stroked="f">
                <v:path arrowok="t"/>
                <v:fill type="solid"/>
              </v:shape>
              <v:shape style="position:absolute;left:4311;top:9425;width:1399;height:164" coordorigin="4311,9425" coordsize="1399,164" path="m5275,9470l5265,9474,5258,9482,5270,9482,5274,9480,5312,9480,5312,9479,5294,9471,5275,9470xe" filled="t" fillcolor="#000000" stroked="f">
                <v:path arrowok="t"/>
                <v:fill type="solid"/>
              </v:shape>
              <v:shape style="position:absolute;left:4311;top:9425;width:1399;height:164" coordorigin="4311,9425" coordsize="1399,164" path="m5414,9547l5358,9547,5358,9557,5414,9557,5414,9547xe" filled="t" fillcolor="#000000" stroked="f">
                <v:path arrowok="t"/>
                <v:fill type="solid"/>
              </v:shape>
              <v:shape style="position:absolute;left:4311;top:9425;width:1399;height:164" coordorigin="4311,9425" coordsize="1399,164" path="m5392,9438l5380,9438,5380,9547,5392,9547,5392,9438xe" filled="t" fillcolor="#000000" stroked="f">
                <v:path arrowok="t"/>
                <v:fill type="solid"/>
              </v:shape>
              <v:shape style="position:absolute;left:4311;top:9425;width:1399;height:164" coordorigin="4311,9425" coordsize="1399,164" path="m5392,9425l5384,9425,5355,9434,5355,9441,5380,9438,5392,9438,5392,9425xe" filled="t" fillcolor="#000000" stroked="f">
                <v:path arrowok="t"/>
                <v:fill type="solid"/>
              </v:shape>
              <v:shape style="position:absolute;left:4311;top:9425;width:1399;height:164" coordorigin="4311,9425" coordsize="1399,164" path="m5509,9427l5499,9427,5499,9557,5509,9557,5509,9526,5522,9513,5509,9513,5509,9427xe" filled="t" fillcolor="#000000" stroked="f">
                <v:path arrowok="t"/>
                <v:fill type="solid"/>
              </v:shape>
              <v:shape style="position:absolute;left:4311;top:9425;width:1399;height:164" coordorigin="4311,9425" coordsize="1399,164" path="m5539,9505l5528,9505,5558,9557,5570,9557,5539,9505xe" filled="t" fillcolor="#000000" stroked="f">
                <v:path arrowok="t"/>
                <v:fill type="solid"/>
              </v:shape>
              <v:shape style="position:absolute;left:4311;top:9425;width:1399;height:164" coordorigin="4311,9425" coordsize="1399,164" path="m5565,9463l5553,9463,5509,9513,5522,9513,5528,9505,5539,9505,5535,9498,5565,9463xe" filled="t" fillcolor="#000000" stroked="f">
                <v:path arrowok="t"/>
                <v:fill type="solid"/>
              </v:shape>
              <v:shape style="position:absolute;left:4311;top:9425;width:1399;height:164" coordorigin="4311,9425" coordsize="1399,164" path="m5628,9461l5619,9461,5596,9467,5584,9483,5582,9505,5587,9514,5595,9519,5589,9521,5581,9527,5581,9543,5587,9546,5594,9547,5594,9548,5581,9553,5577,9559,5577,9568,5583,9581,5606,9589,5640,9586,5649,9581,5597,9581,5588,9575,5588,9557,5595,9550,5655,9550,5654,9549,5632,9541,5599,9538,5592,9532,5592,9529,5595,9525,5601,9523,5628,9523,5638,9521,5640,9517,5604,9517,5593,9510,5593,9479,5602,9470,5649,9470,5656,9469,5660,9469,5660,9468,5641,9468,5635,9464,5628,9461xe" filled="t" fillcolor="#000000" stroked="f">
                <v:path arrowok="t"/>
                <v:fill type="solid"/>
              </v:shape>
              <v:shape style="position:absolute;left:4311;top:9425;width:1399;height:164" coordorigin="4311,9425" coordsize="1399,164" path="m5655,9550l5644,9550,5650,9557,5650,9575,5640,9581,5649,9581,5656,9577,5661,9565,5655,9550xe" filled="t" fillcolor="#000000" stroked="f">
                <v:path arrowok="t"/>
                <v:fill type="solid"/>
              </v:shape>
              <v:shape style="position:absolute;left:4311;top:9425;width:1399;height:164" coordorigin="4311,9425" coordsize="1399,164" path="m5628,9523l5601,9523,5606,9525,5610,9526,5616,9526,5628,9523xe" filled="t" fillcolor="#000000" stroked="f">
                <v:path arrowok="t"/>
                <v:fill type="solid"/>
              </v:shape>
              <v:shape style="position:absolute;left:4311;top:9425;width:1399;height:164" coordorigin="4311,9425" coordsize="1399,164" path="m5649,9470l5632,9470,5641,9477,5641,9510,5632,9517,5640,9517,5651,9504,5652,9484,5650,9478,5645,9473,5649,9470xe" filled="t" fillcolor="#000000" stroked="f">
                <v:path arrowok="t"/>
                <v:fill type="solid"/>
              </v:shape>
              <v:shape style="position:absolute;left:4311;top:9425;width:1399;height:164" coordorigin="4311,9425" coordsize="1399,164" path="m5660,9459l5653,9459,5646,9462,5641,9468,5660,9468,5660,9459xe" filled="t" fillcolor="#000000" stroked="f">
                <v:path arrowok="t"/>
                <v:fill type="solid"/>
              </v:shape>
              <v:shape style="position:absolute;left:4311;top:9425;width:1399;height:164" coordorigin="4311,9425" coordsize="1399,164" path="m5674,9425l5686,9443,5695,9462,5699,9481,5699,9505,5696,9526,5690,9545,5682,9561,5687,9571,5698,9553,5706,9534,5710,9514,5710,9490,5707,9469,5701,9451,5693,9435,5674,9425xe" filled="t" fillcolor="#000000" stroked="f">
                <v:path arrowok="t"/>
                <v:fill type="solid"/>
              </v:shape>
            </v:group>
            <v:group style="position:absolute;left:7786;top:9425;width:1405;height:164" coordorigin="7786,9425" coordsize="1405,164">
              <v:shape style="position:absolute;left:7786;top:9425;width:1405;height:164" coordorigin="7786,9425" coordsize="1405,164" path="m7786,9532l7798,9549,7817,9557,7846,9555,7861,9548,7841,9548,7816,9546,7801,9536,7786,9532xe" filled="t" fillcolor="#000000" stroked="f">
                <v:path arrowok="t"/>
                <v:fill type="solid"/>
              </v:shape>
              <v:shape style="position:absolute;left:7786;top:9425;width:1405;height:164" coordorigin="7786,9425" coordsize="1405,164" path="m7861,9435l7848,9435,7859,9441,7859,9458,7851,9476,7829,9483,7813,9483,7813,9493,7825,9493,7850,9498,7862,9513,7857,9537,7841,9548,7861,9548,7864,9546,7873,9530,7870,9505,7858,9491,7865,9480,7870,9471,7870,9457,7862,9435,7861,9435xe" filled="t" fillcolor="#000000" stroked="f">
                <v:path arrowok="t"/>
                <v:fill type="solid"/>
              </v:shape>
              <v:shape style="position:absolute;left:7786;top:9425;width:1405;height:164" coordorigin="7786,9425" coordsize="1405,164" path="m7842,9426l7819,9428,7802,9435,7800,9451,7809,9440,7818,9435,7861,9435,7842,9426xe" filled="t" fillcolor="#000000" stroked="f">
                <v:path arrowok="t"/>
                <v:fill type="solid"/>
              </v:shape>
              <v:shape style="position:absolute;left:7786;top:9425;width:1405;height:164" coordorigin="7786,9425" coordsize="1405,164" path="m7953,9425l7942,9425,7920,9430,7905,9444,7895,9464,7891,9487,7892,9513,7898,9535,7910,9551,7929,9558,7954,9554,7962,9548,7942,9548,7919,9543,7905,9528,7908,9505,7920,9491,7904,9491,7905,9470,7914,9449,7930,9436,7952,9435,7971,9435,7964,9429,7953,9425xe" filled="t" fillcolor="#000000" stroked="f">
                <v:path arrowok="t"/>
                <v:fill type="solid"/>
              </v:shape>
              <v:shape style="position:absolute;left:7786;top:9425;width:1405;height:164" coordorigin="7786,9425" coordsize="1405,164" path="m7967,9489l7920,9489,7949,9491,7963,9501,7967,9516,7960,9538,7942,9548,7962,9548,7971,9542,7979,9523,7974,9499,7967,9489xe" filled="t" fillcolor="#000000" stroked="f">
                <v:path arrowok="t"/>
                <v:fill type="solid"/>
              </v:shape>
              <v:shape style="position:absolute;left:7786;top:9425;width:1405;height:164" coordorigin="7786,9425" coordsize="1405,164" path="m7941,9475l7919,9480,7904,9491,7920,9491,7920,9489,7967,9489,7961,9482,7941,9475xe" filled="t" fillcolor="#000000" stroked="f">
                <v:path arrowok="t"/>
                <v:fill type="solid"/>
              </v:shape>
              <v:shape style="position:absolute;left:7786;top:9425;width:1405;height:164" coordorigin="7786,9425" coordsize="1405,164" path="m7971,9435l7952,9435,7961,9437,7967,9444,7973,9436,7971,9435xe" filled="t" fillcolor="#000000" stroked="f">
                <v:path arrowok="t"/>
                <v:fill type="solid"/>
              </v:shape>
              <v:shape style="position:absolute;left:7786;top:9425;width:1405;height:164" coordorigin="7786,9425" coordsize="1405,164" path="m8017,9540l8001,9540,8001,9557,8017,9557,8017,9540xe" filled="t" fillcolor="#000000" stroked="f">
                <v:path arrowok="t"/>
                <v:fill type="solid"/>
              </v:shape>
              <v:shape style="position:absolute;left:7786;top:9425;width:1405;height:164" coordorigin="7786,9425" coordsize="1405,164" path="m8114,9547l8058,9547,8058,9557,8114,9557,8114,9547xe" filled="t" fillcolor="#000000" stroked="f">
                <v:path arrowok="t"/>
                <v:fill type="solid"/>
              </v:shape>
              <v:shape style="position:absolute;left:7786;top:9425;width:1405;height:164" coordorigin="7786,9425" coordsize="1405,164" path="m8092,9438l8080,9438,8080,9547,8092,9547,8092,9438xe" filled="t" fillcolor="#000000" stroked="f">
                <v:path arrowok="t"/>
                <v:fill type="solid"/>
              </v:shape>
              <v:shape style="position:absolute;left:7786;top:9425;width:1405;height:164" coordorigin="7786,9425" coordsize="1405,164" path="m8092,9425l8085,9425,8055,9434,8055,9441,8080,9438,8092,9438,8092,9425xe" filled="t" fillcolor="#000000" stroked="f">
                <v:path arrowok="t"/>
                <v:fill type="solid"/>
              </v:shape>
              <v:shape style="position:absolute;left:7786;top:9425;width:1405;height:164" coordorigin="7786,9425" coordsize="1405,164" path="m8229,9461l8207,9468,8194,9485,8190,9507,8194,9532,8204,9550,8224,9558,8249,9552,8256,9545,8245,9545,8219,9544,8205,9533,8201,9513,8205,9486,8218,9472,8229,9470,8252,9470,8238,9462,8229,9461xe" filled="t" fillcolor="#000000" stroked="f">
                <v:path arrowok="t"/>
                <v:fill type="solid"/>
              </v:shape>
              <v:shape style="position:absolute;left:7786;top:9425;width:1405;height:164" coordorigin="7786,9425" coordsize="1405,164" path="m8252,9470l8229,9470,8247,9477,8256,9497,8254,9528,8245,9545,8256,9545,8262,9537,8267,9516,8265,9491,8255,9472,8252,9470xe" filled="t" fillcolor="#000000" stroked="f">
                <v:path arrowok="t"/>
                <v:fill type="solid"/>
              </v:shape>
              <v:shape style="position:absolute;left:7786;top:9425;width:1405;height:164" coordorigin="7786,9425" coordsize="1405,164" path="m8347,9463l8283,9463,8283,9472,8332,9472,8278,9550,8278,9557,8348,9557,8348,9548,8293,9548,8347,9470,8347,9463xe" filled="t" fillcolor="#000000" stroked="f">
                <v:path arrowok="t"/>
                <v:fill type="solid"/>
              </v:shape>
              <v:shape style="position:absolute;left:7786;top:9425;width:1405;height:164" coordorigin="7786,9425" coordsize="1405,164" path="m8441,9425l8430,9443,8422,9462,8417,9482,8418,9506,8421,9527,8426,9545,8434,9562,8454,9571,8442,9553,8433,9534,8428,9515,8429,9491,8432,9470,8438,9452,8446,9435,8441,9425xe" filled="t" fillcolor="#000000" stroked="f">
                <v:path arrowok="t"/>
                <v:fill type="solid"/>
              </v:shape>
              <v:shape style="position:absolute;left:7786;top:9425;width:1405;height:164" coordorigin="7786,9425" coordsize="1405,164" path="m8544,9547l8488,9547,8488,9557,8544,9557,8544,9547xe" filled="t" fillcolor="#000000" stroked="f">
                <v:path arrowok="t"/>
                <v:fill type="solid"/>
              </v:shape>
              <v:shape style="position:absolute;left:7786;top:9425;width:1405;height:164" coordorigin="7786,9425" coordsize="1405,164" path="m8522,9438l8510,9438,8510,9547,8522,9547,8522,9438xe" filled="t" fillcolor="#000000" stroked="f">
                <v:path arrowok="t"/>
                <v:fill type="solid"/>
              </v:shape>
              <v:shape style="position:absolute;left:7786;top:9425;width:1405;height:164" coordorigin="7786,9425" coordsize="1405,164" path="m8522,9425l8515,9425,8485,9434,8485,9441,8510,9438,8522,9438,8522,9425xe" filled="t" fillcolor="#000000" stroked="f">
                <v:path arrowok="t"/>
                <v:fill type="solid"/>
              </v:shape>
              <v:shape style="position:absolute;left:7786;top:9425;width:1405;height:164" coordorigin="7786,9425" coordsize="1405,164" path="m8597,9540l8581,9540,8581,9557,8597,9557,8597,9540xe" filled="t" fillcolor="#000000" stroked="f">
                <v:path arrowok="t"/>
                <v:fill type="solid"/>
              </v:shape>
              <v:shape style="position:absolute;left:7786;top:9425;width:1405;height:164" coordorigin="7786,9425" coordsize="1405,164" path="m8664,9425l8644,9430,8630,9444,8622,9465,8619,9491,8622,9517,8629,9538,8643,9553,8663,9558,8684,9553,8691,9546,8676,9546,8653,9543,8639,9530,8632,9510,8633,9477,8638,9454,8648,9440,8661,9435,8664,9435,8689,9435,8686,9431,8666,9425,8664,9425xe" filled="t" fillcolor="#000000" stroked="f">
                <v:path arrowok="t"/>
                <v:fill type="solid"/>
              </v:shape>
              <v:shape style="position:absolute;left:7786;top:9425;width:1405;height:164" coordorigin="7786,9425" coordsize="1405,164" path="m8689,9435l8664,9435,8682,9441,8692,9457,8697,9483,8695,9513,8688,9534,8676,9546,8691,9546,8698,9539,8706,9519,8709,9493,8707,9467,8699,9446,8689,9435xe" filled="t" fillcolor="#000000" stroked="f">
                <v:path arrowok="t"/>
                <v:fill type="solid"/>
              </v:shape>
              <v:shape style="position:absolute;left:7786;top:9425;width:1405;height:164" coordorigin="7786,9425" coordsize="1405,164" path="m8790,9435l8762,9435,8785,9442,8793,9460,8790,9475,8776,9491,8748,9514,8731,9530,8724,9541,8722,9557,8804,9557,8804,9547,8733,9547,8741,9532,8758,9517,8783,9497,8798,9482,8803,9469,8799,9444,8790,9435xe" filled="t" fillcolor="#000000" stroked="f">
                <v:path arrowok="t"/>
                <v:fill type="solid"/>
              </v:shape>
              <v:shape style="position:absolute;left:7786;top:9425;width:1405;height:164" coordorigin="7786,9425" coordsize="1405,164" path="m8786,9429l8757,9429,8738,9436,8727,9449,8734,9464,8744,9443,8762,9435,8790,9435,8786,9429xe" filled="t" fillcolor="#000000" stroked="f">
                <v:path arrowok="t"/>
                <v:fill type="solid"/>
              </v:shape>
              <v:shape style="position:absolute;left:7786;top:9425;width:1405;height:164" coordorigin="7786,9425" coordsize="1405,164" path="m8817,9532l8829,9549,8848,9557,8876,9555,8892,9548,8871,9548,8846,9546,8832,9536,8817,9532xe" filled="t" fillcolor="#000000" stroked="f">
                <v:path arrowok="t"/>
                <v:fill type="solid"/>
              </v:shape>
              <v:shape style="position:absolute;left:7786;top:9425;width:1405;height:164" coordorigin="7786,9425" coordsize="1405,164" path="m8891,9435l8878,9435,8889,9441,8889,9458,8881,9476,8859,9483,8844,9483,8844,9493,8856,9493,8881,9498,8892,9513,8888,9537,8871,9548,8892,9548,8895,9546,8904,9530,8900,9505,8888,9491,8895,9480,8901,9471,8901,9457,8892,9435,8891,9435xe" filled="t" fillcolor="#000000" stroked="f">
                <v:path arrowok="t"/>
                <v:fill type="solid"/>
              </v:shape>
              <v:shape style="position:absolute;left:7786;top:9425;width:1405;height:164" coordorigin="7786,9425" coordsize="1405,164" path="m8873,9426l8849,9428,8833,9435,8831,9451,8840,9440,8849,9435,8891,9435,8873,9426xe" filled="t" fillcolor="#000000" stroked="f">
                <v:path arrowok="t"/>
                <v:fill type="solid"/>
              </v:shape>
              <v:shape style="position:absolute;left:7786;top:9425;width:1405;height:164" coordorigin="7786,9425" coordsize="1405,164" path="m8990,9427l8979,9427,8979,9557,8990,9557,8990,9526,9002,9513,8990,9513,8990,9427xe" filled="t" fillcolor="#000000" stroked="f">
                <v:path arrowok="t"/>
                <v:fill type="solid"/>
              </v:shape>
              <v:shape style="position:absolute;left:7786;top:9425;width:1405;height:164" coordorigin="7786,9425" coordsize="1405,164" path="m9020,9505l9008,9505,9038,9557,9050,9557,9020,9505xe" filled="t" fillcolor="#000000" stroked="f">
                <v:path arrowok="t"/>
                <v:fill type="solid"/>
              </v:shape>
              <v:shape style="position:absolute;left:7786;top:9425;width:1405;height:164" coordorigin="7786,9425" coordsize="1405,164" path="m9046,9463l9033,9463,8990,9513,9002,9513,9008,9505,9020,9505,9015,9498,9046,9463xe" filled="t" fillcolor="#000000" stroked="f">
                <v:path arrowok="t"/>
                <v:fill type="solid"/>
              </v:shape>
              <v:shape style="position:absolute;left:7786;top:9425;width:1405;height:164" coordorigin="7786,9425" coordsize="1405,164" path="m9108,9461l9099,9461,9077,9467,9064,9483,9062,9505,9067,9514,9076,9519,9069,9521,9062,9527,9062,9543,9067,9546,9074,9547,9074,9548,9061,9553,9058,9559,9058,9568,9064,9581,9087,9589,9120,9586,9130,9581,9078,9581,9069,9575,9069,9557,9075,9550,9135,9550,9135,9549,9113,9541,9080,9538,9073,9532,9073,9529,9075,9525,9081,9523,9109,9523,9118,9521,9121,9517,9084,9517,9073,9510,9073,9479,9082,9470,9130,9470,9136,9469,9141,9469,9141,9468,9121,9468,9115,9464,9108,9461xe" filled="t" fillcolor="#000000" stroked="f">
                <v:path arrowok="t"/>
                <v:fill type="solid"/>
              </v:shape>
              <v:shape style="position:absolute;left:7786;top:9425;width:1405;height:164" coordorigin="7786,9425" coordsize="1405,164" path="m9135,9550l9124,9550,9131,9557,9131,9575,9121,9581,9130,9581,9137,9577,9141,9565,9135,9550xe" filled="t" fillcolor="#000000" stroked="f">
                <v:path arrowok="t"/>
                <v:fill type="solid"/>
              </v:shape>
              <v:shape style="position:absolute;left:7786;top:9425;width:1405;height:164" coordorigin="7786,9425" coordsize="1405,164" path="m9109,9523l9081,9523,9086,9525,9090,9526,9096,9526,9109,9523xe" filled="t" fillcolor="#000000" stroked="f">
                <v:path arrowok="t"/>
                <v:fill type="solid"/>
              </v:shape>
              <v:shape style="position:absolute;left:7786;top:9425;width:1405;height:164" coordorigin="7786,9425" coordsize="1405,164" path="m9130,9470l9113,9470,9122,9477,9122,9510,9113,9517,9121,9517,9131,9504,9133,9484,9130,9478,9126,9473,9130,9470xe" filled="t" fillcolor="#000000" stroked="f">
                <v:path arrowok="t"/>
                <v:fill type="solid"/>
              </v:shape>
              <v:shape style="position:absolute;left:7786;top:9425;width:1405;height:164" coordorigin="7786,9425" coordsize="1405,164" path="m9141,9459l9133,9459,9127,9462,9121,9468,9141,9468,9141,9459xe" filled="t" fillcolor="#000000" stroked="f">
                <v:path arrowok="t"/>
                <v:fill type="solid"/>
              </v:shape>
              <v:shape style="position:absolute;left:7786;top:9425;width:1405;height:164" coordorigin="7786,9425" coordsize="1405,164" path="m9154,9425l9167,9443,9175,9462,9180,9481,9179,9505,9176,9526,9171,9545,9162,9561,9167,9571,9178,9553,9186,9534,9191,9515,9190,9490,9187,9469,9182,9451,9174,9435,9154,9425xe" filled="t" fillcolor="#000000" stroked="f">
                <v:path arrowok="t"/>
                <v:fill type="solid"/>
              </v:shape>
              <v:shape style="position:absolute;left:820;top:9711;width:722;height:185" type="#_x0000_t75">
                <v:imagedata r:id="rId71" o:title=""/>
              </v:shape>
              <v:shape style="position:absolute;left:821;top:10028;width:2957;height:408" type="#_x0000_t75">
                <v:imagedata r:id="rId72" o:title=""/>
              </v:shape>
              <v:shape style="position:absolute;left:823;top:10556;width:1082;height:187" type="#_x0000_t75">
                <v:imagedata r:id="rId73" o:title=""/>
              </v:shape>
            </v:group>
            <v:group style="position:absolute;left:844;top:10916;width:1095;height:147" coordorigin="844,10916" coordsize="1095,147">
              <v:shape style="position:absolute;left:844;top:10916;width:1095;height:147" coordorigin="844,10916" coordsize="1095,147" path="m903,11038l847,11038,847,11048,903,11048,903,11038xe" filled="t" fillcolor="#000000" stroked="f">
                <v:path arrowok="t"/>
                <v:fill type="solid"/>
              </v:shape>
              <v:shape style="position:absolute;left:844;top:10916;width:1095;height:147" coordorigin="844,10916" coordsize="1095,147" path="m881,10929l869,10929,869,11038,881,11038,881,10929xe" filled="t" fillcolor="#000000" stroked="f">
                <v:path arrowok="t"/>
                <v:fill type="solid"/>
              </v:shape>
              <v:shape style="position:absolute;left:844;top:10916;width:1095;height:147" coordorigin="844,10916" coordsize="1095,147" path="m881,10916l874,10916,844,10925,844,10932,869,10929,881,10929,881,10916xe" filled="t" fillcolor="#000000" stroked="f">
                <v:path arrowok="t"/>
                <v:fill type="solid"/>
              </v:shape>
              <v:shape style="position:absolute;left:844;top:10916;width:1095;height:147" coordorigin="844,10916" coordsize="1095,147" path="m956,11031l940,11031,940,11048,956,11048,956,11031xe" filled="t" fillcolor="#000000" stroked="f">
                <v:path arrowok="t"/>
                <v:fill type="solid"/>
              </v:shape>
              <v:shape style="position:absolute;left:844;top:10916;width:1095;height:147" coordorigin="844,10916" coordsize="1095,147" path="m1023,10916l999,10921,985,10935,987,10960,997,10974,984,10993,977,11010,983,11033,999,11046,1022,11049,1047,11046,1056,11039,1032,11039,1005,11036,991,11024,989,11014,996,10999,1016,10987,1051,10987,1044,10981,1053,10974,1023,10974,1007,10970,994,10962,994,10933,1006,10925,1052,10925,1039,10918,1023,10916xe" filled="t" fillcolor="#000000" stroked="f">
                <v:path arrowok="t"/>
                <v:fill type="solid"/>
              </v:shape>
              <v:shape style="position:absolute;left:844;top:10916;width:1095;height:147" coordorigin="844,10916" coordsize="1095,147" path="m1051,10987l1016,10987,1043,10995,1056,11007,1050,11030,1032,11039,1056,11039,1063,11034,1065,11009,1058,10993,1051,10987xe" filled="t" fillcolor="#000000" stroked="f">
                <v:path arrowok="t"/>
                <v:fill type="solid"/>
              </v:shape>
              <v:shape style="position:absolute;left:844;top:10916;width:1095;height:147" coordorigin="844,10916" coordsize="1095,147" path="m1052,10925l1040,10925,1052,10933,1052,10962,1039,10970,1023,10974,1053,10974,1055,10973,1064,10963,1063,10948,1057,10928,1052,10925xe" filled="t" fillcolor="#000000" stroked="f">
                <v:path arrowok="t"/>
                <v:fill type="solid"/>
              </v:shape>
              <v:shape style="position:absolute;left:844;top:10916;width:1095;height:147" coordorigin="844,10916" coordsize="1095,147" path="m1088,11029l1082,11039,1091,11045,1102,11049,1116,11049,1138,11044,1142,11040,1101,11040,1094,11036,1088,11029xe" filled="t" fillcolor="#000000" stroked="f">
                <v:path arrowok="t"/>
                <v:fill type="solid"/>
              </v:shape>
              <v:shape style="position:absolute;left:844;top:10916;width:1095;height:147" coordorigin="844,10916" coordsize="1095,147" path="m1165,10984l1151,10984,1150,11007,1141,11026,1124,11038,1101,11040,1142,11040,1153,11029,1161,11008,1165,10985,1165,10984xe" filled="t" fillcolor="#000000" stroked="f">
                <v:path arrowok="t"/>
                <v:fill type="solid"/>
              </v:shape>
              <v:shape style="position:absolute;left:844;top:10916;width:1095;height:147" coordorigin="844,10916" coordsize="1095,147" path="m1124,10916l1101,10920,1084,10933,1076,10953,1081,10976,1094,10993,1114,11000,1136,10996,1150,10985,1135,10985,1107,10985,1092,10975,1088,10958,1088,10958,1095,10936,1113,10926,1147,10926,1144,10923,1124,10916xe" filled="t" fillcolor="#000000" stroked="f">
                <v:path arrowok="t"/>
                <v:fill type="solid"/>
              </v:shape>
              <v:shape style="position:absolute;left:844;top:10916;width:1095;height:147" coordorigin="844,10916" coordsize="1095,147" path="m1147,10926l1113,10926,1136,10931,1149,10946,1147,10969,1135,10985,1150,10985,1151,10984,1165,10984,1163,10960,1157,10938,1147,10926xe" filled="t" fillcolor="#000000" stroked="f">
                <v:path arrowok="t"/>
                <v:fill type="solid"/>
              </v:shape>
              <v:shape style="position:absolute;left:844;top:10916;width:1095;height:147" coordorigin="844,10916" coordsize="1095,147" path="m1198,10918l1189,10918,1189,10958,1198,10958,1198,10918xe" filled="t" fillcolor="#000000" stroked="f">
                <v:path arrowok="t"/>
                <v:fill type="solid"/>
              </v:shape>
              <v:shape style="position:absolute;left:844;top:10916;width:1095;height:147" coordorigin="844,10916" coordsize="1095,147" path="m1217,10918l1208,10918,1208,10958,1217,10958,1217,10918xe" filled="t" fillcolor="#000000" stroked="f">
                <v:path arrowok="t"/>
                <v:fill type="solid"/>
              </v:shape>
              <v:shape style="position:absolute;left:844;top:10916;width:1095;height:147" coordorigin="844,10916" coordsize="1095,147" path="m1320,10916l1309,10934,1301,10953,1297,10973,1297,10997,1300,11018,1306,11036,1313,11052,1333,11062,1321,11044,1312,11025,1307,11006,1308,10982,1311,10961,1317,10943,1325,10926,1320,10916xe" filled="t" fillcolor="#000000" stroked="f">
                <v:path arrowok="t"/>
                <v:fill type="solid"/>
              </v:shape>
              <v:shape style="position:absolute;left:844;top:10916;width:1095;height:147" coordorigin="844,10916" coordsize="1095,147" path="m1418,11015l1407,11015,1407,11048,1418,11048,1418,11015xe" filled="t" fillcolor="#000000" stroked="f">
                <v:path arrowok="t"/>
                <v:fill type="solid"/>
              </v:shape>
              <v:shape style="position:absolute;left:844;top:10916;width:1095;height:147" coordorigin="844,10916" coordsize="1095,147" path="m1418,10918l1403,10918,1345,11006,1345,11015,1438,11015,1438,11005,1418,11005,1357,11005,1405,10929,1418,10929,1418,10918xe" filled="t" fillcolor="#000000" stroked="f">
                <v:path arrowok="t"/>
                <v:fill type="solid"/>
              </v:shape>
              <v:shape style="position:absolute;left:844;top:10916;width:1095;height:147" coordorigin="844,10916" coordsize="1095,147" path="m1418,10929l1407,10929,1407,11005,1418,11005,1418,10929xe" filled="t" fillcolor="#000000" stroked="f">
                <v:path arrowok="t"/>
                <v:fill type="solid"/>
              </v:shape>
              <v:shape style="position:absolute;left:844;top:10916;width:1095;height:147" coordorigin="844,10916" coordsize="1095,147" path="m1493,10916l1469,10921,1455,10935,1457,10960,1467,10974,1454,10993,1448,11010,1453,11033,1469,11046,1493,11049,1517,11046,1527,11039,1502,11039,1475,11036,1461,11024,1459,11014,1466,10999,1486,10987,1521,10987,1514,10981,1524,10974,1493,10974,1477,10970,1464,10962,1464,10933,1476,10925,1522,10925,1509,10918,1493,10916xe" filled="t" fillcolor="#000000" stroked="f">
                <v:path arrowok="t"/>
                <v:fill type="solid"/>
              </v:shape>
              <v:shape style="position:absolute;left:844;top:10916;width:1095;height:147" coordorigin="844,10916" coordsize="1095,147" path="m1521,10987l1486,10987,1513,10995,1526,11007,1520,11030,1502,11039,1527,11039,1534,11034,1535,11009,1528,10993,1521,10987xe" filled="t" fillcolor="#000000" stroked="f">
                <v:path arrowok="t"/>
                <v:fill type="solid"/>
              </v:shape>
              <v:shape style="position:absolute;left:844;top:10916;width:1095;height:147" coordorigin="844,10916" coordsize="1095,147" path="m1522,10925l1510,10925,1522,10933,1522,10962,1509,10970,1493,10974,1524,10974,1525,10973,1534,10963,1534,10948,1527,10928,1522,10925xe" filled="t" fillcolor="#000000" stroked="f">
                <v:path arrowok="t"/>
                <v:fill type="solid"/>
              </v:shape>
              <v:shape style="position:absolute;left:844;top:10916;width:1095;height:147" coordorigin="844,10916" coordsize="1095,147" path="m1619,10954l1608,10954,1608,11048,1619,11048,1619,10979,1624,10970,1627,10968,1619,10968,1619,10954xe" filled="t" fillcolor="#000000" stroked="f">
                <v:path arrowok="t"/>
                <v:fill type="solid"/>
              </v:shape>
              <v:shape style="position:absolute;left:844;top:10916;width:1095;height:147" coordorigin="844,10916" coordsize="1095,147" path="m1670,10961l1657,10961,1663,10966,1663,11048,1673,11048,1673,10979,1679,10970,1680,10969,1673,10969,1670,10961xe" filled="t" fillcolor="#000000" stroked="f">
                <v:path arrowok="t"/>
                <v:fill type="solid"/>
              </v:shape>
              <v:shape style="position:absolute;left:844;top:10916;width:1095;height:147" coordorigin="844,10916" coordsize="1095,147" path="m1728,10961l1712,10961,1717,10966,1717,11048,1728,11048,1728,10961,1728,10961xe" filled="t" fillcolor="#000000" stroked="f">
                <v:path arrowok="t"/>
                <v:fill type="solid"/>
              </v:shape>
              <v:shape style="position:absolute;left:844;top:10916;width:1095;height:147" coordorigin="844,10916" coordsize="1095,147" path="m1720,10952l1690,10952,1681,10959,1673,10969,1680,10969,1693,10961,1728,10961,1720,10952xe" filled="t" fillcolor="#000000" stroked="f">
                <v:path arrowok="t"/>
                <v:fill type="solid"/>
              </v:shape>
              <v:shape style="position:absolute;left:844;top:10916;width:1095;height:147" coordorigin="844,10916" coordsize="1095,147" path="m1660,10952l1635,10952,1628,10958,1619,10968,1627,10968,1638,10961,1670,10961,1670,10959,1660,10952xe" filled="t" fillcolor="#000000" stroked="f">
                <v:path arrowok="t"/>
                <v:fill type="solid"/>
              </v:shape>
              <v:shape style="position:absolute;left:844;top:10916;width:1095;height:147" coordorigin="844,10916" coordsize="1095,147" path="m1769,10954l1758,10954,1758,11048,1769,11048,1769,10979,1774,10970,1777,10968,1769,10968,1769,10954xe" filled="t" fillcolor="#000000" stroked="f">
                <v:path arrowok="t"/>
                <v:fill type="solid"/>
              </v:shape>
              <v:shape style="position:absolute;left:844;top:10916;width:1095;height:147" coordorigin="844,10916" coordsize="1095,147" path="m1820,10961l1807,10961,1813,10966,1813,11048,1823,11048,1823,10979,1829,10970,1830,10969,1822,10969,1820,10961xe" filled="t" fillcolor="#000000" stroked="f">
                <v:path arrowok="t"/>
                <v:fill type="solid"/>
              </v:shape>
              <v:shape style="position:absolute;left:844;top:10916;width:1095;height:147" coordorigin="844,10916" coordsize="1095,147" path="m1878,10961l1862,10961,1867,10966,1867,11048,1878,11048,1878,10961,1878,10961xe" filled="t" fillcolor="#000000" stroked="f">
                <v:path arrowok="t"/>
                <v:fill type="solid"/>
              </v:shape>
              <v:shape style="position:absolute;left:844;top:10916;width:1095;height:147" coordorigin="844,10916" coordsize="1095,147" path="m1870,10952l1840,10952,1831,10959,1822,10969,1830,10969,1843,10961,1878,10961,1870,10952xe" filled="t" fillcolor="#000000" stroked="f">
                <v:path arrowok="t"/>
                <v:fill type="solid"/>
              </v:shape>
              <v:shape style="position:absolute;left:844;top:10916;width:1095;height:147" coordorigin="844,10916" coordsize="1095,147" path="m1810,10952l1785,10952,1778,10958,1769,10968,1777,10968,1788,10961,1820,10961,1820,10959,1810,10952xe" filled="t" fillcolor="#000000" stroked="f">
                <v:path arrowok="t"/>
                <v:fill type="solid"/>
              </v:shape>
              <v:shape style="position:absolute;left:844;top:10916;width:1095;height:147" coordorigin="844,10916" coordsize="1095,147" path="m1903,10916l1915,10934,1924,10953,1929,10972,1928,10996,1925,11017,1919,11035,1911,11052,1916,11062,1927,11044,1935,11025,1939,11005,1939,10981,1936,10960,1930,10942,1923,10926,1903,10916xe" filled="t" fillcolor="#000000" stroked="f">
                <v:path arrowok="t"/>
                <v:fill type="solid"/>
              </v:shape>
            </v:group>
            <v:group style="position:absolute;left:4311;top:10916;width:1109;height:147" coordorigin="4311,10916" coordsize="1109,147">
              <v:shape style="position:absolute;left:4311;top:10916;width:1109;height:147" coordorigin="4311,10916" coordsize="1109,147" path="m4380,10926l4351,10926,4375,10933,4382,10951,4380,10966,4365,10982,4337,11005,4320,11021,4313,11032,4311,11048,4393,11048,4393,11038,4322,11038,4330,11023,4347,11008,4373,10988,4387,10973,4392,10960,4388,10935,4380,10926xe" filled="t" fillcolor="#000000" stroked="f">
                <v:path arrowok="t"/>
                <v:fill type="solid"/>
              </v:shape>
              <v:shape style="position:absolute;left:4311;top:10916;width:1109;height:147" coordorigin="4311,10916" coordsize="1109,147" path="m4375,10920l4346,10920,4328,10927,4317,10940,4323,10955,4333,10934,4351,10926,4380,10926,4375,10920xe" filled="t" fillcolor="#000000" stroked="f">
                <v:path arrowok="t"/>
                <v:fill type="solid"/>
              </v:shape>
              <v:shape style="position:absolute;left:4311;top:10916;width:1109;height:147" coordorigin="4311,10916" coordsize="1109,147" path="m4436,11031l4421,11031,4421,11048,4436,11048,4436,11031xe" filled="t" fillcolor="#000000" stroked="f">
                <v:path arrowok="t"/>
                <v:fill type="solid"/>
              </v:shape>
              <v:shape style="position:absolute;left:4311;top:10916;width:1109;height:147" coordorigin="4311,10916" coordsize="1109,147" path="m4503,10916l4479,10921,4465,10935,4467,10960,4478,10974,4464,10993,4458,11010,4463,11033,4479,11046,4503,11049,4528,11046,4537,11039,4512,11039,4485,11036,4471,11024,4470,11014,4477,10999,4496,10987,4531,10987,4524,10981,4534,10974,4503,10974,4487,10970,4475,10962,4475,10933,4486,10925,4533,10925,4519,10918,4503,10916xe" filled="t" fillcolor="#000000" stroked="f">
                <v:path arrowok="t"/>
                <v:fill type="solid"/>
              </v:shape>
              <v:shape style="position:absolute;left:4311;top:10916;width:1109;height:147" coordorigin="4311,10916" coordsize="1109,147" path="m4531,10987l4496,10987,4523,10995,4536,11007,4530,11030,4512,11039,4537,11039,4544,11034,4545,11009,4539,10993,4531,10987xe" filled="t" fillcolor="#000000" stroked="f">
                <v:path arrowok="t"/>
                <v:fill type="solid"/>
              </v:shape>
              <v:shape style="position:absolute;left:4311;top:10916;width:1109;height:147" coordorigin="4311,10916" coordsize="1109,147" path="m4533,10925l4520,10925,4532,10933,4532,10962,4520,10970,4503,10974,4534,10974,4535,10973,4544,10963,4544,10948,4537,10928,4533,10925xe" filled="t" fillcolor="#000000" stroked="f">
                <v:path arrowok="t"/>
                <v:fill type="solid"/>
              </v:shape>
              <v:shape style="position:absolute;left:4311;top:10916;width:1109;height:147" coordorigin="4311,10916" coordsize="1109,147" path="m4556,11023l4568,11040,4587,11048,4615,11046,4631,11039,4611,11039,4585,11037,4571,11027,4556,11023xe" filled="t" fillcolor="#000000" stroked="f">
                <v:path arrowok="t"/>
                <v:fill type="solid"/>
              </v:shape>
              <v:shape style="position:absolute;left:4311;top:10916;width:1109;height:147" coordorigin="4311,10916" coordsize="1109,147" path="m4630,10925l4618,10925,4628,10932,4628,10948,4621,10966,4598,10974,4583,10974,4583,10983,4595,10983,4620,10988,4631,11004,4627,11028,4611,11039,4631,11039,4634,11037,4643,11021,4639,10995,4628,10982,4634,10971,4640,10962,4640,10947,4631,10926,4630,10925xe" filled="t" fillcolor="#000000" stroked="f">
                <v:path arrowok="t"/>
                <v:fill type="solid"/>
              </v:shape>
              <v:shape style="position:absolute;left:4311;top:10916;width:1109;height:147" coordorigin="4311,10916" coordsize="1109,147" path="m4612,10917l4589,10918,4572,10926,4570,10942,4579,10931,4588,10925,4630,10925,4612,10917xe" filled="t" fillcolor="#000000" stroked="f">
                <v:path arrowok="t"/>
                <v:fill type="solid"/>
              </v:shape>
              <v:shape style="position:absolute;left:4311;top:10916;width:1109;height:147" coordorigin="4311,10916" coordsize="1109,147" path="m4678,10918l4669,10918,4669,10958,4678,10958,4678,10918xe" filled="t" fillcolor="#000000" stroked="f">
                <v:path arrowok="t"/>
                <v:fill type="solid"/>
              </v:shape>
              <v:shape style="position:absolute;left:4311;top:10916;width:1109;height:147" coordorigin="4311,10916" coordsize="1109,147" path="m4698,10918l4689,10918,4689,10958,4698,10958,4698,10918xe" filled="t" fillcolor="#000000" stroked="f">
                <v:path arrowok="t"/>
                <v:fill type="solid"/>
              </v:shape>
              <v:shape style="position:absolute;left:4311;top:10916;width:1109;height:147" coordorigin="4311,10916" coordsize="1109,147" path="m4801,10916l4789,10934,4782,10953,4777,10973,4777,10997,4780,11018,4786,11036,4794,11052,4814,11062,4801,11044,4793,11025,4788,11006,4788,10982,4791,10961,4797,10943,4806,10926,4801,10916xe" filled="t" fillcolor="#000000" stroked="f">
                <v:path arrowok="t"/>
                <v:fill type="solid"/>
              </v:shape>
              <v:shape style="position:absolute;left:4311;top:10916;width:1109;height:147" coordorigin="4311,10916" coordsize="1109,147" path="m4914,10918l4833,10918,4833,10927,4901,10927,4846,11048,4858,11048,4914,10925,4914,10918xe" filled="t" fillcolor="#000000" stroked="f">
                <v:path arrowok="t"/>
                <v:fill type="solid"/>
              </v:shape>
              <v:shape style="position:absolute;left:4311;top:10916;width:1109;height:147" coordorigin="4311,10916" coordsize="1109,147" path="m5000,10926l4971,10926,4995,10933,5002,10951,5000,10966,4985,10982,4957,11005,4941,11021,4933,11032,4931,11048,5014,11048,5014,11038,4942,11038,4950,11023,4967,11008,4993,10988,5007,10973,5013,10960,5008,10935,5000,10926xe" filled="t" fillcolor="#000000" stroked="f">
                <v:path arrowok="t"/>
                <v:fill type="solid"/>
              </v:shape>
              <v:shape style="position:absolute;left:4311;top:10916;width:1109;height:147" coordorigin="4311,10916" coordsize="1109,147" path="m4995,10920l4967,10920,4948,10927,4937,10940,4943,10955,4954,10934,4971,10926,5000,10926,4995,10920xe" filled="t" fillcolor="#000000" stroked="f">
                <v:path arrowok="t"/>
                <v:fill type="solid"/>
              </v:shape>
              <v:shape style="position:absolute;left:4311;top:10916;width:1109;height:147" coordorigin="4311,10916" coordsize="1109,147" path="m5099,10954l5088,10954,5088,11048,5099,11048,5099,10979,5105,10970,5107,10968,5099,10968,5099,10954xe" filled="t" fillcolor="#000000" stroked="f">
                <v:path arrowok="t"/>
                <v:fill type="solid"/>
              </v:shape>
              <v:shape style="position:absolute;left:4311;top:10916;width:1109;height:147" coordorigin="4311,10916" coordsize="1109,147" path="m5151,10961l5137,10961,5143,10966,5143,11048,5154,11048,5154,10979,5160,10970,5160,10969,5153,10969,5151,10961xe" filled="t" fillcolor="#000000" stroked="f">
                <v:path arrowok="t"/>
                <v:fill type="solid"/>
              </v:shape>
              <v:shape style="position:absolute;left:4311;top:10916;width:1109;height:147" coordorigin="4311,10916" coordsize="1109,147" path="m5208,10961l5192,10961,5198,10966,5198,11048,5209,11048,5209,10961,5208,10961xe" filled="t" fillcolor="#000000" stroked="f">
                <v:path arrowok="t"/>
                <v:fill type="solid"/>
              </v:shape>
              <v:shape style="position:absolute;left:4311;top:10916;width:1109;height:147" coordorigin="4311,10916" coordsize="1109,147" path="m5200,10952l5170,10952,5161,10959,5153,10969,5160,10969,5173,10961,5208,10961,5200,10952xe" filled="t" fillcolor="#000000" stroked="f">
                <v:path arrowok="t"/>
                <v:fill type="solid"/>
              </v:shape>
              <v:shape style="position:absolute;left:4311;top:10916;width:1109;height:147" coordorigin="4311,10916" coordsize="1109,147" path="m5141,10952l5116,10952,5109,10958,5099,10968,5107,10968,5119,10961,5151,10961,5150,10959,5141,10952xe" filled="t" fillcolor="#000000" stroked="f">
                <v:path arrowok="t"/>
                <v:fill type="solid"/>
              </v:shape>
              <v:shape style="position:absolute;left:4311;top:10916;width:1109;height:147" coordorigin="4311,10916" coordsize="1109,147" path="m5249,10954l5238,10954,5238,11048,5249,11048,5249,10979,5255,10970,5257,10968,5249,10968,5249,10954xe" filled="t" fillcolor="#000000" stroked="f">
                <v:path arrowok="t"/>
                <v:fill type="solid"/>
              </v:shape>
              <v:shape style="position:absolute;left:4311;top:10916;width:1109;height:147" coordorigin="4311,10916" coordsize="1109,147" path="m5301,10961l5287,10961,5293,10966,5293,11048,5304,11048,5304,10979,5310,10970,5310,10969,5303,10969,5301,10961xe" filled="t" fillcolor="#000000" stroked="f">
                <v:path arrowok="t"/>
                <v:fill type="solid"/>
              </v:shape>
              <v:shape style="position:absolute;left:4311;top:10916;width:1109;height:147" coordorigin="4311,10916" coordsize="1109,147" path="m5358,10961l5342,10961,5348,10966,5348,11048,5359,11048,5359,10961,5358,10961xe" filled="t" fillcolor="#000000" stroked="f">
                <v:path arrowok="t"/>
                <v:fill type="solid"/>
              </v:shape>
              <v:shape style="position:absolute;left:4311;top:10916;width:1109;height:147" coordorigin="4311,10916" coordsize="1109,147" path="m5350,10952l5320,10952,5311,10959,5303,10969,5310,10969,5323,10961,5358,10961,5350,10952xe" filled="t" fillcolor="#000000" stroked="f">
                <v:path arrowok="t"/>
                <v:fill type="solid"/>
              </v:shape>
              <v:shape style="position:absolute;left:4311;top:10916;width:1109;height:147" coordorigin="4311,10916" coordsize="1109,147" path="m5291,10952l5266,10952,5259,10958,5249,10968,5257,10968,5269,10961,5301,10961,5300,10959,5291,10952xe" filled="t" fillcolor="#000000" stroked="f">
                <v:path arrowok="t"/>
                <v:fill type="solid"/>
              </v:shape>
              <v:shape style="position:absolute;left:4311;top:10916;width:1109;height:147" coordorigin="4311,10916" coordsize="1109,147" path="m5383,10916l5396,10934,5404,10953,5409,10972,5409,10996,5406,11017,5400,11035,5391,11052,5396,11062,5408,11044,5415,11025,5420,11005,5419,10981,5416,10960,5411,10942,5403,10926,5383,10916xe" filled="t" fillcolor="#000000" stroked="f">
                <v:path arrowok="t"/>
                <v:fill type="solid"/>
              </v:shape>
            </v:group>
            <v:group style="position:absolute;left:7786;top:10916;width:1164;height:147" coordorigin="7786,10916" coordsize="1164,147">
              <v:shape style="position:absolute;left:7786;top:10916;width:1164;height:147" coordorigin="7786,10916" coordsize="1164,147" path="m7859,11015l7847,11015,7847,11048,7859,11048,7859,11015xe" filled="t" fillcolor="#000000" stroked="f">
                <v:path arrowok="t"/>
                <v:fill type="solid"/>
              </v:shape>
              <v:shape style="position:absolute;left:7786;top:10916;width:1164;height:147" coordorigin="7786,10916" coordsize="1164,147" path="m7859,10918l7843,10918,7786,11006,7786,11015,7879,11015,7879,11005,7859,11005,7798,11005,7846,10929,7859,10929,7859,10918xe" filled="t" fillcolor="#000000" stroked="f">
                <v:path arrowok="t"/>
                <v:fill type="solid"/>
              </v:shape>
              <v:shape style="position:absolute;left:7786;top:10916;width:1164;height:147" coordorigin="7786,10916" coordsize="1164,147" path="m7859,10929l7847,10929,7847,11005,7859,11005,7859,10929xe" filled="t" fillcolor="#000000" stroked="f">
                <v:path arrowok="t"/>
                <v:fill type="solid"/>
              </v:shape>
              <v:shape style="position:absolute;left:7786;top:10916;width:1164;height:147" coordorigin="7786,10916" coordsize="1164,147" path="m7916,11031l7901,11031,7901,11048,7916,11048,7916,11031xe" filled="t" fillcolor="#000000" stroked="f">
                <v:path arrowok="t"/>
                <v:fill type="solid"/>
              </v:shape>
              <v:shape style="position:absolute;left:7786;top:10916;width:1164;height:147" coordorigin="7786,10916" coordsize="1164,147" path="m8014,11038l7958,11038,7958,11048,8014,11048,8014,11038xe" filled="t" fillcolor="#000000" stroked="f">
                <v:path arrowok="t"/>
                <v:fill type="solid"/>
              </v:shape>
              <v:shape style="position:absolute;left:7786;top:10916;width:1164;height:147" coordorigin="7786,10916" coordsize="1164,147" path="m7992,10929l7980,10929,7980,11038,7992,11038,7992,10929xe" filled="t" fillcolor="#000000" stroked="f">
                <v:path arrowok="t"/>
                <v:fill type="solid"/>
              </v:shape>
              <v:shape style="position:absolute;left:7786;top:10916;width:1164;height:147" coordorigin="7786,10916" coordsize="1164,147" path="m7992,10916l7985,10916,7955,10925,7955,10932,7980,10929,7992,10929,7992,10916xe" filled="t" fillcolor="#000000" stroked="f">
                <v:path arrowok="t"/>
                <v:fill type="solid"/>
              </v:shape>
              <v:shape style="position:absolute;left:7786;top:10916;width:1164;height:147" coordorigin="7786,10916" coordsize="1164,147" path="m8084,10916l8064,10921,8050,10935,8042,10956,8039,10982,8041,11008,8049,11029,8063,11044,8083,11049,8103,11044,8111,11037,8096,11037,8073,11034,8059,11021,8052,11001,8053,10968,8058,10945,8067,10931,8081,10926,8084,10925,8109,10925,8106,10922,8086,10916,8084,10916xe" filled="t" fillcolor="#000000" stroked="f">
                <v:path arrowok="t"/>
                <v:fill type="solid"/>
              </v:shape>
              <v:shape style="position:absolute;left:7786;top:10916;width:1164;height:147" coordorigin="7786,10916" coordsize="1164,147" path="m8109,10925l8084,10925,8102,10931,8112,10948,8117,10974,8115,11004,8108,11025,8096,11037,8111,11037,8118,11030,8126,11010,8129,10984,8126,10958,8119,10937,8109,10925xe" filled="t" fillcolor="#000000" stroked="f">
                <v:path arrowok="t"/>
                <v:fill type="solid"/>
              </v:shape>
              <v:shape style="position:absolute;left:7786;top:10916;width:1164;height:147" coordorigin="7786,10916" coordsize="1164,147" path="m8158,10918l8149,10918,8149,10958,8158,10958,8158,10918xe" filled="t" fillcolor="#000000" stroked="f">
                <v:path arrowok="t"/>
                <v:fill type="solid"/>
              </v:shape>
              <v:shape style="position:absolute;left:7786;top:10916;width:1164;height:147" coordorigin="7786,10916" coordsize="1164,147" path="m8178,10918l8169,10918,8169,10958,8178,10958,8178,10918xe" filled="t" fillcolor="#000000" stroked="f">
                <v:path arrowok="t"/>
                <v:fill type="solid"/>
              </v:shape>
              <v:shape style="position:absolute;left:7786;top:10916;width:1164;height:147" coordorigin="7786,10916" coordsize="1164,147" path="m8281,10916l8270,10934,8262,10953,8257,10973,8258,10997,8261,11018,8266,11036,8274,11052,8294,11062,8282,11044,8273,11025,8268,11006,8269,10982,8272,10961,8278,10943,8286,10926,8281,10916xe" filled="t" fillcolor="#000000" stroked="f">
                <v:path arrowok="t"/>
                <v:fill type="solid"/>
              </v:shape>
              <v:shape style="position:absolute;left:7786;top:10916;width:1164;height:147" coordorigin="7786,10916" coordsize="1164,147" path="m8384,11038l8328,11038,8328,11048,8384,11048,8384,11038xe" filled="t" fillcolor="#000000" stroked="f">
                <v:path arrowok="t"/>
                <v:fill type="solid"/>
              </v:shape>
              <v:shape style="position:absolute;left:7786;top:10916;width:1164;height:147" coordorigin="7786,10916" coordsize="1164,147" path="m8362,10929l8350,10929,8350,11038,8362,11038,8362,10929xe" filled="t" fillcolor="#000000" stroked="f">
                <v:path arrowok="t"/>
                <v:fill type="solid"/>
              </v:shape>
              <v:shape style="position:absolute;left:7786;top:10916;width:1164;height:147" coordorigin="7786,10916" coordsize="1164,147" path="m8362,10916l8355,10916,8325,10925,8325,10932,8350,10929,8362,10929,8362,10916xe" filled="t" fillcolor="#000000" stroked="f">
                <v:path arrowok="t"/>
                <v:fill type="solid"/>
              </v:shape>
              <v:shape style="position:absolute;left:7786;top:10916;width:1164;height:147" coordorigin="7786,10916" coordsize="1164,147" path="m8454,10916l8434,10921,8420,10935,8412,10956,8409,10982,8411,11008,8419,11029,8433,11044,8453,11049,8473,11044,8481,11037,8466,11037,8443,11034,8429,11021,8422,11001,8423,10968,8428,10945,8438,10931,8451,10926,8454,10925,8479,10925,8476,10922,8456,10916,8454,10916xe" filled="t" fillcolor="#000000" stroked="f">
                <v:path arrowok="t"/>
                <v:fill type="solid"/>
              </v:shape>
              <v:shape style="position:absolute;left:7786;top:10916;width:1164;height:147" coordorigin="7786,10916" coordsize="1164,147" path="m8479,10925l8454,10925,8472,10931,8482,10948,8487,10974,8485,11004,8478,11025,8466,11037,8481,11037,8488,11030,8496,11010,8499,10984,8497,10958,8489,10937,8479,10925xe" filled="t" fillcolor="#000000" stroked="f">
                <v:path arrowok="t"/>
                <v:fill type="solid"/>
              </v:shape>
              <v:shape style="position:absolute;left:7786;top:10916;width:1164;height:147" coordorigin="7786,10916" coordsize="1164,147" path="m8579,11015l8568,11015,8568,11048,8579,11048,8579,11015xe" filled="t" fillcolor="#000000" stroked="f">
                <v:path arrowok="t"/>
                <v:fill type="solid"/>
              </v:shape>
              <v:shape style="position:absolute;left:7786;top:10916;width:1164;height:147" coordorigin="7786,10916" coordsize="1164,147" path="m8579,10918l8564,10918,8507,11006,8507,11015,8599,11015,8599,11005,8579,11005,8518,11005,8566,10929,8579,10929,8579,10918xe" filled="t" fillcolor="#000000" stroked="f">
                <v:path arrowok="t"/>
                <v:fill type="solid"/>
              </v:shape>
              <v:shape style="position:absolute;left:7786;top:10916;width:1164;height:147" coordorigin="7786,10916" coordsize="1164,147" path="m8579,10929l8568,10929,8568,11005,8579,11005,8579,10929xe" filled="t" fillcolor="#000000" stroked="f">
                <v:path arrowok="t"/>
                <v:fill type="solid"/>
              </v:shape>
              <v:shape style="position:absolute;left:7786;top:10916;width:1164;height:147" coordorigin="7786,10916" coordsize="1164,147" path="m8630,10954l8619,10954,8619,11048,8630,11048,8630,10979,8635,10970,8638,10968,8630,10968,8630,10954xe" filled="t" fillcolor="#000000" stroked="f">
                <v:path arrowok="t"/>
                <v:fill type="solid"/>
              </v:shape>
              <v:shape style="position:absolute;left:7786;top:10916;width:1164;height:147" coordorigin="7786,10916" coordsize="1164,147" path="m8681,10961l8668,10961,8674,10966,8674,11048,8684,11048,8684,10979,8690,10970,8691,10969,8683,10969,8681,10961xe" filled="t" fillcolor="#000000" stroked="f">
                <v:path arrowok="t"/>
                <v:fill type="solid"/>
              </v:shape>
              <v:shape style="position:absolute;left:7786;top:10916;width:1164;height:147" coordorigin="7786,10916" coordsize="1164,147" path="m8739,10961l8723,10961,8728,10966,8728,11048,8739,11048,8739,10961,8739,10961xe" filled="t" fillcolor="#000000" stroked="f">
                <v:path arrowok="t"/>
                <v:fill type="solid"/>
              </v:shape>
              <v:shape style="position:absolute;left:7786;top:10916;width:1164;height:147" coordorigin="7786,10916" coordsize="1164,147" path="m8731,10952l8701,10952,8692,10959,8683,10969,8691,10969,8704,10961,8739,10961,8731,10952xe" filled="t" fillcolor="#000000" stroked="f">
                <v:path arrowok="t"/>
                <v:fill type="solid"/>
              </v:shape>
              <v:shape style="position:absolute;left:7786;top:10916;width:1164;height:147" coordorigin="7786,10916" coordsize="1164,147" path="m8671,10952l8646,10952,8639,10958,8630,10968,8638,10968,8649,10961,8681,10961,8681,10959,8671,10952xe" filled="t" fillcolor="#000000" stroked="f">
                <v:path arrowok="t"/>
                <v:fill type="solid"/>
              </v:shape>
              <v:shape style="position:absolute;left:7786;top:10916;width:1164;height:147" coordorigin="7786,10916" coordsize="1164,147" path="m8780,10954l8769,10954,8769,11048,8780,11048,8780,10979,8785,10970,8788,10968,8780,10968,8780,10954xe" filled="t" fillcolor="#000000" stroked="f">
                <v:path arrowok="t"/>
                <v:fill type="solid"/>
              </v:shape>
              <v:shape style="position:absolute;left:7786;top:10916;width:1164;height:147" coordorigin="7786,10916" coordsize="1164,147" path="m8831,10961l8818,10961,8824,10966,8824,11048,8834,11048,8834,10979,8840,10970,8841,10969,8833,10969,8831,10961xe" filled="t" fillcolor="#000000" stroked="f">
                <v:path arrowok="t"/>
                <v:fill type="solid"/>
              </v:shape>
              <v:shape style="position:absolute;left:7786;top:10916;width:1164;height:147" coordorigin="7786,10916" coordsize="1164,147" path="m8889,10961l8872,10961,8878,10966,8878,11048,8889,11048,8889,10961,8889,10961xe" filled="t" fillcolor="#000000" stroked="f">
                <v:path arrowok="t"/>
                <v:fill type="solid"/>
              </v:shape>
              <v:shape style="position:absolute;left:7786;top:10916;width:1164;height:147" coordorigin="7786,10916" coordsize="1164,147" path="m8881,10952l8851,10952,8842,10959,8833,10969,8841,10969,8854,10961,8889,10961,8881,10952xe" filled="t" fillcolor="#000000" stroked="f">
                <v:path arrowok="t"/>
                <v:fill type="solid"/>
              </v:shape>
              <v:shape style="position:absolute;left:7786;top:10916;width:1164;height:147" coordorigin="7786,10916" coordsize="1164,147" path="m8821,10952l8796,10952,8789,10958,8780,10968,8788,10968,8799,10961,8831,10961,8831,10959,8821,10952xe" filled="t" fillcolor="#000000" stroked="f">
                <v:path arrowok="t"/>
                <v:fill type="solid"/>
              </v:shape>
              <v:shape style="position:absolute;left:7786;top:10916;width:1164;height:147" coordorigin="7786,10916" coordsize="1164,147" path="m8914,10916l8926,10934,8935,10953,8939,10972,8939,10996,8936,11017,8930,11035,8922,11052,8927,11062,8938,11044,8946,11025,8950,11005,8950,10981,8947,10960,8941,10942,8933,10926,8914,10916xe" filled="t" fillcolor="#000000" stroked="f">
                <v:path arrowok="t"/>
                <v:fill type="solid"/>
              </v:shape>
              <v:shape style="position:absolute;left:823;top:11200;width:542;height:187" type="#_x0000_t75">
                <v:imagedata r:id="rId74" o:title=""/>
              </v:shape>
            </v:group>
            <v:group style="position:absolute;left:831;top:11559;width:1109;height:147" coordorigin="831,11559" coordsize="1109,147">
              <v:shape style="position:absolute;left:831;top:11559;width:1109;height:147" coordorigin="831,11559" coordsize="1109,147" path="m899,11569l871,11569,894,11576,902,11595,899,11610,884,11626,856,11648,840,11665,832,11676,831,11691,913,11691,913,11681,841,11681,849,11667,866,11652,892,11631,906,11617,912,11604,908,11579,899,11569xe" filled="t" fillcolor="#000000" stroked="f">
                <v:path arrowok="t"/>
                <v:fill type="solid"/>
              </v:shape>
              <v:shape style="position:absolute;left:831;top:11559;width:1109;height:147" coordorigin="831,11559" coordsize="1109,147" path="m894,11564l866,11564,847,11571,836,11584,843,11598,853,11577,871,11569,899,11569,894,11564xe" filled="t" fillcolor="#000000" stroked="f">
                <v:path arrowok="t"/>
                <v:fill type="solid"/>
              </v:shape>
              <v:shape style="position:absolute;left:831;top:11559;width:1109;height:147" coordorigin="831,11559" coordsize="1109,147" path="m956,11675l940,11675,940,11691,956,11691,956,11675xe" filled="t" fillcolor="#000000" stroked="f">
                <v:path arrowok="t"/>
                <v:fill type="solid"/>
              </v:shape>
              <v:shape style="position:absolute;left:831;top:11559;width:1109;height:147" coordorigin="831,11559" coordsize="1109,147" path="m1049,11569l1021,11569,1044,11576,1052,11595,1049,11610,1035,11626,1006,11648,990,11665,983,11676,981,11691,1063,11691,1063,11681,992,11681,1000,11667,1016,11652,1042,11631,1056,11617,1062,11604,1058,11579,1049,11569xe" filled="t" fillcolor="#000000" stroked="f">
                <v:path arrowok="t"/>
                <v:fill type="solid"/>
              </v:shape>
              <v:shape style="position:absolute;left:831;top:11559;width:1109;height:147" coordorigin="831,11559" coordsize="1109,147" path="m1044,11564l1016,11564,997,11571,986,11584,993,11598,1003,11577,1021,11569,1049,11569,1044,11564xe" filled="t" fillcolor="#000000" stroked="f">
                <v:path arrowok="t"/>
                <v:fill type="solid"/>
              </v:shape>
              <v:shape style="position:absolute;left:831;top:11559;width:1109;height:147" coordorigin="831,11559" coordsize="1109,147" path="m1148,11658l1137,11658,1137,11691,1148,11691,1148,11658xe" filled="t" fillcolor="#000000" stroked="f">
                <v:path arrowok="t"/>
                <v:fill type="solid"/>
              </v:shape>
              <v:shape style="position:absolute;left:831;top:11559;width:1109;height:147" coordorigin="831,11559" coordsize="1109,147" path="m1148,11561l1133,11561,1075,11649,1075,11658,1168,11658,1168,11649,1148,11649,1087,11649,1135,11572,1148,11572,1148,11561xe" filled="t" fillcolor="#000000" stroked="f">
                <v:path arrowok="t"/>
                <v:fill type="solid"/>
              </v:shape>
              <v:shape style="position:absolute;left:831;top:11559;width:1109;height:147" coordorigin="831,11559" coordsize="1109,147" path="m1148,11572l1137,11572,1137,11649,1148,11649,1148,11572xe" filled="t" fillcolor="#000000" stroked="f">
                <v:path arrowok="t"/>
                <v:fill type="solid"/>
              </v:shape>
              <v:shape style="position:absolute;left:831;top:11559;width:1109;height:147" coordorigin="831,11559" coordsize="1109,147" path="m1198,11561l1189,11561,1189,11602,1198,11602,1198,11561xe" filled="t" fillcolor="#000000" stroked="f">
                <v:path arrowok="t"/>
                <v:fill type="solid"/>
              </v:shape>
              <v:shape style="position:absolute;left:831;top:11559;width:1109;height:147" coordorigin="831,11559" coordsize="1109,147" path="m1218,11561l1209,11561,1209,11602,1218,11602,1218,11561xe" filled="t" fillcolor="#000000" stroked="f">
                <v:path arrowok="t"/>
                <v:fill type="solid"/>
              </v:shape>
              <v:shape style="position:absolute;left:831;top:11559;width:1109;height:147" coordorigin="831,11559" coordsize="1109,147" path="m1320,11559l1309,11577,1301,11597,1297,11616,1297,11640,1300,11661,1306,11680,1313,11696,1333,11706,1321,11688,1312,11669,1307,11650,1308,11626,1311,11605,1317,11586,1325,11570,1320,11559xe" filled="t" fillcolor="#000000" stroked="f">
                <v:path arrowok="t"/>
                <v:fill type="solid"/>
              </v:shape>
              <v:shape style="position:absolute;left:831;top:11559;width:1109;height:147" coordorigin="831,11559" coordsize="1109,147" path="m1351,11669l1365,11685,1384,11693,1411,11688,1422,11680,1407,11680,1381,11680,1367,11671,1351,11669xe" filled="t" fillcolor="#000000" stroked="f">
                <v:path arrowok="t"/>
                <v:fill type="solid"/>
              </v:shape>
              <v:shape style="position:absolute;left:831;top:11559;width:1109;height:147" coordorigin="831,11559" coordsize="1109,147" path="m1421,11614l1394,11614,1415,11622,1424,11641,1421,11665,1407,11680,1422,11680,1427,11676,1435,11658,1432,11632,1421,11614xe" filled="t" fillcolor="#000000" stroked="f">
                <v:path arrowok="t"/>
                <v:fill type="solid"/>
              </v:shape>
              <v:shape style="position:absolute;left:831;top:11559;width:1109;height:147" coordorigin="831,11559" coordsize="1109,147" path="m1426,11561l1362,11561,1356,11631,1365,11632,1370,11621,1380,11616,1367,11616,1371,11571,1426,11571,1426,11561xe" filled="t" fillcolor="#000000" stroked="f">
                <v:path arrowok="t"/>
                <v:fill type="solid"/>
              </v:shape>
              <v:shape style="position:absolute;left:831;top:11559;width:1109;height:147" coordorigin="831,11559" coordsize="1109,147" path="m1385,11605l1375,11609,1367,11616,1380,11616,1383,11614,1421,11614,1421,11614,1403,11605,1385,11605xe" filled="t" fillcolor="#000000" stroked="f">
                <v:path arrowok="t"/>
                <v:fill type="solid"/>
              </v:shape>
              <v:shape style="position:absolute;left:831;top:11559;width:1109;height:147" coordorigin="831,11559" coordsize="1109,147" path="m1533,11561l1453,11561,1453,11571,1521,11571,1465,11691,1478,11691,1533,11568,1533,11561xe" filled="t" fillcolor="#000000" stroked="f">
                <v:path arrowok="t"/>
                <v:fill type="solid"/>
              </v:shape>
              <v:shape style="position:absolute;left:831;top:11559;width:1109;height:147" coordorigin="831,11559" coordsize="1109,147" path="m1619,11598l1608,11598,1608,11691,1619,11691,1619,11622,1624,11613,1627,11612,1619,11612,1619,11598xe" filled="t" fillcolor="#000000" stroked="f">
                <v:path arrowok="t"/>
                <v:fill type="solid"/>
              </v:shape>
              <v:shape style="position:absolute;left:831;top:11559;width:1109;height:147" coordorigin="831,11559" coordsize="1109,147" path="m1670,11604l1657,11604,1663,11610,1663,11691,1673,11691,1673,11622,1679,11613,1680,11613,1673,11613,1670,11604xe" filled="t" fillcolor="#000000" stroked="f">
                <v:path arrowok="t"/>
                <v:fill type="solid"/>
              </v:shape>
              <v:shape style="position:absolute;left:831;top:11559;width:1109;height:147" coordorigin="831,11559" coordsize="1109,147" path="m1728,11604l1712,11604,1717,11610,1717,11691,1728,11691,1728,11605,1728,11604xe" filled="t" fillcolor="#000000" stroked="f">
                <v:path arrowok="t"/>
                <v:fill type="solid"/>
              </v:shape>
              <v:shape style="position:absolute;left:831;top:11559;width:1109;height:147" coordorigin="831,11559" coordsize="1109,147" path="m1720,11596l1690,11596,1681,11603,1673,11613,1680,11613,1693,11604,1728,11604,1720,11596xe" filled="t" fillcolor="#000000" stroked="f">
                <v:path arrowok="t"/>
                <v:fill type="solid"/>
              </v:shape>
              <v:shape style="position:absolute;left:831;top:11559;width:1109;height:147" coordorigin="831,11559" coordsize="1109,147" path="m1660,11596l1635,11596,1628,11602,1619,11612,1627,11612,1638,11604,1670,11604,1670,11602,1660,11596xe" filled="t" fillcolor="#000000" stroked="f">
                <v:path arrowok="t"/>
                <v:fill type="solid"/>
              </v:shape>
              <v:shape style="position:absolute;left:831;top:11559;width:1109;height:147" coordorigin="831,11559" coordsize="1109,147" path="m1769,11598l1758,11598,1758,11691,1769,11691,1769,11622,1774,11613,1777,11612,1769,11612,1769,11598xe" filled="t" fillcolor="#000000" stroked="f">
                <v:path arrowok="t"/>
                <v:fill type="solid"/>
              </v:shape>
              <v:shape style="position:absolute;left:831;top:11559;width:1109;height:147" coordorigin="831,11559" coordsize="1109,147" path="m1820,11604l1807,11604,1813,11610,1813,11691,1823,11691,1823,11622,1829,11613,1830,11613,1823,11613,1820,11604xe" filled="t" fillcolor="#000000" stroked="f">
                <v:path arrowok="t"/>
                <v:fill type="solid"/>
              </v:shape>
              <v:shape style="position:absolute;left:831;top:11559;width:1109;height:147" coordorigin="831,11559" coordsize="1109,147" path="m1878,11604l1862,11604,1867,11610,1867,11691,1878,11691,1878,11605,1878,11604xe" filled="t" fillcolor="#000000" stroked="f">
                <v:path arrowok="t"/>
                <v:fill type="solid"/>
              </v:shape>
              <v:shape style="position:absolute;left:831;top:11559;width:1109;height:147" coordorigin="831,11559" coordsize="1109,147" path="m1870,11596l1840,11596,1831,11603,1823,11613,1830,11613,1843,11604,1878,11604,1870,11596xe" filled="t" fillcolor="#000000" stroked="f">
                <v:path arrowok="t"/>
                <v:fill type="solid"/>
              </v:shape>
              <v:shape style="position:absolute;left:831;top:11559;width:1109;height:147" coordorigin="831,11559" coordsize="1109,147" path="m1810,11596l1785,11596,1778,11602,1769,11612,1777,11612,1788,11604,1820,11604,1820,11602,1810,11596xe" filled="t" fillcolor="#000000" stroked="f">
                <v:path arrowok="t"/>
                <v:fill type="solid"/>
              </v:shape>
              <v:shape style="position:absolute;left:831;top:11559;width:1109;height:147" coordorigin="831,11559" coordsize="1109,147" path="m1903,11559l1915,11577,1924,11596,1929,11616,1928,11640,1925,11661,1919,11679,1911,11695,1916,11706,1927,11688,1935,11669,1939,11649,1939,11625,1936,11604,1930,11586,1923,11569,1903,11559xe" filled="t" fillcolor="#000000" stroked="f">
                <v:path arrowok="t"/>
                <v:fill type="solid"/>
              </v:shape>
            </v:group>
            <v:group style="position:absolute;left:4306;top:11559;width:1114;height:147" coordorigin="4306,11559" coordsize="1114,147">
              <v:shape style="position:absolute;left:4306;top:11559;width:1114;height:147" coordorigin="4306,11559" coordsize="1114,147" path="m4306,11667l4318,11684,4337,11692,4365,11690,4381,11682,4360,11682,4335,11680,4321,11671,4306,11667xe" filled="t" fillcolor="#000000" stroked="f">
                <v:path arrowok="t"/>
                <v:fill type="solid"/>
              </v:shape>
              <v:shape style="position:absolute;left:4306;top:11559;width:1114;height:147" coordorigin="4306,11559" coordsize="1114,147" path="m4380,11569l4367,11569,4378,11576,4378,11592,4370,11610,4348,11617,4333,11617,4333,11627,4345,11627,4370,11632,4381,11647,4377,11672,4360,11682,4381,11682,4384,11681,4393,11665,4389,11639,4377,11626,4384,11615,4390,11606,4390,11591,4381,11570,4380,11569xe" filled="t" fillcolor="#000000" stroked="f">
                <v:path arrowok="t"/>
                <v:fill type="solid"/>
              </v:shape>
              <v:shape style="position:absolute;left:4306;top:11559;width:1114;height:147" coordorigin="4306,11559" coordsize="1114,147" path="m4362,11560l4338,11562,4322,11570,4320,11586,4329,11575,4338,11569,4380,11569,4362,11560xe" filled="t" fillcolor="#000000" stroked="f">
                <v:path arrowok="t"/>
                <v:fill type="solid"/>
              </v:shape>
              <v:shape style="position:absolute;left:4306;top:11559;width:1114;height:147" coordorigin="4306,11559" coordsize="1114,147" path="m4436,11675l4421,11675,4421,11691,4436,11691,4436,11675xe" filled="t" fillcolor="#000000" stroked="f">
                <v:path arrowok="t"/>
                <v:fill type="solid"/>
              </v:shape>
              <v:shape style="position:absolute;left:4306;top:11559;width:1114;height:147" coordorigin="4306,11559" coordsize="1114,147" path="m4533,11681l4477,11681,4477,11691,4533,11691,4533,11681xe" filled="t" fillcolor="#000000" stroked="f">
                <v:path arrowok="t"/>
                <v:fill type="solid"/>
              </v:shape>
              <v:shape style="position:absolute;left:4306;top:11559;width:1114;height:147" coordorigin="4306,11559" coordsize="1114,147" path="m4512,11572l4500,11572,4500,11681,4512,11681,4512,11572xe" filled="t" fillcolor="#000000" stroked="f">
                <v:path arrowok="t"/>
                <v:fill type="solid"/>
              </v:shape>
              <v:shape style="position:absolute;left:4306;top:11559;width:1114;height:147" coordorigin="4306,11559" coordsize="1114,147" path="m4512,11559l4504,11559,4475,11569,4475,11576,4500,11572,4512,11572,4512,11559xe" filled="t" fillcolor="#000000" stroked="f">
                <v:path arrowok="t"/>
                <v:fill type="solid"/>
              </v:shape>
              <v:shape style="position:absolute;left:4306;top:11559;width:1114;height:147" coordorigin="4306,11559" coordsize="1114,147" path="m4629,11658l4617,11658,4617,11691,4629,11691,4629,11658xe" filled="t" fillcolor="#000000" stroked="f">
                <v:path arrowok="t"/>
                <v:fill type="solid"/>
              </v:shape>
              <v:shape style="position:absolute;left:4306;top:11559;width:1114;height:147" coordorigin="4306,11559" coordsize="1114,147" path="m4629,11561l4613,11561,4556,11649,4556,11658,4648,11658,4648,11649,4629,11649,4568,11649,4616,11572,4629,11572,4629,11561xe" filled="t" fillcolor="#000000" stroked="f">
                <v:path arrowok="t"/>
                <v:fill type="solid"/>
              </v:shape>
              <v:shape style="position:absolute;left:4306;top:11559;width:1114;height:147" coordorigin="4306,11559" coordsize="1114,147" path="m4629,11572l4617,11572,4617,11649,4629,11649,4629,11572xe" filled="t" fillcolor="#000000" stroked="f">
                <v:path arrowok="t"/>
                <v:fill type="solid"/>
              </v:shape>
              <v:shape style="position:absolute;left:4306;top:11559;width:1114;height:147" coordorigin="4306,11559" coordsize="1114,147" path="m4678,11561l4669,11561,4669,11602,4678,11602,4678,11561xe" filled="t" fillcolor="#000000" stroked="f">
                <v:path arrowok="t"/>
                <v:fill type="solid"/>
              </v:shape>
              <v:shape style="position:absolute;left:4306;top:11559;width:1114;height:147" coordorigin="4306,11559" coordsize="1114,147" path="m4698,11561l4689,11561,4689,11602,4698,11602,4698,11561xe" filled="t" fillcolor="#000000" stroked="f">
                <v:path arrowok="t"/>
                <v:fill type="solid"/>
              </v:shape>
              <v:shape style="position:absolute;left:4306;top:11559;width:1114;height:147" coordorigin="4306,11559" coordsize="1114,147" path="m4801,11559l4789,11577,4781,11597,4777,11616,4777,11640,4780,11661,4786,11680,4794,11696,4814,11706,4801,11688,4793,11669,4788,11650,4788,11626,4791,11605,4797,11586,4806,11570,4801,11559xe" filled="t" fillcolor="#000000" stroked="f">
                <v:path arrowok="t"/>
                <v:fill type="solid"/>
              </v:shape>
              <v:shape style="position:absolute;left:4306;top:11559;width:1114;height:147" coordorigin="4306,11559" coordsize="1114,147" path="m4873,11559l4849,11564,4835,11579,4837,11604,4848,11618,4834,11637,4828,11654,4834,11677,4849,11689,4873,11693,4898,11689,4907,11683,4882,11683,4855,11679,4841,11667,4840,11658,4847,11642,4866,11631,4901,11631,4894,11625,4904,11618,4873,11618,4857,11614,4845,11606,4845,11577,4857,11569,4903,11569,4889,11561,4873,11559xe" filled="t" fillcolor="#000000" stroked="f">
                <v:path arrowok="t"/>
                <v:fill type="solid"/>
              </v:shape>
              <v:shape style="position:absolute;left:4306;top:11559;width:1114;height:147" coordorigin="4306,11559" coordsize="1114,147" path="m4901,11631l4866,11631,4893,11639,4906,11651,4900,11673,4882,11683,4907,11683,4914,11677,4915,11653,4909,11636,4901,11631xe" filled="t" fillcolor="#000000" stroked="f">
                <v:path arrowok="t"/>
                <v:fill type="solid"/>
              </v:shape>
              <v:shape style="position:absolute;left:4306;top:11559;width:1114;height:147" coordorigin="4306,11559" coordsize="1114,147" path="m4903,11569l4890,11569,4902,11577,4902,11606,4890,11614,4873,11618,4904,11618,4905,11617,4914,11607,4914,11592,4908,11572,4903,11569xe" filled="t" fillcolor="#000000" stroked="f">
                <v:path arrowok="t"/>
                <v:fill type="solid"/>
              </v:shape>
              <v:shape style="position:absolute;left:4306;top:11559;width:1114;height:147" coordorigin="4306,11559" coordsize="1114,147" path="m4974,11559l4953,11565,4939,11579,4931,11600,4929,11625,4931,11651,4939,11673,4952,11687,4972,11693,4993,11688,5000,11681,4985,11681,4962,11678,4948,11665,4942,11645,4943,11612,4948,11589,4957,11575,4971,11569,4974,11569,4998,11569,4995,11565,4976,11559,4974,11559xe" filled="t" fillcolor="#000000" stroked="f">
                <v:path arrowok="t"/>
                <v:fill type="solid"/>
              </v:shape>
              <v:shape style="position:absolute;left:4306;top:11559;width:1114;height:147" coordorigin="4306,11559" coordsize="1114,147" path="m4998,11569l4974,11569,4991,11575,5002,11592,5006,11617,5004,11648,4997,11669,4985,11681,5000,11681,5007,11674,5016,11653,5019,11628,5016,11602,5008,11580,4998,11569xe" filled="t" fillcolor="#000000" stroked="f">
                <v:path arrowok="t"/>
                <v:fill type="solid"/>
              </v:shape>
              <v:shape style="position:absolute;left:4306;top:11559;width:1114;height:147" coordorigin="4306,11559" coordsize="1114,147" path="m5099,11598l5088,11598,5088,11691,5099,11691,5099,11622,5105,11613,5107,11612,5099,11612,5099,11598xe" filled="t" fillcolor="#000000" stroked="f">
                <v:path arrowok="t"/>
                <v:fill type="solid"/>
              </v:shape>
              <v:shape style="position:absolute;left:4306;top:11559;width:1114;height:147" coordorigin="4306,11559" coordsize="1114,147" path="m5151,11604l5137,11604,5143,11610,5143,11691,5154,11691,5154,11622,5160,11613,5160,11613,5153,11613,5151,11604xe" filled="t" fillcolor="#000000" stroked="f">
                <v:path arrowok="t"/>
                <v:fill type="solid"/>
              </v:shape>
              <v:shape style="position:absolute;left:4306;top:11559;width:1114;height:147" coordorigin="4306,11559" coordsize="1114,147" path="m5208,11604l5192,11604,5198,11610,5198,11691,5209,11691,5209,11605,5208,11604xe" filled="t" fillcolor="#000000" stroked="f">
                <v:path arrowok="t"/>
                <v:fill type="solid"/>
              </v:shape>
              <v:shape style="position:absolute;left:4306;top:11559;width:1114;height:147" coordorigin="4306,11559" coordsize="1114,147" path="m5200,11596l5170,11596,5161,11603,5153,11613,5160,11613,5173,11604,5208,11604,5200,11596xe" filled="t" fillcolor="#000000" stroked="f">
                <v:path arrowok="t"/>
                <v:fill type="solid"/>
              </v:shape>
              <v:shape style="position:absolute;left:4306;top:11559;width:1114;height:147" coordorigin="4306,11559" coordsize="1114,147" path="m5141,11596l5116,11596,5109,11602,5099,11612,5107,11612,5119,11604,5151,11604,5150,11602,5141,11596xe" filled="t" fillcolor="#000000" stroked="f">
                <v:path arrowok="t"/>
                <v:fill type="solid"/>
              </v:shape>
              <v:shape style="position:absolute;left:4306;top:11559;width:1114;height:147" coordorigin="4306,11559" coordsize="1114,147" path="m5249,11598l5238,11598,5238,11691,5249,11691,5249,11622,5255,11613,5257,11612,5249,11612,5249,11598xe" filled="t" fillcolor="#000000" stroked="f">
                <v:path arrowok="t"/>
                <v:fill type="solid"/>
              </v:shape>
              <v:shape style="position:absolute;left:4306;top:11559;width:1114;height:147" coordorigin="4306,11559" coordsize="1114,147" path="m5301,11604l5287,11604,5293,11610,5293,11691,5304,11691,5304,11622,5310,11613,5310,11613,5303,11613,5301,11604xe" filled="t" fillcolor="#000000" stroked="f">
                <v:path arrowok="t"/>
                <v:fill type="solid"/>
              </v:shape>
              <v:shape style="position:absolute;left:4306;top:11559;width:1114;height:147" coordorigin="4306,11559" coordsize="1114,147" path="m5358,11604l5342,11604,5348,11610,5348,11691,5359,11691,5359,11605,5358,11604xe" filled="t" fillcolor="#000000" stroked="f">
                <v:path arrowok="t"/>
                <v:fill type="solid"/>
              </v:shape>
              <v:shape style="position:absolute;left:4306;top:11559;width:1114;height:147" coordorigin="4306,11559" coordsize="1114,147" path="m5350,11596l5320,11596,5311,11603,5303,11613,5310,11613,5323,11604,5358,11604,5350,11596xe" filled="t" fillcolor="#000000" stroked="f">
                <v:path arrowok="t"/>
                <v:fill type="solid"/>
              </v:shape>
              <v:shape style="position:absolute;left:4306;top:11559;width:1114;height:147" coordorigin="4306,11559" coordsize="1114,147" path="m5291,11596l5266,11596,5259,11602,5249,11612,5257,11612,5269,11604,5301,11604,5300,11602,5291,11596xe" filled="t" fillcolor="#000000" stroked="f">
                <v:path arrowok="t"/>
                <v:fill type="solid"/>
              </v:shape>
              <v:shape style="position:absolute;left:4306;top:11559;width:1114;height:147" coordorigin="4306,11559" coordsize="1114,147" path="m5383,11559l5396,11577,5404,11596,5409,11616,5409,11640,5406,11661,5400,11679,5391,11695,5396,11706,5408,11688,5415,11669,5420,11649,5419,11625,5416,11604,5411,11586,5403,11569,5383,11559xe" filled="t" fillcolor="#000000" stroked="f">
                <v:path arrowok="t"/>
                <v:fill type="solid"/>
              </v:shape>
            </v:group>
            <v:group style="position:absolute;left:7786;top:11559;width:1214;height:147" coordorigin="7786,11559" coordsize="1214,147">
              <v:shape style="position:absolute;left:7786;top:11559;width:1214;height:147" coordorigin="7786,11559" coordsize="1214,147" path="m7859,11658l7847,11658,7847,11691,7859,11691,7859,11658xe" filled="t" fillcolor="#000000" stroked="f">
                <v:path arrowok="t"/>
                <v:fill type="solid"/>
              </v:shape>
              <v:shape style="position:absolute;left:7786;top:11559;width:1214;height:147" coordorigin="7786,11559" coordsize="1214,147" path="m7859,11561l7843,11561,7786,11649,7786,11658,7879,11658,7879,11649,7859,11649,7798,11649,7846,11572,7859,11572,7859,11561xe" filled="t" fillcolor="#000000" stroked="f">
                <v:path arrowok="t"/>
                <v:fill type="solid"/>
              </v:shape>
              <v:shape style="position:absolute;left:7786;top:11559;width:1214;height:147" coordorigin="7786,11559" coordsize="1214,147" path="m7859,11572l7847,11572,7847,11649,7859,11649,7859,11572xe" filled="t" fillcolor="#000000" stroked="f">
                <v:path arrowok="t"/>
                <v:fill type="solid"/>
              </v:shape>
              <v:shape style="position:absolute;left:7786;top:11559;width:1214;height:147" coordorigin="7786,11559" coordsize="1214,147" path="m7916,11675l7901,11675,7901,11691,7916,11691,7916,11675xe" filled="t" fillcolor="#000000" stroked="f">
                <v:path arrowok="t"/>
                <v:fill type="solid"/>
              </v:shape>
              <v:shape style="position:absolute;left:7786;top:11559;width:1214;height:147" coordorigin="7786,11559" coordsize="1214,147" path="m7936,11667l7949,11684,7967,11692,7996,11690,8011,11682,7991,11682,7966,11680,7951,11671,7936,11667xe" filled="t" fillcolor="#000000" stroked="f">
                <v:path arrowok="t"/>
                <v:fill type="solid"/>
              </v:shape>
              <v:shape style="position:absolute;left:7786;top:11559;width:1214;height:147" coordorigin="7786,11559" coordsize="1214,147" path="m8011,11569l7998,11569,8009,11576,8009,11592,8001,11610,7979,11617,7963,11617,7963,11627,7975,11627,8000,11632,8012,11647,8007,11672,7991,11682,8011,11682,8014,11681,8023,11665,8020,11639,8008,11626,8015,11615,8021,11606,8021,11591,8012,11570,8011,11569xe" filled="t" fillcolor="#000000" stroked="f">
                <v:path arrowok="t"/>
                <v:fill type="solid"/>
              </v:shape>
              <v:shape style="position:absolute;left:7786;top:11559;width:1214;height:147" coordorigin="7786,11559" coordsize="1214,147" path="m7992,11560l7969,11562,7952,11570,7950,11586,7959,11575,7968,11569,8011,11569,7992,11560xe" filled="t" fillcolor="#000000" stroked="f">
                <v:path arrowok="t"/>
                <v:fill type="solid"/>
              </v:shape>
              <v:shape style="position:absolute;left:7786;top:11559;width:1214;height:147" coordorigin="7786,11559" coordsize="1214,147" path="m8124,11561l8044,11561,8044,11571,8111,11571,8056,11691,8069,11691,8124,11568,8124,11561xe" filled="t" fillcolor="#000000" stroked="f">
                <v:path arrowok="t"/>
                <v:fill type="solid"/>
              </v:shape>
              <v:shape style="position:absolute;left:7786;top:11559;width:1214;height:147" coordorigin="7786,11559" coordsize="1214,147" path="m8158,11561l8149,11561,8149,11602,8158,11602,8158,11561xe" filled="t" fillcolor="#000000" stroked="f">
                <v:path arrowok="t"/>
                <v:fill type="solid"/>
              </v:shape>
              <v:shape style="position:absolute;left:7786;top:11559;width:1214;height:147" coordorigin="7786,11559" coordsize="1214,147" path="m8178,11561l8169,11561,8169,11602,8178,11602,8178,11561xe" filled="t" fillcolor="#000000" stroked="f">
                <v:path arrowok="t"/>
                <v:fill type="solid"/>
              </v:shape>
              <v:shape style="position:absolute;left:7786;top:11559;width:1214;height:147" coordorigin="7786,11559" coordsize="1214,147" path="m8281,11559l8270,11577,8262,11597,8257,11616,8258,11640,8261,11661,8266,11680,8274,11696,8294,11706,8282,11688,8273,11669,8268,11650,8269,11626,8272,11605,8278,11586,8286,11570,8281,11559xe" filled="t" fillcolor="#000000" stroked="f">
                <v:path arrowok="t"/>
                <v:fill type="solid"/>
              </v:shape>
              <v:shape style="position:absolute;left:7786;top:11559;width:1214;height:147" coordorigin="7786,11559" coordsize="1214,147" path="m8384,11681l8328,11681,8328,11691,8384,11691,8384,11681xe" filled="t" fillcolor="#000000" stroked="f">
                <v:path arrowok="t"/>
                <v:fill type="solid"/>
              </v:shape>
              <v:shape style="position:absolute;left:7786;top:11559;width:1214;height:147" coordorigin="7786,11559" coordsize="1214,147" path="m8362,11572l8350,11572,8350,11681,8362,11681,8362,11572xe" filled="t" fillcolor="#000000" stroked="f">
                <v:path arrowok="t"/>
                <v:fill type="solid"/>
              </v:shape>
              <v:shape style="position:absolute;left:7786;top:11559;width:1214;height:147" coordorigin="7786,11559" coordsize="1214,147" path="m8362,11559l8355,11559,8325,11569,8325,11576,8350,11572,8362,11572,8362,11559xe" filled="t" fillcolor="#000000" stroked="f">
                <v:path arrowok="t"/>
                <v:fill type="solid"/>
              </v:shape>
              <v:shape style="position:absolute;left:7786;top:11559;width:1214;height:147" coordorigin="7786,11559" coordsize="1214,147" path="m8484,11681l8428,11681,8428,11691,8484,11691,8484,11681xe" filled="t" fillcolor="#000000" stroked="f">
                <v:path arrowok="t"/>
                <v:fill type="solid"/>
              </v:shape>
              <v:shape style="position:absolute;left:7786;top:11559;width:1214;height:147" coordorigin="7786,11559" coordsize="1214,147" path="m8462,11572l8450,11572,8450,11681,8462,11681,8462,11572xe" filled="t" fillcolor="#000000" stroked="f">
                <v:path arrowok="t"/>
                <v:fill type="solid"/>
              </v:shape>
              <v:shape style="position:absolute;left:7786;top:11559;width:1214;height:147" coordorigin="7786,11559" coordsize="1214,147" path="m8462,11559l8455,11559,8426,11569,8426,11576,8450,11572,8462,11572,8462,11559xe" filled="t" fillcolor="#000000" stroked="f">
                <v:path arrowok="t"/>
                <v:fill type="solid"/>
              </v:shape>
              <v:shape style="position:absolute;left:7786;top:11559;width:1214;height:147" coordorigin="7786,11559" coordsize="1214,147" path="m8584,11681l8528,11681,8528,11691,8584,11691,8584,11681xe" filled="t" fillcolor="#000000" stroked="f">
                <v:path arrowok="t"/>
                <v:fill type="solid"/>
              </v:shape>
              <v:shape style="position:absolute;left:7786;top:11559;width:1214;height:147" coordorigin="7786,11559" coordsize="1214,147" path="m8562,11572l8550,11572,8550,11681,8562,11681,8562,11572xe" filled="t" fillcolor="#000000" stroked="f">
                <v:path arrowok="t"/>
                <v:fill type="solid"/>
              </v:shape>
              <v:shape style="position:absolute;left:7786;top:11559;width:1214;height:147" coordorigin="7786,11559" coordsize="1214,147" path="m8562,11559l8555,11559,8526,11569,8526,11576,8550,11572,8562,11572,8562,11559xe" filled="t" fillcolor="#000000" stroked="f">
                <v:path arrowok="t"/>
                <v:fill type="solid"/>
              </v:shape>
              <v:shape style="position:absolute;left:7786;top:11559;width:1214;height:147" coordorigin="7786,11559" coordsize="1214,147" path="m8680,11598l8669,11598,8669,11691,8680,11691,8680,11622,8685,11613,8688,11612,8680,11612,8680,11598xe" filled="t" fillcolor="#000000" stroked="f">
                <v:path arrowok="t"/>
                <v:fill type="solid"/>
              </v:shape>
              <v:shape style="position:absolute;left:7786;top:11559;width:1214;height:147" coordorigin="7786,11559" coordsize="1214,147" path="m8731,11604l8718,11604,8724,11610,8724,11691,8734,11691,8734,11622,8740,11613,8741,11613,8734,11613,8731,11604xe" filled="t" fillcolor="#000000" stroked="f">
                <v:path arrowok="t"/>
                <v:fill type="solid"/>
              </v:shape>
              <v:shape style="position:absolute;left:7786;top:11559;width:1214;height:147" coordorigin="7786,11559" coordsize="1214,147" path="m8789,11604l8773,11604,8778,11610,8778,11691,8789,11691,8789,11605,8789,11604xe" filled="t" fillcolor="#000000" stroked="f">
                <v:path arrowok="t"/>
                <v:fill type="solid"/>
              </v:shape>
              <v:shape style="position:absolute;left:7786;top:11559;width:1214;height:147" coordorigin="7786,11559" coordsize="1214,147" path="m8781,11596l8751,11596,8742,11603,8734,11613,8741,11613,8754,11604,8789,11604,8781,11596xe" filled="t" fillcolor="#000000" stroked="f">
                <v:path arrowok="t"/>
                <v:fill type="solid"/>
              </v:shape>
              <v:shape style="position:absolute;left:7786;top:11559;width:1214;height:147" coordorigin="7786,11559" coordsize="1214,147" path="m8721,11596l8696,11596,8689,11602,8680,11612,8688,11612,8699,11604,8731,11604,8731,11602,8721,11596xe" filled="t" fillcolor="#000000" stroked="f">
                <v:path arrowok="t"/>
                <v:fill type="solid"/>
              </v:shape>
              <v:shape style="position:absolute;left:7786;top:11559;width:1214;height:147" coordorigin="7786,11559" coordsize="1214,147" path="m8830,11598l8819,11598,8819,11691,8830,11691,8830,11622,8835,11613,8838,11612,8830,11612,8830,11598xe" filled="t" fillcolor="#000000" stroked="f">
                <v:path arrowok="t"/>
                <v:fill type="solid"/>
              </v:shape>
              <v:shape style="position:absolute;left:7786;top:11559;width:1214;height:147" coordorigin="7786,11559" coordsize="1214,147" path="m8881,11604l8868,11604,8874,11610,8874,11691,8884,11691,8884,11622,8890,11613,8891,11613,8883,11613,8881,11604xe" filled="t" fillcolor="#000000" stroked="f">
                <v:path arrowok="t"/>
                <v:fill type="solid"/>
              </v:shape>
              <v:shape style="position:absolute;left:7786;top:11559;width:1214;height:147" coordorigin="7786,11559" coordsize="1214,147" path="m8939,11604l8923,11604,8928,11610,8928,11691,8939,11691,8939,11605,8939,11604xe" filled="t" fillcolor="#000000" stroked="f">
                <v:path arrowok="t"/>
                <v:fill type="solid"/>
              </v:shape>
              <v:shape style="position:absolute;left:7786;top:11559;width:1214;height:147" coordorigin="7786,11559" coordsize="1214,147" path="m8931,11596l8901,11596,8892,11603,8883,11613,8891,11613,8904,11604,8939,11604,8931,11596xe" filled="t" fillcolor="#000000" stroked="f">
                <v:path arrowok="t"/>
                <v:fill type="solid"/>
              </v:shape>
              <v:shape style="position:absolute;left:7786;top:11559;width:1214;height:147" coordorigin="7786,11559" coordsize="1214,147" path="m8871,11596l8846,11596,8839,11602,8830,11612,8838,11612,8849,11604,8881,11604,8881,11602,8871,11596xe" filled="t" fillcolor="#000000" stroked="f">
                <v:path arrowok="t"/>
                <v:fill type="solid"/>
              </v:shape>
              <v:shape style="position:absolute;left:7786;top:11559;width:1214;height:147" coordorigin="7786,11559" coordsize="1214,147" path="m8964,11559l8976,11577,8985,11596,8990,11616,8989,11640,8986,11661,8980,11679,8972,11695,8977,11706,8988,11688,8996,11669,9000,11649,9000,11625,8997,11604,8991,11586,8983,11569,8964,11559xe" filled="t" fillcolor="#000000" stroked="f">
                <v:path arrowok="t"/>
                <v:fill type="solid"/>
              </v:shape>
              <v:shape style="position:absolute;left:823;top:11844;width:1728;height:186" type="#_x0000_t75">
                <v:imagedata r:id="rId75" o:title=""/>
              </v:shape>
              <v:shape style="position:absolute;left:834;top:12177;width:2399;height:187" type="#_x0000_t75">
                <v:imagedata r:id="rId76" o:title=""/>
              </v:shape>
              <v:shape style="position:absolute;left:823;top:12489;width:723;height:185" type="#_x0000_t75">
                <v:imagedata r:id="rId77" o:title=""/>
              </v:shape>
            </v:group>
            <v:group style="position:absolute;left:828;top:12847;width:1012;height:147" coordorigin="828,12847" coordsize="1012,147">
              <v:shape style="position:absolute;left:828;top:12847;width:1012;height:147" coordorigin="828,12847" coordsize="1012,147" path="m873,12847l853,12852,839,12866,830,12887,828,12913,830,12939,838,12960,852,12975,871,12980,892,12975,900,12968,885,12968,862,12965,848,12952,841,12932,842,12899,847,12876,856,12862,870,12857,873,12856,898,12856,894,12853,875,12847,873,12847xe" filled="t" fillcolor="#000000" stroked="f">
                <v:path arrowok="t"/>
                <v:fill type="solid"/>
              </v:shape>
              <v:shape style="position:absolute;left:828;top:12847;width:1012;height:147" coordorigin="828,12847" coordsize="1012,147" path="m898,12856l873,12856,890,12863,901,12879,906,12905,904,12935,897,12956,885,12968,900,12968,907,12961,915,12941,918,12915,915,12889,908,12868,898,12856xe" filled="t" fillcolor="#000000" stroked="f">
                <v:path arrowok="t"/>
                <v:fill type="solid"/>
              </v:shape>
              <v:shape style="position:absolute;left:828;top:12847;width:1012;height:147" coordorigin="828,12847" coordsize="1012,147" path="m956,12962l940,12962,940,12979,956,12979,956,12962xe" filled="t" fillcolor="#000000" stroked="f">
                <v:path arrowok="t"/>
                <v:fill type="solid"/>
              </v:shape>
              <v:shape style="position:absolute;left:828;top:12847;width:1012;height:147" coordorigin="828,12847" coordsize="1012,147" path="m1048,12946l1036,12946,1036,12979,1048,12979,1048,12946xe" filled="t" fillcolor="#000000" stroked="f">
                <v:path arrowok="t"/>
                <v:fill type="solid"/>
              </v:shape>
              <v:shape style="position:absolute;left:828;top:12847;width:1012;height:147" coordorigin="828,12847" coordsize="1012,147" path="m1048,12849l1032,12849,975,12937,975,12946,1068,12946,1068,12936,1048,12936,987,12936,1035,12860,1048,12860,1048,12849xe" filled="t" fillcolor="#000000" stroked="f">
                <v:path arrowok="t"/>
                <v:fill type="solid"/>
              </v:shape>
              <v:shape style="position:absolute;left:828;top:12847;width:1012;height:147" coordorigin="828,12847" coordsize="1012,147" path="m1048,12860l1036,12860,1036,12936,1048,12936,1048,12860xe" filled="t" fillcolor="#000000" stroked="f">
                <v:path arrowok="t"/>
                <v:fill type="solid"/>
              </v:shape>
              <v:shape style="position:absolute;left:828;top:12847;width:1012;height:147" coordorigin="828,12847" coordsize="1012,147" path="m1097,12849l1088,12849,1088,12889,1097,12889,1097,12849xe" filled="t" fillcolor="#000000" stroked="f">
                <v:path arrowok="t"/>
                <v:fill type="solid"/>
              </v:shape>
              <v:shape style="position:absolute;left:828;top:12847;width:1012;height:147" coordorigin="828,12847" coordsize="1012,147" path="m1117,12849l1108,12849,1108,12889,1117,12889,1117,12849xe" filled="t" fillcolor="#000000" stroked="f">
                <v:path arrowok="t"/>
                <v:fill type="solid"/>
              </v:shape>
              <v:shape style="position:absolute;left:828;top:12847;width:1012;height:147" coordorigin="828,12847" coordsize="1012,147" path="m1220,12847l1209,12865,1201,12884,1196,12904,1197,12928,1200,12949,1205,12967,1213,12983,1233,12993,1221,12975,1212,12956,1207,12937,1208,12913,1211,12892,1217,12874,1225,12857,1220,12847xe" filled="t" fillcolor="#000000" stroked="f">
                <v:path arrowok="t"/>
                <v:fill type="solid"/>
              </v:shape>
              <v:shape style="position:absolute;left:828;top:12847;width:1012;height:147" coordorigin="828,12847" coordsize="1012,147" path="m1323,12969l1267,12969,1267,12979,1323,12979,1323,12969xe" filled="t" fillcolor="#000000" stroked="f">
                <v:path arrowok="t"/>
                <v:fill type="solid"/>
              </v:shape>
              <v:shape style="position:absolute;left:828;top:12847;width:1012;height:147" coordorigin="828,12847" coordsize="1012,147" path="m1301,12860l1289,12860,1289,12969,1301,12969,1301,12860xe" filled="t" fillcolor="#000000" stroked="f">
                <v:path arrowok="t"/>
                <v:fill type="solid"/>
              </v:shape>
              <v:shape style="position:absolute;left:828;top:12847;width:1012;height:147" coordorigin="828,12847" coordsize="1012,147" path="m1301,12847l1294,12847,1264,12856,1264,12863,1289,12860,1301,12860,1301,12847xe" filled="t" fillcolor="#000000" stroked="f">
                <v:path arrowok="t"/>
                <v:fill type="solid"/>
              </v:shape>
              <v:shape style="position:absolute;left:828;top:12847;width:1012;height:147" coordorigin="828,12847" coordsize="1012,147" path="m1393,12847l1373,12852,1359,12866,1351,12887,1348,12913,1350,12939,1358,12960,1372,12975,1392,12980,1413,12975,1420,12968,1405,12968,1382,12965,1368,12952,1361,12932,1362,12899,1367,12876,1377,12862,1390,12857,1393,12856,1418,12856,1415,12853,1395,12847,1393,12847xe" filled="t" fillcolor="#000000" stroked="f">
                <v:path arrowok="t"/>
                <v:fill type="solid"/>
              </v:shape>
              <v:shape style="position:absolute;left:828;top:12847;width:1012;height:147" coordorigin="828,12847" coordsize="1012,147" path="m1418,12856l1393,12856,1411,12863,1421,12879,1426,12905,1424,12935,1417,12956,1405,12968,1420,12968,1427,12961,1435,12941,1438,12915,1436,12889,1428,12868,1418,12856xe" filled="t" fillcolor="#000000" stroked="f">
                <v:path arrowok="t"/>
                <v:fill type="solid"/>
              </v:shape>
              <v:shape style="position:absolute;left:828;top:12847;width:1012;height:147" coordorigin="828,12847" coordsize="1012,147" path="m1519,12885l1508,12885,1508,12979,1519,12979,1519,12910,1524,12901,1527,12899,1519,12899,1519,12885xe" filled="t" fillcolor="#000000" stroked="f">
                <v:path arrowok="t"/>
                <v:fill type="solid"/>
              </v:shape>
              <v:shape style="position:absolute;left:828;top:12847;width:1012;height:147" coordorigin="828,12847" coordsize="1012,147" path="m1570,12892l1557,12892,1563,12897,1563,12979,1573,12979,1573,12910,1579,12901,1580,12900,1572,12900,1570,12892xe" filled="t" fillcolor="#000000" stroked="f">
                <v:path arrowok="t"/>
                <v:fill type="solid"/>
              </v:shape>
              <v:shape style="position:absolute;left:828;top:12847;width:1012;height:147" coordorigin="828,12847" coordsize="1012,147" path="m1628,12892l1612,12892,1617,12897,1617,12979,1628,12979,1628,12892,1628,12892xe" filled="t" fillcolor="#000000" stroked="f">
                <v:path arrowok="t"/>
                <v:fill type="solid"/>
              </v:shape>
              <v:shape style="position:absolute;left:828;top:12847;width:1012;height:147" coordorigin="828,12847" coordsize="1012,147" path="m1620,12883l1590,12883,1581,12890,1572,12900,1580,12900,1593,12892,1628,12892,1620,12883xe" filled="t" fillcolor="#000000" stroked="f">
                <v:path arrowok="t"/>
                <v:fill type="solid"/>
              </v:shape>
              <v:shape style="position:absolute;left:828;top:12847;width:1012;height:147" coordorigin="828,12847" coordsize="1012,147" path="m1560,12883l1535,12883,1528,12889,1519,12899,1527,12899,1538,12892,1570,12892,1570,12890,1560,12883xe" filled="t" fillcolor="#000000" stroked="f">
                <v:path arrowok="t"/>
                <v:fill type="solid"/>
              </v:shape>
              <v:shape style="position:absolute;left:828;top:12847;width:1012;height:147" coordorigin="828,12847" coordsize="1012,147" path="m1669,12885l1658,12885,1658,12979,1669,12979,1669,12910,1674,12901,1677,12899,1669,12899,1669,12885xe" filled="t" fillcolor="#000000" stroked="f">
                <v:path arrowok="t"/>
                <v:fill type="solid"/>
              </v:shape>
              <v:shape style="position:absolute;left:828;top:12847;width:1012;height:147" coordorigin="828,12847" coordsize="1012,147" path="m1720,12892l1707,12892,1713,12897,1713,12979,1723,12979,1723,12910,1729,12901,1730,12900,1722,12900,1720,12892xe" filled="t" fillcolor="#000000" stroked="f">
                <v:path arrowok="t"/>
                <v:fill type="solid"/>
              </v:shape>
              <v:shape style="position:absolute;left:828;top:12847;width:1012;height:147" coordorigin="828,12847" coordsize="1012,147" path="m1778,12892l1761,12892,1767,12897,1767,12979,1778,12979,1778,12892,1778,12892xe" filled="t" fillcolor="#000000" stroked="f">
                <v:path arrowok="t"/>
                <v:fill type="solid"/>
              </v:shape>
              <v:shape style="position:absolute;left:828;top:12847;width:1012;height:147" coordorigin="828,12847" coordsize="1012,147" path="m1770,12883l1740,12883,1731,12890,1722,12900,1730,12900,1743,12892,1778,12892,1770,12883xe" filled="t" fillcolor="#000000" stroked="f">
                <v:path arrowok="t"/>
                <v:fill type="solid"/>
              </v:shape>
              <v:shape style="position:absolute;left:828;top:12847;width:1012;height:147" coordorigin="828,12847" coordsize="1012,147" path="m1710,12883l1685,12883,1678,12889,1669,12899,1677,12899,1688,12892,1720,12892,1720,12890,1710,12883xe" filled="t" fillcolor="#000000" stroked="f">
                <v:path arrowok="t"/>
                <v:fill type="solid"/>
              </v:shape>
              <v:shape style="position:absolute;left:828;top:12847;width:1012;height:147" coordorigin="828,12847" coordsize="1012,147" path="m1803,12847l1815,12865,1824,12884,1829,12903,1828,12927,1825,12948,1819,12966,1811,12983,1816,12993,1827,12975,1835,12956,1839,12936,1839,12912,1836,12891,1830,12873,1822,12857,1803,12847xe" filled="t" fillcolor="#000000" stroked="f">
                <v:path arrowok="t"/>
                <v:fill type="solid"/>
              </v:shape>
            </v:group>
            <v:group style="position:absolute;left:4308;top:12847;width:1012;height:147" coordorigin="4308,12847" coordsize="1012,147">
              <v:shape style="position:absolute;left:4308;top:12847;width:1012;height:147" coordorigin="4308,12847" coordsize="1012,147" path="m4353,12847l4333,12852,4319,12866,4311,12887,4308,12913,4311,12939,4319,12960,4332,12975,4352,12980,4373,12975,4380,12968,4365,12968,4342,12965,4328,12952,4321,12932,4322,12899,4328,12876,4337,12862,4351,12857,4353,12856,4378,12856,4375,12853,4356,12847,4353,12847xe" filled="t" fillcolor="#000000" stroked="f">
                <v:path arrowok="t"/>
                <v:fill type="solid"/>
              </v:shape>
              <v:shape style="position:absolute;left:4308;top:12847;width:1012;height:147" coordorigin="4308,12847" coordsize="1012,147" path="m4378,12856l4353,12856,4371,12863,4382,12879,4386,12905,4384,12935,4377,12956,4365,12968,4380,12968,4387,12961,4395,12941,4398,12915,4396,12889,4388,12868,4378,12856xe" filled="t" fillcolor="#000000" stroked="f">
                <v:path arrowok="t"/>
                <v:fill type="solid"/>
              </v:shape>
              <v:shape style="position:absolute;left:4308;top:12847;width:1012;height:147" coordorigin="4308,12847" coordsize="1012,147" path="m4436,12962l4421,12962,4421,12979,4436,12979,4436,12962xe" filled="t" fillcolor="#000000" stroked="f">
                <v:path arrowok="t"/>
                <v:fill type="solid"/>
              </v:shape>
              <v:shape style="position:absolute;left:4308;top:12847;width:1012;height:147" coordorigin="4308,12847" coordsize="1012,147" path="m4529,12946l4517,12946,4517,12979,4529,12979,4529,12946xe" filled="t" fillcolor="#000000" stroked="f">
                <v:path arrowok="t"/>
                <v:fill type="solid"/>
              </v:shape>
              <v:shape style="position:absolute;left:4308;top:12847;width:1012;height:147" coordorigin="4308,12847" coordsize="1012,147" path="m4529,12849l4513,12849,4456,12937,4456,12946,4548,12946,4548,12936,4529,12936,4468,12936,4516,12860,4529,12860,4529,12849xe" filled="t" fillcolor="#000000" stroked="f">
                <v:path arrowok="t"/>
                <v:fill type="solid"/>
              </v:shape>
              <v:shape style="position:absolute;left:4308;top:12847;width:1012;height:147" coordorigin="4308,12847" coordsize="1012,147" path="m4529,12860l4517,12860,4517,12936,4529,12936,4529,12860xe" filled="t" fillcolor="#000000" stroked="f">
                <v:path arrowok="t"/>
                <v:fill type="solid"/>
              </v:shape>
              <v:shape style="position:absolute;left:4308;top:12847;width:1012;height:147" coordorigin="4308,12847" coordsize="1012,147" path="m4578,12849l4569,12849,4569,12889,4578,12889,4578,12849xe" filled="t" fillcolor="#000000" stroked="f">
                <v:path arrowok="t"/>
                <v:fill type="solid"/>
              </v:shape>
              <v:shape style="position:absolute;left:4308;top:12847;width:1012;height:147" coordorigin="4308,12847" coordsize="1012,147" path="m4598,12849l4589,12849,4589,12889,4598,12889,4598,12849xe" filled="t" fillcolor="#000000" stroked="f">
                <v:path arrowok="t"/>
                <v:fill type="solid"/>
              </v:shape>
              <v:shape style="position:absolute;left:4308;top:12847;width:1012;height:147" coordorigin="4308,12847" coordsize="1012,147" path="m4700,12847l4689,12865,4681,12884,4677,12904,4677,12928,4680,12949,4686,12967,4694,12983,4713,12993,4701,12975,4693,12956,4688,12937,4688,12913,4691,12892,4697,12874,4706,12857,4700,12847xe" filled="t" fillcolor="#000000" stroked="f">
                <v:path arrowok="t"/>
                <v:fill type="solid"/>
              </v:shape>
              <v:shape style="position:absolute;left:4308;top:12847;width:1012;height:147" coordorigin="4308,12847" coordsize="1012,147" path="m4803,12969l4747,12969,4747,12979,4803,12979,4803,12969xe" filled="t" fillcolor="#000000" stroked="f">
                <v:path arrowok="t"/>
                <v:fill type="solid"/>
              </v:shape>
              <v:shape style="position:absolute;left:4308;top:12847;width:1012;height:147" coordorigin="4308,12847" coordsize="1012,147" path="m4782,12860l4770,12860,4770,12969,4782,12969,4782,12860xe" filled="t" fillcolor="#000000" stroked="f">
                <v:path arrowok="t"/>
                <v:fill type="solid"/>
              </v:shape>
              <v:shape style="position:absolute;left:4308;top:12847;width:1012;height:147" coordorigin="4308,12847" coordsize="1012,147" path="m4782,12847l4774,12847,4745,12856,4745,12863,4770,12860,4782,12860,4782,12847xe" filled="t" fillcolor="#000000" stroked="f">
                <v:path arrowok="t"/>
                <v:fill type="solid"/>
              </v:shape>
              <v:shape style="position:absolute;left:4308;top:12847;width:1012;height:147" coordorigin="4308,12847" coordsize="1012,147" path="m4873,12847l4853,12852,4839,12866,4831,12887,4828,12913,4831,12939,4839,12960,4852,12975,4872,12980,4893,12975,4900,12968,4885,12968,4862,12965,4848,12952,4842,12932,4843,12899,4848,12876,4857,12862,4871,12857,4873,12856,4898,12856,4895,12853,4876,12847,4873,12847xe" filled="t" fillcolor="#000000" stroked="f">
                <v:path arrowok="t"/>
                <v:fill type="solid"/>
              </v:shape>
              <v:shape style="position:absolute;left:4308;top:12847;width:1012;height:147" coordorigin="4308,12847" coordsize="1012,147" path="m4898,12856l4873,12856,4891,12863,4902,12879,4906,12905,4904,12935,4897,12956,4885,12968,4900,12968,4907,12961,4916,12941,4918,12915,4916,12889,4908,12868,4898,12856xe" filled="t" fillcolor="#000000" stroked="f">
                <v:path arrowok="t"/>
                <v:fill type="solid"/>
              </v:shape>
              <v:shape style="position:absolute;left:4308;top:12847;width:1012;height:147" coordorigin="4308,12847" coordsize="1012,147" path="m4999,12885l4988,12885,4988,12979,4999,12979,4999,12910,5005,12901,5007,12899,4999,12899,4999,12885xe" filled="t" fillcolor="#000000" stroked="f">
                <v:path arrowok="t"/>
                <v:fill type="solid"/>
              </v:shape>
              <v:shape style="position:absolute;left:4308;top:12847;width:1012;height:147" coordorigin="4308,12847" coordsize="1012,147" path="m5051,12892l5037,12892,5043,12897,5043,12979,5054,12979,5054,12910,5060,12901,5060,12900,5053,12900,5051,12892xe" filled="t" fillcolor="#000000" stroked="f">
                <v:path arrowok="t"/>
                <v:fill type="solid"/>
              </v:shape>
              <v:shape style="position:absolute;left:4308;top:12847;width:1012;height:147" coordorigin="4308,12847" coordsize="1012,147" path="m5108,12892l5092,12892,5098,12897,5098,12979,5109,12979,5109,12892,5108,12892xe" filled="t" fillcolor="#000000" stroked="f">
                <v:path arrowok="t"/>
                <v:fill type="solid"/>
              </v:shape>
              <v:shape style="position:absolute;left:4308;top:12847;width:1012;height:147" coordorigin="4308,12847" coordsize="1012,147" path="m5100,12883l5070,12883,5061,12890,5053,12900,5060,12900,5073,12892,5108,12892,5100,12883xe" filled="t" fillcolor="#000000" stroked="f">
                <v:path arrowok="t"/>
                <v:fill type="solid"/>
              </v:shape>
              <v:shape style="position:absolute;left:4308;top:12847;width:1012;height:147" coordorigin="4308,12847" coordsize="1012,147" path="m5041,12883l5016,12883,5009,12889,4999,12899,5007,12899,5019,12892,5051,12892,5050,12890,5041,12883xe" filled="t" fillcolor="#000000" stroked="f">
                <v:path arrowok="t"/>
                <v:fill type="solid"/>
              </v:shape>
              <v:shape style="position:absolute;left:4308;top:12847;width:1012;height:147" coordorigin="4308,12847" coordsize="1012,147" path="m5149,12885l5138,12885,5138,12979,5149,12979,5149,12910,5155,12901,5157,12899,5149,12899,5149,12885xe" filled="t" fillcolor="#000000" stroked="f">
                <v:path arrowok="t"/>
                <v:fill type="solid"/>
              </v:shape>
              <v:shape style="position:absolute;left:4308;top:12847;width:1012;height:147" coordorigin="4308,12847" coordsize="1012,147" path="m5201,12892l5187,12892,5193,12897,5193,12979,5204,12979,5204,12910,5210,12901,5210,12900,5203,12900,5201,12892xe" filled="t" fillcolor="#000000" stroked="f">
                <v:path arrowok="t"/>
                <v:fill type="solid"/>
              </v:shape>
              <v:shape style="position:absolute;left:4308;top:12847;width:1012;height:147" coordorigin="4308,12847" coordsize="1012,147" path="m5258,12892l5242,12892,5248,12897,5248,12979,5258,12979,5258,12892,5258,12892xe" filled="t" fillcolor="#000000" stroked="f">
                <v:path arrowok="t"/>
                <v:fill type="solid"/>
              </v:shape>
              <v:shape style="position:absolute;left:4308;top:12847;width:1012;height:147" coordorigin="4308,12847" coordsize="1012,147" path="m5250,12883l5220,12883,5211,12890,5203,12900,5210,12900,5223,12892,5258,12892,5250,12883xe" filled="t" fillcolor="#000000" stroked="f">
                <v:path arrowok="t"/>
                <v:fill type="solid"/>
              </v:shape>
              <v:shape style="position:absolute;left:4308;top:12847;width:1012;height:147" coordorigin="4308,12847" coordsize="1012,147" path="m5191,12883l5166,12883,5159,12889,5149,12899,5157,12899,5168,12892,5201,12892,5200,12890,5191,12883xe" filled="t" fillcolor="#000000" stroked="f">
                <v:path arrowok="t"/>
                <v:fill type="solid"/>
              </v:shape>
              <v:shape style="position:absolute;left:4308;top:12847;width:1012;height:147" coordorigin="4308,12847" coordsize="1012,147" path="m5283,12847l5296,12865,5304,12884,5309,12903,5309,12927,5305,12948,5300,12966,5291,12983,5296,12993,5307,12975,5315,12956,5320,12936,5319,12912,5316,12891,5311,12873,5303,12857,5283,12847xe" filled="t" fillcolor="#000000" stroked="f">
                <v:path arrowok="t"/>
                <v:fill type="solid"/>
              </v:shape>
            </v:group>
            <v:group style="position:absolute;left:7789;top:12847;width:1012;height:147" coordorigin="7789,12847" coordsize="1012,147">
              <v:shape style="position:absolute;left:7789;top:12847;width:1012;height:147" coordorigin="7789,12847" coordsize="1012,147" path="m7834,12847l7813,12852,7799,12866,7791,12887,7789,12913,7791,12939,7799,12960,7813,12975,7832,12980,7853,12975,7860,12968,7846,12968,7822,12965,7808,12952,7802,12932,7803,12899,7808,12876,7817,12862,7831,12857,7834,12856,7859,12856,7855,12853,7836,12847,7834,12847xe" filled="t" fillcolor="#000000" stroked="f">
                <v:path arrowok="t"/>
                <v:fill type="solid"/>
              </v:shape>
              <v:shape style="position:absolute;left:7789;top:12847;width:1012;height:147" coordorigin="7789,12847" coordsize="1012,147" path="m7859,12856l7834,12856,7851,12863,7862,12879,7867,12905,7865,12935,7858,12956,7846,12968,7860,12968,7868,12961,7876,12941,7879,12915,7876,12889,7869,12868,7859,12856xe" filled="t" fillcolor="#000000" stroked="f">
                <v:path arrowok="t"/>
                <v:fill type="solid"/>
              </v:shape>
              <v:shape style="position:absolute;left:7789;top:12847;width:1012;height:147" coordorigin="7789,12847" coordsize="1012,147" path="m7916,12962l7901,12962,7901,12979,7916,12979,7916,12962xe" filled="t" fillcolor="#000000" stroked="f">
                <v:path arrowok="t"/>
                <v:fill type="solid"/>
              </v:shape>
              <v:shape style="position:absolute;left:7789;top:12847;width:1012;height:147" coordorigin="7789,12847" coordsize="1012,147" path="m8009,12946l7997,12946,7997,12979,8009,12979,8009,12946xe" filled="t" fillcolor="#000000" stroked="f">
                <v:path arrowok="t"/>
                <v:fill type="solid"/>
              </v:shape>
              <v:shape style="position:absolute;left:7789;top:12847;width:1012;height:147" coordorigin="7789,12847" coordsize="1012,147" path="m8009,12849l7993,12849,7936,12937,7936,12946,8029,12946,8029,12936,8009,12936,7948,12936,7996,12860,8009,12860,8009,12849xe" filled="t" fillcolor="#000000" stroked="f">
                <v:path arrowok="t"/>
                <v:fill type="solid"/>
              </v:shape>
              <v:shape style="position:absolute;left:7789;top:12847;width:1012;height:147" coordorigin="7789,12847" coordsize="1012,147" path="m8009,12860l7997,12860,7997,12936,8009,12936,8009,12860xe" filled="t" fillcolor="#000000" stroked="f">
                <v:path arrowok="t"/>
                <v:fill type="solid"/>
              </v:shape>
              <v:shape style="position:absolute;left:7789;top:12847;width:1012;height:147" coordorigin="7789,12847" coordsize="1012,147" path="m8058,12849l8049,12849,8049,12889,8058,12889,8058,12849xe" filled="t" fillcolor="#000000" stroked="f">
                <v:path arrowok="t"/>
                <v:fill type="solid"/>
              </v:shape>
              <v:shape style="position:absolute;left:7789;top:12847;width:1012;height:147" coordorigin="7789,12847" coordsize="1012,147" path="m8078,12849l8069,12849,8069,12889,8078,12889,8078,12849xe" filled="t" fillcolor="#000000" stroked="f">
                <v:path arrowok="t"/>
                <v:fill type="solid"/>
              </v:shape>
              <v:shape style="position:absolute;left:7789;top:12847;width:1012;height:147" coordorigin="7789,12847" coordsize="1012,147" path="m8181,12847l8170,12865,8162,12884,8157,12904,8158,12928,8161,12949,8166,12967,8174,12983,8194,12993,8182,12975,8173,12956,8168,12937,8169,12913,8172,12892,8177,12874,8186,12857,8181,12847xe" filled="t" fillcolor="#000000" stroked="f">
                <v:path arrowok="t"/>
                <v:fill type="solid"/>
              </v:shape>
              <v:shape style="position:absolute;left:7789;top:12847;width:1012;height:147" coordorigin="7789,12847" coordsize="1012,147" path="m8284,12969l8228,12969,8228,12979,8284,12979,8284,12969xe" filled="t" fillcolor="#000000" stroked="f">
                <v:path arrowok="t"/>
                <v:fill type="solid"/>
              </v:shape>
              <v:shape style="position:absolute;left:7789;top:12847;width:1012;height:147" coordorigin="7789,12847" coordsize="1012,147" path="m8262,12860l8250,12860,8250,12969,8262,12969,8262,12860xe" filled="t" fillcolor="#000000" stroked="f">
                <v:path arrowok="t"/>
                <v:fill type="solid"/>
              </v:shape>
              <v:shape style="position:absolute;left:7789;top:12847;width:1012;height:147" coordorigin="7789,12847" coordsize="1012,147" path="m8262,12847l8255,12847,8225,12856,8225,12863,8250,12860,8262,12860,8262,12847xe" filled="t" fillcolor="#000000" stroked="f">
                <v:path arrowok="t"/>
                <v:fill type="solid"/>
              </v:shape>
              <v:shape style="position:absolute;left:7789;top:12847;width:1012;height:147" coordorigin="7789,12847" coordsize="1012,147" path="m8354,12847l8334,12852,8320,12866,8312,12887,8309,12913,8311,12939,8319,12960,8333,12975,8353,12980,8373,12975,8381,12968,8366,12968,8343,12965,8329,12952,8322,12932,8323,12899,8328,12876,8337,12862,8351,12857,8354,12856,8379,12856,8376,12853,8356,12847,8354,12847xe" filled="t" fillcolor="#000000" stroked="f">
                <v:path arrowok="t"/>
                <v:fill type="solid"/>
              </v:shape>
              <v:shape style="position:absolute;left:7789;top:12847;width:1012;height:147" coordorigin="7789,12847" coordsize="1012,147" path="m8379,12856l8354,12856,8372,12863,8382,12879,8387,12905,8385,12935,8378,12956,8366,12968,8381,12968,8388,12961,8396,12941,8399,12915,8396,12889,8389,12868,8379,12856xe" filled="t" fillcolor="#000000" stroked="f">
                <v:path arrowok="t"/>
                <v:fill type="solid"/>
              </v:shape>
              <v:shape style="position:absolute;left:7789;top:12847;width:1012;height:147" coordorigin="7789,12847" coordsize="1012,147" path="m8480,12885l8469,12885,8469,12979,8480,12979,8480,12910,8485,12901,8488,12899,8480,12899,8480,12885xe" filled="t" fillcolor="#000000" stroked="f">
                <v:path arrowok="t"/>
                <v:fill type="solid"/>
              </v:shape>
              <v:shape style="position:absolute;left:7789;top:12847;width:1012;height:147" coordorigin="7789,12847" coordsize="1012,147" path="m8531,12892l8518,12892,8523,12897,8523,12979,8534,12979,8534,12910,8540,12901,8541,12900,8533,12900,8531,12892xe" filled="t" fillcolor="#000000" stroked="f">
                <v:path arrowok="t"/>
                <v:fill type="solid"/>
              </v:shape>
              <v:shape style="position:absolute;left:7789;top:12847;width:1012;height:147" coordorigin="7789,12847" coordsize="1012,147" path="m8589,12892l8572,12892,8578,12897,8578,12979,8589,12979,8589,12892,8589,12892xe" filled="t" fillcolor="#000000" stroked="f">
                <v:path arrowok="t"/>
                <v:fill type="solid"/>
              </v:shape>
              <v:shape style="position:absolute;left:7789;top:12847;width:1012;height:147" coordorigin="7789,12847" coordsize="1012,147" path="m8581,12883l8551,12883,8542,12890,8533,12900,8541,12900,8554,12892,8589,12892,8581,12883xe" filled="t" fillcolor="#000000" stroked="f">
                <v:path arrowok="t"/>
                <v:fill type="solid"/>
              </v:shape>
              <v:shape style="position:absolute;left:7789;top:12847;width:1012;height:147" coordorigin="7789,12847" coordsize="1012,147" path="m8521,12883l8496,12883,8489,12889,8480,12899,8488,12899,8499,12892,8531,12892,8531,12890,8521,12883xe" filled="t" fillcolor="#000000" stroked="f">
                <v:path arrowok="t"/>
                <v:fill type="solid"/>
              </v:shape>
              <v:shape style="position:absolute;left:7789;top:12847;width:1012;height:147" coordorigin="7789,12847" coordsize="1012,147" path="m8629,12885l8619,12885,8619,12979,8629,12979,8629,12910,8635,12901,8637,12899,8629,12899,8629,12885xe" filled="t" fillcolor="#000000" stroked="f">
                <v:path arrowok="t"/>
                <v:fill type="solid"/>
              </v:shape>
              <v:shape style="position:absolute;left:7789;top:12847;width:1012;height:147" coordorigin="7789,12847" coordsize="1012,147" path="m8681,12892l8668,12892,8673,12897,8673,12979,8684,12979,8684,12910,8690,12901,8691,12900,8683,12900,8681,12892xe" filled="t" fillcolor="#000000" stroked="f">
                <v:path arrowok="t"/>
                <v:fill type="solid"/>
              </v:shape>
              <v:shape style="position:absolute;left:7789;top:12847;width:1012;height:147" coordorigin="7789,12847" coordsize="1012,147" path="m8739,12892l8722,12892,8728,12897,8728,12979,8739,12979,8739,12892,8739,12892xe" filled="t" fillcolor="#000000" stroked="f">
                <v:path arrowok="t"/>
                <v:fill type="solid"/>
              </v:shape>
              <v:shape style="position:absolute;left:7789;top:12847;width:1012;height:147" coordorigin="7789,12847" coordsize="1012,147" path="m8731,12883l8701,12883,8692,12890,8683,12900,8691,12900,8704,12892,8739,12892,8731,12883xe" filled="t" fillcolor="#000000" stroked="f">
                <v:path arrowok="t"/>
                <v:fill type="solid"/>
              </v:shape>
              <v:shape style="position:absolute;left:7789;top:12847;width:1012;height:147" coordorigin="7789,12847" coordsize="1012,147" path="m8671,12883l8646,12883,8639,12889,8629,12899,8637,12899,8649,12892,8681,12892,8681,12890,8671,12883xe" filled="t" fillcolor="#000000" stroked="f">
                <v:path arrowok="t"/>
                <v:fill type="solid"/>
              </v:shape>
              <v:shape style="position:absolute;left:7789;top:12847;width:1012;height:147" coordorigin="7789,12847" coordsize="1012,147" path="m8764,12847l8776,12865,8785,12884,8789,12903,8789,12927,8786,12948,8780,12966,8772,12983,8777,12993,8788,12975,8796,12956,8800,12936,8800,12912,8797,12891,8791,12873,8783,12857,8764,12847xe" filled="t" fillcolor="#000000" stroked="f">
                <v:path arrowok="t"/>
                <v:fill type="solid"/>
              </v:shape>
              <v:shape style="position:absolute;left:823;top:13130;width:722;height:188" type="#_x0000_t75">
                <v:imagedata r:id="rId78" o:title=""/>
              </v:shape>
              <v:shape style="position:absolute;left:818;top:13479;width:2852;height:168" type="#_x0000_t75">
                <v:imagedata r:id="rId79" o:title=""/>
              </v:shape>
              <v:shape style="position:absolute;left:820;top:13775;width:2270;height:189" type="#_x0000_t75">
                <v:imagedata r:id="rId80" o:title=""/>
              </v:shape>
              <v:shape style="position:absolute;left:818;top:14105;width:2306;height:190" type="#_x0000_t75">
                <v:imagedata r:id="rId81" o:title=""/>
              </v:shape>
            </v:group>
            <v:group style="position:absolute;left:872;top:14470;width:304;height:122" coordorigin="872,14470" coordsize="304,122">
              <v:shape style="position:absolute;left:872;top:14470;width:304;height:122" coordorigin="872,14470" coordsize="304,122" path="m883,14550l890,14554,890,14553,883,14550xe" filled="t" fillcolor="#000000" stroked="f">
                <v:path arrowok="t"/>
                <v:fill type="solid"/>
              </v:shape>
              <v:shape style="position:absolute;left:872;top:14470;width:304;height:122" coordorigin="872,14470" coordsize="304,122" path="m895,14548l890,14553,895,14548xe" filled="t" fillcolor="#000000" stroked="f">
                <v:path arrowok="t"/>
                <v:fill type="solid"/>
              </v:shape>
              <v:shape style="position:absolute;left:872;top:14470;width:304;height:122" coordorigin="872,14470" coordsize="304,122" path="m900,14543l895,14548,899,14544,900,14543xe" filled="t" fillcolor="#000000" stroked="f">
                <v:path arrowok="t"/>
                <v:fill type="solid"/>
              </v:shape>
              <v:shape style="position:absolute;left:872;top:14470;width:304;height:122" coordorigin="872,14470" coordsize="304,122" path="m907,14533l900,14543,900,14542,907,14533xe" filled="t" fillcolor="#000000" stroked="f">
                <v:path arrowok="t"/>
                <v:fill type="solid"/>
              </v:shape>
              <v:shape style="position:absolute;left:872;top:14470;width:304;height:122" coordorigin="872,14470" coordsize="304,122" path="m872,14479l872,14537,875,14533,872,14479xe" filled="t" fillcolor="#000000" stroked="f">
                <v:path arrowok="t"/>
                <v:fill type="solid"/>
              </v:shape>
              <v:shape style="position:absolute;left:872;top:14470;width:304;height:122" coordorigin="872,14470" coordsize="304,122" path="m918,14524l913,14524,927,14534,918,14524xe" filled="t" fillcolor="#000000" stroked="f">
                <v:path arrowok="t"/>
                <v:fill type="solid"/>
              </v:shape>
              <v:shape style="position:absolute;left:872;top:14470;width:304;height:122" coordorigin="872,14470" coordsize="304,122" path="m880,14528l875,14533,875,14534,880,14528xe" filled="t" fillcolor="#000000" stroked="f">
                <v:path arrowok="t"/>
                <v:fill type="solid"/>
              </v:shape>
              <v:shape style="position:absolute;left:872;top:14470;width:304;height:122" coordorigin="872,14470" coordsize="304,122" path="m916,14520l907,14533,913,14524,918,14524,916,14520xe" filled="t" fillcolor="#000000" stroked="f">
                <v:path arrowok="t"/>
                <v:fill type="solid"/>
              </v:shape>
              <v:shape style="position:absolute;left:872;top:14470;width:304;height:122" coordorigin="872,14470" coordsize="304,122" path="m887,14520l880,14528,886,14522,887,14520xe" filled="t" fillcolor="#000000" stroked="f">
                <v:path arrowok="t"/>
                <v:fill type="solid"/>
              </v:shape>
              <v:shape style="position:absolute;left:872;top:14470;width:304;height:122" coordorigin="872,14470" coordsize="304,122" path="m891,14512l887,14520,888,14519,891,14512xe" filled="t" fillcolor="#000000" stroked="f">
                <v:path arrowok="t"/>
                <v:fill type="solid"/>
              </v:shape>
              <v:shape style="position:absolute;left:872;top:14470;width:304;height:122" coordorigin="872,14470" coordsize="304,122" path="m896,14502l891,14512,895,14505,896,14502xe" filled="t" fillcolor="#000000" stroked="f">
                <v:path arrowok="t"/>
                <v:fill type="solid"/>
              </v:shape>
              <v:shape style="position:absolute;left:872;top:14470;width:304;height:122" coordorigin="872,14470" coordsize="304,122" path="m898,14492l896,14502,897,14500,898,14492xe" filled="t" fillcolor="#000000" stroked="f">
                <v:path arrowok="t"/>
                <v:fill type="solid"/>
              </v:shape>
              <v:shape style="position:absolute;left:872;top:14470;width:304;height:122" coordorigin="872,14470" coordsize="304,122" path="m900,14484l898,14492,900,14484,900,14484xe" filled="t" fillcolor="#000000" stroked="f">
                <v:path arrowok="t"/>
                <v:fill type="solid"/>
              </v:shape>
              <v:shape style="position:absolute;left:872;top:14470;width:304;height:122" coordorigin="872,14470" coordsize="304,122" path="m901,14479l872,14479,900,14484,901,14479xe" filled="t" fillcolor="#000000" stroked="f">
                <v:path arrowok="t"/>
                <v:fill type="solid"/>
              </v:shape>
              <v:shape style="position:absolute;left:872;top:14470;width:304;height:122" coordorigin="872,14470" coordsize="304,122" path="m1068,14503l1063,14510,1063,14592,1068,14503xe" filled="t" fillcolor="#000000" stroked="f">
                <v:path arrowok="t"/>
                <v:fill type="solid"/>
              </v:shape>
              <v:shape style="position:absolute;left:872;top:14470;width:304;height:122" coordorigin="872,14470" coordsize="304,122" path="m1019,14524l1010,14532,1018,14538,1012,14530,1019,14524xe" filled="t" fillcolor="#000000" stroked="f">
                <v:path arrowok="t"/>
                <v:fill type="solid"/>
              </v:shape>
              <v:shape style="position:absolute;left:872;top:14470;width:304;height:122" coordorigin="872,14470" coordsize="304,122" path="m1027,14517l1019,14524,1026,14518,1027,14517xe" filled="t" fillcolor="#000000" stroked="f">
                <v:path arrowok="t"/>
                <v:fill type="solid"/>
              </v:shape>
              <v:shape style="position:absolute;left:872;top:14470;width:304;height:122" coordorigin="872,14470" coordsize="304,122" path="m1149,14511l1137,14524,1176,14524,1147,14514,1149,14511xe" filled="t" fillcolor="#000000" stroked="f">
                <v:path arrowok="t"/>
                <v:fill type="solid"/>
              </v:shape>
              <v:shape style="position:absolute;left:872;top:14470;width:304;height:122" coordorigin="872,14470" coordsize="304,122" path="m1034,14510l1027,14517,1028,14516,1034,14510xe" filled="t" fillcolor="#000000" stroked="f">
                <v:path arrowok="t"/>
                <v:fill type="solid"/>
              </v:shape>
              <v:shape style="position:absolute;left:872;top:14470;width:304;height:122" coordorigin="872,14470" coordsize="304,122" path="m1156,14503l1149,14511,1152,14508,1156,14503xe" filled="t" fillcolor="#000000" stroked="f">
                <v:path arrowok="t"/>
                <v:fill type="solid"/>
              </v:shape>
              <v:shape style="position:absolute;left:872;top:14470;width:304;height:122" coordorigin="872,14470" coordsize="304,122" path="m1039,14504l1034,14510,1039,14504xe" filled="t" fillcolor="#000000" stroked="f">
                <v:path arrowok="t"/>
                <v:fill type="solid"/>
              </v:shape>
              <v:shape style="position:absolute;left:872;top:14470;width:304;height:122" coordorigin="872,14470" coordsize="304,122" path="m1041,14486l1039,14504,1041,14503,1041,14486xe" filled="t" fillcolor="#000000" stroked="f">
                <v:path arrowok="t"/>
                <v:fill type="solid"/>
              </v:shape>
              <v:shape style="position:absolute;left:872;top:14470;width:304;height:122" coordorigin="872,14470" coordsize="304,122" path="m1161,14495l1156,14503,1159,14498,1161,14495xe" filled="t" fillcolor="#000000" stroked="f">
                <v:path arrowok="t"/>
                <v:fill type="solid"/>
              </v:shape>
              <v:shape style="position:absolute;left:872;top:14470;width:304;height:122" coordorigin="872,14470" coordsize="304,122" path="m1071,14497l1068,14502,1071,14497xe" filled="t" fillcolor="#000000" stroked="f">
                <v:path arrowok="t"/>
                <v:fill type="solid"/>
              </v:shape>
              <v:shape style="position:absolute;left:872;top:14470;width:304;height:122" coordorigin="872,14470" coordsize="304,122" path="m1077,14488l1075,14492,1071,14497,1077,14488xe" filled="t" fillcolor="#000000" stroked="f">
                <v:path arrowok="t"/>
                <v:fill type="solid"/>
              </v:shape>
              <v:shape style="position:absolute;left:872;top:14470;width:304;height:122" coordorigin="872,14470" coordsize="304,122" path="m1168,14482l1161,14495,1163,14492,1168,14482xe" filled="t" fillcolor="#000000" stroked="f">
                <v:path arrowok="t"/>
                <v:fill type="solid"/>
              </v:shape>
              <v:shape style="position:absolute;left:872;top:14470;width:304;height:122" coordorigin="872,14470" coordsize="304,122" path="m1082,14480l1079,14485,1077,14488,1082,14480xe" filled="t" fillcolor="#000000" stroked="f">
                <v:path arrowok="t"/>
                <v:fill type="solid"/>
              </v:shape>
              <v:shape style="position:absolute;left:872;top:14470;width:304;height:122" coordorigin="872,14470" coordsize="304,122" path="m1085,14475l1082,14480,1085,14475xe" filled="t" fillcolor="#000000" stroked="f">
                <v:path arrowok="t"/>
                <v:fill type="solid"/>
              </v:shape>
              <v:shape style="position:absolute;left:872;top:14470;width:304;height:122" coordorigin="872,14470" coordsize="304,122" path="m1174,14470l1089,14470,1085,14475,1174,14470xe" filled="t" fillcolor="#000000" stroked="f">
                <v:path arrowok="t"/>
                <v:fill type="solid"/>
              </v:shape>
            </v:group>
            <v:group style="position:absolute;left:849;top:14427;width:326;height:167" coordorigin="849,14427" coordsize="326,167">
              <v:shape style="position:absolute;left:849;top:14427;width:326;height:167" coordorigin="849,14427" coordsize="326,167" path="m946,14571l937,14571,939,14579,941,14586,948,14594,972,14589,978,14575,978,14572,953,14572,946,14571xe" filled="t" fillcolor="#000000" stroked="f">
                <v:path arrowok="t"/>
                <v:fill type="solid"/>
              </v:shape>
              <v:shape style="position:absolute;left:849;top:14427;width:326;height:167" coordorigin="849,14427" coordsize="326,167" path="m978,14461l849,14461,849,14592,872,14592,872,14543,899,14543,900,14542,904,14537,872,14537,872,14479,978,14479,978,14461xe" filled="t" fillcolor="#000000" stroked="f">
                <v:path arrowok="t"/>
                <v:fill type="solid"/>
              </v:shape>
              <v:shape style="position:absolute;left:849;top:14427;width:326;height:167" coordorigin="849,14427" coordsize="326,167" path="m978,14535l954,14535,954,14564,956,14570,953,14572,978,14572,978,14535xe" filled="t" fillcolor="#000000" stroked="f">
                <v:path arrowok="t"/>
                <v:fill type="solid"/>
              </v:shape>
              <v:shape style="position:absolute;left:849;top:14427;width:326;height:167" coordorigin="849,14427" coordsize="326,167" path="m899,14543l872,14543,877,14546,883,14550,890,14553,899,14543xe" filled="t" fillcolor="#000000" stroked="f">
                <v:path arrowok="t"/>
                <v:fill type="solid"/>
              </v:shape>
              <v:shape style="position:absolute;left:849;top:14427;width:326;height:167" coordorigin="849,14427" coordsize="326,167" path="m943,14520l916,14520,927,14534,935,14544,939,14551,943,14547,948,14542,954,14535,978,14535,978,14532,954,14532,949,14526,943,14520xe" filled="t" fillcolor="#000000" stroked="f">
                <v:path arrowok="t"/>
                <v:fill type="solid"/>
              </v:shape>
              <v:shape style="position:absolute;left:849;top:14427;width:326;height:167" coordorigin="849,14427" coordsize="326,167" path="m925,14479l872,14479,900,14484,895,14505,886,14522,872,14537,904,14537,916,14520,943,14520,940,14517,928,14506,925,14503,923,14501,921,14499,923,14493,924,14486,925,14479xe" filled="t" fillcolor="#000000" stroked="f">
                <v:path arrowok="t"/>
                <v:fill type="solid"/>
              </v:shape>
              <v:shape style="position:absolute;left:849;top:14427;width:326;height:167" coordorigin="849,14427" coordsize="326,167" path="m978,14479l954,14479,954,14532,978,14532,978,14479xe" filled="t" fillcolor="#000000" stroked="f">
                <v:path arrowok="t"/>
                <v:fill type="solid"/>
              </v:shape>
              <v:shape style="position:absolute;left:849;top:14427;width:326;height:167" coordorigin="849,14427" coordsize="326,167" path="m922,14430l901,14430,901,14461,925,14461,925,14442,926,14438,926,14435,927,14433,928,14431,922,14430xe" filled="t" fillcolor="#000000" stroked="f">
                <v:path arrowok="t"/>
                <v:fill type="solid"/>
              </v:shape>
              <v:shape style="position:absolute;left:849;top:14427;width:326;height:167" coordorigin="849,14427" coordsize="326,167" path="m1137,14544l1113,14544,1113,14563,1114,14568,1113,14571,1110,14571,1109,14572,1103,14572,1092,14572,1096,14577,1099,14583,1100,14592,1100,14594,1115,14594,1125,14592,1130,14590,1135,14587,1137,14582,1137,14544xe" filled="t" fillcolor="#000000" stroked="f">
                <v:path arrowok="t"/>
                <v:fill type="solid"/>
              </v:shape>
              <v:shape style="position:absolute;left:849;top:14427;width:326;height:167" coordorigin="849,14427" coordsize="326,167" path="m1066,14533l1041,14533,1041,14592,1063,14592,1066,14533xe" filled="t" fillcolor="#000000" stroked="f">
                <v:path arrowok="t"/>
                <v:fill type="solid"/>
              </v:shape>
              <v:shape style="position:absolute;left:849;top:14427;width:326;height:167" coordorigin="849,14427" coordsize="326,167" path="m1089,14470l1062,14470,1061,14472,1059,14476,1055,14482,1053,14484,1052,14485,1052,14486,1041,14486,1039,14504,1026,14518,1010,14532,1018,14538,1024,14543,1027,14547,1033,14542,1037,14537,1041,14533,1066,14533,1068,14502,1079,14485,1089,14470xe" filled="t" fillcolor="#000000" stroked="f">
                <v:path arrowok="t"/>
                <v:fill type="solid"/>
              </v:shape>
              <v:shape style="position:absolute;left:849;top:14427;width:326;height:167" coordorigin="849,14427" coordsize="326,167" path="m1168,14482l1082,14482,1082,14501,1128,14501,1120,14508,1115,14513,1112,14515,1112,14524,1068,14524,1068,14544,1176,14544,1176,14524,1147,14514,1159,14498,1168,14482xe" filled="t" fillcolor="#000000" stroked="f">
                <v:path arrowok="t"/>
                <v:fill type="solid"/>
              </v:shape>
              <v:shape style="position:absolute;left:849;top:14427;width:326;height:167" coordorigin="849,14427" coordsize="326,167" path="m1174,14450l1017,14450,1017,14470,1174,14470,1174,14450xe" filled="t" fillcolor="#000000" stroked="f">
                <v:path arrowok="t"/>
                <v:fill type="solid"/>
              </v:shape>
              <v:shape style="position:absolute;left:849;top:14427;width:326;height:167" coordorigin="849,14427" coordsize="326,167" path="m1072,14427l1072,14428,1071,14437,1070,14444,1068,14450,1095,14450,1096,14448,1097,14445,1098,14442,1100,14438,1101,14436,1102,14434,1101,14433,1087,14430,1077,14428,1072,14427xe" filled="t" fillcolor="#000000" stroked="f">
                <v:path arrowok="t"/>
                <v:fill type="solid"/>
              </v:shape>
              <v:shape style="position:absolute;left:815;top:14748;width:2050;height:187" type="#_x0000_t75">
                <v:imagedata r:id="rId82" o:title=""/>
              </v:shape>
            </v:group>
            <v:group style="position:absolute;left:721;top:2639;width:10452;height:3791" coordorigin="721,2639" coordsize="10452,3791">
              <v:shape style="position:absolute;left:721;top:2639;width:10452;height:3791" coordorigin="721,2639" coordsize="10452,3791" path="m11048,2639l11021,2641,10991,2644,10957,2648,10876,2660,928,2661,861,2662,789,2672,736,2704,721,2771,721,2795,723,2821,726,2851,729,2885,734,2923,734,6430,11173,6417,11173,2885,11172,2863,11170,2789,11160,2710,11123,2653,11071,2640,11048,2639xe" filled="t" fillcolor="#9FA617" stroked="f">
                <v:path arrowok="t"/>
                <v:fill type="solid"/>
              </v:shape>
            </v:group>
            <v:group style="position:absolute;left:4178;top:2742;width:20;height:3646" coordorigin="4178,2742" coordsize="20,3646">
              <v:shape style="position:absolute;left:4178;top:2742;width:20;height:3646" coordorigin="4178,2742" coordsize="20,3646" path="m4194,2742l4183,2742,4178,2746,4178,2758,4183,2762,4194,2762,4198,2758,4198,2746,4194,2742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2802l4183,2802,4178,2807,4178,2818,4183,2822,4194,2822,4198,2818,4198,2807,4194,2802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2863l4183,2863,4178,2867,4178,2878,4183,2883,4194,2883,4198,2878,4198,2867,4194,2863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2923l4183,2923,4178,2928,4178,2939,4183,2943,4194,2943,4198,2939,4198,2928,4194,2923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2984l4183,2984,4178,2988,4178,2999,4183,3004,4194,3004,4198,2999,4198,2988,4194,2984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3044l4183,3044,4178,3049,4178,3060,4183,3064,4194,3064,4198,3060,4198,3049,4194,3044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3105l4183,3105,4178,3109,4178,3120,4183,3125,4194,3125,4198,3120,4198,3109,4194,3105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3165l4183,3165,4178,3169,4178,3181,4183,3185,4194,3185,4198,3181,4198,3169,4194,3165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3225l4183,3225,4178,3230,4178,3241,4183,3245,4194,3245,4198,3241,4198,3230,4194,3225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3286l4183,3286,4178,3290,4178,3301,4183,3306,4194,3306,4198,3301,4198,3290,4194,3286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3346l4183,3346,4178,3351,4178,3362,4183,3366,4194,3366,4198,3362,4198,3351,4194,3346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3407l4183,3407,4178,3411,4178,3422,4183,3427,4194,3427,4198,3422,4198,3411,4194,3407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3467l4183,3467,4178,3472,4178,3483,4183,3487,4194,3487,4198,3483,4198,3472,4194,3467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3528l4183,3528,4178,3532,4178,3543,4183,3548,4194,3548,4198,3543,4198,3532,4194,3528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3588l4183,3588,4178,3593,4178,3604,4183,3608,4194,3608,4198,3604,4198,3593,4194,3588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3648l4183,3648,4178,3653,4178,3664,4183,3668,4194,3668,4198,3664,4198,3653,4194,3648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3709l4183,3709,4178,3713,4178,3724,4183,3729,4194,3729,4198,3724,4198,3713,4194,3709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3769l4183,3769,4178,3774,4178,3785,4183,3789,4194,3789,4198,3785,4198,3774,4194,3769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3830l4183,3830,4178,3834,4178,3845,4183,3850,4194,3850,4198,3845,4198,3834,4194,3830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3890l4183,3890,4178,3895,4178,3906,4183,3910,4194,3910,4198,3906,4198,3895,4194,3890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3951l4183,3951,4178,3955,4178,3966,4183,3971,4194,3971,4198,3966,4198,3955,4194,3951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4011l4183,4011,4178,4016,4178,4027,4183,4031,4194,4031,4198,4027,4198,4016,4194,4011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4071l4183,4071,4178,4076,4178,4087,4183,4091,4194,4091,4198,4087,4198,4076,4194,4071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4132l4183,4132,4178,4136,4178,4147,4183,4152,4194,4152,4198,4147,4198,4136,4194,4132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4192l4183,4192,4178,4197,4178,4208,4183,4212,4194,4212,4198,4208,4198,4197,4194,4192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4253l4183,4253,4178,4257,4178,4268,4183,4273,4194,4273,4198,4268,4198,4257,4194,4253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4313l4183,4313,4178,4318,4178,4329,4183,4333,4194,4333,4198,4329,4198,4318,4194,4313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4374l4183,4374,4178,4378,4178,4389,4183,4394,4194,4394,4198,4389,4198,4378,4194,4374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4434l4183,4434,4178,4439,4178,4450,4183,4454,4194,4454,4198,4450,4198,4439,4194,4434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4494l4183,4494,4178,4499,4178,4510,4183,4514,4194,4514,4198,4510,4198,4499,4194,4494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4555l4183,4555,4178,4559,4178,4570,4183,4575,4194,4575,4198,4570,4198,4559,4194,4555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4615l4183,4615,4178,4620,4178,4631,4183,4635,4194,4635,4198,4631,4198,4620,4194,4615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4676l4183,4676,4178,4680,4178,4691,4183,4696,4194,4696,4198,4691,4198,4680,4194,4676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4736l4183,4736,4178,4741,4178,4752,4183,4756,4194,4756,4198,4752,4198,4741,4194,4736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4797l4183,4797,4178,4801,4178,4812,4183,4817,4194,4817,4198,4812,4198,4801,4194,4797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4857l4183,4857,4178,4862,4178,4873,4183,4877,4194,4877,4198,4873,4198,4862,4194,4857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4917l4183,4917,4178,4922,4178,4933,4183,4937,4194,4937,4198,4933,4198,4922,4194,4917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4978l4183,4978,4178,4982,4178,4993,4183,4998,4194,4998,4198,4993,4198,4982,4194,4978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5038l4183,5038,4178,5043,4178,5054,4183,5058,4194,5058,4198,5054,4198,5043,4194,5038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5099l4183,5099,4178,5103,4178,5114,4183,5119,4194,5119,4198,5114,4198,5103,4194,5099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5159l4183,5159,4178,5164,4178,5175,4183,5179,4194,5179,4198,5175,4198,5164,4194,5159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5220l4183,5220,4178,5224,4178,5235,4183,5240,4194,5240,4198,5235,4198,5224,4194,5220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5280l4183,5280,4178,5285,4178,5296,4183,5300,4194,5300,4198,5296,4198,5285,4194,5280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5340l4183,5340,4178,5345,4178,5356,4183,5360,4194,5360,4198,5356,4198,5345,4194,5340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5401l4183,5401,4178,5405,4178,5416,4183,5421,4194,5421,4198,5416,4198,5405,4194,5401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5461l4183,5461,4178,5466,4178,5477,4183,5481,4194,5481,4198,5477,4198,5466,4194,5461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5522l4183,5522,4178,5526,4178,5537,4183,5542,4194,5542,4198,5537,4198,5526,4194,5522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5582l4183,5582,4178,5587,4178,5598,4183,5602,4194,5602,4198,5598,4198,5587,4194,5582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5643l4183,5643,4178,5647,4178,5658,4183,5663,4194,5663,4198,5658,4198,5647,4194,5643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5703l4183,5703,4178,5708,4178,5719,4183,5723,4194,5723,4198,5719,4198,5708,4194,5703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5763l4183,5763,4178,5768,4178,5779,4183,5783,4194,5783,4198,5779,4198,5768,4194,5763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5824l4183,5824,4178,5828,4178,5839,4183,5844,4194,5844,4198,5839,4198,5828,4194,5824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5884l4183,5884,4178,5889,4178,5900,4183,5904,4194,5904,4198,5900,4198,5889,4194,5884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5945l4183,5945,4178,5949,4178,5960,4183,5965,4194,5965,4198,5960,4198,5949,4194,5945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6005l4183,6005,4178,6010,4178,6021,4183,6025,4194,6025,4198,6021,4198,6010,4194,6005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6066l4183,6066,4178,6070,4178,6081,4183,6086,4194,6086,4198,6081,4198,6070,4194,6066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6126l4183,6126,4178,6131,4178,6142,4183,6146,4194,6146,4198,6142,4198,6131,4194,6126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6187l4183,6187,4178,6191,4178,6202,4183,6207,4194,6207,4198,6202,4198,6191,4194,6187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6247l4183,6247,4178,6251,4178,6262,4183,6267,4194,6267,4198,6262,4198,6251,4194,6247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6307l4183,6307,4178,6312,4178,6323,4183,6327,4194,6327,4198,6323,4198,6312,4194,6307xe" filled="t" fillcolor="#FFFFFF" stroked="f">
                <v:path arrowok="t"/>
                <v:fill type="solid"/>
              </v:shape>
              <v:shape style="position:absolute;left:4178;top:2742;width:20;height:3646" coordorigin="4178,2742" coordsize="20,3646" path="m4194,6368l4183,6368,4178,6372,4178,6383,4183,6388,4194,6388,4198,6383,4198,6372,4194,6368xe" filled="t" fillcolor="#FFFFFF" stroked="f">
                <v:path arrowok="t"/>
                <v:fill type="solid"/>
              </v:shape>
            </v:group>
            <v:group style="position:absolute;left:4178;top:2682;width:20;height:3767" coordorigin="4178,2682" coordsize="20,3767">
              <v:shape style="position:absolute;left:4178;top:2682;width:20;height:3767" coordorigin="4178,2682" coordsize="20,3767" path="m4191,2682l4186,2682,4183,2683,4180,2686,4178,2689,4178,2694,4180,2697,4183,2701,4186,2702,4191,2702,4194,2701,4197,2697,4198,2694,4198,2689,4197,2686,4194,2683,4191,2682xe" filled="t" fillcolor="#FFFFFF" stroked="f">
                <v:path arrowok="t"/>
                <v:fill type="solid"/>
              </v:shape>
              <v:shape style="position:absolute;left:4178;top:2682;width:20;height:3767" coordorigin="4178,2682" coordsize="20,3767" path="m4191,6428l4186,6428,4183,6429,4180,6433,4178,6436,4178,6441,4180,6443,4183,6447,4186,6448,4191,6448,4194,6447,4197,6443,4198,6441,4198,6436,4197,6433,4194,6429,4191,6428xe" filled="t" fillcolor="#FFFFFF" stroked="f">
                <v:path arrowok="t"/>
                <v:fill type="solid"/>
              </v:shape>
            </v:group>
            <v:group style="position:absolute;left:7701;top:2742;width:20;height:3646" coordorigin="7701,2742" coordsize="20,3646">
              <v:shape style="position:absolute;left:7701;top:2742;width:20;height:3646" coordorigin="7701,2742" coordsize="20,3646" path="m7717,2742l7706,2742,7701,2746,7701,2758,7706,2762,7717,2762,7721,2758,7721,2746,7717,2742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2802l7706,2802,7701,2807,7701,2818,7706,2822,7717,2822,7721,2818,7721,2807,7717,2802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2863l7706,2863,7701,2867,7701,2878,7706,2883,7717,2883,7721,2878,7721,2867,7717,2863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2923l7706,2923,7701,2928,7701,2939,7706,2943,7717,2943,7721,2939,7721,2928,7717,2923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2984l7706,2984,7701,2988,7701,2999,7706,3004,7717,3004,7721,2999,7721,2988,7717,2984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3044l7706,3044,7701,3049,7701,3060,7706,3064,7717,3064,7721,3060,7721,3049,7717,3044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3105l7706,3105,7701,3109,7701,3120,7706,3125,7717,3125,7721,3120,7721,3109,7717,3105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3165l7706,3165,7701,3169,7701,3181,7706,3185,7717,3185,7721,3181,7721,3169,7717,3165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3225l7706,3225,7701,3230,7701,3241,7706,3245,7717,3245,7721,3241,7721,3230,7717,3225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3286l7706,3286,7701,3290,7701,3301,7706,3306,7717,3306,7721,3301,7721,3290,7717,3286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3346l7706,3346,7701,3351,7701,3362,7706,3366,7717,3366,7721,3362,7721,3351,7717,3346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3407l7706,3407,7701,3411,7701,3422,7706,3427,7717,3427,7721,3422,7721,3411,7717,3407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3467l7706,3467,7701,3472,7701,3483,7706,3487,7717,3487,7721,3483,7721,3472,7717,3467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3528l7706,3528,7701,3532,7701,3543,7706,3548,7717,3548,7721,3543,7721,3532,7717,3528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3588l7706,3588,7701,3593,7701,3604,7706,3608,7717,3608,7721,3604,7721,3593,7717,3588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3648l7706,3648,7701,3653,7701,3664,7706,3668,7717,3668,7721,3664,7721,3653,7717,3648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3709l7706,3709,7701,3713,7701,3724,7706,3729,7717,3729,7721,3724,7721,3713,7717,3709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3769l7706,3769,7701,3774,7701,3785,7706,3789,7717,3789,7721,3785,7721,3774,7717,3769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3830l7706,3830,7701,3834,7701,3845,7706,3850,7717,3850,7721,3845,7721,3834,7717,3830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3890l7706,3890,7701,3895,7701,3906,7706,3910,7717,3910,7721,3906,7721,3895,7717,3890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3951l7706,3951,7701,3955,7701,3966,7706,3971,7717,3971,7721,3966,7721,3955,7717,3951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4011l7706,4011,7701,4016,7701,4027,7706,4031,7717,4031,7721,4027,7721,4016,7717,4011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4071l7706,4071,7701,4076,7701,4087,7706,4091,7717,4091,7721,4087,7721,4076,7717,4071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4132l7706,4132,7701,4136,7701,4147,7706,4152,7717,4152,7721,4147,7721,4136,7717,4132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4192l7706,4192,7701,4197,7701,4208,7706,4212,7717,4212,7721,4208,7721,4197,7717,4192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4253l7706,4253,7701,4257,7701,4268,7706,4273,7717,4273,7721,4268,7721,4257,7717,4253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4313l7706,4313,7701,4318,7701,4329,7706,4333,7717,4333,7721,4329,7721,4318,7717,4313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4374l7706,4374,7701,4378,7701,4389,7706,4394,7717,4394,7721,4389,7721,4378,7717,4374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4434l7706,4434,7701,4439,7701,4450,7706,4454,7717,4454,7721,4450,7721,4439,7717,4434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4494l7706,4494,7701,4499,7701,4510,7706,4514,7717,4514,7721,4510,7721,4499,7717,4494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4555l7706,4555,7701,4559,7701,4570,7706,4575,7717,4575,7721,4570,7721,4559,7717,4555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4615l7706,4615,7701,4620,7701,4631,7706,4635,7717,4635,7721,4631,7721,4620,7717,4615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4676l7706,4676,7701,4680,7701,4691,7706,4696,7717,4696,7721,4691,7721,4680,7717,4676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4736l7706,4736,7701,4741,7701,4752,7706,4756,7717,4756,7721,4752,7721,4741,7717,4736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4797l7706,4797,7701,4801,7701,4812,7706,4817,7717,4817,7721,4812,7721,4801,7717,4797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4857l7706,4857,7701,4862,7701,4873,7706,4877,7717,4877,7721,4873,7721,4862,7717,4857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4917l7706,4917,7701,4922,7701,4933,7706,4937,7717,4937,7721,4933,7721,4922,7717,4917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4978l7706,4978,7701,4982,7701,4993,7706,4998,7717,4998,7721,4993,7721,4982,7717,4978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5038l7706,5038,7701,5043,7701,5054,7706,5058,7717,5058,7721,5054,7721,5043,7717,5038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5099l7706,5099,7701,5103,7701,5114,7706,5119,7717,5119,7721,5114,7721,5103,7717,5099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5159l7706,5159,7701,5164,7701,5175,7706,5179,7717,5179,7721,5175,7721,5164,7717,5159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5220l7706,5220,7701,5224,7701,5235,7706,5240,7717,5240,7721,5235,7721,5224,7717,5220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5280l7706,5280,7701,5285,7701,5296,7706,5300,7717,5300,7721,5296,7721,5285,7717,5280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5340l7706,5340,7701,5345,7701,5356,7706,5360,7717,5360,7721,5356,7721,5345,7717,5340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5401l7706,5401,7701,5405,7701,5416,7706,5421,7717,5421,7721,5416,7721,5405,7717,5401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5461l7706,5461,7701,5466,7701,5477,7706,5481,7717,5481,7721,5477,7721,5466,7717,5461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5522l7706,5522,7701,5526,7701,5537,7706,5542,7717,5542,7721,5537,7721,5526,7717,5522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5582l7706,5582,7701,5587,7701,5598,7706,5602,7717,5602,7721,5598,7721,5587,7717,5582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5643l7706,5643,7701,5647,7701,5658,7706,5663,7717,5663,7721,5658,7721,5647,7717,5643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5703l7706,5703,7701,5708,7701,5719,7706,5723,7717,5723,7721,5719,7721,5708,7717,5703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5763l7706,5763,7701,5768,7701,5779,7706,5783,7717,5783,7721,5779,7721,5768,7717,5763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5824l7706,5824,7701,5828,7701,5839,7706,5844,7717,5844,7721,5839,7721,5828,7717,5824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5884l7706,5884,7701,5889,7701,5900,7706,5904,7717,5904,7721,5900,7721,5889,7717,5884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5945l7706,5945,7701,5949,7701,5960,7706,5965,7717,5965,7721,5960,7721,5949,7717,5945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6005l7706,6005,7701,6010,7701,6021,7706,6025,7717,6025,7721,6021,7721,6010,7717,6005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6066l7706,6066,7701,6070,7701,6081,7706,6086,7717,6086,7721,6081,7721,6070,7717,6066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6126l7706,6126,7701,6131,7701,6142,7706,6146,7717,6146,7721,6142,7721,6131,7717,6126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6187l7706,6187,7701,6191,7701,6202,7706,6207,7717,6207,7721,6202,7721,6191,7717,6187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6247l7706,6247,7701,6251,7701,6262,7706,6267,7717,6267,7721,6262,7721,6251,7717,6247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6307l7706,6307,7701,6312,7701,6323,7706,6327,7717,6327,7721,6323,7721,6312,7717,6307xe" filled="t" fillcolor="#FFFFFF" stroked="f">
                <v:path arrowok="t"/>
                <v:fill type="solid"/>
              </v:shape>
              <v:shape style="position:absolute;left:7701;top:2742;width:20;height:3646" coordorigin="7701,2742" coordsize="20,3646" path="m7717,6368l7706,6368,7701,6372,7701,6383,7706,6388,7717,6388,7721,6383,7721,6372,7717,6368xe" filled="t" fillcolor="#FFFFFF" stroked="f">
                <v:path arrowok="t"/>
                <v:fill type="solid"/>
              </v:shape>
            </v:group>
            <v:group style="position:absolute;left:7701;top:2682;width:20;height:3767" coordorigin="7701,2682" coordsize="20,3767">
              <v:shape style="position:absolute;left:7701;top:2682;width:20;height:3767" coordorigin="7701,2682" coordsize="20,3767" path="m7714,2682l7709,2682,7706,2683,7702,2686,7701,2689,7701,2694,7702,2697,7706,2701,7709,2702,7714,2702,7717,2701,7720,2697,7721,2694,7721,2689,7720,2686,7717,2683,7714,2682xe" filled="t" fillcolor="#FFFFFF" stroked="f">
                <v:path arrowok="t"/>
                <v:fill type="solid"/>
              </v:shape>
              <v:shape style="position:absolute;left:7701;top:2682;width:20;height:3767" coordorigin="7701,2682" coordsize="20,3767" path="m7714,6428l7709,6428,7706,6429,7702,6433,7701,6436,7701,6441,7702,6443,7706,6447,7709,6448,7714,6448,7717,6447,7720,6443,7721,6441,7721,6436,7720,6433,7717,6429,7714,6428xe" filled="t" fillcolor="#FFFFFF" stroked="f">
                <v:path arrowok="t"/>
                <v:fill type="solid"/>
              </v:shape>
            </v:group>
            <v:group style="position:absolute;left:5649;top:5929;width:538;height:157" coordorigin="5649,5929" coordsize="538,157">
              <v:shape style="position:absolute;left:5649;top:5929;width:538;height:157" coordorigin="5649,5929" coordsize="538,157" path="m5713,5929l5690,5929,5688,5931,5686,5936,5649,6048,5649,6049,5650,6050,5651,6051,5666,6051,5667,6050,5668,6047,5680,6012,5743,6012,5738,5997,5684,5997,5699,5949,5721,5949,5717,5936,5715,5931,5713,5929xe" filled="t" fillcolor="#FFFFFF" stroked="f">
                <v:path arrowok="t"/>
                <v:fill type="solid"/>
              </v:shape>
              <v:shape style="position:absolute;left:5649;top:5929;width:538;height:157" coordorigin="5649,5929" coordsize="538,157" path="m5743,6012l5718,6012,5731,6048,5731,6050,5732,6051,5754,6051,5755,6050,5755,6047,5743,6012xe" filled="t" fillcolor="#FFFFFF" stroked="f">
                <v:path arrowok="t"/>
                <v:fill type="solid"/>
              </v:shape>
              <v:shape style="position:absolute;left:5649;top:5929;width:538;height:157" coordorigin="5649,5929" coordsize="538,157" path="m5721,5949l5699,5949,5713,5997,5738,5997,5721,5949xe" filled="t" fillcolor="#FFFFFF" stroked="f">
                <v:path arrowok="t"/>
                <v:fill type="solid"/>
              </v:shape>
              <v:shape style="position:absolute;left:5649;top:5929;width:538;height:157" coordorigin="5649,5929" coordsize="538,157" path="m5792,5960l5775,5960,5773,5963,5773,6084,5775,6086,5792,6086,5795,6084,5795,6046,5838,6046,5847,6037,5801,6037,5795,6032,5795,5978,5801,5974,5848,5974,5843,5967,5838,5965,5792,5965,5792,5961,5792,5960xe" filled="t" fillcolor="#FFFFFF" stroked="f">
                <v:path arrowok="t"/>
                <v:fill type="solid"/>
              </v:shape>
              <v:shape style="position:absolute;left:5649;top:5929;width:538;height:157" coordorigin="5649,5929" coordsize="538,157" path="m5838,6046l5795,6046,5797,6046,5799,6048,5804,6050,5810,6052,5816,6052,5837,6046,5838,6046xe" filled="t" fillcolor="#FFFFFF" stroked="f">
                <v:path arrowok="t"/>
                <v:fill type="solid"/>
              </v:shape>
              <v:shape style="position:absolute;left:5649;top:5929;width:538;height:157" coordorigin="5649,5929" coordsize="538,157" path="m5848,5974l5812,5974,5831,5982,5838,6004,5820,6037,5847,6037,5852,6032,5859,6010,5855,5984,5848,5974xe" filled="t" fillcolor="#FFFFFF" stroked="f">
                <v:path arrowok="t"/>
                <v:fill type="solid"/>
              </v:shape>
              <v:shape style="position:absolute;left:5649;top:5929;width:538;height:157" coordorigin="5649,5929" coordsize="538,157" path="m5809,5959l5802,5960,5795,5965,5792,5965,5838,5965,5824,5959,5809,5959xe" filled="t" fillcolor="#FFFFFF" stroked="f">
                <v:path arrowok="t"/>
                <v:fill type="solid"/>
              </v:shape>
              <v:shape style="position:absolute;left:5649;top:5929;width:538;height:157" coordorigin="5649,5929" coordsize="538,157" path="m5940,5963l5910,5964,5890,5971,5879,5985,5875,6003,5879,6028,5892,6044,5912,6051,5932,6052,5940,6051,5951,6046,5954,6045,5954,6044,5954,6037,5908,6037,5897,6026,5897,6010,5957,6010,5960,6008,5960,6000,5958,5995,5897,5995,5897,5982,5905,5974,5951,5974,5940,5963xe" filled="t" fillcolor="#FFFFFF" stroked="f">
                <v:path arrowok="t"/>
                <v:fill type="solid"/>
              </v:shape>
              <v:shape style="position:absolute;left:5649;top:5929;width:538;height:157" coordorigin="5649,5929" coordsize="538,157" path="m5954,6029l5952,6029,5950,6030,5942,6034,5940,6035,5931,6037,5928,6037,5954,6037,5954,6030,5954,6029xe" filled="t" fillcolor="#FFFFFF" stroked="f">
                <v:path arrowok="t"/>
                <v:fill type="solid"/>
              </v:shape>
              <v:shape style="position:absolute;left:5649;top:5929;width:538;height:157" coordorigin="5649,5929" coordsize="538,157" path="m5951,5974l5930,5974,5937,5981,5938,5995,5958,5995,5954,5977,5951,5974xe" filled="t" fillcolor="#FFFFFF" stroked="f">
                <v:path arrowok="t"/>
                <v:fill type="solid"/>
              </v:shape>
              <v:shape style="position:absolute;left:5649;top:5929;width:538;height:157" coordorigin="5649,5929" coordsize="538,157" path="m5973,5960l5972,5961,5972,5963,5972,5964,5999,6003,5971,6046,5970,6048,5970,6050,5971,6051,5989,6051,5990,6050,6009,6019,6033,6019,6022,6003,6032,5987,6012,5987,5997,5962,5995,5961,5973,5960xe" filled="t" fillcolor="#FFFFFF" stroked="f">
                <v:path arrowok="t"/>
                <v:fill type="solid"/>
              </v:shape>
              <v:shape style="position:absolute;left:5649;top:5929;width:538;height:157" coordorigin="5649,5929" coordsize="538,157" path="m6033,6019l6009,6019,6028,6050,6029,6051,6050,6051,6051,6049,6051,6048,6051,6045,6033,6019xe" filled="t" fillcolor="#FFFFFF" stroked="f">
                <v:path arrowok="t"/>
                <v:fill type="solid"/>
              </v:shape>
              <v:shape style="position:absolute;left:5649;top:5929;width:538;height:157" coordorigin="5649,5929" coordsize="538,157" path="m6046,5960l6028,5960,6027,5961,6027,5962,6012,5987,6032,5987,6047,5964,6047,5963,6047,5961,6046,5960xe" filled="t" fillcolor="#FFFFFF" stroked="f">
                <v:path arrowok="t"/>
                <v:fill type="solid"/>
              </v:shape>
              <v:shape style="position:absolute;left:5649;top:5929;width:538;height:157" coordorigin="5649,5929" coordsize="538,157" path="m6112,6025l6110,6025,6110,6026,6110,6044,6110,6045,6113,6046,6116,6048,6118,6048,6121,6049,6129,6051,6137,6052,6144,6052,6169,6047,6185,6035,6185,6034,6134,6034,6122,6031,6114,6026,6112,6025xe" filled="t" fillcolor="#FFFFFF" stroked="f">
                <v:path arrowok="t"/>
                <v:fill type="solid"/>
              </v:shape>
              <v:shape style="position:absolute;left:5649;top:5929;width:538;height:157" coordorigin="5649,5929" coordsize="538,157" path="m6182,5947l6156,5947,6163,5952,6163,5968,6161,5972,6157,5975,6153,5978,6151,5979,6139,5979,6136,5981,6136,5994,6139,5997,6153,5997,6155,5997,6164,6003,6167,6008,6167,6027,6158,6034,6185,6034,6186,6007,6178,5992,6166,5987,6172,5985,6175,5983,6178,5980,6184,5975,6187,5968,6187,5959,6182,5947xe" filled="t" fillcolor="#FFFFFF" stroked="f">
                <v:path arrowok="t"/>
                <v:fill type="solid"/>
              </v:shape>
              <v:shape style="position:absolute;left:5649;top:5929;width:538;height:157" coordorigin="5649,5929" coordsize="538,157" path="m6160,5930l6130,5932,6115,5937,6113,5952,6113,5954,6114,5955,6115,5955,6118,5954,6127,5949,6134,5947,6182,5947,6180,5940,6160,5930xe" filled="t" fillcolor="#FFFFFF" stroked="f">
                <v:path arrowok="t"/>
                <v:fill type="solid"/>
              </v:shape>
            </v:group>
            <v:group style="position:absolute;left:9179;top:5929;width:549;height:157" coordorigin="9179,5929" coordsize="549,157">
              <v:shape style="position:absolute;left:9179;top:5929;width:549;height:157" coordorigin="9179,5929" coordsize="549,157" path="m9244,5929l9221,5929,9219,5931,9217,5936,9180,6048,9179,6049,9180,6050,9182,6051,9197,6051,9198,6050,9199,6047,9211,6012,9273,6012,9268,5997,9215,5997,9230,5949,9252,5949,9248,5936,9246,5931,9244,5929xe" filled="t" fillcolor="#FFFFFF" stroked="f">
                <v:path arrowok="t"/>
                <v:fill type="solid"/>
              </v:shape>
              <v:shape style="position:absolute;left:9179;top:5929;width:549;height:157" coordorigin="9179,5929" coordsize="549,157" path="m9273,6012l9249,6012,9261,6048,9262,6050,9263,6051,9285,6051,9286,6050,9285,6047,9273,6012xe" filled="t" fillcolor="#FFFFFF" stroked="f">
                <v:path arrowok="t"/>
                <v:fill type="solid"/>
              </v:shape>
              <v:shape style="position:absolute;left:9179;top:5929;width:549;height:157" coordorigin="9179,5929" coordsize="549,157" path="m9252,5949l9230,5949,9244,5997,9268,5997,9252,5949xe" filled="t" fillcolor="#FFFFFF" stroked="f">
                <v:path arrowok="t"/>
                <v:fill type="solid"/>
              </v:shape>
              <v:shape style="position:absolute;left:9179;top:5929;width:549;height:157" coordorigin="9179,5929" coordsize="549,157" path="m9322,5960l9306,5960,9304,5963,9304,6084,9306,6086,9323,6086,9325,6084,9325,6046,9368,6046,9378,6037,9332,6037,9325,6032,9325,5978,9332,5974,9378,5974,9374,5967,9368,5965,9323,5965,9323,5961,9322,5960xe" filled="t" fillcolor="#FFFFFF" stroked="f">
                <v:path arrowok="t"/>
                <v:fill type="solid"/>
              </v:shape>
              <v:shape style="position:absolute;left:9179;top:5929;width:549;height:157" coordorigin="9179,5929" coordsize="549,157" path="m9368,6046l9325,6046,9328,6046,9330,6048,9335,6050,9341,6052,9347,6052,9368,6046,9368,6046xe" filled="t" fillcolor="#FFFFFF" stroked="f">
                <v:path arrowok="t"/>
                <v:fill type="solid"/>
              </v:shape>
              <v:shape style="position:absolute;left:9179;top:5929;width:549;height:157" coordorigin="9179,5929" coordsize="549,157" path="m9378,5974l9343,5974,9362,5982,9368,6004,9350,6037,9378,6037,9383,6032,9390,6010,9386,5984,9378,5974xe" filled="t" fillcolor="#FFFFFF" stroked="f">
                <v:path arrowok="t"/>
                <v:fill type="solid"/>
              </v:shape>
              <v:shape style="position:absolute;left:9179;top:5929;width:549;height:157" coordorigin="9179,5929" coordsize="549,157" path="m9340,5959l9333,5960,9326,5965,9323,5965,9368,5965,9355,5959,9340,5959xe" filled="t" fillcolor="#FFFFFF" stroked="f">
                <v:path arrowok="t"/>
                <v:fill type="solid"/>
              </v:shape>
              <v:shape style="position:absolute;left:9179;top:5929;width:549;height:157" coordorigin="9179,5929" coordsize="549,157" path="m9470,5963l9441,5964,9421,5971,9410,5985,9406,6003,9410,6028,9422,6044,9443,6051,9463,6052,9471,6051,9481,6046,9485,6045,9485,6044,9485,6037,9438,6037,9427,6026,9427,6010,9488,6010,9490,6008,9490,6000,9489,5995,9427,5995,9427,5982,9436,5974,9482,5974,9470,5963xe" filled="t" fillcolor="#FFFFFF" stroked="f">
                <v:path arrowok="t"/>
                <v:fill type="solid"/>
              </v:shape>
              <v:shape style="position:absolute;left:9179;top:5929;width:549;height:157" coordorigin="9179,5929" coordsize="549,157" path="m9484,6029l9483,6029,9481,6030,9473,6034,9471,6035,9462,6037,9458,6037,9485,6037,9485,6030,9484,6029xe" filled="t" fillcolor="#FFFFFF" stroked="f">
                <v:path arrowok="t"/>
                <v:fill type="solid"/>
              </v:shape>
              <v:shape style="position:absolute;left:9179;top:5929;width:549;height:157" coordorigin="9179,5929" coordsize="549,157" path="m9482,5974l9461,5974,9468,5981,9469,5995,9489,5995,9485,5977,9482,5974xe" filled="t" fillcolor="#FFFFFF" stroked="f">
                <v:path arrowok="t"/>
                <v:fill type="solid"/>
              </v:shape>
              <v:shape style="position:absolute;left:9179;top:5929;width:549;height:157" coordorigin="9179,5929" coordsize="549,157" path="m9503,5960l9502,5961,9502,5963,9503,5964,9529,6003,9501,6046,9501,6048,9501,6050,9502,6051,9520,6051,9520,6050,9539,6019,9564,6019,9553,6003,9563,5987,9543,5987,9527,5962,9526,5961,9503,5960xe" filled="t" fillcolor="#FFFFFF" stroked="f">
                <v:path arrowok="t"/>
                <v:fill type="solid"/>
              </v:shape>
              <v:shape style="position:absolute;left:9179;top:5929;width:549;height:157" coordorigin="9179,5929" coordsize="549,157" path="m9564,6019l9539,6019,9559,6050,9560,6051,9581,6051,9582,6049,9582,6048,9581,6045,9564,6019xe" filled="t" fillcolor="#FFFFFF" stroked="f">
                <v:path arrowok="t"/>
                <v:fill type="solid"/>
              </v:shape>
              <v:shape style="position:absolute;left:9179;top:5929;width:549;height:157" coordorigin="9179,5929" coordsize="549,157" path="m9577,5960l9559,5960,9558,5961,9557,5962,9543,5987,9563,5987,9577,5964,9578,5963,9578,5961,9577,5960xe" filled="t" fillcolor="#FFFFFF" stroked="f">
                <v:path arrowok="t"/>
                <v:fill type="solid"/>
              </v:shape>
              <v:shape style="position:absolute;left:9179;top:5929;width:549;height:157" coordorigin="9179,5929" coordsize="549,157" path="m9716,6022l9694,6022,9694,6048,9697,6051,9714,6051,9716,6048,9716,6022xe" filled="t" fillcolor="#FFFFFF" stroked="f">
                <v:path arrowok="t"/>
                <v:fill type="solid"/>
              </v:shape>
              <v:shape style="position:absolute;left:9179;top:5929;width:549;height:157" coordorigin="9179,5929" coordsize="549,157" path="m9714,5929l9694,5929,9692,5930,9634,6001,9633,6003,9633,6019,9636,6022,9726,6022,9729,6019,9729,6006,9726,6004,9653,6004,9694,5951,9716,5951,9716,5931,9714,5929xe" filled="t" fillcolor="#FFFFFF" stroked="f">
                <v:path arrowok="t"/>
                <v:fill type="solid"/>
              </v:shape>
              <v:shape style="position:absolute;left:9179;top:5929;width:549;height:157" coordorigin="9179,5929" coordsize="549,157" path="m9716,5951l9694,5951,9694,6004,9716,6004,9716,5951xe" filled="t" fillcolor="#FFFFFF" stroked="f">
                <v:path arrowok="t"/>
                <v:fill type="solid"/>
              </v:shape>
            </v:group>
            <v:group style="position:absolute;left:2157;top:5929;width:544;height:157" coordorigin="2157,5929" coordsize="544,157">
              <v:shape style="position:absolute;left:2157;top:5929;width:544;height:157" coordorigin="2157,5929" coordsize="544,157" path="m2222,5929l2199,5929,2196,5931,2195,5936,2157,6048,2157,6049,2158,6050,2160,6051,2175,6051,2176,6050,2177,6047,2188,6012,2251,6012,2246,5997,2193,5997,2208,5949,2230,5949,2226,5936,2224,5931,2222,5929xe" filled="t" fillcolor="#FFFFFF" stroked="f">
                <v:path arrowok="t"/>
                <v:fill type="solid"/>
              </v:shape>
              <v:shape style="position:absolute;left:2157;top:5929;width:544;height:157" coordorigin="2157,5929" coordsize="544,157" path="m2251,6012l2227,6012,2239,6048,2240,6050,2241,6051,2263,6051,2264,6050,2263,6047,2251,6012xe" filled="t" fillcolor="#FFFFFF" stroked="f">
                <v:path arrowok="t"/>
                <v:fill type="solid"/>
              </v:shape>
              <v:shape style="position:absolute;left:2157;top:5929;width:544;height:157" coordorigin="2157,5929" coordsize="544,157" path="m2230,5949l2208,5949,2222,5997,2246,5997,2230,5949xe" filled="t" fillcolor="#FFFFFF" stroked="f">
                <v:path arrowok="t"/>
                <v:fill type="solid"/>
              </v:shape>
              <v:shape style="position:absolute;left:2157;top:5929;width:544;height:157" coordorigin="2157,5929" coordsize="544,157" path="m2300,5960l2284,5960,2281,5963,2281,6084,2284,6086,2301,6086,2303,6084,2303,6046,2346,6046,2356,6037,2310,6037,2303,6032,2303,5978,2310,5974,2356,5974,2352,5967,2346,5965,2301,5965,2301,5961,2300,5960xe" filled="t" fillcolor="#FFFFFF" stroked="f">
                <v:path arrowok="t"/>
                <v:fill type="solid"/>
              </v:shape>
              <v:shape style="position:absolute;left:2157;top:5929;width:544;height:157" coordorigin="2157,5929" coordsize="544,157" path="m2346,6046l2303,6046,2306,6046,2308,6048,2312,6050,2319,6052,2325,6052,2346,6046,2346,6046xe" filled="t" fillcolor="#FFFFFF" stroked="f">
                <v:path arrowok="t"/>
                <v:fill type="solid"/>
              </v:shape>
              <v:shape style="position:absolute;left:2157;top:5929;width:544;height:157" coordorigin="2157,5929" coordsize="544,157" path="m2356,5974l2321,5974,2340,5981,2346,6004,2328,6037,2356,6037,2361,6032,2368,6010,2364,5984,2356,5974xe" filled="t" fillcolor="#FFFFFF" stroked="f">
                <v:path arrowok="t"/>
                <v:fill type="solid"/>
              </v:shape>
              <v:shape style="position:absolute;left:2157;top:5929;width:544;height:157" coordorigin="2157,5929" coordsize="544,157" path="m2318,5959l2311,5960,2303,5965,2301,5965,2346,5965,2333,5959,2318,5959xe" filled="t" fillcolor="#FFFFFF" stroked="f">
                <v:path arrowok="t"/>
                <v:fill type="solid"/>
              </v:shape>
              <v:shape style="position:absolute;left:2157;top:5929;width:544;height:157" coordorigin="2157,5929" coordsize="544,157" path="m2448,5963l2419,5964,2399,5971,2388,5984,2384,6003,2388,6028,2400,6044,2420,6051,2441,6052,2449,6051,2459,6046,2463,6045,2463,6044,2463,6037,2416,6037,2405,6026,2405,6010,2466,6010,2468,6008,2468,6000,2467,5995,2405,5995,2405,5982,2414,5974,2460,5974,2448,5963xe" filled="t" fillcolor="#FFFFFF" stroked="f">
                <v:path arrowok="t"/>
                <v:fill type="solid"/>
              </v:shape>
              <v:shape style="position:absolute;left:2157;top:5929;width:544;height:157" coordorigin="2157,5929" coordsize="544,157" path="m2462,6029l2461,6029,2459,6030,2451,6034,2449,6035,2443,6036,2440,6037,2436,6037,2463,6037,2463,6030,2462,6029xe" filled="t" fillcolor="#FFFFFF" stroked="f">
                <v:path arrowok="t"/>
                <v:fill type="solid"/>
              </v:shape>
              <v:shape style="position:absolute;left:2157;top:5929;width:544;height:157" coordorigin="2157,5929" coordsize="544,157" path="m2460,5974l2439,5974,2446,5981,2447,5995,2467,5995,2463,5977,2460,5974xe" filled="t" fillcolor="#FFFFFF" stroked="f">
                <v:path arrowok="t"/>
                <v:fill type="solid"/>
              </v:shape>
              <v:shape style="position:absolute;left:2157;top:5929;width:544;height:157" coordorigin="2157,5929" coordsize="544,157" path="m2481,5960l2480,5961,2480,5963,2481,5964,2507,6003,2479,6046,2478,6048,2478,6050,2480,6051,2498,6051,2498,6050,2517,6019,2542,6019,2531,6003,2540,5987,2521,5987,2505,5962,2504,5961,2481,5960xe" filled="t" fillcolor="#FFFFFF" stroked="f">
                <v:path arrowok="t"/>
                <v:fill type="solid"/>
              </v:shape>
              <v:shape style="position:absolute;left:2157;top:5929;width:544;height:157" coordorigin="2157,5929" coordsize="544,157" path="m2542,6019l2517,6019,2536,6050,2537,6051,2559,6051,2560,6049,2560,6048,2559,6045,2542,6019xe" filled="t" fillcolor="#FFFFFF" stroked="f">
                <v:path arrowok="t"/>
                <v:fill type="solid"/>
              </v:shape>
              <v:shape style="position:absolute;left:2157;top:5929;width:544;height:157" coordorigin="2157,5929" coordsize="544,157" path="m2555,5960l2537,5960,2536,5961,2535,5962,2521,5987,2540,5987,2555,5964,2556,5963,2556,5961,2555,5960xe" filled="t" fillcolor="#FFFFFF" stroked="f">
                <v:path arrowok="t"/>
                <v:fill type="solid"/>
              </v:shape>
              <v:shape style="position:absolute;left:2157;top:5929;width:544;height:157" coordorigin="2157,5929" coordsize="544,157" path="m2694,5947l2664,5947,2674,5954,2674,5975,2669,5982,2641,6004,2631,6012,2625,6017,2622,6023,2618,6029,2617,6033,2616,6048,2619,6051,2699,6051,2701,6048,2701,6033,2699,6031,2638,6031,2638,6029,2638,6029,2640,6027,2643,6024,2647,6021,2688,5991,2693,5985,2697,5977,2698,5972,2699,5968,2699,5963,2694,5947xe" filled="t" fillcolor="#FFFFFF" stroked="f">
                <v:path arrowok="t"/>
                <v:fill type="solid"/>
              </v:shape>
              <v:shape style="position:absolute;left:2157;top:5929;width:544;height:157" coordorigin="2157,5929" coordsize="544,157" path="m2642,5931l2623,5934,2616,5939,2617,5956,2617,5956,2619,5956,2621,5956,2634,5949,2642,5947,2694,5947,2693,5944,2676,5932,2642,5931xe" filled="t" fillcolor="#FFFFFF" stroked="f">
                <v:path arrowok="t"/>
                <v:fill type="solid"/>
              </v:shape>
              <v:shape style="position:absolute;left:1650;top:3806;width:1566;height:2277" type="#_x0000_t75">
                <v:imagedata r:id="rId83" o:title=""/>
              </v:shape>
              <v:shape style="position:absolute;left:2157;top:5929;width:1058;height:154" type="#_x0000_t75">
                <v:imagedata r:id="rId84" o:title=""/>
              </v:shape>
              <v:shape style="position:absolute;left:5043;top:3539;width:1761;height:2532" type="#_x0000_t75">
                <v:imagedata r:id="rId85" o:title=""/>
              </v:shape>
              <v:shape style="position:absolute;left:5816;top:5929;width:989;height:123" type="#_x0000_t75">
                <v:imagedata r:id="rId86" o:title=""/>
              </v:shape>
              <v:shape style="position:absolute;left:5666;top:6012;width:66;height:39" type="#_x0000_t75">
                <v:imagedata r:id="rId87" o:title=""/>
              </v:shape>
              <v:shape style="position:absolute;left:5649;top:5929;width:1156;height:142" type="#_x0000_t75">
                <v:imagedata r:id="rId88" o:title=""/>
              </v:shape>
              <v:shape style="position:absolute;left:8330;top:3214;width:2249;height:1160" type="#_x0000_t75">
                <v:imagedata r:id="rId89" o:title=""/>
              </v:shape>
              <v:shape style="position:absolute;left:8330;top:4372;width:2249;height:1740" type="#_x0000_t75">
                <v:imagedata r:id="rId90" o:title=""/>
              </v:shape>
              <v:shape style="position:absolute;left:9244;top:5929;width:453;height:122" type="#_x0000_t75">
                <v:imagedata r:id="rId91" o:title=""/>
              </v:shape>
              <v:shape style="position:absolute;left:9179;top:5929;width:1400;height:157" type="#_x0000_t75">
                <v:imagedata r:id="rId92" o:title=""/>
              </v:shape>
            </v:group>
            <v:group style="position:absolute;left:733;top:2668;width:10440;height:12600" coordorigin="733,2668" coordsize="10440,12600">
              <v:shape style="position:absolute;left:733;top:2668;width:10440;height:12600" coordorigin="733,2668" coordsize="10440,12600" path="m983,2668l899,2683,833,2715,776,2768,743,2837,733,2899,733,15018,733,15023,747,15102,779,15168,833,15225,902,15258,964,15268,10923,15268,10927,15268,11007,15254,11021,15248,983,15248,958,15247,896,15235,842,15205,796,15157,765,15093,754,15033,753,15023,753,2909,766,2831,796,2777,844,2732,908,2701,968,2689,983,2688,983,2668xe" filled="t" fillcolor="#717074" stroked="f">
                <v:path arrowok="t"/>
                <v:fill type="solid"/>
              </v:shape>
              <v:shape style="position:absolute;left:733;top:2668;width:10440;height:12600" coordorigin="733,2668" coordsize="10440,12600" path="m983,2668l983,2688,10923,2688,10947,2689,11010,2701,11064,2731,11109,2780,11140,2844,11152,2904,11153,15022,11152,15043,11140,15105,11110,15159,11061,15205,10997,15236,10937,15247,983,15248,11021,15248,11089,15210,11140,15152,11167,15080,11173,2918,11173,2914,11158,2834,11126,2768,11073,2711,11004,2679,10942,2669,983,2668xe" filled="t" fillcolor="#717074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36.638pt;margin-top:717.795044pt;width:522.0660pt;height:15.948pt;mso-position-horizontal-relative:page;mso-position-vertical-relative:page;z-index:-764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.638pt;margin-top:685.611023pt;width:522.0660pt;height:16.0920pt;mso-position-horizontal-relative:page;mso-position-vertical-relative:page;z-index:-763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.638pt;margin-top:653.42804pt;width:522.0660pt;height:16.0920pt;mso-position-horizontal-relative:page;mso-position-vertical-relative:page;z-index:-762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.638pt;margin-top:621.244019pt;width:522.0660pt;height:16.0920pt;mso-position-horizontal-relative:page;mso-position-vertical-relative:page;z-index:-761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.638pt;margin-top:589.059998pt;width:522.0660pt;height:16.0920pt;mso-position-horizontal-relative:page;mso-position-vertical-relative:page;z-index:-760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.638pt;margin-top:556.876038pt;width:522.0660pt;height:16.0920pt;mso-position-horizontal-relative:page;mso-position-vertical-relative:page;z-index:-759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.638pt;margin-top:524.692017pt;width:522.0660pt;height:16.0920pt;mso-position-horizontal-relative:page;mso-position-vertical-relative:page;z-index:-758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.638pt;margin-top:482.331024pt;width:522.0660pt;height:16.0920pt;mso-position-horizontal-relative:page;mso-position-vertical-relative:page;z-index:-757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.638pt;margin-top:450.147003pt;width:522.0660pt;height:16.0920pt;mso-position-horizontal-relative:page;mso-position-vertical-relative:page;z-index:-756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.638pt;margin-top:417.963013pt;width:522.0660pt;height:16.0920pt;mso-position-horizontal-relative:page;mso-position-vertical-relative:page;z-index:-755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.638pt;margin-top:369.688019pt;width:522.0660pt;height:16.0920pt;mso-position-horizontal-relative:page;mso-position-vertical-relative:page;z-index:-754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.638pt;margin-top:321.412018pt;width:522.0660pt;height:16.0920pt;mso-position-horizontal-relative:page;mso-position-vertical-relative:page;z-index:-753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.003015pt;width:595.275pt;height:78.613pt;mso-position-horizontal-relative:page;mso-position-vertical-relative:page;z-index:-752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06" w:h="16840"/>
          <w:pgMar w:top="1560" w:bottom="280" w:left="1680" w:right="168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-.5pt;margin-top:-.496985pt;width:596.275pt;height:79.613pt;mso-position-horizontal-relative:page;mso-position-vertical-relative:page;z-index:-751" coordorigin="-10,-10" coordsize="11926,1592">
            <v:group style="position:absolute;left:0;top:0;width:11906;height:1572" coordorigin="0,0" coordsize="11906,1572">
              <v:shape style="position:absolute;left:0;top:0;width:11906;height:1572" coordorigin="0,0" coordsize="11906,1572" path="m0,1572l11906,1572,11906,0,0,0,0,1572xe" filled="t" fillcolor="#E96D1F" stroked="f">
                <v:path arrowok="t"/>
                <v:fill type="solid"/>
              </v:shape>
            </v:group>
            <v:group style="position:absolute;left:2134;top:1084;width:151;height:150" coordorigin="2134,1084" coordsize="151,150">
              <v:shape style="position:absolute;left:2134;top:1084;width:151;height:150" coordorigin="2134,1084" coordsize="151,150" path="m2262,1084l2156,1084,2140,1095,2134,1118,2134,1203,2141,1225,2157,1235,2263,1235,2278,1224,2285,1201,2285,1117,2278,1094,2262,1084xe" filled="t" fillcolor="#004960" stroked="f">
                <v:path arrowok="t"/>
                <v:fill type="solid"/>
              </v:shape>
            </v:group>
            <v:group style="position:absolute;left:2436;top:1083;width:151;height:150" coordorigin="2436,1083" coordsize="151,150">
              <v:shape style="position:absolute;left:2436;top:1083;width:151;height:150" coordorigin="2436,1083" coordsize="151,150" path="m2563,1083l2458,1083,2442,1093,2436,1117,2436,1201,2443,1224,2459,1233,2564,1233,2580,1223,2587,1199,2587,1115,2580,1092,2563,1083xe" filled="t" fillcolor="#004960" stroked="f">
                <v:path arrowok="t"/>
                <v:fill type="solid"/>
              </v:shape>
            </v:group>
            <v:group style="position:absolute;left:2735;top:1081;width:151;height:150" coordorigin="2735,1081" coordsize="151,150">
              <v:shape style="position:absolute;left:2735;top:1081;width:151;height:150" coordorigin="2735,1081" coordsize="151,150" path="m2862,1081l2757,1081,2741,1092,2735,1115,2735,1199,2742,1222,2758,1232,2863,1232,2879,1221,2886,1198,2886,1114,2879,1091,2862,1081xe" filled="t" fillcolor="#004960" stroked="f">
                <v:path arrowok="t"/>
                <v:fill type="solid"/>
              </v:shape>
            </v:group>
            <v:group style="position:absolute;left:759;top:918;width:1251;height:294" coordorigin="759,918" coordsize="1251,294">
              <v:shape style="position:absolute;left:759;top:918;width:1251;height:294" coordorigin="759,918" coordsize="1251,294" path="m1035,1034l794,1034,794,1100,792,1121,787,1140,780,1158,770,1176,759,1193,775,1200,824,1150,835,1069,1035,1069,1035,1034xe" filled="t" fillcolor="#FFFFFF" stroked="f">
                <v:path arrowok="t"/>
                <v:fill type="solid"/>
              </v:shape>
              <v:shape style="position:absolute;left:759;top:918;width:1251;height:294" coordorigin="759,918" coordsize="1251,294" path="m876,988l867,988,837,999,840,1004,843,1011,846,1019,849,1026,851,1031,852,1034,870,1034,880,1030,887,1028,890,1026,884,1011,876,988xe" filled="t" fillcolor="#FFFFFF" stroked="f">
                <v:path arrowok="t"/>
                <v:fill type="solid"/>
              </v:shape>
              <v:shape style="position:absolute;left:759;top:918;width:1251;height:294" coordorigin="759,918" coordsize="1251,294" path="m941,988l876,988,931,998,925,1018,917,1034,960,1034,965,1021,970,1011,975,1004,976,1001,975,999,964,995,941,988xe" filled="t" fillcolor="#FFFFFF" stroked="f">
                <v:path arrowok="t"/>
                <v:fill type="solid"/>
              </v:shape>
              <v:shape style="position:absolute;left:759;top:918;width:1251;height:294" coordorigin="759,918" coordsize="1251,294" path="m926,918l879,926,879,927,879,932,881,938,884,945,885,950,886,954,766,954,766,988,1042,988,1042,953,931,953,929,941,928,929,926,918xe" filled="t" fillcolor="#FFFFFF" stroked="f">
                <v:path arrowok="t"/>
                <v:fill type="solid"/>
              </v:shape>
              <v:shape style="position:absolute;left:759;top:918;width:1251;height:294" coordorigin="759,918" coordsize="1251,294" path="m1315,931l1131,931,1131,1041,1315,1041,1315,1008,1172,1008,1172,967,1315,967,1315,931xe" filled="t" fillcolor="#FFFFFF" stroked="f">
                <v:path arrowok="t"/>
                <v:fill type="solid"/>
              </v:shape>
              <v:shape style="position:absolute;left:759;top:918;width:1251;height:294" coordorigin="759,918" coordsize="1251,294" path="m1315,967l1271,967,1271,1008,1315,1008,1315,967xe" filled="t" fillcolor="#FFFFFF" stroked="f">
                <v:path arrowok="t"/>
                <v:fill type="solid"/>
              </v:shape>
              <v:shape style="position:absolute;left:759;top:918;width:1251;height:294" coordorigin="759,918" coordsize="1251,294" path="m1212,1063l1091,1063,1091,1207,1131,1207,1131,1186,1212,1186,1212,1154,1131,1154,1131,1098,1212,1098,1212,1063xe" filled="t" fillcolor="#FFFFFF" stroked="f">
                <v:path arrowok="t"/>
                <v:fill type="solid"/>
              </v:shape>
              <v:shape style="position:absolute;left:759;top:918;width:1251;height:294" coordorigin="759,918" coordsize="1251,294" path="m1212,1186l1172,1186,1172,1207,1212,1207,1212,1186xe" filled="t" fillcolor="#FFFFFF" stroked="f">
                <v:path arrowok="t"/>
                <v:fill type="solid"/>
              </v:shape>
              <v:shape style="position:absolute;left:759;top:918;width:1251;height:294" coordorigin="759,918" coordsize="1251,294" path="m1212,1098l1172,1098,1172,1154,1212,1154,1212,1098xe" filled="t" fillcolor="#FFFFFF" stroked="f">
                <v:path arrowok="t"/>
                <v:fill type="solid"/>
              </v:shape>
              <v:shape style="position:absolute;left:759;top:918;width:1251;height:294" coordorigin="759,918" coordsize="1251,294" path="m1351,1063l1230,1063,1230,1207,1267,1207,1267,1186,1351,1186,1351,1154,1267,1154,1267,1098,1351,1098,1351,1063xe" filled="t" fillcolor="#FFFFFF" stroked="f">
                <v:path arrowok="t"/>
                <v:fill type="solid"/>
              </v:shape>
              <v:shape style="position:absolute;left:759;top:918;width:1251;height:294" coordorigin="759,918" coordsize="1251,294" path="m1351,1186l1310,1186,1310,1207,1351,1207,1351,1186xe" filled="t" fillcolor="#FFFFFF" stroked="f">
                <v:path arrowok="t"/>
                <v:fill type="solid"/>
              </v:shape>
              <v:shape style="position:absolute;left:759;top:918;width:1251;height:294" coordorigin="759,918" coordsize="1251,294" path="m1351,1098l1310,1098,1310,1154,1351,1154,1351,1098xe" filled="t" fillcolor="#FFFFFF" stroked="f">
                <v:path arrowok="t"/>
                <v:fill type="solid"/>
              </v:shape>
              <v:shape style="position:absolute;left:759;top:918;width:1251;height:294" coordorigin="759,918" coordsize="1251,294" path="m1614,986l1580,986,1579,1062,1577,1082,1550,1136,1487,1189,1503,1200,1572,1168,1592,1139,1625,1139,1625,1102,1626,1099,1627,1096,1628,1092,1628,1091,1627,1091,1626,1089,1620,1088,1611,1087,1613,1080,1614,1072,1614,1062,1615,1048,1615,1023,1615,1015,1616,1007,1619,998,1619,992,1619,989,1617,988,1617,987,1614,986xe" filled="t" fillcolor="#FFFFFF" stroked="f">
                <v:path arrowok="t"/>
                <v:fill type="solid"/>
              </v:shape>
              <v:shape style="position:absolute;left:759;top:918;width:1251;height:294" coordorigin="759,918" coordsize="1251,294" path="m1625,1139l1592,1139,1592,1199,1600,1204,1667,1204,1679,1196,1687,1178,1688,1168,1627,1168,1624,1166,1625,1162,1625,1139xe" filled="t" fillcolor="#FFFFFF" stroked="f">
                <v:path arrowok="t"/>
                <v:fill type="solid"/>
              </v:shape>
              <v:shape style="position:absolute;left:759;top:918;width:1251;height:294" coordorigin="759,918" coordsize="1251,294" path="m1517,1044l1399,1044,1399,1077,1442,1088,1438,1106,1432,1124,1424,1142,1414,1162,1403,1183,1421,1187,1441,1184,1453,1167,1464,1151,1475,1135,1519,1135,1524,1127,1508,1113,1492,1100,1479,1089,1480,1077,1517,1077,1517,1044xe" filled="t" fillcolor="#FFFFFF" stroked="f">
                <v:path arrowok="t"/>
                <v:fill type="solid"/>
              </v:shape>
              <v:shape style="position:absolute;left:759;top:918;width:1251;height:294" coordorigin="759,918" coordsize="1251,294" path="m1641,1167l1634,1167,1627,1168,1649,1168,1641,1167xe" filled="t" fillcolor="#FFFFFF" stroked="f">
                <v:path arrowok="t"/>
                <v:fill type="solid"/>
              </v:shape>
              <v:shape style="position:absolute;left:759;top:918;width:1251;height:294" coordorigin="759,918" coordsize="1251,294" path="m1652,1136l1652,1157,1649,1168,1688,1168,1691,1148,1674,1143,1652,1136xe" filled="t" fillcolor="#FFFFFF" stroked="f">
                <v:path arrowok="t"/>
                <v:fill type="solid"/>
              </v:shape>
              <v:shape style="position:absolute;left:759;top:918;width:1251;height:294" coordorigin="759,918" coordsize="1251,294" path="m1519,1135l1475,1135,1491,1150,1501,1163,1519,1135xe" filled="t" fillcolor="#FFFFFF" stroked="f">
                <v:path arrowok="t"/>
                <v:fill type="solid"/>
              </v:shape>
              <v:shape style="position:absolute;left:759;top:918;width:1251;height:294" coordorigin="759,918" coordsize="1251,294" path="m1666,971l1630,971,1630,1113,1666,1113,1666,971xe" filled="t" fillcolor="#FFFFFF" stroked="f">
                <v:path arrowok="t"/>
                <v:fill type="solid"/>
              </v:shape>
              <v:shape style="position:absolute;left:759;top:918;width:1251;height:294" coordorigin="759,918" coordsize="1251,294" path="m1666,936l1527,936,1527,1112,1565,1112,1565,971,1666,971,1666,936xe" filled="t" fillcolor="#FFFFFF" stroked="f">
                <v:path arrowok="t"/>
                <v:fill type="solid"/>
              </v:shape>
              <v:shape style="position:absolute;left:759;top:918;width:1251;height:294" coordorigin="759,918" coordsize="1251,294" path="m1482,1009l1445,1009,1445,1044,1482,1044,1482,1009xe" filled="t" fillcolor="#FFFFFF" stroked="f">
                <v:path arrowok="t"/>
                <v:fill type="solid"/>
              </v:shape>
              <v:shape style="position:absolute;left:759;top:918;width:1251;height:294" coordorigin="759,918" coordsize="1251,294" path="m1516,977l1409,977,1409,1009,1516,1009,1516,977xe" filled="t" fillcolor="#FFFFFF" stroked="f">
                <v:path arrowok="t"/>
                <v:fill type="solid"/>
              </v:shape>
              <v:shape style="position:absolute;left:759;top:918;width:1251;height:294" coordorigin="759,918" coordsize="1251,294" path="m1480,926l1464,927,1445,927,1445,977,1482,977,1482,950,1484,941,1486,934,1486,931,1488,927,1480,926xe" filled="t" fillcolor="#FFFFFF" stroked="f">
                <v:path arrowok="t"/>
                <v:fill type="solid"/>
              </v:shape>
              <v:shape style="position:absolute;left:759;top:918;width:1251;height:294" coordorigin="759,918" coordsize="1251,294" path="m1977,1109l1846,1109,1846,1212,1884,1212,1884,1198,1977,1198,1977,1168,1885,1168,1885,1132,1977,1132,1977,1109xe" filled="t" fillcolor="#FFFFFF" stroked="f">
                <v:path arrowok="t"/>
                <v:fill type="solid"/>
              </v:shape>
              <v:shape style="position:absolute;left:759;top:918;width:1251;height:294" coordorigin="759,918" coordsize="1251,294" path="m1977,1198l1937,1198,1937,1212,1977,1212,1977,1198xe" filled="t" fillcolor="#FFFFFF" stroked="f">
                <v:path arrowok="t"/>
                <v:fill type="solid"/>
              </v:shape>
              <v:shape style="position:absolute;left:759;top:918;width:1251;height:294" coordorigin="759,918" coordsize="1251,294" path="m1797,1102l1760,1102,1760,1209,1797,1209,1797,1102xe" filled="t" fillcolor="#FFFFFF" stroked="f">
                <v:path arrowok="t"/>
                <v:fill type="solid"/>
              </v:shape>
              <v:shape style="position:absolute;left:759;top:918;width:1251;height:294" coordorigin="759,918" coordsize="1251,294" path="m1977,1132l1937,1132,1937,1168,1977,1168,1977,1132xe" filled="t" fillcolor="#FFFFFF" stroked="f">
                <v:path arrowok="t"/>
                <v:fill type="solid"/>
              </v:shape>
              <v:shape style="position:absolute;left:759;top:918;width:1251;height:294" coordorigin="759,918" coordsize="1251,294" path="m1829,981l1720,981,1720,1014,1756,1021,1750,1039,1743,1057,1734,1076,1725,1094,1714,1112,1722,1118,1732,1125,1742,1133,1749,1123,1755,1113,1760,1102,1797,1102,1797,1079,1907,1079,1928,1074,2006,1074,2006,1072,1835,1072,1824,1052,1819,1044,1796,1044,1796,1014,1829,1014,1829,981xe" filled="t" fillcolor="#FFFFFF" stroked="f">
                <v:path arrowok="t"/>
                <v:fill type="solid"/>
              </v:shape>
              <v:shape style="position:absolute;left:759;top:918;width:1251;height:294" coordorigin="759,918" coordsize="1251,294" path="m1977,1099l1822,1099,1825,1102,1828,1106,1832,1111,1835,1114,1837,1116,1838,1116,1841,1114,1846,1109,1977,1109,1977,1099xe" filled="t" fillcolor="#FFFFFF" stroked="f">
                <v:path arrowok="t"/>
                <v:fill type="solid"/>
              </v:shape>
              <v:shape style="position:absolute;left:759;top:918;width:1251;height:294" coordorigin="759,918" coordsize="1251,294" path="m2006,1074l1928,1074,1944,1082,1963,1091,1986,1102,1989,1104,1992,1106,1994,1101,2002,1084,2006,1074xe" filled="t" fillcolor="#FFFFFF" stroked="f">
                <v:path arrowok="t"/>
                <v:fill type="solid"/>
              </v:shape>
              <v:shape style="position:absolute;left:759;top:918;width:1251;height:294" coordorigin="759,918" coordsize="1251,294" path="m1907,1079l1797,1079,1799,1082,1802,1087,1806,1094,1811,1104,1814,1104,1817,1103,1822,1099,1977,1099,1871,1096,1888,1088,1906,1080,1907,1079xe" filled="t" fillcolor="#FFFFFF" stroked="f">
                <v:path arrowok="t"/>
                <v:fill type="solid"/>
              </v:shape>
              <v:shape style="position:absolute;left:759;top:918;width:1251;height:294" coordorigin="759,918" coordsize="1251,294" path="m1963,1021l1871,1021,1875,1034,1868,1056,1850,1067,1835,1072,2006,1072,2010,1064,1995,1059,1977,1048,1958,1030,1963,1021xe" filled="t" fillcolor="#FFFFFF" stroked="f">
                <v:path arrowok="t"/>
                <v:fill type="solid"/>
              </v:shape>
              <v:shape style="position:absolute;left:759;top:918;width:1251;height:294" coordorigin="759,918" coordsize="1251,294" path="m1815,1038l1810,1039,1805,1041,1800,1043,1796,1044,1819,1044,1815,1038xe" filled="t" fillcolor="#FFFFFF" stroked="f">
                <v:path arrowok="t"/>
                <v:fill type="solid"/>
              </v:shape>
              <v:shape style="position:absolute;left:759;top:918;width:1251;height:294" coordorigin="759,918" coordsize="1251,294" path="m1870,922l1848,981,1821,1031,1833,1034,1845,1038,1857,1042,1861,1039,1865,1031,1871,1021,1963,1021,1964,1020,1914,1020,1903,1004,1892,986,1980,986,1983,975,1989,954,1905,954,1907,947,1910,940,1914,934,1915,932,1916,930,1915,929,1900,926,1870,922xe" filled="t" fillcolor="#FFFFFF" stroked="f">
                <v:path arrowok="t"/>
                <v:fill type="solid"/>
              </v:shape>
              <v:shape style="position:absolute;left:759;top:918;width:1251;height:294" coordorigin="759,918" coordsize="1251,294" path="m1980,986l1892,986,1937,987,1928,1003,1914,1020,1964,1020,1968,1013,1976,995,1980,986xe" filled="t" fillcolor="#FFFFFF" stroked="f">
                <v:path arrowok="t"/>
                <v:fill type="solid"/>
              </v:shape>
              <v:shape style="position:absolute;left:759;top:918;width:1251;height:294" coordorigin="759,918" coordsize="1251,294" path="m1792,921l1760,921,1760,981,1797,981,1797,942,1798,935,1800,929,1801,926,1802,922,1792,921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6.189499pt;margin-top:216.515381pt;width:2.883096pt;height:2.880165pt;mso-position-horizontal-relative:page;mso-position-vertical-relative:page;z-index:-750" coordorigin="724,4330" coordsize="58,58">
            <v:shape style="position:absolute;left:724;top:4330;width:58;height:58" coordorigin="724,4330" coordsize="58,58" path="m755,4330l734,4338,724,4356,724,4359,732,4379,752,4388,772,4380,781,4361,774,4340,755,4330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4.138pt;margin-top:213.64772pt;width:100.35940pt;height:107.4795pt;mso-position-horizontal-relative:page;mso-position-vertical-relative:page;z-index:-749" type="#_x0000_t75">
            <v:imagedata r:id="rId93" o:title=""/>
          </v:shape>
        </w:pict>
      </w:r>
      <w:r>
        <w:rPr/>
        <w:pict>
          <v:group style="position:absolute;margin-left:36.189499pt;margin-top:238.495377pt;width:2.883096pt;height:2.880165pt;mso-position-horizontal-relative:page;mso-position-vertical-relative:page;z-index:-748" coordorigin="724,4770" coordsize="58,58">
            <v:shape style="position:absolute;left:724;top:4770;width:58;height:58" coordorigin="724,4770" coordsize="58,58" path="m755,4770l734,4777,724,4796,724,4799,732,4819,752,4828,772,4820,781,4800,774,4779,755,4770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6.189499pt;margin-top:260.475372pt;width:2.883096pt;height:2.880165pt;mso-position-horizontal-relative:page;mso-position-vertical-relative:page;z-index:-747" coordorigin="724,5210" coordsize="58,58">
            <v:shape style="position:absolute;left:724;top:5210;width:58;height:58" coordorigin="724,5210" coordsize="58,58" path="m755,5210l734,5217,724,5235,724,5238,732,5258,752,5267,772,5259,781,5240,774,5219,755,5210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6.189499pt;margin-top:282.455383pt;width:2.883096pt;height:2.880165pt;mso-position-horizontal-relative:page;mso-position-vertical-relative:page;z-index:-746" coordorigin="724,5649" coordsize="58,58">
            <v:shape style="position:absolute;left:724;top:5649;width:58;height:58" coordorigin="724,5649" coordsize="58,58" path="m755,5649l734,5657,724,5675,724,5678,732,5698,752,5707,772,5699,781,5680,774,5658,755,5649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6.189499pt;margin-top:304.335388pt;width:2.883096pt;height:2.880165pt;mso-position-horizontal-relative:page;mso-position-vertical-relative:page;z-index:-745" coordorigin="724,6087" coordsize="58,58">
            <v:shape style="position:absolute;left:724;top:6087;width:58;height:58" coordorigin="724,6087" coordsize="58,58" path="m755,6087l734,6094,724,6113,724,6115,732,6136,752,6144,772,6136,781,6117,774,6096,755,6087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5.918098pt;margin-top:206.562912pt;width:162.425pt;height:.1pt;mso-position-horizontal-relative:page;mso-position-vertical-relative:page;z-index:-744" coordorigin="718,4131" coordsize="3249,2">
            <v:shape style="position:absolute;left:718;top:4131;width:3249;height:2" coordorigin="718,4131" coordsize="3249,0" path="m718,4131l3967,4131e" filled="f" stroked="t" strokeweight="1.1pt" strokecolor="#9FA617">
              <v:path arrowok="t"/>
            </v:shape>
            <w10:wrap type="none"/>
          </v:group>
        </w:pict>
      </w:r>
      <w:r>
        <w:rPr/>
        <w:pict>
          <v:shape style="position:absolute;margin-left:36.082001pt;margin-top:190.957611pt;width:65.9125pt;height:10.219pt;mso-position-horizontal-relative:page;mso-position-vertical-relative:page;z-index:-743" type="#_x0000_t75">
            <v:imagedata r:id="rId94" o:title=""/>
          </v:shape>
        </w:pict>
      </w:r>
      <w:r>
        <w:rPr/>
        <w:pict>
          <v:group style="position:absolute;margin-left:217.189499pt;margin-top:158.071976pt;width:2.883096pt;height:2.880165pt;mso-position-horizontal-relative:page;mso-position-vertical-relative:page;z-index:-742" coordorigin="4344,3161" coordsize="58,58">
            <v:shape style="position:absolute;left:4344;top:3161;width:58;height:58" coordorigin="4344,3161" coordsize="58,58" path="m4375,3161l4354,3169,4344,3187,4344,3190,4352,3210,4372,3219,4392,3211,4401,3192,4394,3171,4375,3161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25.138pt;margin-top:155.455109pt;width:85.98220pt;height:84.082776pt;mso-position-horizontal-relative:page;mso-position-vertical-relative:page;z-index:-741" coordorigin="4503,3109" coordsize="1720,1682">
            <v:shape style="position:absolute;left:4503;top:3109;width:1720;height:1682" type="#_x0000_t75">
              <v:imagedata r:id="rId95" o:title=""/>
            </v:shape>
            <v:group style="position:absolute;left:4513;top:4729;width:80;height:13" coordorigin="4513,4729" coordsize="80,13">
              <v:shape style="position:absolute;left:4513;top:4729;width:80;height:13" coordorigin="4513,4729" coordsize="80,13" path="m4513,4736l4593,4736e" filled="f" stroked="t" strokeweight=".7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17.189499pt;margin-top:179.951981pt;width:2.883096pt;height:2.880165pt;mso-position-horizontal-relative:page;mso-position-vertical-relative:page;z-index:-740" coordorigin="4344,3599" coordsize="58,58">
            <v:shape style="position:absolute;left:4344;top:3599;width:58;height:58" coordorigin="4344,3599" coordsize="58,58" path="m4375,3599l4354,3606,4344,3625,4344,3628,4352,3648,4372,3657,4392,3649,4401,3630,4394,3608,4375,3599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17.189499pt;margin-top:201.831985pt;width:2.883096pt;height:2.880165pt;mso-position-horizontal-relative:page;mso-position-vertical-relative:page;z-index:-739" coordorigin="4344,4037" coordsize="58,58">
            <v:shape style="position:absolute;left:4344;top:4037;width:58;height:58" coordorigin="4344,4037" coordsize="58,58" path="m4375,4037l4354,4044,4344,4062,4344,4065,4352,4085,4372,4094,4392,4086,4401,4067,4394,4046,4375,4037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17.189499pt;margin-top:223.711884pt;width:2.883096pt;height:2.880165pt;mso-position-horizontal-relative:page;mso-position-vertical-relative:page;z-index:-738" coordorigin="4344,4474" coordsize="58,58">
            <v:shape style="position:absolute;left:4344;top:4474;width:58;height:58" coordorigin="4344,4474" coordsize="58,58" path="m4375,4474l4354,4482,4344,4500,4344,4503,4352,4523,4372,4532,4392,4524,4401,4505,4394,4484,4375,4474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25.638pt;margin-top:248.122009pt;width:3.998pt;height:.672pt;mso-position-horizontal-relative:page;mso-position-vertical-relative:page;z-index:-737" coordorigin="4513,4962" coordsize="80,13">
            <v:shape style="position:absolute;left:4513;top:4962;width:80;height:13" coordorigin="4513,4962" coordsize="80,13" path="m4513,4969l4593,4969e" filled="f" stroked="t" strokeweight=".772pt" strokecolor="#000000">
              <v:path arrowok="t"/>
            </v:shape>
            <w10:wrap type="none"/>
          </v:group>
        </w:pict>
      </w:r>
      <w:r>
        <w:rPr/>
        <w:pict>
          <v:group style="position:absolute;margin-left:235.485001pt;margin-top:244.779022pt;width:42.59064pt;height:5.918876pt;mso-position-horizontal-relative:page;mso-position-vertical-relative:page;z-index:-736" coordorigin="4710,4896" coordsize="852,118">
            <v:shape style="position:absolute;left:4710;top:4896;width:852;height:118" coordorigin="4710,4896" coordsize="852,118" path="m4720,4897l4710,4897,4710,5013,4720,5013,4720,4897xe" filled="t" fillcolor="#000000" stroked="f">
              <v:path arrowok="t"/>
              <v:fill type="solid"/>
            </v:shape>
            <v:shape style="position:absolute;left:4710;top:4896;width:852;height:118" coordorigin="4710,4896" coordsize="852,118" path="m4756,4929l4747,4929,4747,5013,4756,5013,4756,4950,4761,4945,4756,4945,4756,4929xe" filled="t" fillcolor="#000000" stroked="f">
              <v:path arrowok="t"/>
              <v:fill type="solid"/>
            </v:shape>
            <v:shape style="position:absolute;left:4710;top:4896;width:852;height:118" coordorigin="4710,4896" coordsize="852,118" path="m4785,4928l4770,4928,4761,4935,4756,4945,4761,4945,4770,4937,4785,4937,4785,4928xe" filled="t" fillcolor="#000000" stroked="f">
              <v:path arrowok="t"/>
              <v:fill type="solid"/>
            </v:shape>
            <v:shape style="position:absolute;left:4710;top:4896;width:852;height:118" coordorigin="4710,4896" coordsize="852,118" path="m4847,4897l4823,4900,4806,4911,4796,4929,4792,4952,4795,4979,4805,4999,4820,5011,4849,5010,4856,5006,4837,5006,4817,4999,4806,4982,4802,4957,4806,4931,4816,4912,4833,4904,4857,4904,4847,4897xe" filled="t" fillcolor="#000000" stroked="f">
              <v:path arrowok="t"/>
              <v:fill type="solid"/>
            </v:shape>
            <v:shape style="position:absolute;left:4710;top:4896;width:852;height:118" coordorigin="4710,4896" coordsize="852,118" path="m4866,4977l4857,4997,4837,5006,4856,5006,4865,5001,4874,4986,4866,4977xe" filled="t" fillcolor="#000000" stroked="f">
              <v:path arrowok="t"/>
              <v:fill type="solid"/>
            </v:shape>
            <v:shape style="position:absolute;left:4710;top:4896;width:852;height:118" coordorigin="4710,4896" coordsize="852,118" path="m4857,4904l4833,4904,4852,4911,4863,4930,4873,4929,4864,4909,4857,4904xe" filled="t" fillcolor="#000000" stroked="f">
              <v:path arrowok="t"/>
              <v:fill type="solid"/>
            </v:shape>
            <v:shape style="position:absolute;left:4710;top:4896;width:852;height:118" coordorigin="4710,4896" coordsize="852,118" path="m4932,4896l4911,4901,4897,4915,4888,4936,4890,4967,4896,4990,4907,5005,4921,5013,4946,5009,4952,5006,4932,5006,4914,5000,4902,4984,4897,4957,4901,4929,4912,4912,4928,4904,4956,4904,4949,4899,4932,4896xe" filled="t" fillcolor="#000000" stroked="f">
              <v:path arrowok="t"/>
              <v:fill type="solid"/>
            </v:shape>
            <v:shape style="position:absolute;left:4710;top:4896;width:852;height:118" coordorigin="4710,4896" coordsize="852,118" path="m4956,4904l4928,4904,4948,4910,4961,4925,4967,4949,4963,4978,4953,4997,4938,5005,4932,5006,4952,5006,4963,4998,4974,4980,4977,4958,4974,4932,4965,4912,4956,4904xe" filled="t" fillcolor="#000000" stroked="f">
              <v:path arrowok="t"/>
              <v:fill type="solid"/>
            </v:shape>
            <v:shape style="position:absolute;left:4710;top:4896;width:852;height:118" coordorigin="4710,4896" coordsize="852,118" path="m5017,4897l4998,4897,4998,5013,5009,5013,5009,4906,5020,4906,5017,4897xe" filled="t" fillcolor="#000000" stroked="f">
              <v:path arrowok="t"/>
              <v:fill type="solid"/>
            </v:shape>
            <v:shape style="position:absolute;left:4710;top:4896;width:852;height:118" coordorigin="4710,4896" coordsize="852,118" path="m5020,4906l5009,4906,5044,5013,5054,5013,5060,4995,5049,4995,5020,4906xe" filled="t" fillcolor="#000000" stroked="f">
              <v:path arrowok="t"/>
              <v:fill type="solid"/>
            </v:shape>
            <v:shape style="position:absolute;left:4710;top:4896;width:852;height:118" coordorigin="4710,4896" coordsize="852,118" path="m5099,4906l5089,4906,5089,5013,5099,5013,5099,4906xe" filled="t" fillcolor="#000000" stroked="f">
              <v:path arrowok="t"/>
              <v:fill type="solid"/>
            </v:shape>
            <v:shape style="position:absolute;left:4710;top:4896;width:852;height:118" coordorigin="4710,4896" coordsize="852,118" path="m5099,4897l5081,4897,5049,4995,5060,4995,5089,4906,5099,4906,5099,4897xe" filled="t" fillcolor="#000000" stroked="f">
              <v:path arrowok="t"/>
              <v:fill type="solid"/>
            </v:shape>
            <v:shape style="position:absolute;left:4710;top:4896;width:852;height:118" coordorigin="4710,4896" coordsize="852,118" path="m5147,4897l5128,4897,5128,5013,5139,5013,5139,4906,5150,4906,5147,4897xe" filled="t" fillcolor="#000000" stroked="f">
              <v:path arrowok="t"/>
              <v:fill type="solid"/>
            </v:shape>
            <v:shape style="position:absolute;left:4710;top:4896;width:852;height:118" coordorigin="4710,4896" coordsize="852,118" path="m5150,4906l5139,4906,5174,5013,5184,5013,5190,4995,5179,4995,5150,4906xe" filled="t" fillcolor="#000000" stroked="f">
              <v:path arrowok="t"/>
              <v:fill type="solid"/>
            </v:shape>
            <v:shape style="position:absolute;left:4710;top:4896;width:852;height:118" coordorigin="4710,4896" coordsize="852,118" path="m5229,4906l5219,4906,5219,5013,5229,5013,5229,4906xe" filled="t" fillcolor="#000000" stroked="f">
              <v:path arrowok="t"/>
              <v:fill type="solid"/>
            </v:shape>
            <v:shape style="position:absolute;left:4710;top:4896;width:852;height:118" coordorigin="4710,4896" coordsize="852,118" path="m5229,4897l5211,4897,5179,4995,5190,4995,5219,4906,5229,4906,5229,4897xe" filled="t" fillcolor="#000000" stroked="f">
              <v:path arrowok="t"/>
              <v:fill type="solid"/>
            </v:shape>
            <v:shape style="position:absolute;left:4710;top:4896;width:852;height:118" coordorigin="4710,4896" coordsize="852,118" path="m5296,4929l5286,4929,5314,5013,5324,5013,5329,4998,5319,4998,5296,4929xe" filled="t" fillcolor="#000000" stroked="f">
              <v:path arrowok="t"/>
              <v:fill type="solid"/>
            </v:shape>
            <v:shape style="position:absolute;left:4710;top:4896;width:852;height:118" coordorigin="4710,4896" coordsize="852,118" path="m5352,4929l5342,4929,5319,4998,5329,4998,5352,4929xe" filled="t" fillcolor="#000000" stroked="f">
              <v:path arrowok="t"/>
              <v:fill type="solid"/>
            </v:shape>
            <v:shape style="position:absolute;left:4710;top:4896;width:852;height:118" coordorigin="4710,4896" coordsize="852,118" path="m5422,5004l5373,5004,5373,5013,5422,5013,5422,5004xe" filled="t" fillcolor="#000000" stroked="f">
              <v:path arrowok="t"/>
              <v:fill type="solid"/>
            </v:shape>
            <v:shape style="position:absolute;left:4710;top:4896;width:852;height:118" coordorigin="4710,4896" coordsize="852,118" path="m5403,4907l5393,4907,5393,5004,5403,5004,5403,4907xe" filled="t" fillcolor="#000000" stroked="f">
              <v:path arrowok="t"/>
              <v:fill type="solid"/>
            </v:shape>
            <v:shape style="position:absolute;left:4710;top:4896;width:852;height:118" coordorigin="4710,4896" coordsize="852,118" path="m5403,4896l5397,4896,5371,4904,5371,4910,5393,4907,5403,4907,5403,4896xe" filled="t" fillcolor="#000000" stroked="f">
              <v:path arrowok="t"/>
              <v:fill type="solid"/>
            </v:shape>
            <v:shape style="position:absolute;left:4710;top:4896;width:852;height:118" coordorigin="4710,4896" coordsize="852,118" path="m5466,4998l5453,4998,5453,5013,5466,5013,5466,4998xe" filled="t" fillcolor="#000000" stroked="f">
              <v:path arrowok="t"/>
              <v:fill type="solid"/>
            </v:shape>
            <v:shape style="position:absolute;left:4710;top:4896;width:852;height:118" coordorigin="4710,4896" coordsize="852,118" path="m5523,4896l5503,4901,5490,4917,5484,4940,5485,4970,5491,4993,5502,5007,5518,5014,5540,5009,5543,5006,5525,5006,5507,4999,5497,4981,5496,4947,5500,4923,5508,4909,5520,4904,5523,4904,5545,4904,5545,4904,5530,4896,5523,4896xe" filled="t" fillcolor="#000000" stroked="f">
              <v:path arrowok="t"/>
              <v:fill type="solid"/>
            </v:shape>
            <v:shape style="position:absolute;left:4710;top:4896;width:852;height:118" coordorigin="4710,4896" coordsize="852,118" path="m5545,4904l5523,4904,5540,4911,5550,4929,5550,4964,5546,4987,5537,5001,5525,5006,5543,5006,5554,4994,5562,4973,5560,4942,5555,4919,5545,4904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17.189499pt;margin-top:257.971893pt;width:2.883096pt;height:2.880165pt;mso-position-horizontal-relative:page;mso-position-vertical-relative:page;z-index:-735" coordorigin="4344,5159" coordsize="58,58">
            <v:shape style="position:absolute;left:4344;top:5159;width:58;height:58" coordorigin="4344,5159" coordsize="58,58" path="m4375,5159l4354,5167,4344,5185,4344,5188,4352,5208,4372,5217,4392,5209,4401,5190,4394,5169,4375,5159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25.329666pt;margin-top:255.939407pt;width:123.454937pt;height:62.4903pt;mso-position-horizontal-relative:page;mso-position-vertical-relative:page;z-index:-734" type="#_x0000_t75">
            <v:imagedata r:id="rId96" o:title=""/>
          </v:shape>
        </w:pict>
      </w:r>
      <w:r>
        <w:rPr/>
        <w:pict>
          <v:shape style="position:absolute;margin-left:225.462784pt;margin-top:322.257202pt;width:137.164827pt;height:65.806009pt;mso-position-horizontal-relative:page;mso-position-vertical-relative:page;z-index:-733" type="#_x0000_t75">
            <v:imagedata r:id="rId97" o:title=""/>
          </v:shape>
        </w:pict>
      </w:r>
      <w:r>
        <w:rPr/>
        <w:pict>
          <v:shape style="position:absolute;margin-left:225.388pt;margin-top:400.083008pt;width:40.7609pt;height:8.563pt;mso-position-horizontal-relative:page;mso-position-vertical-relative:page;z-index:-732" type="#_x0000_t75">
            <v:imagedata r:id="rId98" o:title=""/>
          </v:shape>
        </w:pict>
      </w:r>
      <w:r>
        <w:rPr/>
        <w:pict>
          <v:group style="position:absolute;margin-left:271.756989pt;margin-top:401.43512pt;width:54.593678pt;height:6.972pt;mso-position-horizontal-relative:page;mso-position-vertical-relative:page;z-index:-731" coordorigin="5435,8029" coordsize="1092,139">
            <v:shape style="position:absolute;left:5435;top:8029;width:1092;height:139" coordorigin="5435,8029" coordsize="1092,139" path="m5435,8029l5435,8144,5468,8144,5492,8139,5496,8136,5446,8136,5446,8037,5495,8037,5482,8030,5435,8029xe" filled="t" fillcolor="#000000" stroked="f">
              <v:path arrowok="t"/>
              <v:fill type="solid"/>
            </v:shape>
            <v:shape style="position:absolute;left:5435;top:8029;width:1092;height:139" coordorigin="5435,8029" coordsize="1092,139" path="m5495,8037l5468,8037,5489,8043,5502,8058,5507,8082,5504,8109,5493,8127,5475,8135,5446,8136,5496,8136,5507,8125,5516,8106,5515,8077,5509,8054,5498,8039,5495,8037xe" filled="t" fillcolor="#000000" stroked="f">
              <v:path arrowok="t"/>
              <v:fill type="solid"/>
            </v:shape>
            <v:shape style="position:absolute;left:5435;top:8029;width:1092;height:139" coordorigin="5435,8029" coordsize="1092,139" path="m5549,8029l5539,8029,5539,8144,5549,8144,5549,8089,5622,8089,5622,8080,5549,8080,5549,8029xe" filled="t" fillcolor="#000000" stroked="f">
              <v:path arrowok="t"/>
              <v:fill type="solid"/>
            </v:shape>
            <v:shape style="position:absolute;left:5435;top:8029;width:1092;height:139" coordorigin="5435,8029" coordsize="1092,139" path="m5622,8089l5612,8089,5612,8144,5622,8144,5622,8089xe" filled="t" fillcolor="#000000" stroked="f">
              <v:path arrowok="t"/>
              <v:fill type="solid"/>
            </v:shape>
            <v:shape style="position:absolute;left:5435;top:8029;width:1092;height:139" coordorigin="5435,8029" coordsize="1092,139" path="m5622,8029l5612,8029,5612,8080,5622,8080,5622,8029xe" filled="t" fillcolor="#000000" stroked="f">
              <v:path arrowok="t"/>
              <v:fill type="solid"/>
            </v:shape>
            <v:shape style="position:absolute;left:5435;top:8029;width:1092;height:139" coordorigin="5435,8029" coordsize="1092,139" path="m5698,8029l5674,8032,5657,8043,5646,8060,5643,8083,5646,8110,5655,8130,5670,8142,5699,8141,5707,8137,5688,8137,5668,8131,5657,8113,5653,8088,5656,8062,5666,8044,5684,8036,5708,8036,5698,8029xe" filled="t" fillcolor="#000000" stroked="f">
              <v:path arrowok="t"/>
              <v:fill type="solid"/>
            </v:shape>
            <v:shape style="position:absolute;left:5435;top:8029;width:1092;height:139" coordorigin="5435,8029" coordsize="1092,139" path="m5716,8109l5708,8129,5688,8137,5707,8137,5716,8132,5725,8118,5716,8109xe" filled="t" fillcolor="#000000" stroked="f">
              <v:path arrowok="t"/>
              <v:fill type="solid"/>
            </v:shape>
            <v:shape style="position:absolute;left:5435;top:8029;width:1092;height:139" coordorigin="5435,8029" coordsize="1092,139" path="m5708,8036l5684,8036,5703,8043,5714,8062,5724,8061,5715,8041,5708,8036xe" filled="t" fillcolor="#000000" stroked="f">
              <v:path arrowok="t"/>
              <v:fill type="solid"/>
            </v:shape>
            <v:shape style="position:absolute;left:5435;top:8029;width:1092;height:139" coordorigin="5435,8029" coordsize="1092,139" path="m5833,8130l5819,8130,5819,8144,5826,8144,5816,8168,5823,8168,5833,8144,5833,8130xe" filled="t" fillcolor="#000000" stroked="f">
              <v:path arrowok="t"/>
              <v:fill type="solid"/>
            </v:shape>
            <v:shape style="position:absolute;left:5435;top:8029;width:1092;height:139" coordorigin="5435,8029" coordsize="1092,139" path="m5746,8029l5746,8144,5756,8144,5756,8093,5780,8093,5806,8087,5808,8084,5756,8084,5756,8037,5806,8037,5802,8033,5746,8029xe" filled="t" fillcolor="#000000" stroked="f">
              <v:path arrowok="t"/>
              <v:fill type="solid"/>
            </v:shape>
            <v:shape style="position:absolute;left:5435;top:8029;width:1092;height:139" coordorigin="5435,8029" coordsize="1092,139" path="m5806,8037l5800,8037,5809,8046,5809,8076,5800,8084,5808,8084,5818,8072,5815,8047,5806,8037xe" filled="t" fillcolor="#000000" stroked="f">
              <v:path arrowok="t"/>
              <v:fill type="solid"/>
            </v:shape>
            <v:shape style="position:absolute;left:5435;top:8029;width:1092;height:139" coordorigin="5435,8029" coordsize="1092,139" path="m5936,8037l5925,8037,5925,8144,5936,8144,5936,8037xe" filled="t" fillcolor="#000000" stroked="f">
              <v:path arrowok="t"/>
              <v:fill type="solid"/>
            </v:shape>
            <v:shape style="position:absolute;left:5435;top:8029;width:1092;height:139" coordorigin="5435,8029" coordsize="1092,139" path="m5970,8029l5891,8029,5891,8037,5970,8037,5970,8029xe" filled="t" fillcolor="#000000" stroked="f">
              <v:path arrowok="t"/>
              <v:fill type="solid"/>
            </v:shape>
            <v:shape style="position:absolute;left:5435;top:8029;width:1092;height:139" coordorigin="5435,8029" coordsize="1092,139" path="m6035,8029l6011,8032,5993,8043,5983,8060,5980,8083,5983,8110,5992,8130,6007,8142,6036,8141,6044,8137,6025,8137,6005,8131,5994,8113,5990,8088,5993,8062,6003,8044,6021,8036,6045,8036,6035,8029xe" filled="t" fillcolor="#000000" stroked="f">
              <v:path arrowok="t"/>
              <v:fill type="solid"/>
            </v:shape>
            <v:shape style="position:absolute;left:5435;top:8029;width:1092;height:139" coordorigin="5435,8029" coordsize="1092,139" path="m6053,8109l6044,8129,6025,8137,6044,8137,6053,8132,6061,8118,6053,8109xe" filled="t" fillcolor="#000000" stroked="f">
              <v:path arrowok="t"/>
              <v:fill type="solid"/>
            </v:shape>
            <v:shape style="position:absolute;left:5435;top:8029;width:1092;height:139" coordorigin="5435,8029" coordsize="1092,139" path="m6045,8036l6021,8036,6040,8043,6051,8062,6061,8061,6052,8041,6045,8036xe" filled="t" fillcolor="#000000" stroked="f">
              <v:path arrowok="t"/>
              <v:fill type="solid"/>
            </v:shape>
            <v:shape style="position:absolute;left:5435;top:8029;width:1092;height:139" coordorigin="5435,8029" coordsize="1092,139" path="m6169,8130l6156,8130,6156,8144,6162,8144,6153,8168,6159,8168,6169,8144,6169,8130xe" filled="t" fillcolor="#000000" stroked="f">
              <v:path arrowok="t"/>
              <v:fill type="solid"/>
            </v:shape>
            <v:shape style="position:absolute;left:5435;top:8029;width:1092;height:139" coordorigin="5435,8029" coordsize="1092,139" path="m6082,8029l6082,8144,6093,8144,6093,8093,6117,8093,6143,8087,6145,8084,6093,8084,6093,8037,6143,8037,6139,8033,6082,8029xe" filled="t" fillcolor="#000000" stroked="f">
              <v:path arrowok="t"/>
              <v:fill type="solid"/>
            </v:shape>
            <v:shape style="position:absolute;left:5435;top:8029;width:1092;height:139" coordorigin="5435,8029" coordsize="1092,139" path="m6143,8037l6137,8037,6146,8046,6146,8076,6137,8084,6145,8084,6155,8072,6152,8047,6143,8037xe" filled="t" fillcolor="#000000" stroked="f">
              <v:path arrowok="t"/>
              <v:fill type="solid"/>
            </v:shape>
            <v:shape style="position:absolute;left:5435;top:8029;width:1092;height:139" coordorigin="5435,8029" coordsize="1092,139" path="m6249,8029l6239,8029,6239,8106,6244,8129,6259,8142,6291,8142,6304,8137,6285,8137,6260,8132,6250,8116,6249,8029xe" filled="t" fillcolor="#000000" stroked="f">
              <v:path arrowok="t"/>
              <v:fill type="solid"/>
            </v:shape>
            <v:shape style="position:absolute;left:5435;top:8029;width:1092;height:139" coordorigin="5435,8029" coordsize="1092,139" path="m6322,8029l6312,8029,6312,8107,6305,8129,6285,8137,6304,8137,6311,8135,6320,8121,6322,8029xe" filled="t" fillcolor="#000000" stroked="f">
              <v:path arrowok="t"/>
              <v:fill type="solid"/>
            </v:shape>
            <v:shape style="position:absolute;left:5435;top:8029;width:1092;height:139" coordorigin="5435,8029" coordsize="1092,139" path="m6351,8029l6351,8144,6384,8144,6408,8139,6412,8136,6362,8136,6362,8037,6411,8037,6398,8030,6351,8029xe" filled="t" fillcolor="#000000" stroked="f">
              <v:path arrowok="t"/>
              <v:fill type="solid"/>
            </v:shape>
            <v:shape style="position:absolute;left:5435;top:8029;width:1092;height:139" coordorigin="5435,8029" coordsize="1092,139" path="m6411,8037l6384,8037,6405,8043,6418,8058,6423,8082,6420,8109,6409,8127,6391,8135,6362,8136,6412,8136,6423,8125,6432,8106,6431,8077,6425,8054,6414,8039,6411,8037xe" filled="t" fillcolor="#000000" stroked="f">
              <v:path arrowok="t"/>
              <v:fill type="solid"/>
            </v:shape>
            <v:shape style="position:absolute;left:5435;top:8029;width:1092;height:139" coordorigin="5435,8029" coordsize="1092,139" path="m6455,8029l6455,8144,6465,8144,6465,8093,6490,8093,6515,8087,6517,8084,6465,8084,6465,8037,6515,8037,6511,8033,6455,8029xe" filled="t" fillcolor="#000000" stroked="f">
              <v:path arrowok="t"/>
              <v:fill type="solid"/>
            </v:shape>
            <v:shape style="position:absolute;left:5435;top:8029;width:1092;height:139" coordorigin="5435,8029" coordsize="1092,139" path="m6515,8037l6510,8037,6518,8046,6518,8076,6510,8084,6517,8084,6527,8072,6524,8047,6515,8037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15.637802pt;margin-top:147.531113pt;width:163.37pt;height:.1pt;mso-position-horizontal-relative:page;mso-position-vertical-relative:page;z-index:-730" coordorigin="4313,2951" coordsize="3267,2">
            <v:shape style="position:absolute;left:4313;top:2951;width:3267;height:2" coordorigin="4313,2951" coordsize="3267,0" path="m4313,2951l7580,2951e" filled="f" stroked="t" strokeweight="1.1pt" strokecolor="#9FA617">
              <v:path arrowok="t"/>
            </v:shape>
            <w10:wrap type="none"/>
          </v:group>
        </w:pict>
      </w:r>
      <w:r>
        <w:rPr/>
        <w:pict>
          <v:group style="position:absolute;margin-left:215.567596pt;margin-top:131.886612pt;width:27.7047pt;height:10.18pt;mso-position-horizontal-relative:page;mso-position-vertical-relative:page;z-index:-729" coordorigin="4311,2638" coordsize="554,204">
            <v:group style="position:absolute;left:4336;top:2649;width:234;height:178" coordorigin="4336,2649" coordsize="234,178">
              <v:shape style="position:absolute;left:4336;top:2649;width:234;height:178" coordorigin="4336,2649" coordsize="234,178" path="m4365,2696l4352,2700,4353,2702,4365,2696xe" filled="t" fillcolor="#E96D1F" stroked="f">
                <v:path arrowok="t"/>
                <v:fill type="solid"/>
              </v:shape>
              <v:shape style="position:absolute;left:4336;top:2649;width:234;height:178" coordorigin="4336,2649" coordsize="234,178" path="m4349,2692l4352,2700,4349,2692xe" filled="t" fillcolor="#E96D1F" stroked="f">
                <v:path arrowok="t"/>
                <v:fill type="solid"/>
              </v:shape>
              <v:shape style="position:absolute;left:4336;top:2649;width:234;height:178" coordorigin="4336,2649" coordsize="234,178" path="m4376,2692l4365,2696,4376,2693,4376,2692xe" filled="t" fillcolor="#E96D1F" stroked="f">
                <v:path arrowok="t"/>
                <v:fill type="solid"/>
              </v:shape>
              <v:shape style="position:absolute;left:4336;top:2649;width:234;height:178" coordorigin="4336,2649" coordsize="234,178" path="m4345,2683l4349,2692,4346,2684,4345,2683xe" filled="t" fillcolor="#E96D1F" stroked="f">
                <v:path arrowok="t"/>
                <v:fill type="solid"/>
              </v:shape>
              <v:shape style="position:absolute;left:4336;top:2649;width:234;height:178" coordorigin="4336,2649" coordsize="234,178" path="m4372,2682l4376,2692,4372,2682xe" filled="t" fillcolor="#E96D1F" stroked="f">
                <v:path arrowok="t"/>
                <v:fill type="solid"/>
              </v:shape>
              <v:shape style="position:absolute;left:4336;top:2649;width:234;height:178" coordorigin="4336,2649" coordsize="234,178" path="m4341,2674l4345,2683,4345,2682,4341,2674xe" filled="t" fillcolor="#E96D1F" stroked="f">
                <v:path arrowok="t"/>
                <v:fill type="solid"/>
              </v:shape>
              <v:shape style="position:absolute;left:4336;top:2649;width:234;height:178" coordorigin="4336,2649" coordsize="234,178" path="m4369,2671l4372,2682,4369,2671,4369,2671xe" filled="t" fillcolor="#E96D1F" stroked="f">
                <v:path arrowok="t"/>
                <v:fill type="solid"/>
              </v:shape>
              <v:shape style="position:absolute;left:4336;top:2649;width:234;height:178" coordorigin="4336,2649" coordsize="234,178" path="m4361,2655l4336,2663,4341,2674,4337,2665,4361,2655xe" filled="t" fillcolor="#E96D1F" stroked="f">
                <v:path arrowok="t"/>
                <v:fill type="solid"/>
              </v:shape>
              <v:shape style="position:absolute;left:4336;top:2649;width:234;height:178" coordorigin="4336,2649" coordsize="234,178" path="m4365,2663l4369,2671,4369,2670,4365,2663xe" filled="t" fillcolor="#E96D1F" stroked="f">
                <v:path arrowok="t"/>
                <v:fill type="solid"/>
              </v:shape>
              <v:shape style="position:absolute;left:4336;top:2649;width:234;height:178" coordorigin="4336,2649" coordsize="234,178" path="m4361,2655l4365,2663,4362,2655,4361,2655xe" filled="t" fillcolor="#E96D1F" stroked="f">
                <v:path arrowok="t"/>
                <v:fill type="solid"/>
              </v:shape>
              <v:shape style="position:absolute;left:4336;top:2649;width:234;height:178" coordorigin="4336,2649" coordsize="234,178" path="m4392,2824l4421,2827,4497,2827,4392,2824xe" filled="t" fillcolor="#E96D1F" stroked="f">
                <v:path arrowok="t"/>
                <v:fill type="solid"/>
              </v:shape>
              <v:shape style="position:absolute;left:4336;top:2649;width:234;height:178" coordorigin="4336,2649" coordsize="234,178" path="m4391,2824l4391,2824,4392,2824,4391,2824xe" filled="t" fillcolor="#E96D1F" stroked="f">
                <v:path arrowok="t"/>
                <v:fill type="solid"/>
              </v:shape>
              <v:shape style="position:absolute;left:4336;top:2649;width:234;height:178" coordorigin="4336,2649" coordsize="234,178" path="m4381,2821l4390,2824,4391,2824,4381,2821xe" filled="t" fillcolor="#E96D1F" stroked="f">
                <v:path arrowok="t"/>
                <v:fill type="solid"/>
              </v:shape>
              <v:shape style="position:absolute;left:4336;top:2649;width:234;height:178" coordorigin="4336,2649" coordsize="234,178" path="m4371,2818l4381,2821,4371,2818xe" filled="t" fillcolor="#E96D1F" stroked="f">
                <v:path arrowok="t"/>
                <v:fill type="solid"/>
              </v:shape>
              <v:shape style="position:absolute;left:4336;top:2649;width:234;height:178" coordorigin="4336,2649" coordsize="234,178" path="m4361,2808l4371,2818,4371,2818,4364,2811,4361,2808xe" filled="t" fillcolor="#E96D1F" stroked="f">
                <v:path arrowok="t"/>
                <v:fill type="solid"/>
              </v:shape>
              <v:shape style="position:absolute;left:4336;top:2649;width:234;height:178" coordorigin="4336,2649" coordsize="234,178" path="m4506,2803l4488,2803,4502,2808,4506,2803xe" filled="t" fillcolor="#E96D1F" stroked="f">
                <v:path arrowok="t"/>
                <v:fill type="solid"/>
              </v:shape>
              <v:shape style="position:absolute;left:4336;top:2649;width:234;height:178" coordorigin="4336,2649" coordsize="234,178" path="m4411,2803l4417,2804,4449,2804,4411,2803xe" filled="t" fillcolor="#E96D1F" stroked="f">
                <v:path arrowok="t"/>
                <v:fill type="solid"/>
              </v:shape>
              <v:shape style="position:absolute;left:4336;top:2649;width:234;height:178" coordorigin="4336,2649" coordsize="234,178" path="m4466,2804l4449,2804,4465,2804,4466,2804xe" filled="t" fillcolor="#E96D1F" stroked="f">
                <v:path arrowok="t"/>
                <v:fill type="solid"/>
              </v:shape>
              <v:shape style="position:absolute;left:4336;top:2649;width:234;height:178" coordorigin="4336,2649" coordsize="234,178" path="m4476,2803l4466,2804,4467,2804,4476,2803xe" filled="t" fillcolor="#E96D1F" stroked="f">
                <v:path arrowok="t"/>
                <v:fill type="solid"/>
              </v:shape>
              <v:shape style="position:absolute;left:4336;top:2649;width:234;height:178" coordorigin="4336,2649" coordsize="234,178" path="m4486,2803l4476,2803,4485,2803,4486,2803xe" filled="t" fillcolor="#E96D1F" stroked="f">
                <v:path arrowok="t"/>
                <v:fill type="solid"/>
              </v:shape>
              <v:shape style="position:absolute;left:4336;top:2649;width:234;height:178" coordorigin="4336,2649" coordsize="234,178" path="m4395,2801l4400,2803,4411,2803,4395,2801xe" filled="t" fillcolor="#E96D1F" stroked="f">
                <v:path arrowok="t"/>
                <v:fill type="solid"/>
              </v:shape>
              <v:shape style="position:absolute;left:4336;top:2649;width:234;height:178" coordorigin="4336,2649" coordsize="234,178" path="m4507,2802l4486,2803,4488,2803,4506,2803,4507,2802xe" filled="t" fillcolor="#E96D1F" stroked="f">
                <v:path arrowok="t"/>
                <v:fill type="solid"/>
              </v:shape>
              <v:shape style="position:absolute;left:4336;top:2649;width:234;height:178" coordorigin="4336,2649" coordsize="234,178" path="m4385,2797l4389,2800,4395,2801,4385,2797xe" filled="t" fillcolor="#E96D1F" stroked="f">
                <v:path arrowok="t"/>
                <v:fill type="solid"/>
              </v:shape>
              <v:shape style="position:absolute;left:4336;top:2649;width:234;height:178" coordorigin="4336,2649" coordsize="234,178" path="m4378,2792l4379,2795,4385,2797,4378,2792xe" filled="t" fillcolor="#E96D1F" stroked="f">
                <v:path arrowok="t"/>
                <v:fill type="solid"/>
              </v:shape>
              <v:shape style="position:absolute;left:4336;top:2649;width:234;height:178" coordorigin="4336,2649" coordsize="234,178" path="m4374,2785l4374,2790,4378,2792,4374,2785xe" filled="t" fillcolor="#E96D1F" stroked="f">
                <v:path arrowok="t"/>
                <v:fill type="solid"/>
              </v:shape>
              <v:shape style="position:absolute;left:4336;top:2649;width:234;height:178" coordorigin="4336,2649" coordsize="234,178" path="m4372,2712l4372,2781,4374,2785,4372,2712xe" filled="t" fillcolor="#E96D1F" stroked="f">
                <v:path arrowok="t"/>
                <v:fill type="solid"/>
              </v:shape>
              <v:shape style="position:absolute;left:4336;top:2649;width:234;height:178" coordorigin="4336,2649" coordsize="234,178" path="m4471,2684l4461,2695,4463,2696,4469,2687,4471,2684xe" filled="t" fillcolor="#E96D1F" stroked="f">
                <v:path arrowok="t"/>
                <v:fill type="solid"/>
              </v:shape>
              <v:shape style="position:absolute;left:4336;top:2649;width:234;height:178" coordorigin="4336,2649" coordsize="234,178" path="m4478,2676l4471,2684,4474,2681,4478,2676xe" filled="t" fillcolor="#E96D1F" stroked="f">
                <v:path arrowok="t"/>
                <v:fill type="solid"/>
              </v:shape>
              <v:shape style="position:absolute;left:4336;top:2649;width:234;height:178" coordorigin="4336,2649" coordsize="234,178" path="m4484,2668l4478,2676,4482,2672,4484,2668xe" filled="t" fillcolor="#E96D1F" stroked="f">
                <v:path arrowok="t"/>
                <v:fill type="solid"/>
              </v:shape>
              <v:shape style="position:absolute;left:4336;top:2649;width:234;height:178" coordorigin="4336,2649" coordsize="234,178" path="m4487,2665l4484,2668,4487,2665xe" filled="t" fillcolor="#E96D1F" stroked="f">
                <v:path arrowok="t"/>
                <v:fill type="solid"/>
              </v:shape>
              <v:shape style="position:absolute;left:4336;top:2649;width:234;height:178" coordorigin="4336,2649" coordsize="234,178" path="m4495,2655l4384,2655,4487,2665,4495,2655xe" filled="t" fillcolor="#E96D1F" stroked="f">
                <v:path arrowok="t"/>
                <v:fill type="solid"/>
              </v:shape>
              <v:shape style="position:absolute;left:4336;top:2649;width:234;height:178" coordorigin="4336,2649" coordsize="234,178" path="m4527,2722l4518,2734,4520,2735,4525,2725,4527,2722xe" filled="t" fillcolor="#E96D1F" stroked="f">
                <v:path arrowok="t"/>
                <v:fill type="solid"/>
              </v:shape>
              <v:shape style="position:absolute;left:4336;top:2649;width:234;height:178" coordorigin="4336,2649" coordsize="234,178" path="m4532,2714l4527,2722,4529,2719,4532,2714xe" filled="t" fillcolor="#E96D1F" stroked="f">
                <v:path arrowok="t"/>
                <v:fill type="solid"/>
              </v:shape>
              <v:shape style="position:absolute;left:4336;top:2649;width:234;height:178" coordorigin="4336,2649" coordsize="234,178" path="m4536,2706l4532,2714,4535,2709,4536,2706xe" filled="t" fillcolor="#E96D1F" stroked="f">
                <v:path arrowok="t"/>
                <v:fill type="solid"/>
              </v:shape>
              <v:shape style="position:absolute;left:4336;top:2649;width:234;height:178" coordorigin="4336,2649" coordsize="234,178" path="m4540,2697l4536,2706,4538,2702,4540,2697xe" filled="t" fillcolor="#E96D1F" stroked="f">
                <v:path arrowok="t"/>
                <v:fill type="solid"/>
              </v:shape>
              <v:shape style="position:absolute;left:4336;top:2649;width:234;height:178" coordorigin="4336,2649" coordsize="234,178" path="m4544,2687l4540,2697,4543,2691,4544,2687xe" filled="t" fillcolor="#E96D1F" stroked="f">
                <v:path arrowok="t"/>
                <v:fill type="solid"/>
              </v:shape>
              <v:shape style="position:absolute;left:4336;top:2649;width:234;height:178" coordorigin="4336,2649" coordsize="234,178" path="m4548,2677l4544,2687,4546,2684,4548,2677xe" filled="t" fillcolor="#E96D1F" stroked="f">
                <v:path arrowok="t"/>
                <v:fill type="solid"/>
              </v:shape>
              <v:shape style="position:absolute;left:4336;top:2649;width:234;height:178" coordorigin="4336,2649" coordsize="234,178" path="m4551,2667l4548,2677,4550,2671,4551,2667xe" filled="t" fillcolor="#E96D1F" stroked="f">
                <v:path arrowok="t"/>
                <v:fill type="solid"/>
              </v:shape>
              <v:shape style="position:absolute;left:4336;top:2649;width:234;height:178" coordorigin="4336,2649" coordsize="234,178" path="m4556,2649l4551,2667,4552,2663,4570,2652,4556,2649xe" filled="t" fillcolor="#E96D1F" stroked="f">
                <v:path arrowok="t"/>
                <v:fill type="solid"/>
              </v:shape>
            </v:group>
            <v:group style="position:absolute;left:4321;top:2648;width:380;height:184" coordorigin="4321,2648" coordsize="380,184">
              <v:shape style="position:absolute;left:4321;top:2648;width:380;height:184" coordorigin="4321,2648" coordsize="380,184" path="m4361,2655l4337,2665,4346,2684,4353,2702,4376,2692,4369,2670,4361,2655xe" filled="t" fillcolor="#E96D1F" stroked="f">
                <v:path arrowok="t"/>
                <v:fill type="solid"/>
              </v:shape>
              <v:shape style="position:absolute;left:4321;top:2648;width:380;height:184" coordorigin="4321,2648" coordsize="380,184" path="m4372,2712l4324,2712,4324,2734,4348,2734,4348,2785,4347,2786,4334,2795,4321,2804,4324,2809,4329,2816,4338,2827,4339,2827,4348,2814,4354,2808,4357,2807,4500,2807,4491,2804,4449,2804,4400,2803,4379,2795,4372,2781,4372,2712xe" filled="t" fillcolor="#E96D1F" stroked="f">
                <v:path arrowok="t"/>
                <v:fill type="solid"/>
              </v:shape>
              <v:shape style="position:absolute;left:4321;top:2648;width:380;height:184" coordorigin="4321,2648" coordsize="380,184" path="m4500,2807l4359,2807,4361,2808,4371,2818,4390,2824,4421,2827,4497,2827,4499,2816,4502,2808,4500,2807xe" filled="t" fillcolor="#E96D1F" stroked="f">
                <v:path arrowok="t"/>
                <v:fill type="solid"/>
              </v:shape>
              <v:shape style="position:absolute;left:4321;top:2648;width:380;height:184" coordorigin="4321,2648" coordsize="380,184" path="m4488,2803l4467,2804,4449,2804,4491,2804,4488,2803xe" filled="t" fillcolor="#E96D1F" stroked="f">
                <v:path arrowok="t"/>
                <v:fill type="solid"/>
              </v:shape>
              <v:shape style="position:absolute;left:4321;top:2648;width:380;height:184" coordorigin="4321,2648" coordsize="380,184" path="m4493,2772l4467,2772,4467,2776,4469,2779,4465,2780,4455,2780,4458,2787,4460,2793,4460,2799,4473,2799,4482,2797,4486,2795,4491,2793,4493,2789,4493,2780,4465,2780,4455,2780,4493,2780,4493,2772xe" filled="t" fillcolor="#E96D1F" stroked="f">
                <v:path arrowok="t"/>
                <v:fill type="solid"/>
              </v:shape>
              <v:shape style="position:absolute;left:4321;top:2648;width:380;height:184" coordorigin="4321,2648" coordsize="380,184" path="m4449,2772l4426,2772,4426,2795,4449,2795,4449,2772xe" filled="t" fillcolor="#E96D1F" stroked="f">
                <v:path arrowok="t"/>
                <v:fill type="solid"/>
              </v:shape>
              <v:shape style="position:absolute;left:4321;top:2648;width:380;height:184" coordorigin="4321,2648" coordsize="380,184" path="m4493,2698l4385,2698,4385,2795,4408,2795,4408,2772,4493,2772,4493,2756,4408,2756,4408,2745,4493,2745,4493,2727,4408,2727,4408,2716,4493,2716,4493,2698xe" filled="t" fillcolor="#E96D1F" stroked="f">
                <v:path arrowok="t"/>
                <v:fill type="solid"/>
              </v:shape>
              <v:shape style="position:absolute;left:4321;top:2648;width:380;height:184" coordorigin="4321,2648" coordsize="380,184" path="m4449,2745l4426,2745,4426,2756,4449,2756,4449,2745xe" filled="t" fillcolor="#E96D1F" stroked="f">
                <v:path arrowok="t"/>
                <v:fill type="solid"/>
              </v:shape>
              <v:shape style="position:absolute;left:4321;top:2648;width:380;height:184" coordorigin="4321,2648" coordsize="380,184" path="m4493,2745l4468,2745,4468,2756,4493,2756,4493,2745xe" filled="t" fillcolor="#E96D1F" stroked="f">
                <v:path arrowok="t"/>
                <v:fill type="solid"/>
              </v:shape>
              <v:shape style="position:absolute;left:4321;top:2648;width:380;height:184" coordorigin="4321,2648" coordsize="380,184" path="m4449,2716l4426,2716,4426,2727,4449,2727,4449,2716xe" filled="t" fillcolor="#E96D1F" stroked="f">
                <v:path arrowok="t"/>
                <v:fill type="solid"/>
              </v:shape>
              <v:shape style="position:absolute;left:4321;top:2648;width:380;height:184" coordorigin="4321,2648" coordsize="380,184" path="m4493,2716l4468,2716,4468,2727,4493,2727,4493,2716xe" filled="t" fillcolor="#E96D1F" stroked="f">
                <v:path arrowok="t"/>
                <v:fill type="solid"/>
              </v:shape>
              <v:shape style="position:absolute;left:4321;top:2648;width:380;height:184" coordorigin="4321,2648" coordsize="380,184" path="m4421,2677l4408,2691,4425,2698,4467,2698,4465,2697,4463,2696,4469,2687,4470,2685,4442,2685,4441,2685,4439,2684,4435,2683,4430,2680,4425,2678,4421,2677xe" filled="t" fillcolor="#E96D1F" stroked="f">
                <v:path arrowok="t"/>
                <v:fill type="solid"/>
              </v:shape>
              <v:shape style="position:absolute;left:4321;top:2648;width:380;height:184" coordorigin="4321,2648" coordsize="380,184" path="m4495,2655l4384,2655,4384,2675,4452,2675,4442,2685,4470,2685,4482,2672,4495,2655xe" filled="t" fillcolor="#E96D1F" stroked="f">
                <v:path arrowok="t"/>
                <v:fill type="solid"/>
              </v:shape>
              <v:shape style="position:absolute;left:4321;top:2648;width:380;height:184" coordorigin="4321,2648" coordsize="380,184" path="m4686,2821l4660,2821,4660,2831,4686,2831,4686,2821xe" filled="t" fillcolor="#E96D1F" stroked="f">
                <v:path arrowok="t"/>
                <v:fill type="solid"/>
              </v:shape>
              <v:shape style="position:absolute;left:4321;top:2648;width:380;height:184" coordorigin="4321,2648" coordsize="380,184" path="m4571,2738l4545,2738,4545,2831,4571,2831,4571,2738xe" filled="t" fillcolor="#E96D1F" stroked="f">
                <v:path arrowok="t"/>
                <v:fill type="solid"/>
              </v:shape>
              <v:shape style="position:absolute;left:4321;top:2648;width:380;height:184" coordorigin="4321,2648" coordsize="380,184" path="m4686,2762l4587,2762,4587,2831,4611,2831,4611,2821,4686,2821,4686,2802,4611,2802,4611,2782,4686,2782,4686,2762xe" filled="t" fillcolor="#E96D1F" stroked="f">
                <v:path arrowok="t"/>
                <v:fill type="solid"/>
              </v:shape>
              <v:shape style="position:absolute;left:4321;top:2648;width:380;height:184" coordorigin="4321,2648" coordsize="380,184" path="m4686,2782l4660,2782,4660,2802,4686,2802,4686,2782xe" filled="t" fillcolor="#E96D1F" stroked="f">
                <v:path arrowok="t"/>
                <v:fill type="solid"/>
              </v:shape>
              <v:shape style="position:absolute;left:4321;top:2648;width:380;height:184" coordorigin="4321,2648" coordsize="380,184" path="m4570,2652l4552,2663,4546,2684,4538,2702,4529,2719,4518,2734,4520,2735,4523,2739,4528,2746,4532,2749,4534,2752,4535,2753,4539,2749,4542,2743,4545,2738,4571,2738,4571,2696,4573,2691,4575,2687,4576,2683,4702,2683,4702,2671,4582,2671,4584,2668,4585,2665,4589,2659,4588,2657,4584,2656,4580,2655,4570,2652xe" filled="t" fillcolor="#E96D1F" stroked="f">
                <v:path arrowok="t"/>
                <v:fill type="solid"/>
              </v:shape>
              <v:shape style="position:absolute;left:4321;top:2648;width:380;height:184" coordorigin="4321,2648" coordsize="380,184" path="m4689,2732l4585,2732,4585,2752,4689,2752,4689,2732xe" filled="t" fillcolor="#E96D1F" stroked="f">
                <v:path arrowok="t"/>
                <v:fill type="solid"/>
              </v:shape>
              <v:shape style="position:absolute;left:4321;top:2648;width:380;height:184" coordorigin="4321,2648" coordsize="380,184" path="m4689,2702l4585,2702,4585,2723,4689,2723,4689,2702xe" filled="t" fillcolor="#E96D1F" stroked="f">
                <v:path arrowok="t"/>
                <v:fill type="solid"/>
              </v:shape>
              <v:shape style="position:absolute;left:4321;top:2648;width:380;height:184" coordorigin="4321,2648" coordsize="380,184" path="m4702,2683l4576,2683,4576,2692,4702,2692,4702,2683xe" filled="t" fillcolor="#E96D1F" stroked="f">
                <v:path arrowok="t"/>
                <v:fill type="solid"/>
              </v:shape>
              <v:shape style="position:absolute;left:4321;top:2648;width:380;height:184" coordorigin="4321,2648" coordsize="380,184" path="m4648,2648l4617,2651,4624,2671,4653,2671,4648,2648xe" filled="t" fillcolor="#E96D1F" stroked="f">
                <v:path arrowok="t"/>
                <v:fill type="solid"/>
              </v:shape>
            </v:group>
            <v:group style="position:absolute;left:4770;top:2734;width:86;height:85" coordorigin="4770,2734" coordsize="86,85">
              <v:shape style="position:absolute;left:4770;top:2734;width:86;height:85" coordorigin="4770,2734" coordsize="86,85" path="m4849,2734l4776,2734,4770,2743,4770,2811,4776,2820,4849,2820,4855,2811,4855,2743,4849,2734xe" filled="t" fillcolor="#00496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47.043793pt;margin-top:136.68042pt;width:4.283pt;height:4.264pt;mso-position-horizontal-relative:page;mso-position-vertical-relative:page;z-index:-728" coordorigin="4941,2734" coordsize="86,85">
            <v:shape style="position:absolute;left:4941;top:2734;width:86;height:85" coordorigin="4941,2734" coordsize="86,85" path="m5021,2734l4947,2734,4941,2742,4941,2810,4947,2819,5021,2819,5027,2810,5027,2742,5021,2734xe" filled="t" fillcolor="#00496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55.517899pt;margin-top:136.638321pt;width:4.283pt;height:4.263pt;mso-position-horizontal-relative:page;mso-position-vertical-relative:page;z-index:-727" coordorigin="5110,2733" coordsize="86,85">
            <v:shape style="position:absolute;left:5110;top:2733;width:86;height:85" coordorigin="5110,2733" coordsize="86,85" path="m5190,2733l5116,2733,5110,2741,5110,2809,5116,2818,5190,2818,5196,2809,5196,2741,5190,2733xe" filled="t" fillcolor="#00496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97.298309pt;margin-top:323.258789pt;width:2.883096pt;height:2.880165pt;mso-position-horizontal-relative:page;mso-position-vertical-relative:page;z-index:-726" coordorigin="7946,6465" coordsize="58,58">
            <v:shape style="position:absolute;left:7946;top:6465;width:58;height:58" coordorigin="7946,6465" coordsize="58,58" path="m7977,6465l7956,6473,7946,6491,7946,6494,7954,6514,7974,6523,7994,6515,8004,6496,7996,6475,7977,6465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05.438477pt;margin-top:321.22641pt;width:63.438337pt;height:18.8305pt;mso-position-horizontal-relative:page;mso-position-vertical-relative:page;z-index:-725" type="#_x0000_t75">
            <v:imagedata r:id="rId99" o:title=""/>
          </v:shape>
        </w:pict>
      </w:r>
      <w:r>
        <w:rPr/>
        <w:pict>
          <v:group style="position:absolute;margin-left:397.298309pt;margin-top:334.298767pt;width:2.883096pt;height:2.880165pt;mso-position-horizontal-relative:page;mso-position-vertical-relative:page;z-index:-724" coordorigin="7946,6686" coordsize="58,58">
            <v:shape style="position:absolute;left:7946;top:6686;width:58;height:58" coordorigin="7946,6686" coordsize="58,58" path="m7977,6686l7956,6693,7946,6712,7946,6715,7954,6735,7974,6744,7994,6736,8004,6717,7996,6695,7977,6686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96.74649pt;margin-top:314.622009pt;width:163.37pt;height:.1pt;mso-position-horizontal-relative:page;mso-position-vertical-relative:page;z-index:-723" coordorigin="7935,6292" coordsize="3267,2">
            <v:shape style="position:absolute;left:7935;top:6292;width:3267;height:2" coordorigin="7935,6292" coordsize="3267,0" path="m7935,6292l11202,6292e" filled="f" stroked="t" strokeweight="1.1pt" strokecolor="#9FA617">
              <v:path arrowok="t"/>
            </v:shape>
            <w10:wrap type="none"/>
          </v:group>
        </w:pict>
      </w:r>
      <w:r>
        <w:rPr/>
        <w:pict>
          <v:group style="position:absolute;margin-left:396.715607pt;margin-top:299.030121pt;width:28.1505pt;height:10.128pt;mso-position-horizontal-relative:page;mso-position-vertical-relative:page;z-index:-722" coordorigin="7934,5981" coordsize="563,203">
            <v:group style="position:absolute;left:7958;top:5991;width:263;height:178" coordorigin="7958,5991" coordsize="263,178">
              <v:shape style="position:absolute;left:7958;top:5991;width:263;height:178" coordorigin="7958,5991" coordsize="263,178" path="m8028,6169l8033,6169,8119,6169,8028,6169xe" filled="t" fillcolor="#E96D1F" stroked="f">
                <v:path arrowok="t"/>
                <v:fill type="solid"/>
              </v:shape>
              <v:shape style="position:absolute;left:7958;top:5991;width:263;height:178" coordorigin="7958,5991" coordsize="263,178" path="m8016,6166l8025,6168,8028,6169,8016,6166xe" filled="t" fillcolor="#E96D1F" stroked="f">
                <v:path arrowok="t"/>
                <v:fill type="solid"/>
              </v:shape>
              <v:shape style="position:absolute;left:7958;top:5991;width:263;height:178" coordorigin="7958,5991" coordsize="263,178" path="m8005,6164l8006,6165,8016,6166,8005,6164xe" filled="t" fillcolor="#E96D1F" stroked="f">
                <v:path arrowok="t"/>
                <v:fill type="solid"/>
              </v:shape>
              <v:shape style="position:absolute;left:7958;top:5991;width:263;height:178" coordorigin="7958,5991" coordsize="263,178" path="m7998,6160l8002,6163,8005,6164,7998,6160xe" filled="t" fillcolor="#E96D1F" stroked="f">
                <v:path arrowok="t"/>
                <v:fill type="solid"/>
              </v:shape>
              <v:shape style="position:absolute;left:7958;top:5991;width:263;height:178" coordorigin="7958,5991" coordsize="263,178" path="m7987,6152l7992,6157,7998,6160,7990,6154,7987,6152xe" filled="t" fillcolor="#E96D1F" stroked="f">
                <v:path arrowok="t"/>
                <v:fill type="solid"/>
              </v:shape>
              <v:shape style="position:absolute;left:7958;top:5991;width:263;height:178" coordorigin="7958,5991" coordsize="263,178" path="m8125,6144l8119,6144,8122,6152,8125,6144xe" filled="t" fillcolor="#E96D1F" stroked="f">
                <v:path arrowok="t"/>
                <v:fill type="solid"/>
              </v:shape>
              <v:shape style="position:absolute;left:7958;top:5991;width:263;height:178" coordorigin="7958,5991" coordsize="263,178" path="m8031,6146l8033,6146,8076,6146,8031,6146xe" filled="t" fillcolor="#E96D1F" stroked="f">
                <v:path arrowok="t"/>
                <v:fill type="solid"/>
              </v:shape>
              <v:shape style="position:absolute;left:7958;top:5991;width:263;height:178" coordorigin="7958,5991" coordsize="263,178" path="m8095,6145l8076,6146,8089,6146,8095,6145xe" filled="t" fillcolor="#E96D1F" stroked="f">
                <v:path arrowok="t"/>
                <v:fill type="solid"/>
              </v:shape>
              <v:shape style="position:absolute;left:7958;top:5991;width:263;height:178" coordorigin="7958,5991" coordsize="263,178" path="m8019,6143l8029,6145,8031,6146,8019,6143xe" filled="t" fillcolor="#E96D1F" stroked="f">
                <v:path arrowok="t"/>
                <v:fill type="solid"/>
              </v:shape>
              <v:shape style="position:absolute;left:7958;top:5991;width:263;height:178" coordorigin="7958,5991" coordsize="263,178" path="m8105,6145l8095,6145,8101,6145,8105,6145xe" filled="t" fillcolor="#E96D1F" stroked="f">
                <v:path arrowok="t"/>
                <v:fill type="solid"/>
              </v:shape>
              <v:shape style="position:absolute;left:7958;top:5991;width:263;height:178" coordorigin="7958,5991" coordsize="263,178" path="m8114,6144l8105,6145,8111,6145,8114,6144xe" filled="t" fillcolor="#E96D1F" stroked="f">
                <v:path arrowok="t"/>
                <v:fill type="solid"/>
              </v:shape>
              <v:shape style="position:absolute;left:7958;top:5991;width:263;height:178" coordorigin="7958,5991" coordsize="263,178" path="m8126,6143l8114,6144,8119,6144,8125,6144,8126,6143xe" filled="t" fillcolor="#E96D1F" stroked="f">
                <v:path arrowok="t"/>
                <v:fill type="solid"/>
              </v:shape>
              <v:shape style="position:absolute;left:7958;top:5991;width:263;height:178" coordorigin="7958,5991" coordsize="263,178" path="m8008,6139l8009,6140,8019,6143,8008,6139xe" filled="t" fillcolor="#E96D1F" stroked="f">
                <v:path arrowok="t"/>
                <v:fill type="solid"/>
              </v:shape>
              <v:shape style="position:absolute;left:7958;top:5991;width:263;height:178" coordorigin="7958,5991" coordsize="263,178" path="m8002,6133l8007,6139,8008,6139,8002,6133xe" filled="t" fillcolor="#E96D1F" stroked="f">
                <v:path arrowok="t"/>
                <v:fill type="solid"/>
              </v:shape>
              <v:shape style="position:absolute;left:7958;top:5991;width:263;height:178" coordorigin="7958,5991" coordsize="263,178" path="m7997,6126l7997,6127,8002,6133,7997,6126xe" filled="t" fillcolor="#E96D1F" stroked="f">
                <v:path arrowok="t"/>
                <v:fill type="solid"/>
              </v:shape>
              <v:shape style="position:absolute;left:7958;top:5991;width:263;height:178" coordorigin="7958,5991" coordsize="263,178" path="m7996,6056l7996,6125,7997,6126,7996,6056xe" filled="t" fillcolor="#E96D1F" stroked="f">
                <v:path arrowok="t"/>
                <v:fill type="solid"/>
              </v:shape>
              <v:shape style="position:absolute;left:7958;top:5991;width:263;height:178" coordorigin="7958,5991" coordsize="263,178" path="m7968,6035l7971,6045,7973,6044,7970,6043,7968,6035xe" filled="t" fillcolor="#E96D1F" stroked="f">
                <v:path arrowok="t"/>
                <v:fill type="solid"/>
              </v:shape>
              <v:shape style="position:absolute;left:7958;top:5991;width:263;height:178" coordorigin="7958,5991" coordsize="263,178" path="m7995,6037l7992,6039,7995,6038,7995,6037xe" filled="t" fillcolor="#E96D1F" stroked="f">
                <v:path arrowok="t"/>
                <v:fill type="solid"/>
              </v:shape>
              <v:shape style="position:absolute;left:7958;top:5991;width:263;height:178" coordorigin="7958,5991" coordsize="263,178" path="m7992,6028l7995,6037,7992,6028xe" filled="t" fillcolor="#E96D1F" stroked="f">
                <v:path arrowok="t"/>
                <v:fill type="solid"/>
              </v:shape>
              <v:shape style="position:absolute;left:7958;top:5991;width:263;height:178" coordorigin="7958,5991" coordsize="263,178" path="m7966,6026l7968,6035,7966,6027,7966,6026xe" filled="t" fillcolor="#E96D1F" stroked="f">
                <v:path arrowok="t"/>
                <v:fill type="solid"/>
              </v:shape>
              <v:shape style="position:absolute;left:7958;top:5991;width:263;height:178" coordorigin="7958,5991" coordsize="263,178" path="m7990,6019l7992,6028,7990,6020,7990,6019xe" filled="t" fillcolor="#E96D1F" stroked="f">
                <v:path arrowok="t"/>
                <v:fill type="solid"/>
              </v:shape>
              <v:shape style="position:absolute;left:7958;top:5991;width:263;height:178" coordorigin="7958,5991" coordsize="263,178" path="m7962,6016l7966,6026,7965,6025,7962,6016xe" filled="t" fillcolor="#E96D1F" stroked="f">
                <v:path arrowok="t"/>
                <v:fill type="solid"/>
              </v:shape>
              <v:shape style="position:absolute;left:7958;top:5991;width:263;height:178" coordorigin="7958,5991" coordsize="263,178" path="m7986,6009l7990,6019,7990,6019,7986,6009xe" filled="t" fillcolor="#E96D1F" stroked="f">
                <v:path arrowok="t"/>
                <v:fill type="solid"/>
              </v:shape>
              <v:shape style="position:absolute;left:7958;top:5991;width:263;height:178" coordorigin="7958,5991" coordsize="263,178" path="m7967,6003l7958,6004,7962,6016,7959,6007,7967,6003xe" filled="t" fillcolor="#E96D1F" stroked="f">
                <v:path arrowok="t"/>
                <v:fill type="solid"/>
              </v:shape>
              <v:shape style="position:absolute;left:7958;top:5991;width:263;height:178" coordorigin="7958,5991" coordsize="263,178" path="m7983,5998l7986,6009,7983,6000,7983,5998xe" filled="t" fillcolor="#E96D1F" stroked="f">
                <v:path arrowok="t"/>
                <v:fill type="solid"/>
              </v:shape>
              <v:shape style="position:absolute;left:7958;top:5991;width:263;height:178" coordorigin="7958,5991" coordsize="263,178" path="m8147,6078l8141,6085,8141,6086,8142,6084,8147,6078xe" filled="t" fillcolor="#E96D1F" stroked="f">
                <v:path arrowok="t"/>
                <v:fill type="solid"/>
              </v:shape>
              <v:shape style="position:absolute;left:7958;top:5991;width:263;height:178" coordorigin="7958,5991" coordsize="263,178" path="m8152,6071l8147,6078,8152,6071,8152,6071xe" filled="t" fillcolor="#E96D1F" stroked="f">
                <v:path arrowok="t"/>
                <v:fill type="solid"/>
              </v:shape>
              <v:shape style="position:absolute;left:7958;top:5991;width:263;height:178" coordorigin="7958,5991" coordsize="263,178" path="m8206,6061l8201,6073,8207,6075,8204,6066,8206,6061xe" filled="t" fillcolor="#E96D1F" stroked="f">
                <v:path arrowok="t"/>
                <v:fill type="solid"/>
              </v:shape>
              <v:shape style="position:absolute;left:7958;top:5991;width:263;height:178" coordorigin="7958,5991" coordsize="263,178" path="m8156,6062l8152,6071,8152,6070,8156,6062xe" filled="t" fillcolor="#E96D1F" stroked="f">
                <v:path arrowok="t"/>
                <v:fill type="solid"/>
              </v:shape>
              <v:shape style="position:absolute;left:7958;top:5991;width:263;height:178" coordorigin="7958,5991" coordsize="263,178" path="m8161,6054l8156,6062,8161,6055,8161,6054xe" filled="t" fillcolor="#E96D1F" stroked="f">
                <v:path arrowok="t"/>
                <v:fill type="solid"/>
              </v:shape>
              <v:shape style="position:absolute;left:7958;top:5991;width:263;height:178" coordorigin="7958,5991" coordsize="263,178" path="m8209,6052l8206,6061,8208,6056,8209,6052xe" filled="t" fillcolor="#E96D1F" stroked="f">
                <v:path arrowok="t"/>
                <v:fill type="solid"/>
              </v:shape>
              <v:shape style="position:absolute;left:7958;top:5991;width:263;height:178" coordorigin="7958,5991" coordsize="263,178" path="m8165,6045l8161,6054,8161,6054,8165,6045xe" filled="t" fillcolor="#E96D1F" stroked="f">
                <v:path arrowok="t"/>
                <v:fill type="solid"/>
              </v:shape>
              <v:shape style="position:absolute;left:7958;top:5991;width:263;height:178" coordorigin="7958,5991" coordsize="263,178" path="m8212,6043l8209,6052,8210,6048,8212,6043xe" filled="t" fillcolor="#E96D1F" stroked="f">
                <v:path arrowok="t"/>
                <v:fill type="solid"/>
              </v:shape>
              <v:shape style="position:absolute;left:7958;top:5991;width:263;height:178" coordorigin="7958,5991" coordsize="263,178" path="m8168,6036l8165,6045,8168,6037,8168,6036xe" filled="t" fillcolor="#E96D1F" stroked="f">
                <v:path arrowok="t"/>
                <v:fill type="solid"/>
              </v:shape>
              <v:shape style="position:absolute;left:7958;top:5991;width:263;height:178" coordorigin="7958,5991" coordsize="263,178" path="m8214,6033l8212,6043,8213,6037,8214,6033xe" filled="t" fillcolor="#E96D1F" stroked="f">
                <v:path arrowok="t"/>
                <v:fill type="solid"/>
              </v:shape>
              <v:shape style="position:absolute;left:7958;top:5991;width:263;height:178" coordorigin="7958,5991" coordsize="263,178" path="m8172,6025l8168,6036,8169,6035,8172,6025xe" filled="t" fillcolor="#E96D1F" stroked="f">
                <v:path arrowok="t"/>
                <v:fill type="solid"/>
              </v:shape>
              <v:shape style="position:absolute;left:7958;top:5991;width:263;height:178" coordorigin="7958,5991" coordsize="263,178" path="m8217,6022l8214,6033,8215,6029,8217,6022xe" filled="t" fillcolor="#E96D1F" stroked="f">
                <v:path arrowok="t"/>
                <v:fill type="solid"/>
              </v:shape>
              <v:shape style="position:absolute;left:7958;top:5991;width:263;height:178" coordorigin="7958,5991" coordsize="263,178" path="m8175,6015l8172,6025,8174,6016,8175,6015xe" filled="t" fillcolor="#E96D1F" stroked="f">
                <v:path arrowok="t"/>
                <v:fill type="solid"/>
              </v:shape>
              <v:shape style="position:absolute;left:7958;top:5991;width:263;height:178" coordorigin="7958,5991" coordsize="263,178" path="m8220,6008l8219,6008,8217,6022,8219,6012,8220,6008xe" filled="t" fillcolor="#E96D1F" stroked="f">
                <v:path arrowok="t"/>
                <v:fill type="solid"/>
              </v:shape>
              <v:shape style="position:absolute;left:7958;top:5991;width:263;height:178" coordorigin="7958,5991" coordsize="263,178" path="m8177,6003l8175,6015,8175,6014,8177,6003xe" filled="t" fillcolor="#E96D1F" stroked="f">
                <v:path arrowok="t"/>
                <v:fill type="solid"/>
              </v:shape>
              <v:shape style="position:absolute;left:7958;top:5991;width:263;height:178" coordorigin="7958,5991" coordsize="263,178" path="m8221,6007l8220,6007,8221,6007xe" filled="t" fillcolor="#E96D1F" stroked="f">
                <v:path arrowok="t"/>
                <v:fill type="solid"/>
              </v:shape>
              <v:shape style="position:absolute;left:7958;top:5991;width:263;height:178" coordorigin="7958,5991" coordsize="263,178" path="m8180,5991l8179,5991,8177,6003,8179,5993,8180,5991xe" filled="t" fillcolor="#E96D1F" stroked="f">
                <v:path arrowok="t"/>
                <v:fill type="solid"/>
              </v:shape>
              <v:shape style="position:absolute;left:7958;top:5991;width:263;height:178" coordorigin="7958,5991" coordsize="263,178" path="m8182,5991l8180,5991,8182,5991xe" filled="t" fillcolor="#E96D1F" stroked="f">
                <v:path arrowok="t"/>
                <v:fill type="solid"/>
              </v:shape>
            </v:group>
            <v:group style="position:absolute;left:7944;top:5991;width:383;height:183" coordorigin="7944,5991" coordsize="383,183">
              <v:shape style="position:absolute;left:7944;top:5991;width:383;height:183" coordorigin="7944,5991" coordsize="383,183" path="m7996,6056l7945,6056,7945,6079,7972,6079,7972,6127,7971,6131,7962,6139,7944,6148,7954,6159,7959,6166,7961,6169,7963,6167,7973,6156,7979,6151,8122,6151,8120,6146,8076,6146,8029,6145,8007,6139,7996,6125,7996,6056xe" filled="t" fillcolor="#E96D1F" stroked="f">
                <v:path arrowok="t"/>
                <v:fill type="solid"/>
              </v:shape>
              <v:shape style="position:absolute;left:7944;top:5991;width:383;height:183" coordorigin="7944,5991" coordsize="383,183" path="m8122,6151l7984,6151,7987,6152,7992,6157,8006,6165,8033,6169,8119,6169,8120,6160,8122,6152,8122,6151xe" filled="t" fillcolor="#E96D1F" stroked="f">
                <v:path arrowok="t"/>
                <v:fill type="solid"/>
              </v:shape>
              <v:shape style="position:absolute;left:7944;top:5991;width:383;height:183" coordorigin="7944,5991" coordsize="383,183" path="m8119,6144l8101,6145,8076,6146,8120,6146,8119,6144xe" filled="t" fillcolor="#E96D1F" stroked="f">
                <v:path arrowok="t"/>
                <v:fill type="solid"/>
              </v:shape>
              <v:shape style="position:absolute;left:7944;top:5991;width:383;height:183" coordorigin="7944,5991" coordsize="383,183" path="m8053,6079l8029,6079,8029,6093,8028,6103,8024,6109,8021,6115,8015,6121,8004,6127,8007,6129,8011,6133,8018,6139,8020,6140,8021,6142,8022,6143,8034,6134,8042,6126,8046,6118,8050,6109,8052,6096,8053,6079xe" filled="t" fillcolor="#E96D1F" stroked="f">
                <v:path arrowok="t"/>
                <v:fill type="solid"/>
              </v:shape>
              <v:shape style="position:absolute;left:7944;top:5991;width:383;height:183" coordorigin="7944,5991" coordsize="383,183" path="m8085,6079l8061,6079,8061,6126,8060,6135,8067,6140,8081,6139,8102,6139,8117,6130,8119,6121,8096,6121,8094,6119,8086,6119,8084,6117,8085,6113,8085,6079xe" filled="t" fillcolor="#E96D1F" stroked="f">
                <v:path arrowok="t"/>
                <v:fill type="solid"/>
              </v:shape>
              <v:shape style="position:absolute;left:7944;top:5991;width:383;height:183" coordorigin="7944,5991" coordsize="383,183" path="m8099,6101l8098,6104,8097,6116,8096,6121,8119,6121,8122,6104,8115,6104,8107,6103,8099,6101xe" filled="t" fillcolor="#E96D1F" stroked="f">
                <v:path arrowok="t"/>
                <v:fill type="solid"/>
              </v:shape>
              <v:shape style="position:absolute;left:7944;top:5991;width:383;height:183" coordorigin="7944,5991" coordsize="383,183" path="m8094,6118l8090,6118,8086,6119,8094,6119,8094,6118xe" filled="t" fillcolor="#E96D1F" stroked="f">
                <v:path arrowok="t"/>
                <v:fill type="solid"/>
              </v:shape>
              <v:shape style="position:absolute;left:7944;top:5991;width:383;height:183" coordorigin="7944,5991" coordsize="383,183" path="m8118,6057l8001,6057,8001,6079,8118,6079,8118,6057xe" filled="t" fillcolor="#E96D1F" stroked="f">
                <v:path arrowok="t"/>
                <v:fill type="solid"/>
              </v:shape>
              <v:shape style="position:absolute;left:7944;top:5991;width:383;height:183" coordorigin="7944,5991" coordsize="383,183" path="m8073,6037l8048,6037,8048,6057,8073,6057,8073,6037xe" filled="t" fillcolor="#E96D1F" stroked="f">
                <v:path arrowok="t"/>
                <v:fill type="solid"/>
              </v:shape>
              <v:shape style="position:absolute;left:7944;top:5991;width:383;height:183" coordorigin="7944,5991" coordsize="383,183" path="m8014,5998l8012,6008,8009,6019,8003,6039,8002,6044,8001,6047,8008,6048,8015,6050,8022,6053,8023,6052,8023,6050,8024,6048,8026,6044,8027,6039,8028,6037,8111,6037,8111,6016,8034,6016,8035,6012,8036,6009,8037,6006,8038,6003,8027,6000,8020,5999,8014,5998xe" filled="t" fillcolor="#E96D1F" stroked="f">
                <v:path arrowok="t"/>
                <v:fill type="solid"/>
              </v:shape>
              <v:shape style="position:absolute;left:7944;top:5991;width:383;height:183" coordorigin="7944,5991" coordsize="383,183" path="m7983,5998l7975,6001,7967,6003,7959,6007,7966,6027,7971,6045,7973,6044,7978,6043,7983,6041,7989,6040,7992,6039,7995,6037,7990,6019,7983,5998xe" filled="t" fillcolor="#E96D1F" stroked="f">
                <v:path arrowok="t"/>
                <v:fill type="solid"/>
              </v:shape>
              <v:shape style="position:absolute;left:7944;top:5991;width:383;height:183" coordorigin="7944,5991" coordsize="383,183" path="m8069,5991l8048,5991,8048,6016,8073,6016,8073,5999,8074,5997,8075,5993,8076,5992,8075,5991,8069,5991xe" filled="t" fillcolor="#E96D1F" stroked="f">
                <v:path arrowok="t"/>
                <v:fill type="solid"/>
              </v:shape>
              <v:shape style="position:absolute;left:7944;top:5991;width:383;height:183" coordorigin="7944,5991" coordsize="383,183" path="m8279,6109l8254,6109,8254,6173,8279,6173,8279,6109xe" filled="t" fillcolor="#E96D1F" stroked="f">
                <v:path arrowok="t"/>
                <v:fill type="solid"/>
              </v:shape>
              <v:shape style="position:absolute;left:7944;top:5991;width:383;height:183" coordorigin="7944,5991" coordsize="383,183" path="m8195,6084l8171,6084,8171,6171,8195,6171,8195,6084xe" filled="t" fillcolor="#E96D1F" stroked="f">
                <v:path arrowok="t"/>
                <v:fill type="solid"/>
              </v:shape>
              <v:shape style="position:absolute;left:7944;top:5991;width:383;height:183" coordorigin="7944,5991" coordsize="383,183" path="m8327,6087l8201,6087,8201,6109,8327,6109,8327,6087xe" filled="t" fillcolor="#E96D1F" stroked="f">
                <v:path arrowok="t"/>
                <v:fill type="solid"/>
              </v:shape>
              <v:shape style="position:absolute;left:7944;top:5991;width:383;height:183" coordorigin="7944,5991" coordsize="383,183" path="m8180,5991l8179,5993,8174,6016,8168,6037,8161,6055,8152,6071,8141,6085,8141,6086,8150,6092,8155,6097,8158,6101,8158,6101,8164,6095,8168,6089,8171,6084,8195,6084,8195,6040,8197,6034,8201,6023,8207,6007,8207,6004,8208,6002,8208,6001,8209,6000,8209,5998,8206,5997,8189,5993,8180,5991xe" filled="t" fillcolor="#E96D1F" stroked="f">
                <v:path arrowok="t"/>
                <v:fill type="solid"/>
              </v:shape>
              <v:shape style="position:absolute;left:7944;top:5991;width:383;height:183" coordorigin="7944,5991" coordsize="383,183" path="m8279,6053l8254,6053,8254,6087,8279,6087,8279,6053xe" filled="t" fillcolor="#E96D1F" stroked="f">
                <v:path arrowok="t"/>
                <v:fill type="solid"/>
              </v:shape>
              <v:shape style="position:absolute;left:7944;top:5991;width:383;height:183" coordorigin="7944,5991" coordsize="383,183" path="m8219,6007l8218,6016,8213,6037,8208,6056,8201,6073,8207,6075,8214,6077,8221,6081,8225,6074,8229,6064,8233,6053,8317,6053,8317,6032,8238,6032,8239,6030,8239,6027,8240,6023,8243,6016,8244,6013,8241,6012,8227,6009,8219,6007xe" filled="t" fillcolor="#E96D1F" stroked="f">
                <v:path arrowok="t"/>
                <v:fill type="solid"/>
              </v:shape>
              <v:shape style="position:absolute;left:7944;top:5991;width:383;height:183" coordorigin="7944,5991" coordsize="383,183" path="m8275,5992l8254,5992,8254,6032,8279,6032,8279,6006,8279,6004,8280,6001,8281,5998,8282,5996,8281,5995,8282,5993,8275,5992xe" filled="t" fillcolor="#E96D1F" stroked="f">
                <v:path arrowok="t"/>
                <v:fill type="solid"/>
              </v:shape>
            </v:group>
            <v:group style="position:absolute;left:8402;top:6076;width:86;height:85" coordorigin="8402,6076" coordsize="86,85">
              <v:shape style="position:absolute;left:8402;top:6076;width:86;height:85" coordorigin="8402,6076" coordsize="86,85" path="m8481,6076l8408,6076,8402,6085,8402,6153,8408,6162,8481,6162,8487,6153,8487,6085,8481,6076xe" filled="t" fillcolor="#00496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28.637604pt;margin-top:303.771301pt;width:4.283pt;height:4.264pt;mso-position-horizontal-relative:page;mso-position-vertical-relative:page;z-index:-721" coordorigin="8573,6075" coordsize="86,85">
            <v:shape style="position:absolute;left:8573;top:6075;width:86;height:85" coordorigin="8573,6075" coordsize="86,85" path="m8652,6075l8579,6075,8573,6084,8573,6152,8579,6161,8652,6161,8658,6152,8658,6084,8652,6075xe" filled="t" fillcolor="#00496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37.111694pt;margin-top:303.729309pt;width:4.283pt;height:4.263pt;mso-position-horizontal-relative:page;mso-position-vertical-relative:page;z-index:-720" coordorigin="8742,6075" coordsize="86,85">
            <v:shape style="position:absolute;left:8742;top:6075;width:86;height:85" coordorigin="8742,6075" coordsize="86,85" path="m8822,6075l8748,6075,8742,6083,8742,6151,8748,6160,8822,6160,8828,6151,8828,6083,8822,6075xe" filled="t" fillcolor="#00496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97.298309pt;margin-top:158.071976pt;width:2.883096pt;height:2.880165pt;mso-position-horizontal-relative:page;mso-position-vertical-relative:page;z-index:-719" coordorigin="7946,3161" coordsize="58,58">
            <v:shape style="position:absolute;left:7946;top:3161;width:58;height:58" coordorigin="7946,3161" coordsize="58,58" path="m7977,3161l7956,3169,7946,3187,7946,3190,7954,3210,7974,3219,7994,3211,8004,3192,7996,3171,7977,3161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05.497009pt;margin-top:155.267319pt;width:101.6502pt;height:118.0562pt;mso-position-horizontal-relative:page;mso-position-vertical-relative:page;z-index:-718" type="#_x0000_t75">
            <v:imagedata r:id="rId100" o:title=""/>
          </v:shape>
        </w:pict>
      </w:r>
      <w:r>
        <w:rPr/>
        <w:pict>
          <v:group style="position:absolute;margin-left:397.298309pt;margin-top:234.651886pt;width:2.883096pt;height:2.880165pt;mso-position-horizontal-relative:page;mso-position-vertical-relative:page;z-index:-717" coordorigin="7946,4693" coordsize="58,58">
            <v:shape style="position:absolute;left:7946;top:4693;width:58;height:58" coordorigin="7946,4693" coordsize="58,58" path="m7977,4693l7956,4700,7946,4719,7946,4722,7954,4742,7974,4751,7994,4743,8004,4724,7996,4702,7977,4693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97.298309pt;margin-top:256.531891pt;width:2.883096pt;height:2.880165pt;mso-position-horizontal-relative:page;mso-position-vertical-relative:page;z-index:-716" coordorigin="7946,5131" coordsize="58,58">
            <v:shape style="position:absolute;left:7946;top:5131;width:58;height:58" coordorigin="7946,5131" coordsize="58,58" path="m7977,5131l7956,5138,7946,5156,7946,5159,7954,5179,7974,5188,7994,5180,8004,5161,7996,5140,7977,5131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97.298309pt;margin-top:267.471893pt;width:2.883096pt;height:2.880165pt;mso-position-horizontal-relative:page;mso-position-vertical-relative:page;z-index:-715" coordorigin="7946,5349" coordsize="58,58">
            <v:shape style="position:absolute;left:7946;top:5349;width:58;height:58" coordorigin="7946,5349" coordsize="58,58" path="m7977,5349l7956,5357,7946,5375,7946,5378,7954,5398,7974,5407,7994,5399,8004,5380,7996,5359,7977,5349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96.74649pt;margin-top:147.531113pt;width:163.37pt;height:.1pt;mso-position-horizontal-relative:page;mso-position-vertical-relative:page;z-index:-714" coordorigin="7935,2951" coordsize="3267,2">
            <v:shape style="position:absolute;left:7935;top:2951;width:3267;height:2" coordorigin="7935,2951" coordsize="3267,0" path="m7935,2951l11202,2951e" filled="f" stroked="t" strokeweight="1.1pt" strokecolor="#9FA617">
              <v:path arrowok="t"/>
            </v:shape>
            <w10:wrap type="none"/>
          </v:group>
        </w:pict>
      </w:r>
      <w:r>
        <w:rPr/>
        <w:pict>
          <v:group style="position:absolute;margin-left:396.871613pt;margin-top:131.926117pt;width:27.0149pt;height:10.219pt;mso-position-horizontal-relative:page;mso-position-vertical-relative:page;z-index:-713" coordorigin="7937,2639" coordsize="540,204">
            <v:group style="position:absolute;left:7947;top:2649;width:274;height:184" coordorigin="7947,2649" coordsize="274,184">
              <v:shape style="position:absolute;left:7947;top:2649;width:274;height:184" coordorigin="7947,2649" coordsize="274,184" path="m8050,2821l8030,2826,8037,2833,8050,2821xe" filled="t" fillcolor="#E96D1F" stroked="f">
                <v:path arrowok="t"/>
                <v:fill type="solid"/>
              </v:shape>
              <v:shape style="position:absolute;left:7947;top:2649;width:274;height:184" coordorigin="7947,2649" coordsize="274,184" path="m8098,2820l8109,2831,8114,2824,8098,2820xe" filled="t" fillcolor="#E96D1F" stroked="f">
                <v:path arrowok="t"/>
                <v:fill type="solid"/>
              </v:shape>
              <v:shape style="position:absolute;left:7947;top:2649;width:274;height:184" coordorigin="7947,2649" coordsize="274,184" path="m8075,2786l8065,2804,8052,2819,8050,2821,8051,2821,8067,2808,8084,2801,8075,2786xe" filled="t" fillcolor="#E96D1F" stroked="f">
                <v:path arrowok="t"/>
                <v:fill type="solid"/>
              </v:shape>
              <v:shape style="position:absolute;left:7947;top:2649;width:274;height:184" coordorigin="7947,2649" coordsize="274,184" path="m8096,2818l8098,2820,8098,2820,8096,2818xe" filled="t" fillcolor="#E96D1F" stroked="f">
                <v:path arrowok="t"/>
                <v:fill type="solid"/>
              </v:shape>
              <v:shape style="position:absolute;left:7947;top:2649;width:274;height:184" coordorigin="7947,2649" coordsize="274,184" path="m8029,2807l8016,2816,8023,2820,8025,2811,8029,2807xe" filled="t" fillcolor="#E96D1F" stroked="f">
                <v:path arrowok="t"/>
                <v:fill type="solid"/>
              </v:shape>
              <v:shape style="position:absolute;left:7947;top:2649;width:274;height:184" coordorigin="7947,2649" coordsize="274,184" path="m8094,2816l8096,2817,8096,2818,8094,2816xe" filled="t" fillcolor="#E96D1F" stroked="f">
                <v:path arrowok="t"/>
                <v:fill type="solid"/>
              </v:shape>
              <v:shape style="position:absolute;left:7947;top:2649;width:274;height:184" coordorigin="7947,2649" coordsize="274,184" path="m8118,2800l8123,2805,8121,2817,8130,2809,8118,2800xe" filled="t" fillcolor="#E96D1F" stroked="f">
                <v:path arrowok="t"/>
                <v:fill type="solid"/>
              </v:shape>
              <v:shape style="position:absolute;left:7947;top:2649;width:274;height:184" coordorigin="7947,2649" coordsize="274,184" path="m8084,2801l8084,2801,8085,2804,8094,2816,8084,2801xe" filled="t" fillcolor="#E96D1F" stroked="f">
                <v:path arrowok="t"/>
                <v:fill type="solid"/>
              </v:shape>
              <v:shape style="position:absolute;left:7947;top:2649;width:274;height:184" coordorigin="7947,2649" coordsize="274,184" path="m8037,2800l8029,2807,8034,2804,8037,2800xe" filled="t" fillcolor="#E96D1F" stroked="f">
                <v:path arrowok="t"/>
                <v:fill type="solid"/>
              </v:shape>
              <v:shape style="position:absolute;left:7947;top:2649;width:274;height:184" coordorigin="7947,2649" coordsize="274,184" path="m8043,2793l8037,2800,8040,2797,8043,2793xe" filled="t" fillcolor="#E96D1F" stroked="f">
                <v:path arrowok="t"/>
                <v:fill type="solid"/>
              </v:shape>
              <v:shape style="position:absolute;left:7947;top:2649;width:274;height:184" coordorigin="7947,2649" coordsize="274,184" path="m8110,2793l8113,2796,8118,2800,8110,2793xe" filled="t" fillcolor="#E96D1F" stroked="f">
                <v:path arrowok="t"/>
                <v:fill type="solid"/>
              </v:shape>
              <v:shape style="position:absolute;left:7947;top:2649;width:274;height:184" coordorigin="7947,2649" coordsize="274,184" path="m8104,2785l8107,2790,8110,2793,8104,2785xe" filled="t" fillcolor="#E96D1F" stroked="f">
                <v:path arrowok="t"/>
                <v:fill type="solid"/>
              </v:shape>
              <v:shape style="position:absolute;left:7947;top:2649;width:274;height:184" coordorigin="7947,2649" coordsize="274,184" path="m8049,2784l8043,2793,8047,2788,8049,2784xe" filled="t" fillcolor="#E96D1F" stroked="f">
                <v:path arrowok="t"/>
                <v:fill type="solid"/>
              </v:shape>
              <v:shape style="position:absolute;left:7947;top:2649;width:274;height:184" coordorigin="7947,2649" coordsize="274,184" path="m8098,2776l8100,2780,8104,2785,8098,2776xe" filled="t" fillcolor="#E96D1F" stroked="f">
                <v:path arrowok="t"/>
                <v:fill type="solid"/>
              </v:shape>
              <v:shape style="position:absolute;left:7947;top:2649;width:274;height:184" coordorigin="7947,2649" coordsize="274,184" path="m8053,2775l8049,2784,8051,2781,8053,2775xe" filled="t" fillcolor="#E96D1F" stroked="f">
                <v:path arrowok="t"/>
                <v:fill type="solid"/>
              </v:shape>
              <v:shape style="position:absolute;left:7947;top:2649;width:274;height:184" coordorigin="7947,2649" coordsize="274,184" path="m8094,2768l8096,2774,8098,2776,8094,2768xe" filled="t" fillcolor="#E96D1F" stroked="f">
                <v:path arrowok="t"/>
                <v:fill type="solid"/>
              </v:shape>
              <v:shape style="position:absolute;left:7947;top:2649;width:274;height:184" coordorigin="7947,2649" coordsize="274,184" path="m8056,2765l8053,2775,8055,2770,8056,2765xe" filled="t" fillcolor="#E96D1F" stroked="f">
                <v:path arrowok="t"/>
                <v:fill type="solid"/>
              </v:shape>
              <v:shape style="position:absolute;left:7947;top:2649;width:274;height:184" coordorigin="7947,2649" coordsize="274,184" path="m7960,2771l7947,2772,7947,2773,7949,2772,7960,2771xe" filled="t" fillcolor="#E96D1F" stroked="f">
                <v:path arrowok="t"/>
                <v:fill type="solid"/>
              </v:shape>
              <v:shape style="position:absolute;left:7947;top:2649;width:274;height:184" coordorigin="7947,2649" coordsize="274,184" path="m7989,2751l7988,2769,7989,2769,7989,2751xe" filled="t" fillcolor="#E96D1F" stroked="f">
                <v:path arrowok="t"/>
                <v:fill type="solid"/>
              </v:shape>
              <v:shape style="position:absolute;left:7947;top:2649;width:274;height:184" coordorigin="7947,2649" coordsize="274,184" path="m8090,2758l8091,2762,8094,2768,8090,2758xe" filled="t" fillcolor="#E96D1F" stroked="f">
                <v:path arrowok="t"/>
                <v:fill type="solid"/>
              </v:shape>
              <v:shape style="position:absolute;left:7947;top:2649;width:274;height:184" coordorigin="7947,2649" coordsize="274,184" path="m8058,2755l8056,2765,8058,2761,8058,2755xe" filled="t" fillcolor="#E96D1F" stroked="f">
                <v:path arrowok="t"/>
                <v:fill type="solid"/>
              </v:shape>
              <v:shape style="position:absolute;left:7947;top:2649;width:274;height:184" coordorigin="7947,2649" coordsize="274,184" path="m8088,2748l8089,2755,8090,2758,8088,2748xe" filled="t" fillcolor="#E96D1F" stroked="f">
                <v:path arrowok="t"/>
                <v:fill type="solid"/>
              </v:shape>
              <v:shape style="position:absolute;left:7947;top:2649;width:274;height:184" coordorigin="7947,2649" coordsize="274,184" path="m8060,2741l8058,2755,8060,2749,8060,2741xe" filled="t" fillcolor="#E96D1F" stroked="f">
                <v:path arrowok="t"/>
                <v:fill type="solid"/>
              </v:shape>
              <v:shape style="position:absolute;left:7947;top:2649;width:274;height:184" coordorigin="7947,2649" coordsize="274,184" path="m8086,2737l8086,2742,8088,2748,8086,2737xe" filled="t" fillcolor="#E96D1F" stroked="f">
                <v:path arrowok="t"/>
                <v:fill type="solid"/>
              </v:shape>
              <v:shape style="position:absolute;left:7947;top:2649;width:274;height:184" coordorigin="7947,2649" coordsize="274,184" path="m8060,2710l8060,2741,8060,2740,8060,2710xe" filled="t" fillcolor="#E96D1F" stroked="f">
                <v:path arrowok="t"/>
                <v:fill type="solid"/>
              </v:shape>
              <v:shape style="position:absolute;left:7947;top:2649;width:274;height:184" coordorigin="7947,2649" coordsize="274,184" path="m8086,2730l8086,2734,8086,2737,8086,2730xe" filled="t" fillcolor="#E96D1F" stroked="f">
                <v:path arrowok="t"/>
                <v:fill type="solid"/>
              </v:shape>
              <v:shape style="position:absolute;left:7947;top:2649;width:274;height:184" coordorigin="7947,2649" coordsize="274,184" path="m8119,2720l8109,2722,8119,2724,8119,2720xe" filled="t" fillcolor="#E96D1F" stroked="f">
                <v:path arrowok="t"/>
                <v:fill type="solid"/>
              </v:shape>
              <v:shape style="position:absolute;left:7947;top:2649;width:274;height:184" coordorigin="7947,2649" coordsize="274,184" path="m8121,2712l8119,2720,8121,2712xe" filled="t" fillcolor="#E96D1F" stroked="f">
                <v:path arrowok="t"/>
                <v:fill type="solid"/>
              </v:shape>
              <v:shape style="position:absolute;left:7947;top:2649;width:274;height:184" coordorigin="7947,2649" coordsize="274,184" path="m8030,2704l8022,2718,8028,2720,8029,2706,8030,2704xe" filled="t" fillcolor="#E96D1F" stroked="f">
                <v:path arrowok="t"/>
                <v:fill type="solid"/>
              </v:shape>
              <v:shape style="position:absolute;left:7947;top:2649;width:274;height:184" coordorigin="7947,2649" coordsize="274,184" path="m8124,2702l8121,2712,8124,2704,8124,2702xe" filled="t" fillcolor="#E96D1F" stroked="f">
                <v:path arrowok="t"/>
                <v:fill type="solid"/>
              </v:shape>
              <v:shape style="position:absolute;left:7947;top:2649;width:274;height:184" coordorigin="7947,2649" coordsize="274,184" path="m8034,2695l8030,2704,8031,2701,8034,2695xe" filled="t" fillcolor="#E96D1F" stroked="f">
                <v:path arrowok="t"/>
                <v:fill type="solid"/>
              </v:shape>
              <v:shape style="position:absolute;left:7947;top:2649;width:274;height:184" coordorigin="7947,2649" coordsize="274,184" path="m8126,2692l8124,2702,8124,2700,8126,2692xe" filled="t" fillcolor="#E96D1F" stroked="f">
                <v:path arrowok="t"/>
                <v:fill type="solid"/>
              </v:shape>
              <v:shape style="position:absolute;left:7947;top:2649;width:274;height:184" coordorigin="7947,2649" coordsize="274,184" path="m8038,2686l8034,2695,8037,2688,8038,2686xe" filled="t" fillcolor="#E96D1F" stroked="f">
                <v:path arrowok="t"/>
                <v:fill type="solid"/>
              </v:shape>
              <v:shape style="position:absolute;left:7947;top:2649;width:274;height:184" coordorigin="7947,2649" coordsize="274,184" path="m8128,2681l8126,2692,8127,2684,8128,2681xe" filled="t" fillcolor="#E96D1F" stroked="f">
                <v:path arrowok="t"/>
                <v:fill type="solid"/>
              </v:shape>
              <v:shape style="position:absolute;left:7947;top:2649;width:274;height:184" coordorigin="7947,2649" coordsize="274,184" path="m8041,2676l8038,2686,8039,2683,8041,2676xe" filled="t" fillcolor="#E96D1F" stroked="f">
                <v:path arrowok="t"/>
                <v:fill type="solid"/>
              </v:shape>
              <v:shape style="position:absolute;left:7947;top:2649;width:274;height:184" coordorigin="7947,2649" coordsize="274,184" path="m8044,2666l8041,2676,8044,2669,8044,2666xe" filled="t" fillcolor="#E96D1F" stroked="f">
                <v:path arrowok="t"/>
                <v:fill type="solid"/>
              </v:shape>
              <v:shape style="position:absolute;left:7947;top:2649;width:274;height:184" coordorigin="7947,2649" coordsize="274,184" path="m8048,2649l8044,2666,8045,2664,8052,2650,8048,2649xe" filled="t" fillcolor="#E96D1F" stroked="f">
                <v:path arrowok="t"/>
                <v:fill type="solid"/>
              </v:shape>
              <v:shape style="position:absolute;left:7947;top:2649;width:274;height:184" coordorigin="7947,2649" coordsize="274,184" path="m8147,2736l8141,2743,8141,2744,8142,2742,8147,2736xe" filled="t" fillcolor="#E96D1F" stroked="f">
                <v:path arrowok="t"/>
                <v:fill type="solid"/>
              </v:shape>
              <v:shape style="position:absolute;left:7947;top:2649;width:274;height:184" coordorigin="7947,2649" coordsize="274,184" path="m8152,2729l8147,2736,8152,2729,8152,2729xe" filled="t" fillcolor="#E96D1F" stroked="f">
                <v:path arrowok="t"/>
                <v:fill type="solid"/>
              </v:shape>
              <v:shape style="position:absolute;left:7947;top:2649;width:274;height:184" coordorigin="7947,2649" coordsize="274,184" path="m8206,2719l8201,2731,8207,2733,8204,2724,8206,2719xe" filled="t" fillcolor="#E96D1F" stroked="f">
                <v:path arrowok="t"/>
                <v:fill type="solid"/>
              </v:shape>
              <v:shape style="position:absolute;left:7947;top:2649;width:274;height:184" coordorigin="7947,2649" coordsize="274,184" path="m8156,2721l8152,2729,8152,2728,8156,2721xe" filled="t" fillcolor="#E96D1F" stroked="f">
                <v:path arrowok="t"/>
                <v:fill type="solid"/>
              </v:shape>
              <v:shape style="position:absolute;left:7947;top:2649;width:274;height:184" coordorigin="7947,2649" coordsize="274,184" path="m8161,2713l8156,2721,8161,2713,8161,2713xe" filled="t" fillcolor="#E96D1F" stroked="f">
                <v:path arrowok="t"/>
                <v:fill type="solid"/>
              </v:shape>
              <v:shape style="position:absolute;left:7947;top:2649;width:274;height:184" coordorigin="7947,2649" coordsize="274,184" path="m8209,2710l8206,2719,8208,2714,8209,2710xe" filled="t" fillcolor="#E96D1F" stroked="f">
                <v:path arrowok="t"/>
                <v:fill type="solid"/>
              </v:shape>
              <v:shape style="position:absolute;left:7947;top:2649;width:274;height:184" coordorigin="7947,2649" coordsize="274,184" path="m8165,2703l8161,2713,8161,2712,8165,2703xe" filled="t" fillcolor="#E96D1F" stroked="f">
                <v:path arrowok="t"/>
                <v:fill type="solid"/>
              </v:shape>
              <v:shape style="position:absolute;left:7947;top:2649;width:274;height:184" coordorigin="7947,2649" coordsize="274,184" path="m8212,2701l8209,2710,8210,2706,8212,2701xe" filled="t" fillcolor="#E96D1F" stroked="f">
                <v:path arrowok="t"/>
                <v:fill type="solid"/>
              </v:shape>
              <v:shape style="position:absolute;left:7947;top:2649;width:274;height:184" coordorigin="7947,2649" coordsize="274,184" path="m8168,2694l8165,2703,8168,2695,8168,2694xe" filled="t" fillcolor="#E96D1F" stroked="f">
                <v:path arrowok="t"/>
                <v:fill type="solid"/>
              </v:shape>
              <v:shape style="position:absolute;left:7947;top:2649;width:274;height:184" coordorigin="7947,2649" coordsize="274,184" path="m8214,2691l8212,2701,8213,2695,8214,2691xe" filled="t" fillcolor="#E96D1F" stroked="f">
                <v:path arrowok="t"/>
                <v:fill type="solid"/>
              </v:shape>
              <v:shape style="position:absolute;left:7947;top:2649;width:274;height:184" coordorigin="7947,2649" coordsize="274,184" path="m8172,2684l8168,2694,8169,2693,8172,2684xe" filled="t" fillcolor="#E96D1F" stroked="f">
                <v:path arrowok="t"/>
                <v:fill type="solid"/>
              </v:shape>
              <v:shape style="position:absolute;left:7947;top:2649;width:274;height:184" coordorigin="7947,2649" coordsize="274,184" path="m8217,2681l8214,2691,8215,2687,8217,2681xe" filled="t" fillcolor="#E96D1F" stroked="f">
                <v:path arrowok="t"/>
                <v:fill type="solid"/>
              </v:shape>
              <v:shape style="position:absolute;left:7947;top:2649;width:274;height:184" coordorigin="7947,2649" coordsize="274,184" path="m8175,2673l8172,2684,8174,2674,8175,2673xe" filled="t" fillcolor="#E96D1F" stroked="f">
                <v:path arrowok="t"/>
                <v:fill type="solid"/>
              </v:shape>
              <v:shape style="position:absolute;left:7947;top:2649;width:274;height:184" coordorigin="7947,2649" coordsize="274,184" path="m8220,2666l8219,2666,8217,2681,8219,2670,8220,2666xe" filled="t" fillcolor="#E96D1F" stroked="f">
                <v:path arrowok="t"/>
                <v:fill type="solid"/>
              </v:shape>
              <v:shape style="position:absolute;left:7947;top:2649;width:274;height:184" coordorigin="7947,2649" coordsize="274,184" path="m8177,2662l8175,2673,8175,2673,8177,2662xe" filled="t" fillcolor="#E96D1F" stroked="f">
                <v:path arrowok="t"/>
                <v:fill type="solid"/>
              </v:shape>
              <v:shape style="position:absolute;left:7947;top:2649;width:274;height:184" coordorigin="7947,2649" coordsize="274,184" path="m8221,2666l8220,2666,8221,2666xe" filled="t" fillcolor="#E96D1F" stroked="f">
                <v:path arrowok="t"/>
                <v:fill type="solid"/>
              </v:shape>
              <v:shape style="position:absolute;left:7947;top:2649;width:274;height:184" coordorigin="7947,2649" coordsize="274,184" path="m8180,2649l8179,2649,8177,2662,8179,2651,8180,2649xe" filled="t" fillcolor="#E96D1F" stroked="f">
                <v:path arrowok="t"/>
                <v:fill type="solid"/>
              </v:shape>
              <v:shape style="position:absolute;left:7947;top:2649;width:274;height:184" coordorigin="7947,2649" coordsize="274,184" path="m8182,2649l8180,2649,8182,2649xe" filled="t" fillcolor="#E96D1F" stroked="f">
                <v:path arrowok="t"/>
                <v:fill type="solid"/>
              </v:shape>
            </v:group>
            <v:group style="position:absolute;left:7947;top:2649;width:380;height:183" coordorigin="7947,2649" coordsize="380,183">
              <v:shape style="position:absolute;left:7947;top:2649;width:380;height:183" coordorigin="7947,2649" coordsize="380,183" path="m8119,2801l8084,2801,8096,2817,8109,2831,8114,2824,8121,2817,8123,2805,8119,2801xe" filled="t" fillcolor="#E96D1F" stroked="f">
                <v:path arrowok="t"/>
                <v:fill type="solid"/>
              </v:shape>
              <v:shape style="position:absolute;left:7947;top:2649;width:380;height:183" coordorigin="7947,2649" coordsize="380,183" path="m8011,2791l7989,2791,7989,2829,8011,2829,8011,2791xe" filled="t" fillcolor="#E96D1F" stroked="f">
                <v:path arrowok="t"/>
                <v:fill type="solid"/>
              </v:shape>
              <v:shape style="position:absolute;left:7947;top:2649;width:380;height:183" coordorigin="7947,2649" coordsize="380,183" path="m8083,2710l8060,2710,8059,2750,8055,2771,8046,2789,8033,2804,8016,2816,8023,2820,8030,2826,8051,2821,8067,2808,8084,2801,8119,2801,8107,2790,8096,2774,8089,2755,8086,2734,8086,2723,8086,2720,8087,2716,8087,2712,8083,2710xe" filled="t" fillcolor="#E96D1F" stroked="f">
                <v:path arrowok="t"/>
                <v:fill type="solid"/>
              </v:shape>
              <v:shape style="position:absolute;left:7947;top:2649;width:380;height:183" coordorigin="7947,2649" coordsize="380,183" path="m8011,2751l7989,2751,7988,2769,7971,2770,7947,2772,7948,2774,7949,2782,7953,2799,7963,2795,7975,2793,7989,2791,8011,2791,8011,2787,8040,2784,8040,2766,8011,2766,8011,2751xe" filled="t" fillcolor="#E96D1F" stroked="f">
                <v:path arrowok="t"/>
                <v:fill type="solid"/>
              </v:shape>
              <v:shape style="position:absolute;left:7947;top:2649;width:380;height:183" coordorigin="7947,2649" coordsize="380,183" path="m8040,2763l8030,2765,8021,2766,8011,2766,8040,2766,8040,2763xe" filled="t" fillcolor="#E96D1F" stroked="f">
                <v:path arrowok="t"/>
                <v:fill type="solid"/>
              </v:shape>
              <v:shape style="position:absolute;left:7947;top:2649;width:380;height:183" coordorigin="7947,2649" coordsize="380,183" path="m7991,2693l7968,2693,7967,2696,7965,2700,7964,2705,7961,2716,7957,2723,7949,2731,7951,2740,7953,2748,7955,2754,7967,2752,7977,2751,7986,2751,8011,2751,8011,2750,8033,2750,8033,2731,7976,2731,7976,2730,7980,2720,7986,2704,7990,2697,7991,2694,7991,2693xe" filled="t" fillcolor="#E96D1F" stroked="f">
                <v:path arrowok="t"/>
                <v:fill type="solid"/>
              </v:shape>
              <v:shape style="position:absolute;left:7947;top:2649;width:380;height:183" coordorigin="7947,2649" coordsize="380,183" path="m7989,2751l7986,2751,7977,2751,7978,2751,7989,2751xe" filled="t" fillcolor="#E96D1F" stroked="f">
                <v:path arrowok="t"/>
                <v:fill type="solid"/>
              </v:shape>
              <v:shape style="position:absolute;left:7947;top:2649;width:380;height:183" coordorigin="7947,2649" coordsize="380,183" path="m8006,2702l7989,2702,7989,2731,8011,2731,8011,2716,8011,2712,8012,2709,8012,2703,8006,2702xe" filled="t" fillcolor="#E96D1F" stroked="f">
                <v:path arrowok="t"/>
                <v:fill type="solid"/>
              </v:shape>
              <v:shape style="position:absolute;left:7947;top:2649;width:380;height:183" coordorigin="7947,2649" coordsize="380,183" path="m8052,2650l8045,2664,8039,2683,8031,2701,8022,2718,8028,2720,8036,2723,8045,2727,8050,2719,8054,2711,8057,2703,8124,2703,8124,2700,8128,2681,8065,2681,8068,2672,8073,2664,8078,2657,8068,2654,8058,2652,8052,2650xe" filled="t" fillcolor="#E96D1F" stroked="f">
                <v:path arrowok="t"/>
                <v:fill type="solid"/>
              </v:shape>
              <v:shape style="position:absolute;left:7947;top:2649;width:380;height:183" coordorigin="7947,2649" coordsize="380,183" path="m8124,2703l8098,2703,8094,2722,8100,2722,8109,2722,8119,2720,8124,2703xe" filled="t" fillcolor="#E96D1F" stroked="f">
                <v:path arrowok="t"/>
                <v:fill type="solid"/>
              </v:shape>
              <v:shape style="position:absolute;left:7947;top:2649;width:380;height:183" coordorigin="7947,2649" coordsize="380,183" path="m8033,2674l7948,2674,7948,2693,8033,2693,8033,2674xe" filled="t" fillcolor="#E96D1F" stroked="f">
                <v:path arrowok="t"/>
                <v:fill type="solid"/>
              </v:shape>
              <v:shape style="position:absolute;left:7947;top:2649;width:380;height:183" coordorigin="7947,2649" coordsize="380,183" path="m8000,2670l7975,2670,7975,2671,7974,2674,7998,2674,8000,2670xe" filled="t" fillcolor="#E96D1F" stroked="f">
                <v:path arrowok="t"/>
                <v:fill type="solid"/>
              </v:shape>
              <v:shape style="position:absolute;left:7947;top:2649;width:380;height:183" coordorigin="7947,2649" coordsize="380,183" path="m7981,2649l7980,2653,7978,2660,7975,2671,7975,2670,8000,2670,8001,2668,8004,2662,8007,2656,7999,2653,7990,2650,7981,2649xe" filled="t" fillcolor="#E96D1F" stroked="f">
                <v:path arrowok="t"/>
                <v:fill type="solid"/>
              </v:shape>
              <v:shape style="position:absolute;left:7947;top:2649;width:380;height:183" coordorigin="7947,2649" coordsize="380,183" path="m8279,2767l8254,2767,8254,2831,8279,2831,8279,2767xe" filled="t" fillcolor="#E96D1F" stroked="f">
                <v:path arrowok="t"/>
                <v:fill type="solid"/>
              </v:shape>
              <v:shape style="position:absolute;left:7947;top:2649;width:380;height:183" coordorigin="7947,2649" coordsize="380,183" path="m8195,2742l8171,2742,8171,2829,8195,2829,8195,2742xe" filled="t" fillcolor="#E96D1F" stroked="f">
                <v:path arrowok="t"/>
                <v:fill type="solid"/>
              </v:shape>
              <v:shape style="position:absolute;left:7947;top:2649;width:380;height:183" coordorigin="7947,2649" coordsize="380,183" path="m8327,2745l8201,2745,8201,2767,8327,2767,8327,2745xe" filled="t" fillcolor="#E96D1F" stroked="f">
                <v:path arrowok="t"/>
                <v:fill type="solid"/>
              </v:shape>
              <v:shape style="position:absolute;left:7947;top:2649;width:380;height:183" coordorigin="7947,2649" coordsize="380,183" path="m8180,2649l8179,2651,8174,2674,8168,2695,8161,2713,8152,2729,8141,2743,8141,2744,8150,2750,8155,2755,8158,2759,8158,2759,8164,2753,8168,2747,8171,2742,8195,2742,8195,2698,8197,2692,8201,2681,8207,2665,8207,2662,8208,2661,8208,2659,8209,2658,8209,2657,8206,2656,8189,2651,8180,2649xe" filled="t" fillcolor="#E96D1F" stroked="f">
                <v:path arrowok="t"/>
                <v:fill type="solid"/>
              </v:shape>
              <v:shape style="position:absolute;left:7947;top:2649;width:380;height:183" coordorigin="7947,2649" coordsize="380,183" path="m8279,2711l8254,2711,8254,2745,8279,2745,8279,2711xe" filled="t" fillcolor="#E96D1F" stroked="f">
                <v:path arrowok="t"/>
                <v:fill type="solid"/>
              </v:shape>
              <v:shape style="position:absolute;left:7947;top:2649;width:380;height:183" coordorigin="7947,2649" coordsize="380,183" path="m8219,2665l8218,2675,8213,2695,8208,2714,8201,2731,8207,2733,8214,2736,8221,2739,8225,2732,8229,2722,8233,2711,8317,2711,8317,2690,8238,2690,8239,2688,8239,2686,8240,2681,8243,2674,8244,2671,8241,2670,8227,2667,8219,2665xe" filled="t" fillcolor="#E96D1F" stroked="f">
                <v:path arrowok="t"/>
                <v:fill type="solid"/>
              </v:shape>
              <v:shape style="position:absolute;left:7947;top:2649;width:380;height:183" coordorigin="7947,2649" coordsize="380,183" path="m8275,2650l8254,2650,8254,2690,8279,2690,8279,2664,8279,2662,8280,2659,8281,2656,8282,2654,8281,2653,8282,2651,8275,2650xe" filled="t" fillcolor="#E96D1F" stroked="f">
                <v:path arrowok="t"/>
                <v:fill type="solid"/>
              </v:shape>
            </v:group>
            <v:group style="position:absolute;left:8382;top:2734;width:86;height:85" coordorigin="8382,2734" coordsize="86,85">
              <v:shape style="position:absolute;left:8382;top:2734;width:86;height:85" coordorigin="8382,2734" coordsize="86,85" path="m8462,2734l8388,2734,8382,2743,8382,2811,8388,2820,8462,2820,8468,2811,8468,2743,8462,2734xe" filled="t" fillcolor="#00496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27.65799pt;margin-top:136.68042pt;width:4.283pt;height:4.264pt;mso-position-horizontal-relative:page;mso-position-vertical-relative:page;z-index:-712" coordorigin="8553,2734" coordsize="86,85">
            <v:shape style="position:absolute;left:8553;top:2734;width:86;height:85" coordorigin="8553,2734" coordsize="86,85" path="m8633,2734l8559,2734,8553,2742,8553,2810,8559,2819,8633,2819,8639,2810,8639,2742,8633,2734xe" filled="t" fillcolor="#00496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36.131989pt;margin-top:136.638321pt;width:4.283pt;height:4.263pt;mso-position-horizontal-relative:page;mso-position-vertical-relative:page;z-index:-711" coordorigin="8723,2733" coordsize="86,85">
            <v:shape style="position:absolute;left:8723;top:2733;width:86;height:85" coordorigin="8723,2733" coordsize="86,85" path="m8802,2733l8729,2733,8723,2741,8723,2809,8729,2818,8802,2818,8808,2809,8808,2741,8802,2733xe" filled="t" fillcolor="#004960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96.496613pt;margin-top:377.994202pt;width:133.69pt;height:8.656pt;mso-position-horizontal-relative:page;mso-position-vertical-relative:page;z-index:-710" type="#_x0000_t75">
            <v:imagedata r:id="rId101" o:title=""/>
          </v:shape>
        </w:pict>
      </w:r>
      <w:r>
        <w:rPr/>
        <w:pict>
          <v:group style="position:absolute;margin-left:396.74649pt;margin-top:371.69931pt;width:163.37pt;height:.1pt;mso-position-horizontal-relative:page;mso-position-vertical-relative:page;z-index:-709" coordorigin="7935,7434" coordsize="3267,2">
            <v:shape style="position:absolute;left:7935;top:7434;width:3267;height:2" coordorigin="7935,7434" coordsize="3267,0" path="m7935,7434l11202,7434e" filled="f" stroked="t" strokeweight="1.1pt" strokecolor="#9FA617">
              <v:path arrowok="t"/>
            </v:shape>
            <w10:wrap type="none"/>
          </v:group>
        </w:pict>
      </w:r>
      <w:r>
        <w:rPr/>
        <w:pict>
          <v:shape style="position:absolute;margin-left:396.754608pt;margin-top:356.055603pt;width:65.771200pt;height:10.218pt;mso-position-horizontal-relative:page;mso-position-vertical-relative:page;z-index:-708" type="#_x0000_t75">
            <v:imagedata r:id="rId102" o:title=""/>
          </v:shape>
        </w:pict>
      </w:r>
      <w:r>
        <w:rPr/>
        <w:pict>
          <v:group style="position:absolute;margin-left:397.298309pt;margin-top:437.997375pt;width:2.883096pt;height:2.880165pt;mso-position-horizontal-relative:page;mso-position-vertical-relative:page;z-index:-707" coordorigin="7946,8760" coordsize="58,58">
            <v:shape style="position:absolute;left:7946;top:8760;width:58;height:58" coordorigin="7946,8760" coordsize="58,58" path="m7977,8760l7956,8767,7946,8786,7946,8789,7954,8809,7974,8818,7994,8810,8004,8790,7996,8769,7977,8760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05.496613pt;margin-top:435.192902pt;width:145.2098pt;height:41.6758pt;mso-position-horizontal-relative:page;mso-position-vertical-relative:page;z-index:-706" type="#_x0000_t75">
            <v:imagedata r:id="rId103" o:title=""/>
          </v:shape>
        </w:pict>
      </w:r>
      <w:r>
        <w:rPr/>
        <w:pict>
          <v:group style="position:absolute;margin-left:397.298401pt;margin-top:449.037384pt;width:2.883096pt;height:2.880165pt;mso-position-horizontal-relative:page;mso-position-vertical-relative:page;z-index:-705" coordorigin="7946,8981" coordsize="58,58">
            <v:shape style="position:absolute;left:7946;top:8981;width:58;height:58" coordorigin="7946,8981" coordsize="58,58" path="m7977,8981l7956,8988,7946,9007,7946,9009,7954,9030,7974,9038,7994,9030,8004,9011,7996,8990,7977,8981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97.298401pt;margin-top:471.017395pt;width:2.883096pt;height:2.880165pt;mso-position-horizontal-relative:page;mso-position-vertical-relative:page;z-index:-704" coordorigin="7946,9420" coordsize="58,58">
            <v:shape style="position:absolute;left:7946;top:9420;width:58;height:58" coordorigin="7946,9420" coordsize="58,58" path="m7977,9420l7956,9428,7946,9446,7946,9449,7954,9469,7974,9478,7994,9470,8004,9451,7996,9430,7977,9420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96.942505pt;margin-top:490.912506pt;width:93.8309pt;height:8.532pt;mso-position-horizontal-relative:page;mso-position-vertical-relative:page;z-index:-703" type="#_x0000_t75">
            <v:imagedata r:id="rId104" o:title=""/>
          </v:shape>
        </w:pict>
      </w:r>
      <w:r>
        <w:rPr/>
        <w:pict>
          <v:group style="position:absolute;margin-left:396.74649pt;margin-top:428.344116pt;width:163.37pt;height:.1pt;mso-position-horizontal-relative:page;mso-position-vertical-relative:page;z-index:-702" coordorigin="7935,8567" coordsize="3267,2">
            <v:shape style="position:absolute;left:7935;top:8567;width:3267;height:2" coordorigin="7935,8567" coordsize="3267,0" path="m7935,8567l11202,8567e" filled="f" stroked="t" strokeweight="1.1pt" strokecolor="#9FA617">
              <v:path arrowok="t"/>
            </v:shape>
            <w10:wrap type="none"/>
          </v:group>
        </w:pict>
      </w:r>
      <w:r>
        <w:rPr/>
        <w:pict>
          <v:shape style="position:absolute;margin-left:396.598114pt;margin-top:412.621429pt;width:44.96650pt;height:10.375pt;mso-position-horizontal-relative:page;mso-position-vertical-relative:page;z-index:-701" type="#_x0000_t75">
            <v:imagedata r:id="rId105" o:title=""/>
          </v:shape>
        </w:pict>
      </w:r>
      <w:r>
        <w:rPr/>
        <w:pict>
          <v:group style="position:absolute;margin-left:37.1399pt;margin-top:494.338989pt;width:2.883096pt;height:2.880165pt;mso-position-horizontal-relative:page;mso-position-vertical-relative:page;z-index:-700" coordorigin="743,9887" coordsize="58,58">
            <v:shape style="position:absolute;left:743;top:9887;width:58;height:58" coordorigin="743,9887" coordsize="58,58" path="m774,9887l753,9894,743,9913,743,9915,751,9936,771,9944,791,9937,800,9917,793,9896,774,9887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5.202pt;margin-top:491.627502pt;width:135.1367pt;height:58.318pt;mso-position-horizontal-relative:page;mso-position-vertical-relative:page;z-index:-699" type="#_x0000_t75">
            <v:imagedata r:id="rId106" o:title=""/>
          </v:shape>
        </w:pict>
      </w:r>
      <w:r>
        <w:rPr/>
        <w:pict>
          <v:group style="position:absolute;margin-left:35.8685pt;margin-top:482.062927pt;width:164.157pt;height:.1pt;mso-position-horizontal-relative:page;mso-position-vertical-relative:page;z-index:-698" coordorigin="717,9641" coordsize="3283,2">
            <v:shape style="position:absolute;left:717;top:9641;width:3283;height:2" coordorigin="717,9641" coordsize="3283,0" path="m717,9641l4001,9641e" filled="f" stroked="t" strokeweight="1.1pt" strokecolor="#9FA617">
              <v:path arrowok="t"/>
            </v:shape>
            <w10:wrap type="none"/>
          </v:group>
        </w:pict>
      </w:r>
      <w:r>
        <w:rPr/>
        <w:pict>
          <v:group style="position:absolute;margin-left:35.7985pt;margin-top:466.496704pt;width:27.5673pt;height:10.063pt;mso-position-horizontal-relative:page;mso-position-vertical-relative:page;z-index:-697" coordorigin="716,9330" coordsize="551,201">
            <v:group style="position:absolute;left:726;top:9340;width:334;height:157" coordorigin="726,9340" coordsize="334,157">
              <v:shape style="position:absolute;left:726;top:9340;width:334;height:157" coordorigin="726,9340" coordsize="334,157" path="m736,9475l726,9487,728,9488,733,9479,736,9475xe" filled="t" fillcolor="#E96D1F" stroked="f">
                <v:path arrowok="t"/>
                <v:fill type="solid"/>
              </v:shape>
              <v:shape style="position:absolute;left:726;top:9340;width:334;height:157" coordorigin="726,9340" coordsize="334,157" path="m741,9467l736,9475,738,9472,741,9467xe" filled="t" fillcolor="#E96D1F" stroked="f">
                <v:path arrowok="t"/>
                <v:fill type="solid"/>
              </v:shape>
              <v:shape style="position:absolute;left:726;top:9340;width:334;height:157" coordorigin="726,9340" coordsize="334,157" path="m746,9458l741,9467,744,9463,746,9458xe" filled="t" fillcolor="#E96D1F" stroked="f">
                <v:path arrowok="t"/>
                <v:fill type="solid"/>
              </v:shape>
              <v:shape style="position:absolute;left:726;top:9340;width:334;height:157" coordorigin="726,9340" coordsize="334,157" path="m748,9454l746,9458,749,9455,748,9454xe" filled="t" fillcolor="#E96D1F" stroked="f">
                <v:path arrowok="t"/>
                <v:fill type="solid"/>
              </v:shape>
              <v:shape style="position:absolute;left:726;top:9340;width:334;height:157" coordorigin="726,9340" coordsize="334,157" path="m753,9444l728,9444,748,9454,753,9444xe" filled="t" fillcolor="#E96D1F" stroked="f">
                <v:path arrowok="t"/>
                <v:fill type="solid"/>
              </v:shape>
              <v:shape style="position:absolute;left:726;top:9340;width:334;height:157" coordorigin="726,9340" coordsize="334,157" path="m829,9355l810,9359,817,9365,824,9356,829,9355xe" filled="t" fillcolor="#E96D1F" stroked="f">
                <v:path arrowok="t"/>
                <v:fill type="solid"/>
              </v:shape>
              <v:shape style="position:absolute;left:726;top:9340;width:334;height:157" coordorigin="726,9340" coordsize="334,157" path="m840,9353l829,9355,835,9354,840,9353xe" filled="t" fillcolor="#E96D1F" stroked="f">
                <v:path arrowok="t"/>
                <v:fill type="solid"/>
              </v:shape>
              <v:shape style="position:absolute;left:726;top:9340;width:334;height:157" coordorigin="726,9340" coordsize="334,157" path="m881,9343l871,9343,891,9354,881,9343xe" filled="t" fillcolor="#E96D1F" stroked="f">
                <v:path arrowok="t"/>
                <v:fill type="solid"/>
              </v:shape>
              <v:shape style="position:absolute;left:726;top:9340;width:334;height:157" coordorigin="726,9340" coordsize="334,157" path="m850,9350l840,9353,846,9351,850,9350xe" filled="t" fillcolor="#E96D1F" stroked="f">
                <v:path arrowok="t"/>
                <v:fill type="solid"/>
              </v:shape>
              <v:shape style="position:absolute;left:726;top:9340;width:334;height:157" coordorigin="726,9340" coordsize="334,157" path="m859,9347l850,9350,855,9349,859,9347xe" filled="t" fillcolor="#E96D1F" stroked="f">
                <v:path arrowok="t"/>
                <v:fill type="solid"/>
              </v:shape>
              <v:shape style="position:absolute;left:726;top:9340;width:334;height:157" coordorigin="726,9340" coordsize="334,157" path="m867,9344l859,9347,864,9346,867,9344xe" filled="t" fillcolor="#E96D1F" stroked="f">
                <v:path arrowok="t"/>
                <v:fill type="solid"/>
              </v:shape>
              <v:shape style="position:absolute;left:726;top:9340;width:334;height:157" coordorigin="726,9340" coordsize="334,157" path="m878,9340l867,9344,871,9343,881,9343,878,9340xe" filled="t" fillcolor="#E96D1F" stroked="f">
                <v:path arrowok="t"/>
                <v:fill type="solid"/>
              </v:shape>
              <v:shape style="position:absolute;left:726;top:9340;width:334;height:157" coordorigin="726,9340" coordsize="334,157" path="m1035,9496l1043,9496,1051,9496,1035,9496xe" filled="t" fillcolor="#E96D1F" stroked="f">
                <v:path arrowok="t"/>
                <v:fill type="solid"/>
              </v:shape>
              <v:shape style="position:absolute;left:726;top:9340;width:334;height:157" coordorigin="726,9340" coordsize="334,157" path="m1015,9488l1009,9491,1010,9493,1015,9488xe" filled="t" fillcolor="#E96D1F" stroked="f">
                <v:path arrowok="t"/>
                <v:fill type="solid"/>
              </v:shape>
              <v:shape style="position:absolute;left:726;top:9340;width:334;height:157" coordorigin="726,9340" coordsize="334,157" path="m1060,9428l1057,9428,1060,9489,1060,9428xe" filled="t" fillcolor="#E96D1F" stroked="f">
                <v:path arrowok="t"/>
                <v:fill type="solid"/>
              </v:shape>
              <v:shape style="position:absolute;left:726;top:9340;width:334;height:157" coordorigin="726,9340" coordsize="334,157" path="m1020,9483l1015,9488,1015,9488,1020,9483xe" filled="t" fillcolor="#E96D1F" stroked="f">
                <v:path arrowok="t"/>
                <v:fill type="solid"/>
              </v:shape>
              <v:shape style="position:absolute;left:726;top:9340;width:334;height:157" coordorigin="726,9340" coordsize="334,157" path="m1026,9476l1020,9483,1024,9478,1026,9476xe" filled="t" fillcolor="#E96D1F" stroked="f">
                <v:path arrowok="t"/>
                <v:fill type="solid"/>
              </v:shape>
              <v:shape style="position:absolute;left:726;top:9340;width:334;height:157" coordorigin="726,9340" coordsize="334,157" path="m1000,9467l986,9478,995,9482,998,9468,1000,9467xe" filled="t" fillcolor="#E96D1F" stroked="f">
                <v:path arrowok="t"/>
                <v:fill type="solid"/>
              </v:shape>
              <v:shape style="position:absolute;left:726;top:9340;width:334;height:157" coordorigin="726,9340" coordsize="334,157" path="m1033,9468l1026,9476,1029,9473,1033,9468xe" filled="t" fillcolor="#E96D1F" stroked="f">
                <v:path arrowok="t"/>
                <v:fill type="solid"/>
              </v:shape>
              <v:shape style="position:absolute;left:726;top:9340;width:334;height:157" coordorigin="726,9340" coordsize="334,157" path="m1039,9460l1033,9468,1037,9462,1039,9460xe" filled="t" fillcolor="#E96D1F" stroked="f">
                <v:path arrowok="t"/>
                <v:fill type="solid"/>
              </v:shape>
              <v:shape style="position:absolute;left:726;top:9340;width:334;height:157" coordorigin="726,9340" coordsize="334,157" path="m1006,9459l1000,9467,1001,9465,1006,9459xe" filled="t" fillcolor="#E96D1F" stroked="f">
                <v:path arrowok="t"/>
                <v:fill type="solid"/>
              </v:shape>
              <v:shape style="position:absolute;left:726;top:9340;width:334;height:157" coordorigin="726,9340" coordsize="334,157" path="m931,9449l923,9459,929,9464,927,9455,931,9449xe" filled="t" fillcolor="#E96D1F" stroked="f">
                <v:path arrowok="t"/>
                <v:fill type="solid"/>
              </v:shape>
              <v:shape style="position:absolute;left:726;top:9340;width:334;height:157" coordorigin="726,9340" coordsize="334,157" path="m1044,9451l1039,9460,1041,9457,1044,9451xe" filled="t" fillcolor="#E96D1F" stroked="f">
                <v:path arrowok="t"/>
                <v:fill type="solid"/>
              </v:shape>
              <v:shape style="position:absolute;left:726;top:9340;width:334;height:157" coordorigin="726,9340" coordsize="334,157" path="m1013,9452l1006,9459,1012,9454,1013,9452xe" filled="t" fillcolor="#E96D1F" stroked="f">
                <v:path arrowok="t"/>
                <v:fill type="solid"/>
              </v:shape>
              <v:shape style="position:absolute;left:726;top:9340;width:334;height:157" coordorigin="726,9340" coordsize="334,157" path="m1019,9444l1013,9452,1014,9451,1019,9444xe" filled="t" fillcolor="#E96D1F" stroked="f">
                <v:path arrowok="t"/>
                <v:fill type="solid"/>
              </v:shape>
              <v:shape style="position:absolute;left:726;top:9340;width:334;height:157" coordorigin="726,9340" coordsize="334,157" path="m1050,9443l1044,9451,1048,9446,1050,9443xe" filled="t" fillcolor="#E96D1F" stroked="f">
                <v:path arrowok="t"/>
                <v:fill type="solid"/>
              </v:shape>
              <v:shape style="position:absolute;left:726;top:9340;width:334;height:157" coordorigin="726,9340" coordsize="334,157" path="m936,9441l931,9449,935,9443,936,9441xe" filled="t" fillcolor="#E96D1F" stroked="f">
                <v:path arrowok="t"/>
                <v:fill type="solid"/>
              </v:shape>
              <v:shape style="position:absolute;left:726;top:9340;width:334;height:157" coordorigin="726,9340" coordsize="334,157" path="m1025,9436l1019,9444,1024,9438,1025,9436xe" filled="t" fillcolor="#E96D1F" stroked="f">
                <v:path arrowok="t"/>
                <v:fill type="solid"/>
              </v:shape>
              <v:shape style="position:absolute;left:726;top:9340;width:334;height:157" coordorigin="726,9340" coordsize="334,157" path="m1054,9434l1050,9443,1051,9440,1054,9434xe" filled="t" fillcolor="#E96D1F" stroked="f">
                <v:path arrowok="t"/>
                <v:fill type="solid"/>
              </v:shape>
              <v:shape style="position:absolute;left:726;top:9340;width:334;height:157" coordorigin="726,9340" coordsize="334,157" path="m941,9432l936,9441,938,9438,941,9432xe" filled="t" fillcolor="#E96D1F" stroked="f">
                <v:path arrowok="t"/>
                <v:fill type="solid"/>
              </v:shape>
              <v:shape style="position:absolute;left:726;top:9340;width:334;height:157" coordorigin="726,9340" coordsize="334,157" path="m1030,9427l1025,9436,1026,9435,1030,9427xe" filled="t" fillcolor="#E96D1F" stroked="f">
                <v:path arrowok="t"/>
                <v:fill type="solid"/>
              </v:shape>
              <v:shape style="position:absolute;left:726;top:9340;width:334;height:157" coordorigin="726,9340" coordsize="334,157" path="m1060,9422l1054,9434,1057,9428,1060,9428,1060,9422xe" filled="t" fillcolor="#E96D1F" stroked="f">
                <v:path arrowok="t"/>
                <v:fill type="solid"/>
              </v:shape>
              <v:shape style="position:absolute;left:726;top:9340;width:334;height:157" coordorigin="726,9340" coordsize="334,157" path="m946,9423l941,9432,944,9426,946,9423xe" filled="t" fillcolor="#E96D1F" stroked="f">
                <v:path arrowok="t"/>
                <v:fill type="solid"/>
              </v:shape>
              <v:shape style="position:absolute;left:726;top:9340;width:334;height:157" coordorigin="726,9340" coordsize="334,157" path="m1035,9418l1030,9427,1034,9420,1035,9418xe" filled="t" fillcolor="#E96D1F" stroked="f">
                <v:path arrowok="t"/>
                <v:fill type="solid"/>
              </v:shape>
              <v:shape style="position:absolute;left:726;top:9340;width:334;height:157" coordorigin="726,9340" coordsize="334,157" path="m949,9413l946,9423,947,9420,949,9413xe" filled="t" fillcolor="#E96D1F" stroked="f">
                <v:path arrowok="t"/>
                <v:fill type="solid"/>
              </v:shape>
              <v:shape style="position:absolute;left:726;top:9340;width:334;height:157" coordorigin="726,9340" coordsize="334,157" path="m1036,9416l1035,9418,1036,9417xe" filled="t" fillcolor="#E96D1F" stroked="f">
                <v:path arrowok="t"/>
                <v:fill type="solid"/>
              </v:shape>
              <v:shape style="position:absolute;left:726;top:9340;width:334;height:157" coordorigin="726,9340" coordsize="334,157" path="m1043,9401l1010,9401,1036,9416,1043,9401xe" filled="t" fillcolor="#E96D1F" stroked="f">
                <v:path arrowok="t"/>
                <v:fill type="solid"/>
              </v:shape>
              <v:shape style="position:absolute;left:726;top:9340;width:334;height:157" coordorigin="726,9340" coordsize="334,157" path="m951,9407l949,9413,952,9407,951,9407xe" filled="t" fillcolor="#E96D1F" stroked="f">
                <v:path arrowok="t"/>
                <v:fill type="solid"/>
              </v:shape>
              <v:shape style="position:absolute;left:726;top:9340;width:334;height:157" coordorigin="726,9340" coordsize="334,157" path="m953,9401l929,9401,951,9407,953,9401xe" filled="t" fillcolor="#E96D1F" stroked="f">
                <v:path arrowok="t"/>
                <v:fill type="solid"/>
              </v:shape>
            </v:group>
            <v:group style="position:absolute;left:726;top:9340;width:382;height:181" coordorigin="726,9340" coordsize="382,181">
              <v:shape style="position:absolute;left:726;top:9340;width:382;height:181" coordorigin="726,9340" coordsize="382,181" path="m782,9473l760,9473,760,9521,782,9521,782,9473xe" filled="t" fillcolor="#E96D1F" stroked="f">
                <v:path arrowok="t"/>
                <v:fill type="solid"/>
              </v:shape>
              <v:shape style="position:absolute;left:726;top:9340;width:382;height:181" coordorigin="726,9340" coordsize="382,181" path="m863,9459l839,9459,839,9498,839,9504,840,9510,844,9513,847,9516,854,9517,893,9517,900,9515,904,9510,908,9505,910,9498,865,9498,862,9494,863,9485,863,9459xe" filled="t" fillcolor="#E96D1F" stroked="f">
                <v:path arrowok="t"/>
                <v:fill type="solid"/>
              </v:shape>
              <v:shape style="position:absolute;left:726;top:9340;width:382;height:181" coordorigin="726,9340" coordsize="382,181" path="m809,9424l728,9424,728,9444,749,9455,738,9472,726,9487,728,9488,735,9493,740,9497,742,9501,749,9492,755,9483,760,9473,782,9473,782,9464,807,9464,804,9459,782,9459,782,9444,809,9444,809,9424xe" filled="t" fillcolor="#E96D1F" stroked="f">
                <v:path arrowok="t"/>
                <v:fill type="solid"/>
              </v:shape>
              <v:shape style="position:absolute;left:726;top:9340;width:382;height:181" coordorigin="726,9340" coordsize="382,181" path="m886,9477l877,9497,872,9497,865,9498,910,9498,911,9496,911,9483,902,9482,894,9480,886,9477xe" filled="t" fillcolor="#E96D1F" stroked="f">
                <v:path arrowok="t"/>
                <v:fill type="solid"/>
              </v:shape>
              <v:shape style="position:absolute;left:726;top:9340;width:382;height:181" coordorigin="726,9340" coordsize="382,181" path="m807,9464l782,9464,788,9474,793,9482,796,9490,816,9479,814,9476,807,9465,807,9464xe" filled="t" fillcolor="#E96D1F" stroked="f">
                <v:path arrowok="t"/>
                <v:fill type="solid"/>
              </v:shape>
              <v:shape style="position:absolute;left:726;top:9340;width:382;height:181" coordorigin="726,9340" coordsize="382,181" path="m863,9417l839,9417,839,9438,813,9440,813,9461,817,9461,821,9460,832,9460,836,9460,839,9459,863,9459,863,9457,906,9454,905,9437,863,9437,863,9417xe" filled="t" fillcolor="#E96D1F" stroked="f">
                <v:path arrowok="t"/>
                <v:fill type="solid"/>
              </v:shape>
              <v:shape style="position:absolute;left:726;top:9340;width:382;height:181" coordorigin="726,9340" coordsize="382,181" path="m799,9450l795,9452,790,9455,782,9459,804,9459,800,9453,799,9450xe" filled="t" fillcolor="#E96D1F" stroked="f">
                <v:path arrowok="t"/>
                <v:fill type="solid"/>
              </v:shape>
              <v:shape style="position:absolute;left:726;top:9340;width:382;height:181" coordorigin="726,9340" coordsize="382,181" path="m905,9434l863,9437,905,9437,905,9434xe" filled="t" fillcolor="#E96D1F" stroked="f">
                <v:path arrowok="t"/>
                <v:fill type="solid"/>
              </v:shape>
              <v:shape style="position:absolute;left:726;top:9340;width:382;height:181" coordorigin="726,9340" coordsize="382,181" path="m782,9411l760,9411,760,9424,782,9424,782,9411xe" filled="t" fillcolor="#E96D1F" stroked="f">
                <v:path arrowok="t"/>
                <v:fill type="solid"/>
              </v:shape>
              <v:shape style="position:absolute;left:726;top:9340;width:382;height:181" coordorigin="726,9340" coordsize="382,181" path="m863,9374l839,9374,839,9397,813,9399,813,9420,822,9419,831,9418,839,9417,863,9417,863,9415,875,9414,886,9413,897,9412,896,9395,863,9395,863,9374xe" filled="t" fillcolor="#E96D1F" stroked="f">
                <v:path arrowok="t"/>
                <v:fill type="solid"/>
              </v:shape>
              <v:shape style="position:absolute;left:726;top:9340;width:382;height:181" coordorigin="726,9340" coordsize="382,181" path="m806,9392l735,9392,735,9411,806,9411,806,9392xe" filled="t" fillcolor="#E96D1F" stroked="f">
                <v:path arrowok="t"/>
                <v:fill type="solid"/>
              </v:shape>
              <v:shape style="position:absolute;left:726;top:9340;width:382;height:181" coordorigin="726,9340" coordsize="382,181" path="m896,9391l863,9395,896,9395,896,9391xe" filled="t" fillcolor="#E96D1F" stroked="f">
                <v:path arrowok="t"/>
                <v:fill type="solid"/>
              </v:shape>
              <v:shape style="position:absolute;left:726;top:9340;width:382;height:181" coordorigin="726,9340" coordsize="382,181" path="m782,9381l760,9381,760,9392,782,9392,782,9381xe" filled="t" fillcolor="#E96D1F" stroked="f">
                <v:path arrowok="t"/>
                <v:fill type="solid"/>
              </v:shape>
              <v:shape style="position:absolute;left:726;top:9340;width:382;height:181" coordorigin="726,9340" coordsize="382,181" path="m808,9362l730,9362,730,9381,808,9381,808,9362xe" filled="t" fillcolor="#E96D1F" stroked="f">
                <v:path arrowok="t"/>
                <v:fill type="solid"/>
              </v:shape>
              <v:shape style="position:absolute;left:726;top:9340;width:382;height:181" coordorigin="726,9340" coordsize="382,181" path="m871,9343l855,9349,835,9354,810,9359,817,9365,820,9371,821,9378,839,9374,863,9374,863,9369,889,9364,899,9362,898,9361,891,9354,871,9343xe" filled="t" fillcolor="#E96D1F" stroked="f">
                <v:path arrowok="t"/>
                <v:fill type="solid"/>
              </v:shape>
              <v:shape style="position:absolute;left:726;top:9340;width:382;height:181" coordorigin="726,9340" coordsize="382,181" path="m777,9340l760,9340,760,9362,782,9362,782,9350,783,9347,784,9345,785,9342,784,9341,777,9340xe" filled="t" fillcolor="#E96D1F" stroked="f">
                <v:path arrowok="t"/>
                <v:fill type="solid"/>
              </v:shape>
              <v:shape style="position:absolute;left:726;top:9340;width:382;height:181" coordorigin="726,9340" coordsize="382,181" path="m1035,9496l1040,9502,1042,9510,1044,9520,1060,9521,1071,9520,1082,9515,1085,9510,1085,9497,1047,9497,1035,9496xe" filled="t" fillcolor="#E96D1F" stroked="f">
                <v:path arrowok="t"/>
                <v:fill type="solid"/>
              </v:shape>
              <v:shape style="position:absolute;left:726;top:9340;width:382;height:181" coordorigin="726,9340" coordsize="382,181" path="m983,9446l959,9446,959,9517,983,9517,983,9446xe" filled="t" fillcolor="#E96D1F" stroked="f">
                <v:path arrowok="t"/>
                <v:fill type="solid"/>
              </v:shape>
              <v:shape style="position:absolute;left:726;top:9340;width:382;height:181" coordorigin="726,9340" coordsize="382,181" path="m1085,9422l1060,9422,1060,9493,1059,9495,1056,9495,1054,9496,1047,9497,1085,9497,1085,9422xe" filled="t" fillcolor="#E96D1F" stroked="f">
                <v:path arrowok="t"/>
                <v:fill type="solid"/>
              </v:shape>
              <v:shape style="position:absolute;left:726;top:9340;width:382;height:181" coordorigin="726,9340" coordsize="382,181" path="m1108,9380l1010,9380,1010,9401,1036,9417,1026,9435,1014,9451,1001,9465,986,9478,995,9482,1003,9487,1009,9491,1015,9488,1029,9473,1041,9457,1051,9440,1060,9422,1085,9422,1085,9401,1108,9401,1108,9380xe" filled="t" fillcolor="#E96D1F" stroked="f">
                <v:path arrowok="t"/>
                <v:fill type="solid"/>
              </v:shape>
              <v:shape style="position:absolute;left:726;top:9340;width:382;height:181" coordorigin="726,9340" coordsize="382,181" path="m1003,9380l929,9380,929,9401,952,9407,944,9426,935,9443,923,9459,929,9464,935,9470,939,9477,948,9468,954,9457,959,9446,983,9446,983,9433,1009,9433,1006,9426,1002,9419,983,9419,983,9401,1003,9401,1003,9380xe" filled="t" fillcolor="#E96D1F" stroked="f">
                <v:path arrowok="t"/>
                <v:fill type="solid"/>
              </v:shape>
              <v:shape style="position:absolute;left:726;top:9340;width:382;height:181" coordorigin="726,9340" coordsize="382,181" path="m1009,9433l983,9433,988,9442,992,9449,993,9453,1014,9442,1011,9437,1009,9433xe" filled="t" fillcolor="#E96D1F" stroked="f">
                <v:path arrowok="t"/>
                <v:fill type="solid"/>
              </v:shape>
              <v:shape style="position:absolute;left:726;top:9340;width:382;height:181" coordorigin="726,9340" coordsize="382,181" path="m999,9412l983,9419,1002,9419,999,9412xe" filled="t" fillcolor="#E96D1F" stroked="f">
                <v:path arrowok="t"/>
                <v:fill type="solid"/>
              </v:shape>
              <v:shape style="position:absolute;left:726;top:9340;width:382;height:181" coordorigin="726,9340" coordsize="382,181" path="m983,9343l959,9343,959,9380,983,9380,983,9354,984,9351,985,9348,985,9344,983,9343xe" filled="t" fillcolor="#E96D1F" stroked="f">
                <v:path arrowok="t"/>
                <v:fill type="solid"/>
              </v:shape>
              <v:shape style="position:absolute;left:726;top:9340;width:382;height:181" coordorigin="726,9340" coordsize="382,181" path="m1086,9344l1060,9344,1060,9380,1085,9380,1085,9354,1086,9352,1087,9349,1088,9345,1088,9344,1086,9344xe" filled="t" fillcolor="#E96D1F" stroked="f">
                <v:path arrowok="t"/>
                <v:fill type="solid"/>
              </v:shape>
            </v:group>
            <v:group style="position:absolute;left:1172;top:9406;width:86;height:85" coordorigin="1172,9406" coordsize="86,85">
              <v:shape style="position:absolute;left:1172;top:9406;width:86;height:85" coordorigin="1172,9406" coordsize="86,85" path="m1251,9406l1178,9406,1172,9415,1172,9483,1178,9491,1251,9491,1257,9483,1257,9415,1251,9406xe" filled="t" fillcolor="#00496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67.137299pt;margin-top:470.257416pt;width:4.283pt;height:4.264pt;mso-position-horizontal-relative:page;mso-position-vertical-relative:page;z-index:-696" coordorigin="1343,9405" coordsize="86,85">
            <v:shape style="position:absolute;left:1343;top:9405;width:86;height:85" coordorigin="1343,9405" coordsize="86,85" path="m1422,9405l1349,9405,1343,9414,1343,9482,1349,9490,1422,9490,1428,9482,1428,9414,1422,9405xe" filled="t" fillcolor="#00496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75.611397pt;margin-top:470.215302pt;width:4.283pt;height:4.263pt;mso-position-horizontal-relative:page;mso-position-vertical-relative:page;z-index:-695" coordorigin="1512,9404" coordsize="86,85">
            <v:shape style="position:absolute;left:1512;top:9404;width:86;height:85" coordorigin="1512,9404" coordsize="86,85" path="m1592,9404l1518,9404,1512,9413,1512,9481,1518,9490,1592,9490,1598,9481,1598,9413,1592,9404xe" filled="t" fillcolor="#00496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6.903099pt;margin-top:369.066193pt;width:2.883096pt;height:2.880165pt;mso-position-horizontal-relative:page;mso-position-vertical-relative:page;z-index:-694" coordorigin="738,7381" coordsize="58,58">
            <v:shape style="position:absolute;left:738;top:7381;width:58;height:58" coordorigin="738,7381" coordsize="58,58" path="m769,7381l748,7389,738,7407,738,7410,746,7430,766,7439,787,7431,796,7412,788,7391,769,7381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4.965pt;margin-top:366.355621pt;width:129.3661pt;height:73.6022pt;mso-position-horizontal-relative:page;mso-position-vertical-relative:page;z-index:-693" type="#_x0000_t75">
            <v:imagedata r:id="rId107" o:title=""/>
          </v:shape>
        </w:pict>
      </w:r>
      <w:r>
        <w:rPr/>
        <w:pict>
          <v:group style="position:absolute;margin-left:36.903099pt;margin-top:401.986267pt;width:2.883096pt;height:2.880165pt;mso-position-horizontal-relative:page;mso-position-vertical-relative:page;z-index:-692" coordorigin="738,8040" coordsize="58,58">
            <v:shape style="position:absolute;left:738;top:8040;width:58;height:58" coordorigin="738,8040" coordsize="58,58" path="m769,8040l748,8047,738,8066,738,8068,746,8089,766,8097,787,8089,796,8070,788,8049,769,8040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5.637798pt;margin-top:356.790222pt;width:162.775pt;height:.1pt;mso-position-horizontal-relative:page;mso-position-vertical-relative:page;z-index:-691" coordorigin="713,7136" coordsize="3256,2">
            <v:shape style="position:absolute;left:713;top:7136;width:3256;height:2" coordorigin="713,7136" coordsize="3256,0" path="m713,7136l3968,7136e" filled="f" stroked="t" strokeweight="1.1pt" strokecolor="#9FA617">
              <v:path arrowok="t"/>
            </v:shape>
            <w10:wrap type="none"/>
          </v:group>
        </w:pict>
      </w:r>
      <w:r>
        <w:rPr/>
        <w:pict>
          <v:shape style="position:absolute;margin-left:35.6847pt;margin-top:341.198822pt;width:64.4072pt;height:10.244pt;mso-position-horizontal-relative:page;mso-position-vertical-relative:page;z-index:-690" type="#_x0000_t75">
            <v:imagedata r:id="rId108" o:title=""/>
          </v:shape>
        </w:pict>
      </w:r>
      <w:r>
        <w:rPr/>
        <w:pict>
          <v:group style="position:absolute;margin-left:217.190903pt;margin-top:455.77478pt;width:2.883096pt;height:2.880165pt;mso-position-horizontal-relative:page;mso-position-vertical-relative:page;z-index:-689" coordorigin="4344,9115" coordsize="58,58">
            <v:shape style="position:absolute;left:4344;top:9115;width:58;height:58" coordorigin="4344,9115" coordsize="58,58" path="m4375,9115l4354,9123,4344,9141,4344,9144,4352,9164,4372,9173,4392,9165,4401,9146,4394,9125,4375,9115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25.389008pt;margin-top:453.064117pt;width:138.0089pt;height:140.546pt;mso-position-horizontal-relative:page;mso-position-vertical-relative:page;z-index:-688" type="#_x0000_t75">
            <v:imagedata r:id="rId109" o:title=""/>
          </v:shape>
        </w:pict>
      </w:r>
      <w:r>
        <w:rPr/>
        <w:pict>
          <v:group style="position:absolute;margin-left:217.190903pt;margin-top:485.414795pt;width:2.883096pt;height:2.880165pt;mso-position-horizontal-relative:page;mso-position-vertical-relative:page;z-index:-687" coordorigin="4344,9708" coordsize="58,58">
            <v:shape style="position:absolute;left:4344;top:9708;width:58;height:58" coordorigin="4344,9708" coordsize="58,58" path="m4375,9708l4354,9716,4344,9734,4344,9737,4352,9757,4372,9766,4392,9758,4401,9739,4394,9718,4375,9708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17.190903pt;margin-top:496.454773pt;width:2.883096pt;height:2.880165pt;mso-position-horizontal-relative:page;mso-position-vertical-relative:page;z-index:-686" coordorigin="4344,9929" coordsize="58,58">
            <v:shape style="position:absolute;left:4344;top:9929;width:58;height:58" coordorigin="4344,9929" coordsize="58,58" path="m4375,9929l4354,9936,4344,9955,4344,9958,4352,9978,4372,9987,4392,9979,4401,9960,4394,9938,4375,9929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17.190903pt;margin-top:526.694763pt;width:2.883096pt;height:2.880165pt;mso-position-horizontal-relative:page;mso-position-vertical-relative:page;z-index:-685" coordorigin="4344,10534" coordsize="58,58">
            <v:shape style="position:absolute;left:4344;top:10534;width:58;height:58" coordorigin="4344,10534" coordsize="58,58" path="m4375,10534l4354,10541,4344,10560,4344,10563,4352,10583,4372,10591,4392,10584,4401,10564,4394,10543,4375,10534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17.190903pt;margin-top:556.334778pt;width:2.883096pt;height:2.880165pt;mso-position-horizontal-relative:page;mso-position-vertical-relative:page;z-index:-684" coordorigin="4344,11127" coordsize="58,58">
            <v:shape style="position:absolute;left:4344;top:11127;width:58;height:58" coordorigin="4344,11127" coordsize="58,58" path="m4375,11127l4354,11134,4344,11153,4344,11155,4352,11176,4372,11184,4392,11176,4401,11157,4394,11136,4375,11127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16.637802pt;margin-top:443.402802pt;width:164.157pt;height:.1pt;mso-position-horizontal-relative:page;mso-position-vertical-relative:page;z-index:-683" coordorigin="4333,8868" coordsize="3283,2">
            <v:shape style="position:absolute;left:4333;top:8868;width:3283;height:2" coordorigin="4333,8868" coordsize="3283,0" path="m4333,8868l7616,8868e" filled="f" stroked="t" strokeweight="1.1pt" strokecolor="#9FA617">
              <v:path arrowok="t"/>
            </v:shape>
            <w10:wrap type="none"/>
          </v:group>
        </w:pict>
      </w:r>
      <w:r>
        <w:rPr/>
        <w:pict>
          <v:shape style="position:absolute;margin-left:216.606903pt;margin-top:427.720123pt;width:103.235pt;height:10.336pt;mso-position-horizontal-relative:page;mso-position-vertical-relative:page;z-index:-682" type="#_x0000_t75">
            <v:imagedata r:id="rId110" o:title=""/>
          </v:shape>
        </w:pict>
      </w:r>
      <w:r>
        <w:rPr/>
        <w:pict>
          <v:group style="position:absolute;margin-left:36.189499pt;margin-top:158.071884pt;width:2.883096pt;height:2.880165pt;mso-position-horizontal-relative:page;mso-position-vertical-relative:page;z-index:-681" coordorigin="724,3161" coordsize="58,58">
            <v:shape style="position:absolute;left:724;top:3161;width:58;height:58" coordorigin="724,3161" coordsize="58,58" path="m755,3161l734,3169,724,3187,724,3190,732,3210,752,3219,772,3211,781,3192,774,3171,755,3161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4.138pt;margin-top:155.204514pt;width:55.9678pt;height:19.663800pt;mso-position-horizontal-relative:page;mso-position-vertical-relative:page;z-index:-680" type="#_x0000_t75">
            <v:imagedata r:id="rId111" o:title=""/>
          </v:shape>
        </w:pict>
      </w:r>
      <w:r>
        <w:rPr/>
        <w:pict>
          <v:group style="position:absolute;margin-left:35.637798pt;margin-top:147.618515pt;width:164.157pt;height:.1pt;mso-position-horizontal-relative:page;mso-position-vertical-relative:page;z-index:-679" coordorigin="713,2952" coordsize="3283,2">
            <v:shape style="position:absolute;left:713;top:2952;width:3283;height:2" coordorigin="713,2952" coordsize="3283,0" path="m713,2952l3996,2952e" filled="f" stroked="t" strokeweight="1.1pt" strokecolor="#9FA617">
              <v:path arrowok="t"/>
            </v:shape>
            <w10:wrap type="none"/>
          </v:group>
        </w:pict>
      </w:r>
      <w:r>
        <w:rPr/>
        <w:pict>
          <v:shape style="position:absolute;margin-left:35.645802pt;margin-top:132.052811pt;width:65.2356pt;height:10.179pt;mso-position-horizontal-relative:page;mso-position-vertical-relative:page;z-index:-678" type="#_x0000_t75">
            <v:imagedata r:id="rId112" o:title=""/>
          </v:shape>
        </w:pict>
      </w:r>
      <w:r>
        <w:rPr/>
        <w:pict>
          <v:group style="position:absolute;margin-left:33.368599pt;margin-top:681.006042pt;width:527.687001pt;height:100.503pt;mso-position-horizontal-relative:page;mso-position-vertical-relative:page;z-index:-677" coordorigin="667,13620" coordsize="10554,2010">
            <v:group style="position:absolute;left:932;top:13910;width:10279;height:1439" coordorigin="932,13910" coordsize="10279,1439">
              <v:shape style="position:absolute;left:932;top:13910;width:10279;height:1439" coordorigin="932,13910" coordsize="10279,1439" path="m1076,13910l1006,13911,942,13940,932,14010,932,15213,932,15250,940,15317,1002,15348,1068,15349,11106,15349,11179,15340,11210,15279,11211,15244,11211,14010,11203,13942,11141,13912,1076,13910xe" filled="t" fillcolor="#E1ECF1" stroked="f">
                <v:path arrowok="t"/>
                <v:fill type="solid"/>
              </v:shape>
            </v:group>
            <v:group style="position:absolute;left:687;top:14183;width:457;height:424" coordorigin="687,14183" coordsize="457,424">
              <v:shape style="position:absolute;left:687;top:14183;width:457;height:424" coordorigin="687,14183" coordsize="457,424" path="m759,14183l692,14198,687,14251,687,14539,702,14602,756,14607,1072,14607,1139,14593,1144,14539,1144,14251,1130,14188,759,14183xe" filled="t" fillcolor="#004960" stroked="f">
                <v:path arrowok="t"/>
                <v:fill type="solid"/>
              </v:shape>
            </v:group>
            <v:group style="position:absolute;left:677;top:14173;width:477;height:444" coordorigin="677,14173" coordsize="477,444">
              <v:shape style="position:absolute;left:677;top:14173;width:477;height:444" coordorigin="677,14173" coordsize="477,444" path="m759,14173l691,14207,677,14535,678,14547,712,14604,1072,14617,1084,14616,1110,14609,1127,14598,1128,14597,743,14597,732,14593,698,14541,697,14239,701,14228,756,14193,759,14193,759,14193,759,14173xe" filled="t" fillcolor="#9FA617" stroked="f">
                <v:path arrowok="t"/>
                <v:fill type="solid"/>
              </v:shape>
              <v:shape style="position:absolute;left:677;top:14173;width:477;height:444" coordorigin="677,14173" coordsize="477,444" path="m759,14173l759,14193,1089,14193,1100,14197,1134,14252,1134,14552,1130,14563,1076,14597,743,14597,1128,14597,1141,14583,1149,14567,1154,14546,1154,14255,1153,14243,1120,14186,1083,14174,759,14173xe" filled="t" fillcolor="#9FA617" stroked="f">
                <v:path arrowok="t"/>
                <v:fill type="solid"/>
              </v:shape>
              <v:shape style="position:absolute;left:1386;top:14218;width:2165;height:169" type="#_x0000_t75">
                <v:imagedata r:id="rId113" o:title=""/>
              </v:shape>
              <v:shape style="position:absolute;left:1385;top:14498;width:7206;height:555" type="#_x0000_t75">
                <v:imagedata r:id="rId114" o:title=""/>
              </v:shape>
            </v:group>
            <v:group style="position:absolute;left:807;top:14232;width:213;height:297" coordorigin="807,14232" coordsize="213,297">
              <v:shape style="position:absolute;left:807;top:14232;width:213;height:297" coordorigin="807,14232" coordsize="213,297" path="m1015,14278l942,14278,965,14291,971,14307,925,14347,912,14351,899,14357,888,14366,878,14379,864,14408,858,14421,864,14421,890,14433,892,14437,899,14422,907,14413,919,14408,935,14404,952,14399,971,14392,1013,14345,1020,14304,1018,14286,1015,14278xe" filled="t" fillcolor="#EEB211" stroked="f">
                <v:path arrowok="t"/>
                <v:fill type="solid"/>
              </v:shape>
              <v:shape style="position:absolute;left:807;top:14232;width:213;height:297" coordorigin="807,14232" coordsize="213,297" path="m941,14232l923,14235,910,14240,909,14260,915,14282,927,14283,942,14278,1015,14278,1012,14269,1003,14255,990,14244,964,14235,941,14232xe" filled="t" fillcolor="#EEB211" stroked="f">
                <v:path arrowok="t"/>
                <v:fill type="solid"/>
              </v:shape>
              <v:shape style="position:absolute;left:807;top:14232;width:213;height:297" coordorigin="807,14232" coordsize="213,297" path="m836,14450l822,14456,812,14468,807,14488,811,14506,823,14520,831,14525,850,14529,868,14525,883,14513,889,14492,887,14473,878,14459,855,14450,836,14450xe" filled="t" fillcolor="#EEB211" stroked="f">
                <v:path arrowok="t"/>
                <v:fill type="solid"/>
              </v:shape>
              <v:shape style="position:absolute;left:8902;top:13620;width:2110;height:2010" type="#_x0000_t75">
                <v:imagedata r:id="rId115" o:title=""/>
              </v:shape>
              <v:shape style="position:absolute;left:8924;top:14577;width:1951;height:933" type="#_x0000_t75">
                <v:imagedata r:id="rId116" o:title=""/>
              </v:shape>
              <v:shape style="position:absolute;left:9615;top:13640;width:1270;height:970" type="#_x0000_t75">
                <v:imagedata r:id="rId117" o:title=""/>
              </v:shape>
            </v:group>
            <w10:wrap type="none"/>
          </v:group>
        </w:pict>
      </w:r>
      <w:r>
        <w:rPr/>
        <w:pict>
          <v:shape style="position:absolute;margin-left:0pt;margin-top:.003015pt;width:595.275pt;height:78.613pt;mso-position-horizontal-relative:page;mso-position-vertical-relative:page;z-index:-676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637798pt;margin-top:136.618515pt;width:164.157pt;height:12pt;mso-position-horizontal-relative:page;mso-position-vertical-relative:page;z-index:-675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5.637802pt;margin-top:136.531113pt;width:163.37pt;height:12pt;mso-position-horizontal-relative:page;mso-position-vertical-relative:page;z-index:-674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6.74649pt;margin-top:136.531113pt;width:163.37pt;height:12pt;mso-position-horizontal-relative:page;mso-position-vertical-relative:page;z-index:-673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918098pt;margin-top:195.562912pt;width:162.425pt;height:12pt;mso-position-horizontal-relative:page;mso-position-vertical-relative:page;z-index:-672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6.74649pt;margin-top:303.622009pt;width:163.37pt;height:12pt;mso-position-horizontal-relative:page;mso-position-vertical-relative:page;z-index:-671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637798pt;margin-top:345.790222pt;width:162.775pt;height:12pt;mso-position-horizontal-relative:page;mso-position-vertical-relative:page;z-index:-670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6.74649pt;margin-top:360.69931pt;width:163.37pt;height:12pt;mso-position-horizontal-relative:page;mso-position-vertical-relative:page;z-index:-669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6.74649pt;margin-top:417.344116pt;width:163.37pt;height:12pt;mso-position-horizontal-relative:page;mso-position-vertical-relative:page;z-index:-668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6.637802pt;margin-top:432.402802pt;width:164.157pt;height:12pt;mso-position-horizontal-relative:page;mso-position-vertical-relative:page;z-index:-667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85pt;margin-top:471.062927pt;width:164.157pt;height:12pt;mso-position-horizontal-relative:page;mso-position-vertical-relative:page;z-index:-666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06" w:h="16840"/>
          <w:pgMar w:top="1560" w:bottom="280" w:left="1680" w:right="168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-.5pt;margin-top:-.496985pt;width:596.275pt;height:79.613pt;mso-position-horizontal-relative:page;mso-position-vertical-relative:page;z-index:-665" coordorigin="-10,-10" coordsize="11926,1592">
            <v:group style="position:absolute;left:0;top:0;width:11906;height:1572" coordorigin="0,0" coordsize="11906,1572">
              <v:shape style="position:absolute;left:0;top:0;width:11906;height:1572" coordorigin="0,0" coordsize="11906,1572" path="m0,1572l11906,1572,11906,0,0,0,0,1572xe" filled="t" fillcolor="#E96D1F" stroked="f">
                <v:path arrowok="t"/>
                <v:fill type="solid"/>
              </v:shape>
            </v:group>
            <v:group style="position:absolute;left:714;top:942;width:596;height:290" coordorigin="714,942" coordsize="596,290">
              <v:shape style="position:absolute;left:714;top:942;width:596;height:290" coordorigin="714,942" coordsize="596,290" path="m963,1047l924,1047,924,1180,922,1185,918,1187,915,1189,906,1190,895,1196,905,1214,915,1230,942,1226,958,1216,963,1201,963,1047xe" filled="t" fillcolor="#FFFFFF" stroked="f">
                <v:path arrowok="t"/>
                <v:fill type="solid"/>
              </v:shape>
              <v:shape style="position:absolute;left:714;top:942;width:596;height:290" coordorigin="714,942" coordsize="596,290" path="m821,956l714,956,714,1227,748,1227,749,1140,811,1140,813,1132,768,1132,748,1129,763,1075,867,1075,867,1069,799,1069,796,1064,792,1059,789,1051,789,1051,748,1051,748,989,813,989,816,977,821,956xe" filled="t" fillcolor="#FFFFFF" stroked="f">
                <v:path arrowok="t"/>
                <v:fill type="solid"/>
              </v:shape>
              <v:shape style="position:absolute;left:714;top:942;width:596;height:290" coordorigin="714,942" coordsize="596,290" path="m867,1089l829,1089,829,1226,864,1226,867,1089xe" filled="t" fillcolor="#FFFFFF" stroked="f">
                <v:path arrowok="t"/>
                <v:fill type="solid"/>
              </v:shape>
              <v:shape style="position:absolute;left:714;top:942;width:596;height:290" coordorigin="714,942" coordsize="596,290" path="m811,1140l749,1140,760,1156,776,1170,797,1160,810,1146,811,1140xe" filled="t" fillcolor="#FFFFFF" stroked="f">
                <v:path arrowok="t"/>
                <v:fill type="solid"/>
              </v:shape>
              <v:shape style="position:absolute;left:714;top:942;width:596;height:290" coordorigin="714,942" coordsize="596,290" path="m904,1066l873,1077,877,1097,882,1117,886,1136,918,1125,915,1109,911,1089,904,1066xe" filled="t" fillcolor="#FFFFFF" stroked="f">
                <v:path arrowok="t"/>
                <v:fill type="solid"/>
              </v:shape>
              <v:shape style="position:absolute;left:714;top:942;width:596;height:290" coordorigin="714,942" coordsize="596,290" path="m867,1075l763,1075,773,1093,776,1109,777,1125,768,1132,813,1132,814,1126,814,1114,812,1103,807,1092,828,1092,829,1089,867,1089,867,1075xe" filled="t" fillcolor="#FFFFFF" stroked="f">
                <v:path arrowok="t"/>
                <v:fill type="solid"/>
              </v:shape>
              <v:shape style="position:absolute;left:714;top:942;width:596;height:290" coordorigin="714,942" coordsize="596,290" path="m828,1092l807,1092,821,1102,828,1092xe" filled="t" fillcolor="#FFFFFF" stroked="f">
                <v:path arrowok="t"/>
                <v:fill type="solid"/>
              </v:shape>
              <v:shape style="position:absolute;left:714;top:942;width:596;height:290" coordorigin="714,942" coordsize="596,290" path="m842,944l839,956,835,978,830,999,824,1018,817,1036,809,1053,799,1069,867,1069,868,1006,876,988,886,969,888,964,889,962,883,958,865,951,842,944xe" filled="t" fillcolor="#FFFFFF" stroked="f">
                <v:path arrowok="t"/>
                <v:fill type="solid"/>
              </v:shape>
              <v:shape style="position:absolute;left:714;top:942;width:596;height:290" coordorigin="714,942" coordsize="596,290" path="m813,989l748,989,773,996,766,1016,758,1034,748,1051,789,1051,798,1034,805,1016,811,997,813,989xe" filled="t" fillcolor="#FFFFFF" stroked="f">
                <v:path arrowok="t"/>
                <v:fill type="solid"/>
              </v:shape>
              <v:shape style="position:absolute;left:714;top:942;width:596;height:290" coordorigin="714,942" coordsize="596,290" path="m989,1013l874,1013,874,1047,989,1047,989,1013xe" filled="t" fillcolor="#FFFFFF" stroked="f">
                <v:path arrowok="t"/>
                <v:fill type="solid"/>
              </v:shape>
              <v:shape style="position:absolute;left:714;top:942;width:596;height:290" coordorigin="714,942" coordsize="596,290" path="m955,944l924,944,924,1013,963,1013,963,964,964,959,966,954,966,951,967,949,967,945,955,944xe" filled="t" fillcolor="#FFFFFF" stroked="f">
                <v:path arrowok="t"/>
                <v:fill type="solid"/>
              </v:shape>
              <v:shape style="position:absolute;left:714;top:942;width:596;height:290" coordorigin="714,942" coordsize="596,290" path="m1233,1129l1194,1129,1194,1232,1233,1232,1233,1129xe" filled="t" fillcolor="#FFFFFF" stroked="f">
                <v:path arrowok="t"/>
                <v:fill type="solid"/>
              </v:shape>
              <v:shape style="position:absolute;left:714;top:942;width:596;height:290" coordorigin="714,942" coordsize="596,290" path="m1101,1089l1061,1089,1061,1228,1099,1228,1101,1089xe" filled="t" fillcolor="#FFFFFF" stroked="f">
                <v:path arrowok="t"/>
                <v:fill type="solid"/>
              </v:shape>
              <v:shape style="position:absolute;left:714;top:942;width:596;height:290" coordorigin="714,942" coordsize="596,290" path="m1311,1094l1109,1094,1109,1129,1311,1129,1311,1094xe" filled="t" fillcolor="#FFFFFF" stroked="f">
                <v:path arrowok="t"/>
                <v:fill type="solid"/>
              </v:shape>
              <v:shape style="position:absolute;left:714;top:942;width:596;height:290" coordorigin="714,942" coordsize="596,290" path="m1084,943l1074,943,1069,967,1064,989,1043,1046,1013,1091,1013,1092,1026,1102,1035,1110,1039,1116,1041,1116,1050,1107,1056,1098,1061,1089,1101,1089,1102,1008,1109,990,1118,966,1119,962,1120,959,1121,957,1122,954,1121,952,1108,948,1084,943xe" filled="t" fillcolor="#FFFFFF" stroked="f">
                <v:path arrowok="t"/>
                <v:fill type="solid"/>
              </v:shape>
              <v:shape style="position:absolute;left:714;top:942;width:596;height:290" coordorigin="714,942" coordsize="596,290" path="m1233,1039l1194,1039,1194,1094,1233,1094,1233,1039xe" filled="t" fillcolor="#FFFFFF" stroked="f">
                <v:path arrowok="t"/>
                <v:fill type="solid"/>
              </v:shape>
              <v:shape style="position:absolute;left:714;top:942;width:596;height:290" coordorigin="714,942" coordsize="596,290" path="m1146,969l1137,977,1133,998,1128,1018,1122,1037,1116,1055,1108,1072,1119,1074,1130,1079,1144,1078,1152,1060,1159,1039,1294,1039,1294,1006,1168,1006,1169,1003,1170,998,1172,992,1176,978,1177,977,1177,975,1176,974,1171,974,1146,969xe" filled="t" fillcolor="#FFFFFF" stroked="f">
                <v:path arrowok="t"/>
                <v:fill type="solid"/>
              </v:shape>
              <v:shape style="position:absolute;left:714;top:942;width:596;height:290" coordorigin="714,942" coordsize="596,290" path="m1228,942l1193,942,1193,1006,1233,1006,1233,965,1234,961,1236,956,1237,952,1238,949,1237,947,1238,944,1228,942xe" filled="t" fillcolor="#FFFFFF" stroked="f">
                <v:path arrowok="t"/>
                <v:fill type="solid"/>
              </v:shape>
            </v:group>
            <v:group style="position:absolute;left:1459;top:1084;width:151;height:150" coordorigin="1459,1084" coordsize="151,150">
              <v:shape style="position:absolute;left:1459;top:1084;width:151;height:150" coordorigin="1459,1084" coordsize="151,150" path="m1587,1084l1481,1084,1465,1095,1459,1118,1459,1202,1466,1225,1482,1235,1588,1235,1603,1224,1610,1201,1610,1117,1603,1094,1587,1084xe" filled="t" fillcolor="#004960" stroked="f">
                <v:path arrowok="t"/>
                <v:fill type="solid"/>
              </v:shape>
            </v:group>
            <v:group style="position:absolute;left:1761;top:1083;width:151;height:150" coordorigin="1761,1083" coordsize="151,150">
              <v:shape style="position:absolute;left:1761;top:1083;width:151;height:150" coordorigin="1761,1083" coordsize="151,150" path="m1888,1083l1783,1083,1767,1093,1761,1117,1761,1201,1768,1224,1784,1233,1889,1233,1905,1223,1912,1199,1912,1115,1905,1092,1888,1083xe" filled="t" fillcolor="#004960" stroked="f">
                <v:path arrowok="t"/>
                <v:fill type="solid"/>
              </v:shape>
            </v:group>
            <v:group style="position:absolute;left:2060;top:1081;width:151;height:150" coordorigin="2060,1081" coordsize="151,150">
              <v:shape style="position:absolute;left:2060;top:1081;width:151;height:150" coordorigin="2060,1081" coordsize="151,150" path="m2187,1081l2082,1081,2066,1092,2060,1115,2060,1199,2067,1222,2083,1232,2188,1232,2204,1221,2211,1198,2211,1114,2204,1091,2187,1081xe" filled="t" fillcolor="#00496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55.591995pt;margin-top:190.022018pt;width:403.561pt;height:34.504pt;mso-position-horizontal-relative:page;mso-position-vertical-relative:page;z-index:-664" coordorigin="3112,3800" coordsize="8071,690">
            <v:group style="position:absolute;left:3122;top:3810;width:2495;height:670" coordorigin="3122,3810" coordsize="2495,670">
              <v:shape style="position:absolute;left:3122;top:3810;width:2495;height:670" coordorigin="3122,3810" coordsize="2495,670" path="m5617,3810l3122,3810,3122,4481,5617,4481,5617,3810xe" filled="t" fillcolor="#E1ECF1" stroked="f">
                <v:path arrowok="t"/>
                <v:fill type="solid"/>
              </v:shape>
            </v:group>
            <v:group style="position:absolute;left:5617;top:3810;width:5556;height:670" coordorigin="5617,3810" coordsize="5556,670">
              <v:shape style="position:absolute;left:5617;top:3810;width:5556;height:670" coordorigin="5617,3810" coordsize="5556,670" path="m11173,3810l5617,3810,5617,4481,11173,4481,11173,3810xe" filled="t" fillcolor="#E1ECF1" stroked="f">
                <v:path arrowok="t"/>
                <v:fill type="solid"/>
              </v:shape>
              <v:shape style="position:absolute;left:3304;top:4054;width:1261;height:186" type="#_x0000_t75">
                <v:imagedata r:id="rId118" o:title=""/>
              </v:shape>
              <v:shape style="position:absolute;left:5695;top:4052;width:3238;height:191" type="#_x0000_t75">
                <v:imagedata r:id="rId119" o:title=""/>
              </v:shape>
            </v:group>
            <w10:wrap type="none"/>
          </v:group>
        </w:pict>
      </w:r>
      <w:r>
        <w:rPr/>
        <w:pict>
          <v:group style="position:absolute;margin-left:155.591995pt;margin-top:257.817017pt;width:403.561pt;height:35.291pt;mso-position-horizontal-relative:page;mso-position-vertical-relative:page;z-index:-663" coordorigin="3112,5156" coordsize="8071,706">
            <v:group style="position:absolute;left:3122;top:5166;width:2495;height:686" coordorigin="3122,5166" coordsize="2495,686">
              <v:shape style="position:absolute;left:3122;top:5166;width:2495;height:686" coordorigin="3122,5166" coordsize="2495,686" path="m5617,5166l3122,5166,3122,5852,5617,5852,5617,5166xe" filled="t" fillcolor="#E1ECF1" stroked="f">
                <v:path arrowok="t"/>
                <v:fill type="solid"/>
              </v:shape>
            </v:group>
            <v:group style="position:absolute;left:5617;top:5166;width:5556;height:686" coordorigin="5617,5166" coordsize="5556,686">
              <v:shape style="position:absolute;left:5617;top:5166;width:5556;height:686" coordorigin="5617,5166" coordsize="5556,686" path="m11173,5166l5617,5166,5617,5852,11173,5852,11173,5166xe" filled="t" fillcolor="#E1ECF1" stroked="f">
                <v:path arrowok="t"/>
                <v:fill type="solid"/>
              </v:shape>
            </v:group>
            <v:group style="position:absolute;left:3317;top:5452;width:324;height:131" coordorigin="3317,5452" coordsize="324,131">
              <v:shape style="position:absolute;left:3317;top:5452;width:324;height:131" coordorigin="3317,5452" coordsize="324,131" path="m3342,5452l3317,5452,3317,5534,3322,5560,3336,5576,3355,5583,3381,5581,3400,5573,3408,5563,3350,5563,3342,5556,3342,5452xe" filled="t" fillcolor="#000000" stroked="f">
                <v:path arrowok="t"/>
                <v:fill type="solid"/>
              </v:shape>
              <v:shape style="position:absolute;left:3317;top:5452;width:324;height:131" coordorigin="3317,5452" coordsize="324,131" path="m3417,5452l3392,5452,3392,5556,3384,5563,3408,5563,3412,5558,3417,5535,3417,5452xe" filled="t" fillcolor="#000000" stroked="f">
                <v:path arrowok="t"/>
                <v:fill type="solid"/>
              </v:shape>
              <v:shape style="position:absolute;left:3317;top:5452;width:324;height:131" coordorigin="3317,5452" coordsize="324,131" path="m3455,5544l3435,5553,3446,5570,3465,5581,3495,5580,3516,5573,3522,5564,3469,5564,3461,5556,3455,5544xe" filled="t" fillcolor="#000000" stroked="f">
                <v:path arrowok="t"/>
                <v:fill type="solid"/>
              </v:shape>
              <v:shape style="position:absolute;left:3317;top:5452;width:324;height:131" coordorigin="3317,5452" coordsize="324,131" path="m3496,5453l3468,5454,3449,5463,3440,5478,3445,5501,3461,5515,3496,5533,3505,5544,3505,5560,3496,5564,3522,5564,3491,5506,3474,5498,3463,5490,3462,5474,3470,5470,3519,5470,3514,5462,3496,5453xe" filled="t" fillcolor="#000000" stroked="f">
                <v:path arrowok="t"/>
                <v:fill type="solid"/>
              </v:shape>
              <v:shape style="position:absolute;left:3317;top:5452;width:324;height:131" coordorigin="3317,5452" coordsize="324,131" path="m3519,5470l3492,5470,3500,5477,3504,5487,3526,5480,3519,5470xe" filled="t" fillcolor="#000000" stroked="f">
                <v:path arrowok="t"/>
                <v:fill type="solid"/>
              </v:shape>
              <v:shape style="position:absolute;left:3317;top:5452;width:324;height:131" coordorigin="3317,5452" coordsize="324,131" path="m3549,5452l3549,5582,3596,5582,3624,5578,3639,5565,3640,5562,3573,5562,3573,5524,3635,5524,3634,5521,3635,5508,3638,5504,3573,5504,3573,5472,3637,5472,3633,5464,3615,5454,3549,5452xe" filled="t" fillcolor="#000000" stroked="f">
                <v:path arrowok="t"/>
                <v:fill type="solid"/>
              </v:shape>
              <v:shape style="position:absolute;left:3317;top:5452;width:324;height:131" coordorigin="3317,5452" coordsize="324,131" path="m3635,5524l3613,5524,3619,5531,3619,5555,3613,5562,3640,5562,3640,5536,3635,5524xe" filled="t" fillcolor="#000000" stroked="f">
                <v:path arrowok="t"/>
                <v:fill type="solid"/>
              </v:shape>
              <v:shape style="position:absolute;left:3317;top:5452;width:324;height:131" coordorigin="3317,5452" coordsize="324,131" path="m3637,5472l3610,5472,3616,5479,3616,5497,3610,5504,3638,5504,3641,5498,3641,5484,3637,5472xe" filled="t" fillcolor="#000000" stroked="f">
                <v:path arrowok="t"/>
                <v:fill type="solid"/>
              </v:shape>
            </v:group>
            <v:group style="position:absolute;left:3662;top:5436;width:164;height:166" coordorigin="3662,5436" coordsize="164,166">
              <v:shape style="position:absolute;left:3662;top:5436;width:164;height:166" coordorigin="3662,5436" coordsize="164,166" path="m3824,5584l3776,5584,3794,5597,3811,5601,3819,5602,3824,5590,3824,5584xe" filled="t" fillcolor="#000000" stroked="f">
                <v:path arrowok="t"/>
                <v:fill type="solid"/>
              </v:shape>
              <v:shape style="position:absolute;left:3662;top:5436;width:164;height:166" coordorigin="3662,5436" coordsize="164,166" path="m3771,5532l3749,5532,3754,5547,3757,5555,3756,5562,3741,5571,3718,5581,3724,5584,3730,5589,3735,5595,3737,5596,3752,5589,3776,5584,3824,5584,3825,5573,3802,5573,3799,5572,3796,5571,3792,5568,3787,5563,3796,5555,3804,5547,3807,5545,3777,5545,3773,5537,3771,5532xe" filled="t" fillcolor="#000000" stroked="f">
                <v:path arrowok="t"/>
                <v:fill type="solid"/>
              </v:shape>
              <v:shape style="position:absolute;left:3662;top:5436;width:164;height:166" coordorigin="3662,5436" coordsize="164,166" path="m3730,5552l3721,5554,3704,5559,3684,5564,3662,5569,3662,5570,3664,5577,3669,5592,3669,5592,3673,5591,3691,5584,3711,5577,3728,5572,3728,5570,3729,5566,3729,5561,3730,5557,3730,5555,3730,5552xe" filled="t" fillcolor="#000000" stroked="f">
                <v:path arrowok="t"/>
                <v:fill type="solid"/>
              </v:shape>
              <v:shape style="position:absolute;left:3662;top:5436;width:164;height:166" coordorigin="3662,5436" coordsize="164,166" path="m3804,5559l3803,5569,3802,5573,3825,5573,3825,5566,3817,5565,3810,5562,3804,5559xe" filled="t" fillcolor="#000000" stroked="f">
                <v:path arrowok="t"/>
                <v:fill type="solid"/>
              </v:shape>
              <v:shape style="position:absolute;left:3662;top:5436;width:164;height:166" coordorigin="3662,5436" coordsize="164,166" path="m3714,5508l3691,5508,3685,5518,3678,5525,3671,5529,3669,5529,3667,5530,3666,5531,3666,5532,3668,5542,3670,5549,3671,5553,3672,5553,3674,5552,3683,5551,3702,5547,3722,5545,3722,5531,3722,5529,3723,5528,3704,5528,3700,5527,3712,5511,3714,5508xe" filled="t" fillcolor="#000000" stroked="f">
                <v:path arrowok="t"/>
                <v:fill type="solid"/>
              </v:shape>
              <v:shape style="position:absolute;left:3662;top:5436;width:164;height:166" coordorigin="3662,5436" coordsize="164,166" path="m3792,5526l3789,5532,3784,5538,3777,5545,3807,5545,3813,5540,3809,5536,3801,5531,3792,5526xe" filled="t" fillcolor="#000000" stroked="f">
                <v:path arrowok="t"/>
                <v:fill type="solid"/>
              </v:shape>
              <v:shape style="position:absolute;left:3662;top:5436;width:164;height:166" coordorigin="3662,5436" coordsize="164,166" path="m3766,5499l3742,5499,3743,5501,3745,5513,3741,5514,3736,5515,3730,5516,3727,5517,3725,5518,3723,5518,3724,5527,3726,5533,3727,5538,3736,5536,3744,5534,3749,5532,3771,5532,3771,5531,3771,5527,3779,5525,3792,5522,3809,5519,3812,5518,3815,5518,3817,5517,3817,5512,3816,5508,3767,5508,3767,5507,3766,5504,3766,5499xe" filled="t" fillcolor="#000000" stroked="f">
                <v:path arrowok="t"/>
                <v:fill type="solid"/>
              </v:shape>
              <v:shape style="position:absolute;left:3662;top:5436;width:164;height:166" coordorigin="3662,5436" coordsize="164,166" path="m3723,5526l3704,5528,3723,5528,3723,5526xe" filled="t" fillcolor="#000000" stroked="f">
                <v:path arrowok="t"/>
                <v:fill type="solid"/>
              </v:shape>
              <v:shape style="position:absolute;left:3662;top:5436;width:164;height:166" coordorigin="3662,5436" coordsize="164,166" path="m3688,5436l3687,5436,3686,5438,3683,5451,3680,5460,3677,5470,3674,5479,3669,5486,3663,5489,3662,5489,3663,5495,3663,5497,3664,5504,3666,5512,3677,5509,3684,5508,3691,5508,3714,5508,3725,5496,3765,5496,3765,5494,3791,5490,3688,5490,3693,5482,3699,5471,3708,5455,3710,5451,3712,5447,3714,5445,3703,5441,3695,5438,3688,5436xe" filled="t" fillcolor="#000000" stroked="f">
                <v:path arrowok="t"/>
                <v:fill type="solid"/>
              </v:shape>
              <v:shape style="position:absolute;left:3662;top:5436;width:164;height:166" coordorigin="3662,5436" coordsize="164,166" path="m3806,5500l3787,5505,3767,5508,3816,5508,3816,5506,3806,5500xe" filled="t" fillcolor="#000000" stroked="f">
                <v:path arrowok="t"/>
                <v:fill type="solid"/>
              </v:shape>
              <v:shape style="position:absolute;left:3662;top:5436;width:164;height:166" coordorigin="3662,5436" coordsize="164,166" path="m3765,5496l3725,5496,3726,5503,3730,5502,3735,5501,3742,5499,3766,5499,3765,5497,3765,5496xe" filled="t" fillcolor="#000000" stroked="f">
                <v:path arrowok="t"/>
                <v:fill type="solid"/>
              </v:shape>
              <v:shape style="position:absolute;left:3662;top:5436;width:164;height:166" coordorigin="3662,5436" coordsize="164,166" path="m3714,5468l3709,5476,3705,5485,3703,5490,3702,5490,3791,5490,3812,5487,3809,5480,3734,5480,3733,5479,3731,5479,3729,5477,3726,5475,3720,5472,3716,5469,3714,5468xe" filled="t" fillcolor="#000000" stroked="f">
                <v:path arrowok="t"/>
                <v:fill type="solid"/>
              </v:shape>
              <v:shape style="position:absolute;left:3662;top:5436;width:164;height:166" coordorigin="3662,5436" coordsize="164,166" path="m3757,5437l3740,5437,3739,5438,3739,5443,3740,5455,3742,5479,3741,5479,3738,5479,3735,5480,3809,5480,3806,5475,3764,5475,3764,5469,3764,5467,3764,5465,3764,5448,3764,5445,3765,5443,3765,5442,3765,5441,3765,5438,3757,5437xe" filled="t" fillcolor="#000000" stroked="f">
                <v:path arrowok="t"/>
                <v:fill type="solid"/>
              </v:shape>
              <v:shape style="position:absolute;left:3662;top:5436;width:164;height:166" coordorigin="3662,5436" coordsize="164,166" path="m3802,5467l3781,5472,3764,5475,3806,5475,3802,5467xe" filled="t" fillcolor="#000000" stroked="f">
                <v:path arrowok="t"/>
                <v:fill type="solid"/>
              </v:shape>
              <v:shape style="position:absolute;left:3662;top:5436;width:164;height:166" coordorigin="3662,5436" coordsize="164,166" path="m3790,5437l3782,5442,3775,5445,3770,5449,3777,5457,3782,5464,3785,5470,3792,5465,3799,5462,3804,5459,3802,5455,3799,5449,3793,5442,3792,5440,3790,5438,3790,5437xe" filled="t" fillcolor="#000000" stroked="f">
                <v:path arrowok="t"/>
                <v:fill type="solid"/>
              </v:shape>
              <v:shape style="position:absolute;left:5705;top:5420;width:1928;height:191" type="#_x0000_t75">
                <v:imagedata r:id="rId120" o:title=""/>
              </v:shape>
            </v:group>
            <w10:wrap type="none"/>
          </v:group>
        </w:pict>
      </w:r>
      <w:r>
        <w:rPr/>
        <w:pict>
          <v:group style="position:absolute;margin-left:165.294205pt;margin-top:236.933411pt;width:47.2932pt;height:9.355pt;mso-position-horizontal-relative:page;mso-position-vertical-relative:page;z-index:-662" coordorigin="3306,4739" coordsize="946,187">
            <v:group style="position:absolute;left:3316;top:4765;width:375;height:134" coordorigin="3316,4765" coordsize="375,134">
              <v:shape style="position:absolute;left:3316;top:4765;width:375;height:134" coordorigin="3316,4765" coordsize="375,134" path="m3316,4766l3316,4896,3341,4896,3341,4843,3388,4843,3386,4838,3403,4826,3404,4823,3341,4823,3341,4786,3405,4786,3405,4785,3390,4771,3316,4766xe" filled="t" fillcolor="#000000" stroked="f">
                <v:path arrowok="t"/>
                <v:fill type="solid"/>
              </v:shape>
              <v:shape style="position:absolute;left:3316;top:4765;width:375;height:134" coordorigin="3316,4765" coordsize="375,134" path="m3388,4843l3362,4843,3387,4896,3414,4896,3388,4843xe" filled="t" fillcolor="#000000" stroked="f">
                <v:path arrowok="t"/>
                <v:fill type="solid"/>
              </v:shape>
              <v:shape style="position:absolute;left:3316;top:4765;width:375;height:134" coordorigin="3316,4765" coordsize="375,134" path="m3405,4786l3377,4786,3384,4793,3384,4817,3379,4823,3404,4823,3409,4806,3405,4786xe" filled="t" fillcolor="#000000" stroked="f">
                <v:path arrowok="t"/>
                <v:fill type="solid"/>
              </v:shape>
              <v:shape style="position:absolute;left:3316;top:4765;width:375;height:134" coordorigin="3316,4765" coordsize="375,134" path="m3435,4868l3417,4881,3425,4892,3434,4898,3448,4898,3470,4892,3480,4877,3442,4877,3439,4875,3435,4868xe" filled="t" fillcolor="#000000" stroked="f">
                <v:path arrowok="t"/>
                <v:fill type="solid"/>
              </v:shape>
              <v:shape style="position:absolute;left:3316;top:4765;width:375;height:134" coordorigin="3316,4765" coordsize="375,134" path="m3483,4766l3458,4766,3458,4873,3454,4877,3480,4877,3481,4875,3483,4766xe" filled="t" fillcolor="#000000" stroked="f">
                <v:path arrowok="t"/>
                <v:fill type="solid"/>
              </v:shape>
              <v:shape style="position:absolute;left:3316;top:4765;width:375;height:134" coordorigin="3316,4765" coordsize="375,134" path="m3584,4878l3521,4878,3521,4896,3584,4896,3584,4878xe" filled="t" fillcolor="#000000" stroked="f">
                <v:path arrowok="t"/>
                <v:fill type="solid"/>
              </v:shape>
              <v:shape style="position:absolute;left:3316;top:4765;width:375;height:134" coordorigin="3316,4765" coordsize="375,134" path="m3564,4765l3546,4765,3540,4770,3530,4773,3518,4774,3518,4789,3541,4789,3541,4878,3564,4878,3564,4765xe" filled="t" fillcolor="#000000" stroked="f">
                <v:path arrowok="t"/>
                <v:fill type="solid"/>
              </v:shape>
              <v:shape style="position:absolute;left:3316;top:4765;width:375;height:134" coordorigin="3316,4765" coordsize="375,134" path="m3691,4878l3627,4878,3627,4896,3691,4896,3691,4878xe" filled="t" fillcolor="#000000" stroked="f">
                <v:path arrowok="t"/>
                <v:fill type="solid"/>
              </v:shape>
              <v:shape style="position:absolute;left:3316;top:4765;width:375;height:134" coordorigin="3316,4765" coordsize="375,134" path="m3671,4765l3653,4765,3647,4770,3636,4773,3624,4774,3624,4789,3647,4789,3647,4878,3671,4878,3671,4765xe" filled="t" fillcolor="#000000" stroked="f">
                <v:path arrowok="t"/>
                <v:fill type="solid"/>
              </v:shape>
            </v:group>
            <v:group style="position:absolute;left:3728;top:4749;width:513;height:167" coordorigin="3728,4749" coordsize="513,167">
              <v:shape style="position:absolute;left:3728;top:4749;width:513;height:167" coordorigin="3728,4749" coordsize="513,167" path="m3809,4884l3785,4884,3785,4915,3809,4915,3809,4884xe" filled="t" fillcolor="#000000" stroked="f">
                <v:path arrowok="t"/>
                <v:fill type="solid"/>
              </v:shape>
              <v:shape style="position:absolute;left:3728;top:4749;width:513;height:167" coordorigin="3728,4749" coordsize="513,167" path="m3868,4831l3728,4831,3728,4894,3752,4894,3752,4884,3868,4884,3868,4865,3752,4865,3752,4849,3808,4849,3808,4849,3868,4849,3868,4831xe" filled="t" fillcolor="#000000" stroked="f">
                <v:path arrowok="t"/>
                <v:fill type="solid"/>
              </v:shape>
              <v:shape style="position:absolute;left:3728;top:4749;width:513;height:167" coordorigin="3728,4749" coordsize="513,167" path="m3868,4884l3844,4884,3844,4894,3868,4894,3868,4884xe" filled="t" fillcolor="#000000" stroked="f">
                <v:path arrowok="t"/>
                <v:fill type="solid"/>
              </v:shape>
              <v:shape style="position:absolute;left:3728;top:4749;width:513;height:167" coordorigin="3728,4749" coordsize="513,167" path="m3808,4849l3785,4849,3785,4865,3808,4865,3808,4849xe" filled="t" fillcolor="#000000" stroked="f">
                <v:path arrowok="t"/>
                <v:fill type="solid"/>
              </v:shape>
              <v:shape style="position:absolute;left:3728;top:4749;width:513;height:167" coordorigin="3728,4749" coordsize="513,167" path="m3868,4849l3843,4849,3843,4865,3868,4865,3868,4849xe" filled="t" fillcolor="#000000" stroked="f">
                <v:path arrowok="t"/>
                <v:fill type="solid"/>
              </v:shape>
              <v:shape style="position:absolute;left:3728;top:4749;width:513;height:167" coordorigin="3728,4749" coordsize="513,167" path="m3808,4820l3785,4820,3785,4831,3808,4831,3808,4820xe" filled="t" fillcolor="#000000" stroked="f">
                <v:path arrowok="t"/>
                <v:fill type="solid"/>
              </v:shape>
              <v:shape style="position:absolute;left:3728;top:4749;width:513;height:167" coordorigin="3728,4749" coordsize="513,167" path="m3859,4768l3735,4768,3735,4820,3859,4820,3859,4801,3758,4801,3758,4787,3859,4787,3859,4768xe" filled="t" fillcolor="#000000" stroked="f">
                <v:path arrowok="t"/>
                <v:fill type="solid"/>
              </v:shape>
              <v:shape style="position:absolute;left:3728;top:4749;width:513;height:167" coordorigin="3728,4749" coordsize="513,167" path="m3808,4787l3785,4787,3785,4801,3808,4801,3808,4787xe" filled="t" fillcolor="#000000" stroked="f">
                <v:path arrowok="t"/>
                <v:fill type="solid"/>
              </v:shape>
              <v:shape style="position:absolute;left:3728;top:4749;width:513;height:167" coordorigin="3728,4749" coordsize="513,167" path="m3859,4787l3835,4787,3835,4801,3859,4801,3859,4787xe" filled="t" fillcolor="#000000" stroked="f">
                <v:path arrowok="t"/>
                <v:fill type="solid"/>
              </v:shape>
              <v:shape style="position:absolute;left:3728;top:4749;width:513;height:167" coordorigin="3728,4749" coordsize="513,167" path="m3806,4749l3784,4749,3784,4768,3808,4768,3808,4758,3808,4755,3809,4752,3809,4751,3809,4749,3806,4749xe" filled="t" fillcolor="#000000" stroked="f">
                <v:path arrowok="t"/>
                <v:fill type="solid"/>
              </v:shape>
              <v:shape style="position:absolute;left:3728;top:4749;width:513;height:167" coordorigin="3728,4749" coordsize="513,167" path="m4039,4773l3917,4773,3917,4903,3940,4903,3940,4889,4039,4889,4039,4870,3940,4870,3940,4793,4039,4793,4039,4773xe" filled="t" fillcolor="#000000" stroked="f">
                <v:path arrowok="t"/>
                <v:fill type="solid"/>
              </v:shape>
              <v:shape style="position:absolute;left:3728;top:4749;width:513;height:167" coordorigin="3728,4749" coordsize="513,167" path="m4039,4889l4015,4889,4015,4902,4039,4902,4039,4889xe" filled="t" fillcolor="#000000" stroked="f">
                <v:path arrowok="t"/>
                <v:fill type="solid"/>
              </v:shape>
              <v:shape style="position:absolute;left:3728;top:4749;width:513;height:167" coordorigin="3728,4749" coordsize="513,167" path="m4039,4793l4015,4793,4015,4870,4039,4870,4039,4793xe" filled="t" fillcolor="#000000" stroked="f">
                <v:path arrowok="t"/>
                <v:fill type="solid"/>
              </v:shape>
              <v:shape style="position:absolute;left:3728;top:4749;width:513;height:167" coordorigin="3728,4749" coordsize="513,167" path="m4240,4898l4193,4898,4210,4911,4227,4915,4235,4916,4240,4904,4240,4898xe" filled="t" fillcolor="#000000" stroked="f">
                <v:path arrowok="t"/>
                <v:fill type="solid"/>
              </v:shape>
              <v:shape style="position:absolute;left:3728;top:4749;width:513;height:167" coordorigin="3728,4749" coordsize="513,167" path="m4188,4846l4165,4846,4171,4861,4174,4869,4172,4876,4157,4885,4134,4895,4141,4899,4146,4903,4151,4909,4153,4910,4169,4903,4193,4898,4240,4898,4241,4887,4219,4887,4216,4886,4212,4886,4208,4883,4204,4877,4212,4869,4221,4861,4223,4859,4193,4859,4189,4851,4188,4846xe" filled="t" fillcolor="#000000" stroked="f">
                <v:path arrowok="t"/>
                <v:fill type="solid"/>
              </v:shape>
              <v:shape style="position:absolute;left:3728;top:4749;width:513;height:167" coordorigin="3728,4749" coordsize="513,167" path="m4146,4866l4138,4868,4120,4873,4100,4878,4078,4883,4078,4884,4080,4892,4085,4906,4085,4906,4089,4905,4108,4898,4128,4892,4144,4886,4144,4884,4145,4880,4145,4875,4146,4871,4146,4869,4146,4866xe" filled="t" fillcolor="#000000" stroked="f">
                <v:path arrowok="t"/>
                <v:fill type="solid"/>
              </v:shape>
              <v:shape style="position:absolute;left:3728;top:4749;width:513;height:167" coordorigin="3728,4749" coordsize="513,167" path="m4220,4873l4220,4883,4219,4887,4241,4887,4242,4880,4234,4879,4227,4876,4220,4873xe" filled="t" fillcolor="#000000" stroked="f">
                <v:path arrowok="t"/>
                <v:fill type="solid"/>
              </v:shape>
              <v:shape style="position:absolute;left:3728;top:4749;width:513;height:167" coordorigin="3728,4749" coordsize="513,167" path="m4131,4822l4107,4822,4101,4833,4095,4840,4087,4843,4086,4844,4083,4845,4082,4845,4082,4846,4084,4856,4086,4864,4088,4867,4088,4867,4090,4867,4099,4865,4119,4861,4138,4859,4139,4845,4139,4843,4139,4842,4120,4842,4116,4841,4128,4825,4131,4822xe" filled="t" fillcolor="#000000" stroked="f">
                <v:path arrowok="t"/>
                <v:fill type="solid"/>
              </v:shape>
              <v:shape style="position:absolute;left:3728;top:4749;width:513;height:167" coordorigin="3728,4749" coordsize="513,167" path="m4208,4840l4205,4846,4200,4852,4193,4859,4223,4859,4229,4854,4225,4850,4218,4845,4208,4840xe" filled="t" fillcolor="#000000" stroked="f">
                <v:path arrowok="t"/>
                <v:fill type="solid"/>
              </v:shape>
              <v:shape style="position:absolute;left:3728;top:4749;width:513;height:167" coordorigin="3728,4749" coordsize="513,167" path="m4182,4813l4159,4813,4159,4815,4162,4827,4157,4828,4152,4829,4147,4830,4144,4831,4141,4832,4139,4832,4140,4840,4142,4847,4143,4852,4153,4850,4160,4848,4165,4846,4188,4846,4187,4845,4187,4841,4195,4839,4208,4836,4225,4833,4229,4833,4231,4832,4233,4832,4233,4826,4232,4823,4183,4823,4183,4821,4182,4818,4182,4813xe" filled="t" fillcolor="#000000" stroked="f">
                <v:path arrowok="t"/>
                <v:fill type="solid"/>
              </v:shape>
              <v:shape style="position:absolute;left:3728;top:4749;width:513;height:167" coordorigin="3728,4749" coordsize="513,167" path="m4139,4840l4120,4842,4139,4842,4139,4840xe" filled="t" fillcolor="#000000" stroked="f">
                <v:path arrowok="t"/>
                <v:fill type="solid"/>
              </v:shape>
              <v:shape style="position:absolute;left:3728;top:4749;width:513;height:167" coordorigin="3728,4749" coordsize="513,167" path="m4104,4750l4103,4750,4103,4752,4099,4765,4097,4774,4093,4786,4090,4794,4085,4800,4079,4803,4079,4804,4079,4809,4079,4811,4080,4818,4083,4826,4093,4823,4100,4822,4107,4822,4131,4822,4141,4810,4181,4810,4181,4808,4207,4804,4105,4804,4109,4796,4115,4785,4124,4770,4127,4765,4129,4762,4130,4759,4120,4755,4111,4752,4104,4750xe" filled="t" fillcolor="#000000" stroked="f">
                <v:path arrowok="t"/>
                <v:fill type="solid"/>
              </v:shape>
              <v:shape style="position:absolute;left:3728;top:4749;width:513;height:167" coordorigin="3728,4749" coordsize="513,167" path="m4223,4814l4203,4819,4183,4823,4232,4823,4232,4821,4223,4814xe" filled="t" fillcolor="#000000" stroked="f">
                <v:path arrowok="t"/>
                <v:fill type="solid"/>
              </v:shape>
              <v:shape style="position:absolute;left:3728;top:4749;width:513;height:167" coordorigin="3728,4749" coordsize="513,167" path="m4181,4810l4141,4810,4143,4817,4146,4816,4152,4815,4159,4813,4182,4813,4182,4811,4181,4810xe" filled="t" fillcolor="#000000" stroked="f">
                <v:path arrowok="t"/>
                <v:fill type="solid"/>
              </v:shape>
              <v:shape style="position:absolute;left:3728;top:4749;width:513;height:167" coordorigin="3728,4749" coordsize="513,167" path="m4130,4782l4126,4790,4122,4799,4119,4804,4118,4804,4207,4804,4228,4801,4225,4794,4150,4794,4149,4794,4148,4793,4145,4791,4142,4789,4137,4786,4133,4783,4130,4782xe" filled="t" fillcolor="#000000" stroked="f">
                <v:path arrowok="t"/>
                <v:fill type="solid"/>
              </v:shape>
              <v:shape style="position:absolute;left:3728;top:4749;width:513;height:167" coordorigin="3728,4749" coordsize="513,167" path="m4174,4751l4157,4751,4155,4753,4155,4757,4156,4770,4158,4793,4158,4793,4156,4793,4155,4794,4152,4794,4225,4794,4222,4789,4181,4789,4180,4783,4180,4781,4180,4780,4180,4762,4181,4759,4182,4757,4182,4756,4181,4755,4182,4753,4174,4751xe" filled="t" fillcolor="#000000" stroked="f">
                <v:path arrowok="t"/>
                <v:fill type="solid"/>
              </v:shape>
              <v:shape style="position:absolute;left:3728;top:4749;width:513;height:167" coordorigin="3728,4749" coordsize="513,167" path="m4219,4782l4197,4786,4181,4789,4222,4789,4219,4782xe" filled="t" fillcolor="#000000" stroked="f">
                <v:path arrowok="t"/>
                <v:fill type="solid"/>
              </v:shape>
              <v:shape style="position:absolute;left:3728;top:4749;width:513;height:167" coordorigin="3728,4749" coordsize="513,167" path="m4206,4751l4198,4756,4186,4763,4193,4771,4198,4778,4202,4784,4209,4780,4215,4776,4221,4773,4219,4770,4215,4764,4209,4756,4208,4754,4207,4752,4206,4751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285.249115pt;margin-top:236.763412pt;width:149.4346pt;height:9.614pt;mso-position-horizontal-relative:page;mso-position-vertical-relative:page;z-index:-661" type="#_x0000_t75">
            <v:imagedata r:id="rId121" o:title=""/>
          </v:shape>
        </w:pict>
      </w:r>
      <w:r>
        <w:rPr/>
        <w:pict>
          <v:group style="position:absolute;margin-left:165.162094pt;margin-top:310.646301pt;width:35.051pt;height:8.32pt;mso-position-horizontal-relative:page;mso-position-vertical-relative:page;z-index:-660" coordorigin="3303,6213" coordsize="701,166">
            <v:shape style="position:absolute;left:3303;top:6213;width:701;height:166" coordorigin="3303,6213" coordsize="701,166" path="m3460,6353l3438,6353,3438,6359,3436,6360,3423,6360,3427,6366,3428,6371,3428,6379,3443,6379,3452,6379,3454,6377,3459,6375,3461,6370,3460,6365,3460,6353xe" filled="t" fillcolor="#000000" stroked="f">
              <v:path arrowok="t"/>
              <v:fill type="solid"/>
            </v:shape>
            <v:shape style="position:absolute;left:3303;top:6213;width:701;height:166" coordorigin="3303,6213" coordsize="701,166" path="m3339,6305l3334,6309,3328,6328,3321,6346,3312,6365,3315,6368,3320,6371,3331,6377,3333,6379,3336,6374,3341,6356,3349,6331,3352,6324,3354,6318,3355,6314,3346,6309,3339,6305xe" filled="t" fillcolor="#000000" stroked="f">
              <v:path arrowok="t"/>
              <v:fill type="solid"/>
            </v:shape>
            <v:shape style="position:absolute;left:3303;top:6213;width:701;height:166" coordorigin="3303,6213" coordsize="701,166" path="m3460,6296l3368,6296,3368,6378,3390,6378,3390,6353,3460,6353,3460,6338,3390,6338,3390,6332,3460,6332,3460,6318,3390,6318,3390,6312,3460,6312,3460,6296xe" filled="t" fillcolor="#000000" stroked="f">
              <v:path arrowok="t"/>
              <v:fill type="solid"/>
            </v:shape>
            <v:shape style="position:absolute;left:3303;top:6213;width:701;height:166" coordorigin="3303,6213" coordsize="701,166" path="m3460,6332l3438,6332,3438,6338,3460,6338,3460,6332xe" filled="t" fillcolor="#000000" stroked="f">
              <v:path arrowok="t"/>
              <v:fill type="solid"/>
            </v:shape>
            <v:shape style="position:absolute;left:3303;top:6213;width:701;height:166" coordorigin="3303,6213" coordsize="701,166" path="m3460,6312l3437,6312,3437,6318,3460,6318,3460,6312xe" filled="t" fillcolor="#000000" stroked="f">
              <v:path arrowok="t"/>
              <v:fill type="solid"/>
            </v:shape>
            <v:shape style="position:absolute;left:3303;top:6213;width:701;height:166" coordorigin="3303,6213" coordsize="701,166" path="m3317,6258l3312,6264,3307,6271,3303,6276,3308,6279,3317,6286,3329,6295,3330,6297,3332,6298,3333,6299,3337,6293,3341,6287,3347,6280,3339,6273,3329,6265,3317,6258xe" filled="t" fillcolor="#000000" stroked="f">
              <v:path arrowok="t"/>
              <v:fill type="solid"/>
            </v:shape>
            <v:shape style="position:absolute;left:3303;top:6213;width:701;height:166" coordorigin="3303,6213" coordsize="701,166" path="m3478,6274l3351,6274,3351,6290,3478,6290,3478,6274xe" filled="t" fillcolor="#000000" stroked="f">
              <v:path arrowok="t"/>
              <v:fill type="solid"/>
            </v:shape>
            <v:shape style="position:absolute;left:3303;top:6213;width:701;height:166" coordorigin="3303,6213" coordsize="701,166" path="m3425,6267l3403,6267,3403,6274,3425,6274,3425,6267xe" filled="t" fillcolor="#000000" stroked="f">
              <v:path arrowok="t"/>
              <v:fill type="solid"/>
            </v:shape>
            <v:shape style="position:absolute;left:3303;top:6213;width:701;height:166" coordorigin="3303,6213" coordsize="701,166" path="m3463,6252l3371,6252,3371,6267,3463,6267,3463,6252xe" filled="t" fillcolor="#000000" stroked="f">
              <v:path arrowok="t"/>
              <v:fill type="solid"/>
            </v:shape>
            <v:shape style="position:absolute;left:3303;top:6213;width:701;height:166" coordorigin="3303,6213" coordsize="701,166" path="m3334,6213l3333,6214,3328,6220,3317,6232,3328,6238,3337,6245,3344,6252,3345,6252,3345,6251,3347,6249,3352,6243,3356,6238,3359,6233,3358,6231,3350,6226,3338,6216,3338,6216,3337,6215,3334,6213xe" filled="t" fillcolor="#000000" stroked="f">
              <v:path arrowok="t"/>
              <v:fill type="solid"/>
            </v:shape>
            <v:shape style="position:absolute;left:3303;top:6213;width:701;height:166" coordorigin="3303,6213" coordsize="701,166" path="m3425,6246l3403,6246,3403,6252,3425,6252,3425,6246xe" filled="t" fillcolor="#000000" stroked="f">
              <v:path arrowok="t"/>
              <v:fill type="solid"/>
            </v:shape>
            <v:shape style="position:absolute;left:3303;top:6213;width:701;height:166" coordorigin="3303,6213" coordsize="701,166" path="m3468,6229l3363,6229,3363,6246,3468,6246,3468,6229xe" filled="t" fillcolor="#000000" stroked="f">
              <v:path arrowok="t"/>
              <v:fill type="solid"/>
            </v:shape>
            <v:shape style="position:absolute;left:3303;top:6213;width:701;height:166" coordorigin="3303,6213" coordsize="701,166" path="m3423,6214l3403,6214,3403,6229,3425,6229,3425,6224,3425,6222,3426,6219,3426,6216,3427,6215,3423,6214xe" filled="t" fillcolor="#000000" stroked="f">
              <v:path arrowok="t"/>
              <v:fill type="solid"/>
            </v:shape>
            <v:shape style="position:absolute;left:3303;top:6213;width:701;height:166" coordorigin="3303,6213" coordsize="701,166" path="m3338,6216l3338,6216,3339,6216,3338,6216xe" filled="t" fillcolor="#000000" stroked="f">
              <v:path arrowok="t"/>
              <v:fill type="solid"/>
            </v:shape>
            <v:shape style="position:absolute;left:3303;top:6213;width:701;height:166" coordorigin="3303,6213" coordsize="701,166" path="m3518,6220l3502,6237,3511,6242,3520,6248,3529,6257,3544,6242,3538,6236,3529,6228,3518,6220xe" filled="t" fillcolor="#000000" stroked="f">
              <v:path arrowok="t"/>
              <v:fill type="solid"/>
            </v:shape>
            <v:shape style="position:absolute;left:3303;top:6213;width:701;height:166" coordorigin="3303,6213" coordsize="701,166" path="m3505,6258l3490,6278,3499,6281,3509,6288,3520,6297,3535,6278,3528,6273,3518,6266,3505,6258xe" filled="t" fillcolor="#000000" stroked="f">
              <v:path arrowok="t"/>
              <v:fill type="solid"/>
            </v:shape>
            <v:shape style="position:absolute;left:3303;top:6213;width:701;height:166" coordorigin="3303,6213" coordsize="701,166" path="m3521,6302l3496,6363,3495,6364,3500,6367,3510,6373,3514,6374,3516,6376,3518,6377,3523,6368,3530,6344,3536,6326,3540,6313,3535,6311,3528,6307,3521,6302xe" filled="t" fillcolor="#000000" stroked="f">
              <v:path arrowok="t"/>
              <v:fill type="solid"/>
            </v:shape>
            <v:shape style="position:absolute;left:3303;top:6213;width:701;height:166" coordorigin="3303,6213" coordsize="701,166" path="m3642,6306l3552,6306,3552,6376,3575,6376,3575,6366,3642,6366,3642,6349,3574,6349,3574,6324,3642,6324,3642,6306xe" filled="t" fillcolor="#000000" stroked="f">
              <v:path arrowok="t"/>
              <v:fill type="solid"/>
            </v:shape>
            <v:shape style="position:absolute;left:3303;top:6213;width:701;height:166" coordorigin="3303,6213" coordsize="701,166" path="m3642,6366l3618,6366,3618,6375,3642,6375,3642,6366xe" filled="t" fillcolor="#000000" stroked="f">
              <v:path arrowok="t"/>
              <v:fill type="solid"/>
            </v:shape>
            <v:shape style="position:absolute;left:3303;top:6213;width:701;height:166" coordorigin="3303,6213" coordsize="701,166" path="m3642,6324l3618,6324,3618,6349,3642,6349,3642,6324xe" filled="t" fillcolor="#000000" stroked="f">
              <v:path arrowok="t"/>
              <v:fill type="solid"/>
            </v:shape>
            <v:shape style="position:absolute;left:3303;top:6213;width:701;height:166" coordorigin="3303,6213" coordsize="701,166" path="m3642,6276l3551,6276,3551,6294,3642,6294,3642,6276xe" filled="t" fillcolor="#000000" stroked="f">
              <v:path arrowok="t"/>
              <v:fill type="solid"/>
            </v:shape>
            <v:shape style="position:absolute;left:3303;top:6213;width:701;height:166" coordorigin="3303,6213" coordsize="701,166" path="m3608,6258l3585,6258,3585,6276,3608,6276,3608,6258xe" filled="t" fillcolor="#000000" stroked="f">
              <v:path arrowok="t"/>
              <v:fill type="solid"/>
            </v:shape>
            <v:shape style="position:absolute;left:3303;top:6213;width:701;height:166" coordorigin="3303,6213" coordsize="701,166" path="m3650,6240l3545,6240,3545,6258,3650,6258,3650,6240xe" filled="t" fillcolor="#000000" stroked="f">
              <v:path arrowok="t"/>
              <v:fill type="solid"/>
            </v:shape>
            <v:shape style="position:absolute;left:3303;top:6213;width:701;height:166" coordorigin="3303,6213" coordsize="701,166" path="m3606,6215l3596,6215,3584,6215,3584,6240,3608,6240,3608,6229,3609,6224,3610,6220,3610,6218,3610,6217,3610,6216,3610,6215,3606,6215xe" filled="t" fillcolor="#000000" stroked="f">
              <v:path arrowok="t"/>
              <v:fill type="solid"/>
            </v:shape>
            <v:shape style="position:absolute;left:3303;top:6213;width:701;height:166" coordorigin="3303,6213" coordsize="701,166" path="m3756,6297l3732,6297,3732,6379,3756,6379,3756,6297xe" filled="t" fillcolor="#000000" stroked="f">
              <v:path arrowok="t"/>
              <v:fill type="solid"/>
            </v:shape>
            <v:shape style="position:absolute;left:3303;top:6213;width:701;height:166" coordorigin="3303,6213" coordsize="701,166" path="m3781,6302l3773,6326,3786,6340,3801,6357,3820,6341,3817,6338,3807,6327,3791,6311,3781,6302xe" filled="t" fillcolor="#000000" stroked="f">
              <v:path arrowok="t"/>
              <v:fill type="solid"/>
            </v:shape>
            <v:shape style="position:absolute;left:3303;top:6213;width:701;height:166" coordorigin="3303,6213" coordsize="701,166" path="m3831,6277l3674,6277,3674,6297,3831,6297,3831,6277xe" filled="t" fillcolor="#000000" stroked="f">
              <v:path arrowok="t"/>
              <v:fill type="solid"/>
            </v:shape>
            <v:shape style="position:absolute;left:3303;top:6213;width:701;height:166" coordorigin="3303,6213" coordsize="701,166" path="m3755,6214l3731,6214,3731,6277,3755,6277,3755,6256,3814,6256,3814,6236,3755,6236,3755,6225,3756,6221,3757,6218,3757,6216,3757,6215,3755,6214xe" filled="t" fillcolor="#000000" stroked="f">
              <v:path arrowok="t"/>
              <v:fill type="solid"/>
            </v:shape>
            <v:shape style="position:absolute;left:3303;top:6213;width:701;height:166" coordorigin="3303,6213" coordsize="701,166" path="m3973,6320l3947,6320,3947,6378,3973,6378,3973,6320xe" filled="t" fillcolor="#000000" stroked="f">
              <v:path arrowok="t"/>
              <v:fill type="solid"/>
            </v:shape>
            <v:shape style="position:absolute;left:3303;top:6213;width:701;height:166" coordorigin="3303,6213" coordsize="701,166" path="m3902,6219l3880,6219,3880,6259,3878,6312,3874,6332,3865,6350,3852,6364,3860,6368,3867,6373,3876,6374,3889,6358,3897,6339,3901,6320,3973,6320,3973,6299,3902,6299,3902,6279,4004,6279,4004,6259,3902,6259,3902,6229,3903,6225,3904,6222,3904,6221,3902,6219xe" filled="t" fillcolor="#000000" stroked="f">
              <v:path arrowok="t"/>
              <v:fill type="solid"/>
            </v:shape>
            <v:shape style="position:absolute;left:3303;top:6213;width:701;height:166" coordorigin="3303,6213" coordsize="701,166" path="m3962,6215l3956,6215,3941,6215,3941,6259,3964,6259,3964,6222,3964,6221,3965,6219,3966,6216,3965,6215,3962,6215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4.7005pt;margin-top:304.622711pt;width:171.381159pt;height:20.909400pt;mso-position-horizontal-relative:page;mso-position-vertical-relative:page;z-index:-659" type="#_x0000_t75">
            <v:imagedata r:id="rId122" o:title=""/>
          </v:shape>
        </w:pict>
      </w:r>
      <w:r>
        <w:rPr/>
        <w:pict>
          <v:group style="position:absolute;margin-left:154.957001pt;margin-top:373.71402pt;width:403.561pt;height:34.504pt;mso-position-horizontal-relative:page;mso-position-vertical-relative:page;z-index:-658" coordorigin="3099,7474" coordsize="8071,690">
            <v:group style="position:absolute;left:3109;top:7484;width:2495;height:670" coordorigin="3109,7484" coordsize="2495,670">
              <v:shape style="position:absolute;left:3109;top:7484;width:2495;height:670" coordorigin="3109,7484" coordsize="2495,670" path="m5604,7484l3109,7484,3109,8154,5604,8154,5604,7484xe" filled="t" fillcolor="#E1ECF1" stroked="f">
                <v:path arrowok="t"/>
                <v:fill type="solid"/>
              </v:shape>
            </v:group>
            <v:group style="position:absolute;left:5604;top:7484;width:5556;height:670" coordorigin="5604,7484" coordsize="5556,670">
              <v:shape style="position:absolute;left:5604;top:7484;width:5556;height:670" coordorigin="5604,7484" coordsize="5556,670" path="m11160,7484l5604,7484,5604,8154,11160,8154,11160,7484xe" filled="t" fillcolor="#E1ECF1" stroked="f">
                <v:path arrowok="t"/>
                <v:fill type="solid"/>
              </v:shape>
            </v:group>
            <v:group style="position:absolute;left:3314;top:7740;width:329;height:160" coordorigin="3314,7740" coordsize="329,160">
              <v:shape style="position:absolute;left:3314;top:7740;width:329;height:160" coordorigin="3314,7740" coordsize="329,160" path="m3453,7898l3440,7898,3452,7900,3453,7898xe" filled="t" fillcolor="#000000" stroked="f">
                <v:path arrowok="t"/>
                <v:fill type="solid"/>
              </v:shape>
              <v:shape style="position:absolute;left:3314;top:7740;width:329;height:160" coordorigin="3314,7740" coordsize="329,160" path="m3387,7855l3364,7855,3364,7880,3363,7892,3371,7899,3386,7898,3453,7898,3459,7891,3460,7880,3395,7880,3391,7879,3390,7878,3388,7877,3387,7874,3387,7855xe" filled="t" fillcolor="#000000" stroked="f">
                <v:path arrowok="t"/>
                <v:fill type="solid"/>
              </v:shape>
              <v:shape style="position:absolute;left:3314;top:7740;width:329;height:160" coordorigin="3314,7740" coordsize="329,160" path="m3440,7865l3439,7872,3437,7877,3435,7879,3432,7880,3460,7880,3461,7872,3456,7870,3449,7868,3440,7865xe" filled="t" fillcolor="#000000" stroked="f">
                <v:path arrowok="t"/>
                <v:fill type="solid"/>
              </v:shape>
              <v:shape style="position:absolute;left:3314;top:7740;width:329;height:160" coordorigin="3314,7740" coordsize="329,160" path="m3383,7740l3364,7740,3364,7765,3314,7765,3314,7870,3336,7870,3336,7855,3437,7855,3437,7837,3336,7837,3336,7820,3437,7820,3437,7801,3336,7801,3336,7784,3437,7784,3437,7766,3387,7766,3387,7751,3387,7749,3388,7746,3388,7742,3389,7741,3383,7740xe" filled="t" fillcolor="#000000" stroked="f">
                <v:path arrowok="t"/>
                <v:fill type="solid"/>
              </v:shape>
              <v:shape style="position:absolute;left:3314;top:7740;width:329;height:160" coordorigin="3314,7740" coordsize="329,160" path="m3437,7855l3413,7855,3413,7862,3437,7862,3437,7855xe" filled="t" fillcolor="#000000" stroked="f">
                <v:path arrowok="t"/>
                <v:fill type="solid"/>
              </v:shape>
              <v:shape style="position:absolute;left:3314;top:7740;width:329;height:160" coordorigin="3314,7740" coordsize="329,160" path="m3387,7820l3364,7820,3364,7837,3387,7837,3387,7820xe" filled="t" fillcolor="#000000" stroked="f">
                <v:path arrowok="t"/>
                <v:fill type="solid"/>
              </v:shape>
              <v:shape style="position:absolute;left:3314;top:7740;width:329;height:160" coordorigin="3314,7740" coordsize="329,160" path="m3437,7820l3413,7820,3413,7837,3437,7837,3437,7820xe" filled="t" fillcolor="#000000" stroked="f">
                <v:path arrowok="t"/>
                <v:fill type="solid"/>
              </v:shape>
              <v:shape style="position:absolute;left:3314;top:7740;width:329;height:160" coordorigin="3314,7740" coordsize="329,160" path="m3387,7784l3364,7784,3364,7801,3387,7801,3387,7784xe" filled="t" fillcolor="#000000" stroked="f">
                <v:path arrowok="t"/>
                <v:fill type="solid"/>
              </v:shape>
              <v:shape style="position:absolute;left:3314;top:7740;width:329;height:160" coordorigin="3314,7740" coordsize="329,160" path="m3437,7784l3413,7784,3413,7801,3437,7801,3437,7784xe" filled="t" fillcolor="#000000" stroked="f">
                <v:path arrowok="t"/>
                <v:fill type="solid"/>
              </v:shape>
              <v:shape style="position:absolute;left:3314;top:7740;width:329;height:160" coordorigin="3314,7740" coordsize="329,160" path="m3506,7826l3503,7828,3497,7848,3490,7866,3482,7884,3480,7886,3490,7891,3500,7897,3505,7900,3507,7892,3512,7874,3519,7850,3522,7841,3523,7836,3523,7835,3517,7832,3512,7829,3506,7826xe" filled="t" fillcolor="#000000" stroked="f">
                <v:path arrowok="t"/>
                <v:fill type="solid"/>
              </v:shape>
              <v:shape style="position:absolute;left:3314;top:7740;width:329;height:160" coordorigin="3314,7740" coordsize="329,160" path="m3561,7820l3541,7820,3541,7879,3540,7886,3543,7892,3549,7894,3553,7897,3564,7898,3608,7898,3622,7899,3631,7897,3635,7892,3639,7889,3641,7879,3641,7878,3614,7878,3604,7877,3568,7877,3565,7877,3562,7874,3561,7871,3561,7820xe" filled="t" fillcolor="#000000" stroked="f">
                <v:path arrowok="t"/>
                <v:fill type="solid"/>
              </v:shape>
              <v:shape style="position:absolute;left:3314;top:7740;width:329;height:160" coordorigin="3314,7740" coordsize="329,160" path="m3619,7857l3619,7871,3614,7878,3641,7878,3643,7863,3635,7862,3627,7860,3619,7857xe" filled="t" fillcolor="#000000" stroked="f">
                <v:path arrowok="t"/>
                <v:fill type="solid"/>
              </v:shape>
              <v:shape style="position:absolute;left:3314;top:7740;width:329;height:160" coordorigin="3314,7740" coordsize="329,160" path="m3595,7810l3574,7810,3574,7863,3595,7863,3595,7834,3629,7834,3629,7832,3600,7832,3595,7832,3595,7810xe" filled="t" fillcolor="#000000" stroked="f">
                <v:path arrowok="t"/>
                <v:fill type="solid"/>
              </v:shape>
              <v:shape style="position:absolute;left:3314;top:7740;width:329;height:160" coordorigin="3314,7740" coordsize="329,160" path="m3629,7834l3595,7834,3598,7840,3600,7846,3601,7853,3612,7853,3619,7852,3622,7849,3626,7845,3628,7839,3629,7834xe" filled="t" fillcolor="#000000" stroked="f">
                <v:path arrowok="t"/>
                <v:fill type="solid"/>
              </v:shape>
              <v:shape style="position:absolute;left:3314;top:7740;width:329;height:160" coordorigin="3314,7740" coordsize="329,160" path="m3631,7799l3608,7799,3608,7808,3608,7813,3607,7820,3606,7825,3606,7829,3604,7830,3603,7832,3600,7832,3629,7832,3630,7812,3631,7799xe" filled="t" fillcolor="#000000" stroked="f">
                <v:path arrowok="t"/>
                <v:fill type="solid"/>
              </v:shape>
              <v:shape style="position:absolute;left:3314;top:7740;width:329;height:160" coordorigin="3314,7740" coordsize="329,160" path="m3574,7810l3517,7810,3522,7827,3541,7820,3561,7820,3561,7814,3574,7810xe" filled="t" fillcolor="#000000" stroked="f">
                <v:path arrowok="t"/>
                <v:fill type="solid"/>
              </v:shape>
              <v:shape style="position:absolute;left:3314;top:7740;width:329;height:160" coordorigin="3314,7740" coordsize="329,160" path="m3492,7783l3488,7790,3484,7796,3479,7804,3490,7808,3501,7814,3511,7821,3517,7810,3595,7810,3595,7804,3599,7803,3520,7803,3523,7800,3513,7793,3502,7788,3492,7783xe" filled="t" fillcolor="#000000" stroked="f">
                <v:path arrowok="t"/>
                <v:fill type="solid"/>
              </v:shape>
              <v:shape style="position:absolute;left:3314;top:7740;width:329;height:160" coordorigin="3314,7740" coordsize="329,160" path="m3556,7758l3540,7758,3540,7797,3520,7803,3599,7803,3608,7799,3631,7799,3631,7792,3562,7792,3562,7767,3562,7766,3563,7764,3563,7761,3562,7759,3556,7758xe" filled="t" fillcolor="#000000" stroked="f">
                <v:path arrowok="t"/>
                <v:fill type="solid"/>
              </v:shape>
              <v:shape style="position:absolute;left:3314;top:7740;width:329;height:160" coordorigin="3314,7740" coordsize="329,160" path="m3589,7740l3574,7740,3574,7789,3562,7792,3631,7792,3631,7782,3595,7782,3595,7751,3595,7750,3596,7747,3596,7744,3596,7742,3596,7741,3594,7740,3589,7740xe" filled="t" fillcolor="#000000" stroked="f">
                <v:path arrowok="t"/>
                <v:fill type="solid"/>
              </v:shape>
              <v:shape style="position:absolute;left:3314;top:7740;width:329;height:160" coordorigin="3314,7740" coordsize="329,160" path="m3632,7771l3595,7782,3631,7782,3632,7771xe" filled="t" fillcolor="#000000" stroked="f">
                <v:path arrowok="t"/>
                <v:fill type="solid"/>
              </v:shape>
              <v:shape style="position:absolute;left:3314;top:7740;width:329;height:160" coordorigin="3314,7740" coordsize="329,160" path="m3506,7740l3500,7747,3495,7753,3490,7758,3502,7766,3512,7773,3520,7780,3524,7776,3530,7770,3536,7763,3523,7752,3513,7744,3506,7740xe" filled="t" fillcolor="#000000" stroked="f">
                <v:path arrowok="t"/>
                <v:fill type="solid"/>
              </v:shape>
              <v:shape style="position:absolute;left:5685;top:7726;width:901;height:189" type="#_x0000_t75">
                <v:imagedata r:id="rId123" o:title=""/>
              </v:shape>
            </v:group>
            <w10:wrap type="none"/>
          </v:group>
        </w:pict>
      </w:r>
      <w:r>
        <w:rPr/>
        <w:pict>
          <v:group style="position:absolute;margin-left:154.957001pt;margin-top:441.310028pt;width:403.561pt;height:35.291pt;mso-position-horizontal-relative:page;mso-position-vertical-relative:page;z-index:-657" coordorigin="3099,8826" coordsize="8071,706">
            <v:group style="position:absolute;left:3109;top:8836;width:2495;height:686" coordorigin="3109,8836" coordsize="2495,686">
              <v:shape style="position:absolute;left:3109;top:8836;width:2495;height:686" coordorigin="3109,8836" coordsize="2495,686" path="m5604,8836l3109,8836,3109,9522,5604,9522,5604,8836xe" filled="t" fillcolor="#E1ECF1" stroked="f">
                <v:path arrowok="t"/>
                <v:fill type="solid"/>
              </v:shape>
            </v:group>
            <v:group style="position:absolute;left:5604;top:8836;width:5556;height:686" coordorigin="5604,8836" coordsize="5556,686">
              <v:shape style="position:absolute;left:5604;top:8836;width:5556;height:686" coordorigin="5604,8836" coordsize="5556,686" path="m11160,8836l5604,8836,5604,9522,11160,9522,11160,8836xe" filled="t" fillcolor="#E1ECF1" stroked="f">
                <v:path arrowok="t"/>
                <v:fill type="solid"/>
              </v:shape>
            </v:group>
            <v:group style="position:absolute;left:3307;top:9122;width:355;height:131" coordorigin="3307,9122" coordsize="355,131">
              <v:shape style="position:absolute;left:3307;top:9122;width:355;height:131" coordorigin="3307,9122" coordsize="355,131" path="m3331,9122l3307,9122,3307,9252,3331,9252,3331,9122xe" filled="t" fillcolor="#000000" stroked="f">
                <v:path arrowok="t"/>
                <v:fill type="solid"/>
              </v:shape>
              <v:shape style="position:absolute;left:3307;top:9122;width:355;height:131" coordorigin="3307,9122" coordsize="355,131" path="m3358,9122l3358,9252,3383,9252,3383,9199,3405,9199,3430,9195,3445,9183,3446,9179,3383,9179,3383,9142,3446,9142,3446,9139,3430,9126,3405,9122,3358,9122xe" filled="t" fillcolor="#000000" stroked="f">
                <v:path arrowok="t"/>
                <v:fill type="solid"/>
              </v:shape>
              <v:shape style="position:absolute;left:3307;top:9122;width:355;height:131" coordorigin="3307,9122" coordsize="355,131" path="m3446,9142l3421,9142,3426,9149,3426,9172,3421,9179,3446,9179,3451,9161,3446,9142xe" filled="t" fillcolor="#000000" stroked="f">
                <v:path arrowok="t"/>
                <v:fill type="solid"/>
              </v:shape>
              <v:shape style="position:absolute;left:3307;top:9122;width:355;height:131" coordorigin="3307,9122" coordsize="355,131" path="m3481,9219l3462,9230,3474,9245,3493,9253,3521,9250,3540,9240,3543,9235,3521,9235,3504,9234,3495,9234,3485,9229,3481,9219xe" filled="t" fillcolor="#000000" stroked="f">
                <v:path arrowok="t"/>
                <v:fill type="solid"/>
              </v:shape>
              <v:shape style="position:absolute;left:3307;top:9122;width:355;height:131" coordorigin="3307,9122" coordsize="355,131" path="m3542,9184l3520,9184,3528,9194,3528,9224,3521,9235,3543,9235,3550,9223,3547,9196,3542,9184xe" filled="t" fillcolor="#000000" stroked="f">
                <v:path arrowok="t"/>
                <v:fill type="solid"/>
              </v:shape>
              <v:shape style="position:absolute;left:3307;top:9122;width:355;height:131" coordorigin="3307,9122" coordsize="355,131" path="m3543,9122l3473,9122,3468,9191,3486,9195,3490,9188,3497,9184,3542,9184,3538,9176,3532,9172,3488,9172,3490,9142,3543,9142,3543,9122xe" filled="t" fillcolor="#000000" stroked="f">
                <v:path arrowok="t"/>
                <v:fill type="solid"/>
              </v:shape>
              <v:shape style="position:absolute;left:3307;top:9122;width:355;height:131" coordorigin="3307,9122" coordsize="355,131" path="m3499,9164l3493,9167,3488,9172,3532,9172,3524,9166,3499,9164xe" filled="t" fillcolor="#000000" stroked="f">
                <v:path arrowok="t"/>
                <v:fill type="solid"/>
              </v:shape>
              <v:shape style="position:absolute;left:3307;top:9122;width:355;height:131" coordorigin="3307,9122" coordsize="355,131" path="m3643,9222l3621,9222,3621,9252,3643,9252,3643,9222xe" filled="t" fillcolor="#000000" stroked="f">
                <v:path arrowok="t"/>
                <v:fill type="solid"/>
              </v:shape>
              <v:shape style="position:absolute;left:3307;top:9122;width:355;height:131" coordorigin="3307,9122" coordsize="355,131" path="m3643,9122l3618,9122,3563,9199,3563,9222,3662,9222,3662,9204,3581,9204,3621,9146,3643,9146,3643,9122xe" filled="t" fillcolor="#000000" stroked="f">
                <v:path arrowok="t"/>
                <v:fill type="solid"/>
              </v:shape>
              <v:shape style="position:absolute;left:3307;top:9122;width:355;height:131" coordorigin="3307,9122" coordsize="355,131" path="m3643,9146l3621,9146,3621,9204,3643,9204,3643,9146xe" filled="t" fillcolor="#000000" stroked="f">
                <v:path arrowok="t"/>
                <v:fill type="solid"/>
              </v:shape>
            </v:group>
            <v:group style="position:absolute;left:3671;top:9104;width:523;height:168" coordorigin="3671,9104" coordsize="523,168">
              <v:shape style="position:absolute;left:3671;top:9104;width:523;height:168" coordorigin="3671,9104" coordsize="523,168" path="m3812,9223l3766,9223,3766,9268,3788,9268,3795,9235,3826,9235,3812,9223xe" filled="t" fillcolor="#000000" stroked="f">
                <v:path arrowok="t"/>
                <v:fill type="solid"/>
              </v:shape>
              <v:shape style="position:absolute;left:3671;top:9104;width:523;height:168" coordorigin="3671,9104" coordsize="523,168" path="m3716,9189l3695,9189,3695,9267,3716,9267,3716,9189xe" filled="t" fillcolor="#000000" stroked="f">
                <v:path arrowok="t"/>
                <v:fill type="solid"/>
              </v:shape>
              <v:shape style="position:absolute;left:3671;top:9104;width:523;height:168" coordorigin="3671,9104" coordsize="523,168" path="m3826,9235l3795,9235,3808,9250,3823,9262,3828,9256,3834,9249,3827,9235,3826,9235xe" filled="t" fillcolor="#000000" stroked="f">
                <v:path arrowok="t"/>
                <v:fill type="solid"/>
              </v:shape>
              <v:shape style="position:absolute;left:3671;top:9104;width:523;height:168" coordorigin="3671,9104" coordsize="523,168" path="m3834,9187l3722,9187,3722,9206,3746,9219,3733,9235,3718,9248,3727,9254,3733,9259,3742,9256,3755,9241,3766,9223,3812,9223,3811,9223,3800,9206,3834,9206,3834,9187xe" filled="t" fillcolor="#000000" stroked="f">
                <v:path arrowok="t"/>
                <v:fill type="solid"/>
              </v:shape>
              <v:shape style="position:absolute;left:3671;top:9104;width:523;height:168" coordorigin="3671,9104" coordsize="523,168" path="m3708,9105l3703,9114,3698,9134,3691,9152,3682,9170,3671,9187,3676,9192,3681,9197,3685,9203,3689,9199,3692,9195,3695,9189,3716,9189,3716,9157,3718,9152,3721,9145,3724,9135,3728,9124,3730,9117,3732,9112,3717,9107,3712,9106,3708,9105xe" filled="t" fillcolor="#000000" stroked="f">
                <v:path arrowok="t"/>
                <v:fill type="solid"/>
              </v:shape>
              <v:shape style="position:absolute;left:3671;top:9104;width:523;height:168" coordorigin="3671,9104" coordsize="523,168" path="m3788,9172l3766,9172,3766,9187,3788,9187,3788,9172xe" filled="t" fillcolor="#000000" stroked="f">
                <v:path arrowok="t"/>
                <v:fill type="solid"/>
              </v:shape>
              <v:shape style="position:absolute;left:3671;top:9104;width:523;height:168" coordorigin="3671,9104" coordsize="523,168" path="m3820,9114l3737,9114,3737,9172,3820,9172,3820,9154,3758,9154,3758,9134,3820,9134,3820,9114xe" filled="t" fillcolor="#000000" stroked="f">
                <v:path arrowok="t"/>
                <v:fill type="solid"/>
              </v:shape>
              <v:shape style="position:absolute;left:3671;top:9104;width:523;height:168" coordorigin="3671,9104" coordsize="523,168" path="m3820,9134l3797,9134,3797,9154,3820,9154,3820,9134xe" filled="t" fillcolor="#000000" stroked="f">
                <v:path arrowok="t"/>
                <v:fill type="solid"/>
              </v:shape>
              <v:shape style="position:absolute;left:3671;top:9104;width:523;height:168" coordorigin="3671,9104" coordsize="523,168" path="m3905,9206l3883,9206,3883,9239,3882,9242,3880,9243,3878,9244,3873,9244,3864,9244,3868,9251,3870,9259,3871,9266,3885,9266,3894,9264,3903,9257,3906,9251,3905,9244,3905,9206xe" filled="t" fillcolor="#000000" stroked="f">
                <v:path arrowok="t"/>
                <v:fill type="solid"/>
              </v:shape>
              <v:shape style="position:absolute;left:3671;top:9104;width:523;height:168" coordorigin="3671,9104" coordsize="523,168" path="m4013,9132l3930,9132,3930,9204,3927,9225,3919,9243,3906,9259,3913,9262,3951,9199,4013,9199,4013,9180,3951,9180,3951,9151,4013,9151,4013,9132xe" filled="t" fillcolor="#000000" stroked="f">
                <v:path arrowok="t"/>
                <v:fill type="solid"/>
              </v:shape>
              <v:shape style="position:absolute;left:3671;top:9104;width:523;height:168" coordorigin="3671,9104" coordsize="523,168" path="m3905,9160l3883,9160,3883,9185,3876,9186,3870,9188,3862,9190,3857,9192,3854,9192,3854,9193,3858,9204,3860,9211,3862,9215,3862,9215,3865,9214,3870,9212,3875,9210,3879,9208,3883,9206,3905,9206,3905,9197,3914,9193,3924,9189,3922,9184,3920,9177,3920,9176,3905,9176,3905,9160xe" filled="t" fillcolor="#000000" stroked="f">
                <v:path arrowok="t"/>
                <v:fill type="solid"/>
              </v:shape>
              <v:shape style="position:absolute;left:3671;top:9104;width:523;height:168" coordorigin="3671,9104" coordsize="523,168" path="m4013,9199l3989,9199,3989,9207,4013,9207,4013,9199xe" filled="t" fillcolor="#000000" stroked="f">
                <v:path arrowok="t"/>
                <v:fill type="solid"/>
              </v:shape>
              <v:shape style="position:absolute;left:3671;top:9104;width:523;height:168" coordorigin="3671,9104" coordsize="523,168" path="m4013,9151l3989,9151,3989,9180,4013,9180,4013,9151xe" filled="t" fillcolor="#000000" stroked="f">
                <v:path arrowok="t"/>
                <v:fill type="solid"/>
              </v:shape>
              <v:shape style="position:absolute;left:3671;top:9104;width:523;height:168" coordorigin="3671,9104" coordsize="523,168" path="m3919,9170l3917,9171,3913,9173,3905,9176,3920,9176,3919,9170xe" filled="t" fillcolor="#000000" stroked="f">
                <v:path arrowok="t"/>
                <v:fill type="solid"/>
              </v:shape>
              <v:shape style="position:absolute;left:3671;top:9104;width:523;height:168" coordorigin="3671,9104" coordsize="523,168" path="m3925,9140l3857,9140,3857,9160,3925,9160,3925,9140xe" filled="t" fillcolor="#000000" stroked="f">
                <v:path arrowok="t"/>
                <v:fill type="solid"/>
              </v:shape>
              <v:shape style="position:absolute;left:3671;top:9104;width:523;height:168" coordorigin="3671,9104" coordsize="523,168" path="m3899,9107l3883,9107,3883,9140,3905,9140,3905,9117,3905,9115,3906,9113,3906,9108,3899,9107xe" filled="t" fillcolor="#000000" stroked="f">
                <v:path arrowok="t"/>
                <v:fill type="solid"/>
              </v:shape>
              <v:shape style="position:absolute;left:3671;top:9104;width:523;height:168" coordorigin="3671,9104" coordsize="523,168" path="m3975,9104l3951,9109,3954,9117,3956,9125,3957,9130,3980,9127,3979,9119,3977,9111,3975,9104xe" filled="t" fillcolor="#000000" stroked="f">
                <v:path arrowok="t"/>
                <v:fill type="solid"/>
              </v:shape>
              <v:shape style="position:absolute;left:3671;top:9104;width:523;height:168" coordorigin="3671,9104" coordsize="523,168" path="m4179,9261l4148,9261,4149,9263,4151,9265,4153,9267,4155,9270,4156,9271,4157,9272,4164,9269,4172,9265,4179,9261xe" filled="t" fillcolor="#000000" stroked="f">
                <v:path arrowok="t"/>
                <v:fill type="solid"/>
              </v:shape>
              <v:shape style="position:absolute;left:3671;top:9104;width:523;height:168" coordorigin="3671,9104" coordsize="523,168" path="m4114,9236l4079,9236,4075,9242,4068,9247,4057,9249,4053,9249,4054,9252,4056,9255,4057,9259,4060,9268,4061,9271,4061,9272,4065,9271,4079,9268,4097,9266,4120,9263,4148,9261,4180,9261,4176,9257,4168,9249,4098,9249,4099,9249,4102,9246,4110,9240,4112,9238,4114,9236xe" filled="t" fillcolor="#000000" stroked="f">
                <v:path arrowok="t"/>
                <v:fill type="solid"/>
              </v:shape>
              <v:shape style="position:absolute;left:3671;top:9104;width:523;height:168" coordorigin="3671,9104" coordsize="523,168" path="m4155,9236l4132,9236,4125,9240,4124,9241,4131,9247,4125,9248,4118,9248,4109,9249,4104,9249,4101,9249,4168,9249,4167,9248,4162,9243,4158,9239,4155,9236xe" filled="t" fillcolor="#000000" stroked="f">
                <v:path arrowok="t"/>
                <v:fill type="solid"/>
              </v:shape>
              <v:shape style="position:absolute;left:3671;top:9104;width:523;height:168" coordorigin="3671,9104" coordsize="523,168" path="m4193,9218l4036,9218,4036,9236,4193,9236,4193,9218xe" filled="t" fillcolor="#000000" stroked="f">
                <v:path arrowok="t"/>
                <v:fill type="solid"/>
              </v:shape>
              <v:shape style="position:absolute;left:3671;top:9104;width:523;height:168" coordorigin="3671,9104" coordsize="523,168" path="m4096,9176l4074,9176,4074,9218,4096,9218,4096,9211,4157,9211,4157,9198,4096,9198,4096,9191,4155,9191,4155,9177,4096,9177,4096,9176xe" filled="t" fillcolor="#000000" stroked="f">
                <v:path arrowok="t"/>
                <v:fill type="solid"/>
              </v:shape>
              <v:shape style="position:absolute;left:3671;top:9104;width:523;height:168" coordorigin="3671,9104" coordsize="523,168" path="m4188,9123l4041,9123,4041,9142,4081,9142,4068,9155,4051,9166,4030,9175,4038,9180,4044,9186,4047,9192,4059,9186,4068,9181,4074,9176,4096,9176,4096,9169,4189,9169,4181,9162,4164,9154,4101,9154,4105,9151,4108,9146,4110,9142,4188,9142,4188,9123xe" filled="t" fillcolor="#000000" stroked="f">
                <v:path arrowok="t"/>
                <v:fill type="solid"/>
              </v:shape>
              <v:shape style="position:absolute;left:3671;top:9104;width:523;height:168" coordorigin="3671,9104" coordsize="523,168" path="m4189,9169l4096,9169,4148,9170,4164,9181,4184,9189,4188,9180,4194,9173,4189,9169xe" filled="t" fillcolor="#000000" stroked="f">
                <v:path arrowok="t"/>
                <v:fill type="solid"/>
              </v:shape>
              <v:shape style="position:absolute;left:3671;top:9104;width:523;height:168" coordorigin="3671,9104" coordsize="523,168" path="m4150,9142l4124,9142,4133,9154,4164,9154,4163,9153,4150,9142xe" filled="t" fillcolor="#000000" stroked="f">
                <v:path arrowok="t"/>
                <v:fill type="solid"/>
              </v:shape>
              <v:shape style="position:absolute;left:3671;top:9104;width:523;height:168" coordorigin="3671,9104" coordsize="523,168" path="m4099,9106l4098,9109,4097,9115,4096,9120,4094,9123,4121,9123,4122,9121,4124,9118,4129,9113,4130,9112,4129,9111,4127,9109,4117,9108,4099,9106xe" filled="t" fillcolor="#000000" stroked="f">
                <v:path arrowok="t"/>
                <v:fill type="solid"/>
              </v:shape>
              <v:shape style="position:absolute;left:5678;top:9090;width:5394;height:194" type="#_x0000_t75">
                <v:imagedata r:id="rId124" o:title=""/>
              </v:shape>
            </v:group>
            <w10:wrap type="none"/>
          </v:group>
        </w:pict>
      </w:r>
      <w:r>
        <w:rPr/>
        <w:pict>
          <v:shape style="position:absolute;margin-left:165.187103pt;margin-top:420.133514pt;width:44.452809pt;height:9.156pt;mso-position-horizontal-relative:page;mso-position-vertical-relative:page;z-index:-656" type="#_x0000_t75">
            <v:imagedata r:id="rId125" o:title=""/>
          </v:shape>
        </w:pict>
      </w:r>
      <w:r>
        <w:rPr/>
        <w:pict>
          <v:shape style="position:absolute;margin-left:284.029694pt;margin-top:420.391602pt;width:118.357729pt;height:9.543pt;mso-position-horizontal-relative:page;mso-position-vertical-relative:page;z-index:-655" type="#_x0000_t75">
            <v:imagedata r:id="rId126" o:title=""/>
          </v:shape>
        </w:pict>
      </w:r>
      <w:r>
        <w:rPr/>
        <w:pict>
          <v:shape style="position:absolute;margin-left:164.483994pt;margin-top:493.616302pt;width:63.121pt;height:9.355pt;mso-position-horizontal-relative:page;mso-position-vertical-relative:page;z-index:-654" type="#_x0000_t75">
            <v:imagedata r:id="rId127" o:title=""/>
          </v:shape>
        </w:pict>
      </w:r>
      <w:r>
        <w:rPr/>
        <w:pict>
          <v:shape style="position:absolute;margin-left:284.240906pt;margin-top:488.11673pt;width:261.1210pt;height:20.237pt;mso-position-horizontal-relative:page;mso-position-vertical-relative:page;z-index:-653" type="#_x0000_t75">
            <v:imagedata r:id="rId128" o:title=""/>
          </v:shape>
        </w:pict>
      </w:r>
      <w:r>
        <w:rPr/>
        <w:pict>
          <v:shape style="position:absolute;margin-left:155.795593pt;margin-top:358.444611pt;width:43.1524pt;height:9.67pt;mso-position-horizontal-relative:page;mso-position-vertical-relative:page;z-index:-652" type="#_x0000_t75">
            <v:imagedata r:id="rId129" o:title=""/>
          </v:shape>
        </w:pict>
      </w:r>
      <w:r>
        <w:rPr/>
        <w:pict>
          <v:group style="position:absolute;margin-left:36.0224pt;margin-top:174.639008pt;width:109pt;height:365.909pt;mso-position-horizontal-relative:page;mso-position-vertical-relative:page;z-index:-651" coordorigin="720,3493" coordsize="2180,7318">
            <v:shape style="position:absolute;left:1119;top:9088;width:1382;height:720" type="#_x0000_t75">
              <v:imagedata r:id="rId130" o:title=""/>
            </v:shape>
            <v:shape style="position:absolute;left:1119;top:9807;width:1382;height:720" type="#_x0000_t75">
              <v:imagedata r:id="rId131" o:title=""/>
            </v:shape>
            <v:group style="position:absolute;left:730;top:9013;width:2160;height:1788" coordorigin="730,9013" coordsize="2160,1788">
              <v:shape style="position:absolute;left:730;top:9013;width:2160;height:1788" coordorigin="730,9013" coordsize="2160,1788" path="m980,9013l897,9028,831,9059,774,9113,741,9182,731,9244,730,10551,731,10556,745,10635,777,10701,830,10758,900,10790,962,10800,2640,10801,2645,10801,2724,10786,2739,10781,980,10781,956,10780,894,10768,839,10738,794,10690,763,10625,751,10565,751,10556,751,9254,764,9176,793,9122,842,9076,906,9046,966,9034,980,9033,980,9013xe" filled="t" fillcolor="#717074" stroked="f">
                <v:path arrowok="t"/>
                <v:fill type="solid"/>
              </v:shape>
              <v:shape style="position:absolute;left:730;top:9013;width:2160;height:1788" coordorigin="730,9013" coordsize="2160,1788" path="m980,9013l980,9033,2640,9033,2665,9034,2727,9046,2782,9076,2827,9124,2858,9189,2870,9249,2870,10555,2870,10575,2857,10638,2827,10692,2779,10738,2715,10768,2655,10780,980,10781,2739,10781,2807,10743,2857,10685,2885,10612,2890,9263,2890,9258,2876,9179,2844,9113,2791,9056,2721,9024,2659,9014,980,9013xe" filled="t" fillcolor="#717074" stroked="f">
                <v:path arrowok="t"/>
                <v:fill type="solid"/>
              </v:shape>
              <v:shape style="position:absolute;left:913;top:7186;width:1968;height:1768" type="#_x0000_t75">
                <v:imagedata r:id="rId132" o:title=""/>
              </v:shape>
            </v:group>
            <v:group style="position:absolute;left:730;top:7176;width:2160;height:1788" coordorigin="730,7176" coordsize="2160,1788">
              <v:shape style="position:absolute;left:730;top:7176;width:2160;height:1788" coordorigin="730,7176" coordsize="2160,1788" path="m980,7176l897,7191,831,7223,774,7276,741,7345,731,7408,730,8714,731,8719,745,8798,777,8864,830,8921,900,8954,962,8964,2640,8964,2645,8964,2724,8950,2739,8944,980,8944,956,8943,894,8931,839,8901,794,8853,763,8789,751,8729,751,8719,751,7417,764,7339,793,7285,842,7240,906,7209,966,7197,980,7196,980,7176xe" filled="t" fillcolor="#717074" stroked="f">
                <v:path arrowok="t"/>
                <v:fill type="solid"/>
              </v:shape>
              <v:shape style="position:absolute;left:730;top:7176;width:2160;height:1788" coordorigin="730,7176" coordsize="2160,1788" path="m980,7176l980,7196,2640,7196,2665,7197,2727,7209,2782,7239,2827,7288,2858,7352,2870,7412,2870,8718,2870,8739,2857,8801,2827,8855,2779,8901,2715,8932,2655,8943,980,8944,2739,8944,2807,8906,2857,8848,2885,8776,2890,7426,2890,7421,2876,7342,2844,7276,2791,7219,2721,7187,2659,7177,980,7176xe" filled="t" fillcolor="#717074" stroked="f">
                <v:path arrowok="t"/>
                <v:fill type="solid"/>
              </v:shape>
              <v:shape style="position:absolute;left:854;top:5367;width:1833;height:1531" type="#_x0000_t75">
                <v:imagedata r:id="rId133" o:title=""/>
              </v:shape>
            </v:group>
            <v:group style="position:absolute;left:730;top:5340;width:2160;height:1788" coordorigin="730,5340" coordsize="2160,1788">
              <v:shape style="position:absolute;left:730;top:5340;width:2160;height:1788" coordorigin="730,5340" coordsize="2160,1788" path="m980,5340l897,5354,831,5386,774,5439,741,5509,731,5571,730,6877,731,6882,745,6961,777,7027,830,7084,900,7117,962,7127,2640,7127,2645,7127,2724,7113,2739,7107,980,7107,956,7107,894,7094,839,7064,794,7016,763,6952,751,6892,751,6882,751,5580,764,5503,793,5448,842,5403,906,5372,966,5360,980,5360,980,5340xe" filled="t" fillcolor="#717074" stroked="f">
                <v:path arrowok="t"/>
                <v:fill type="solid"/>
              </v:shape>
              <v:shape style="position:absolute;left:730;top:5340;width:2160;height:1788" coordorigin="730,5340" coordsize="2160,1788" path="m980,5340l980,5360,2640,5360,2665,5360,2727,5373,2782,5403,2827,5451,2858,5515,2870,5575,2870,6881,2870,6902,2857,6964,2827,7019,2779,7064,2715,7095,2655,7107,980,7107,2739,7107,2807,7069,2857,7011,2885,6939,2890,5590,2890,5584,2876,5506,2844,5440,2791,5383,2721,5350,2659,5340,980,5340xe" filled="t" fillcolor="#717074" stroked="f">
                <v:path arrowok="t"/>
                <v:fill type="solid"/>
              </v:shape>
              <v:shape style="position:absolute;left:741;top:3513;width:2140;height:1768" type="#_x0000_t75">
                <v:imagedata r:id="rId134" o:title=""/>
              </v:shape>
            </v:group>
            <v:group style="position:absolute;left:730;top:3503;width:2160;height:1788" coordorigin="730,3503" coordsize="2160,1788">
              <v:shape style="position:absolute;left:730;top:3503;width:2160;height:1788" coordorigin="730,3503" coordsize="2160,1788" path="m980,3503l897,3517,831,3549,774,3603,741,3672,731,3734,730,5041,731,5045,745,5125,777,5191,830,5248,900,5280,962,5290,2640,5291,2645,5291,2724,5276,2739,5271,980,5271,956,5270,894,5258,839,5228,794,5179,763,5115,751,5055,751,5045,751,3744,764,3666,793,3612,842,3566,906,3535,966,3524,980,3523,980,3503xe" filled="t" fillcolor="#717074" stroked="f">
                <v:path arrowok="t"/>
                <v:fill type="solid"/>
              </v:shape>
              <v:shape style="position:absolute;left:730;top:3503;width:2160;height:1788" coordorigin="730,3503" coordsize="2160,1788" path="m980,3503l980,3523,2640,3523,2665,3524,2727,3536,2782,3566,2827,3614,2858,3678,2870,3738,2870,5044,2870,5065,2857,5127,2827,5182,2779,5227,2715,5258,2655,5270,980,5271,2739,5271,2807,5233,2857,5175,2885,5102,2890,3753,2890,3747,2876,3669,2844,3603,2791,3546,2721,3513,2659,3503,980,3503xe" filled="t" fillcolor="#717074" stroked="f">
                <v:path arrowok="t"/>
                <v:fill type="solid"/>
              </v:shape>
            </v:group>
            <v:group style="position:absolute;left:1403;top:5021;width:333;height:119" coordorigin="1403,5021" coordsize="333,119">
              <v:shape style="position:absolute;left:1403;top:5021;width:333;height:119" coordorigin="1403,5021" coordsize="333,119" path="m1403,5022l1403,5138,1425,5138,1425,5091,1467,5091,1465,5086,1479,5082,1485,5073,1425,5073,1425,5040,1481,5040,1480,5036,1463,5024,1403,5022xe" filled="t" fillcolor="#000000" stroked="f">
                <v:path arrowok="t"/>
                <v:fill type="solid"/>
              </v:shape>
              <v:shape style="position:absolute;left:1403;top:5021;width:333;height:119" coordorigin="1403,5021" coordsize="333,119" path="m1467,5091l1444,5091,1466,5138,1490,5138,1467,5091xe" filled="t" fillcolor="#000000" stroked="f">
                <v:path arrowok="t"/>
                <v:fill type="solid"/>
              </v:shape>
              <v:shape style="position:absolute;left:1403;top:5021;width:333;height:119" coordorigin="1403,5021" coordsize="333,119" path="m1481,5040l1457,5040,1464,5046,1464,5067,1458,5073,1485,5073,1486,5071,1486,5057,1481,5040xe" filled="t" fillcolor="#000000" stroked="f">
                <v:path arrowok="t"/>
                <v:fill type="solid"/>
              </v:shape>
              <v:shape style="position:absolute;left:1403;top:5021;width:333;height:119" coordorigin="1403,5021" coordsize="333,119" path="m1508,5113l1493,5124,1499,5134,1508,5139,1520,5139,1541,5133,1547,5121,1515,5121,1512,5119,1508,5113xe" filled="t" fillcolor="#000000" stroked="f">
                <v:path arrowok="t"/>
                <v:fill type="solid"/>
              </v:shape>
              <v:shape style="position:absolute;left:1403;top:5021;width:333;height:119" coordorigin="1403,5021" coordsize="333,119" path="m1551,5022l1529,5022,1529,5117,1525,5121,1547,5121,1551,5114,1551,5022xe" filled="t" fillcolor="#000000" stroked="f">
                <v:path arrowok="t"/>
                <v:fill type="solid"/>
              </v:shape>
              <v:shape style="position:absolute;left:1403;top:5021;width:333;height:119" coordorigin="1403,5021" coordsize="333,119" path="m1641,5122l1585,5122,1585,5138,1641,5138,1641,5122xe" filled="t" fillcolor="#000000" stroked="f">
                <v:path arrowok="t"/>
                <v:fill type="solid"/>
              </v:shape>
              <v:shape style="position:absolute;left:1403;top:5021;width:333;height:119" coordorigin="1403,5021" coordsize="333,119" path="m1624,5021l1607,5021,1602,5026,1593,5028,1582,5029,1582,5042,1603,5042,1603,5122,1624,5122,1624,5021xe" filled="t" fillcolor="#000000" stroked="f">
                <v:path arrowok="t"/>
                <v:fill type="solid"/>
              </v:shape>
              <v:shape style="position:absolute;left:1403;top:5021;width:333;height:119" coordorigin="1403,5021" coordsize="333,119" path="m1736,5122l1679,5122,1679,5138,1736,5138,1736,5122xe" filled="t" fillcolor="#000000" stroked="f">
                <v:path arrowok="t"/>
                <v:fill type="solid"/>
              </v:shape>
              <v:shape style="position:absolute;left:1403;top:5021;width:333;height:119" coordorigin="1403,5021" coordsize="333,119" path="m1718,5021l1702,5021,1697,5026,1687,5028,1677,5029,1677,5042,1697,5042,1697,5122,1718,5122,1718,5021xe" filled="t" fillcolor="#000000" stroked="f">
                <v:path arrowok="t"/>
                <v:fill type="solid"/>
              </v:shape>
            </v:group>
            <v:group style="position:absolute;left:1769;top:5007;width:456;height:149" coordorigin="1769,5007" coordsize="456,149">
              <v:shape style="position:absolute;left:1769;top:5007;width:456;height:149" coordorigin="1769,5007" coordsize="456,149" path="m1841,5127l1820,5127,1820,5154,1841,5154,1841,5127xe" filled="t" fillcolor="#000000" stroked="f">
                <v:path arrowok="t"/>
                <v:fill type="solid"/>
              </v:shape>
              <v:shape style="position:absolute;left:1769;top:5007;width:456;height:149" coordorigin="1769,5007" coordsize="456,149" path="m1894,5080l1769,5080,1769,5136,1790,5136,1790,5127,1894,5127,1894,5110,1790,5110,1790,5096,1840,5096,1840,5095,1894,5095,1894,5080xe" filled="t" fillcolor="#000000" stroked="f">
                <v:path arrowok="t"/>
                <v:fill type="solid"/>
              </v:shape>
              <v:shape style="position:absolute;left:1769;top:5007;width:456;height:149" coordorigin="1769,5007" coordsize="456,149" path="m1894,5127l1872,5127,1872,5135,1894,5135,1894,5127xe" filled="t" fillcolor="#000000" stroked="f">
                <v:path arrowok="t"/>
                <v:fill type="solid"/>
              </v:shape>
              <v:shape style="position:absolute;left:1769;top:5007;width:456;height:149" coordorigin="1769,5007" coordsize="456,149" path="m1840,5096l1820,5096,1820,5110,1840,5110,1840,5096xe" filled="t" fillcolor="#000000" stroked="f">
                <v:path arrowok="t"/>
                <v:fill type="solid"/>
              </v:shape>
              <v:shape style="position:absolute;left:1769;top:5007;width:456;height:149" coordorigin="1769,5007" coordsize="456,149" path="m1894,5095l1871,5095,1871,5110,1894,5110,1894,5095xe" filled="t" fillcolor="#000000" stroked="f">
                <v:path arrowok="t"/>
                <v:fill type="solid"/>
              </v:shape>
              <v:shape style="position:absolute;left:1769;top:5007;width:456;height:149" coordorigin="1769,5007" coordsize="456,149" path="m1840,5070l1820,5070,1820,5080,1840,5080,1840,5070xe" filled="t" fillcolor="#000000" stroked="f">
                <v:path arrowok="t"/>
                <v:fill type="solid"/>
              </v:shape>
              <v:shape style="position:absolute;left:1769;top:5007;width:456;height:149" coordorigin="1769,5007" coordsize="456,149" path="m1885,5024l1775,5024,1775,5070,1885,5070,1885,5053,1796,5053,1796,5040,1885,5040,1885,5024xe" filled="t" fillcolor="#000000" stroked="f">
                <v:path arrowok="t"/>
                <v:fill type="solid"/>
              </v:shape>
              <v:shape style="position:absolute;left:1769;top:5007;width:456;height:149" coordorigin="1769,5007" coordsize="456,149" path="m1840,5040l1819,5040,1819,5053,1840,5053,1840,5040xe" filled="t" fillcolor="#000000" stroked="f">
                <v:path arrowok="t"/>
                <v:fill type="solid"/>
              </v:shape>
              <v:shape style="position:absolute;left:1769;top:5007;width:456;height:149" coordorigin="1769,5007" coordsize="456,149" path="m1885,5040l1864,5040,1864,5053,1885,5053,1885,5040xe" filled="t" fillcolor="#000000" stroked="f">
                <v:path arrowok="t"/>
                <v:fill type="solid"/>
              </v:shape>
              <v:shape style="position:absolute;left:1769;top:5007;width:456;height:149" coordorigin="1769,5007" coordsize="456,149" path="m1838,5007l1819,5007,1819,5024,1840,5024,1840,5012,1841,5010,1841,5008,1841,5007,1838,5007xe" filled="t" fillcolor="#000000" stroked="f">
                <v:path arrowok="t"/>
                <v:fill type="solid"/>
              </v:shape>
              <v:shape style="position:absolute;left:1769;top:5007;width:456;height:149" coordorigin="1769,5007" coordsize="456,149" path="m2046,5028l1937,5028,1937,5143,1958,5143,1958,5131,2046,5131,2046,5114,1958,5114,1958,5046,2046,5046,2046,5028xe" filled="t" fillcolor="#000000" stroked="f">
                <v:path arrowok="t"/>
                <v:fill type="solid"/>
              </v:shape>
              <v:shape style="position:absolute;left:1769;top:5007;width:456;height:149" coordorigin="1769,5007" coordsize="456,149" path="m2046,5131l2024,5131,2024,5143,2046,5143,2046,5131xe" filled="t" fillcolor="#000000" stroked="f">
                <v:path arrowok="t"/>
                <v:fill type="solid"/>
              </v:shape>
              <v:shape style="position:absolute;left:1769;top:5007;width:456;height:149" coordorigin="1769,5007" coordsize="456,149" path="m2046,5046l2024,5046,2024,5114,2046,5114,2046,5046xe" filled="t" fillcolor="#000000" stroked="f">
                <v:path arrowok="t"/>
                <v:fill type="solid"/>
              </v:shape>
              <v:shape style="position:absolute;left:1769;top:5007;width:456;height:149" coordorigin="1769,5007" coordsize="456,149" path="m2225,5136l2178,5136,2196,5150,2213,5155,2220,5155,2224,5145,2225,5136xe" filled="t" fillcolor="#000000" stroked="f">
                <v:path arrowok="t"/>
                <v:fill type="solid"/>
              </v:shape>
              <v:shape style="position:absolute;left:1769;top:5007;width:456;height:149" coordorigin="1769,5007" coordsize="456,149" path="m2178,5093l2158,5093,2162,5106,2165,5113,2166,5118,2152,5127,2130,5137,2136,5140,2141,5144,2145,5149,2146,5150,2153,5147,2163,5142,2178,5136,2225,5136,2225,5130,2205,5130,2203,5129,2200,5128,2196,5126,2192,5121,2199,5113,2207,5107,2209,5105,2183,5105,2179,5098,2178,5093xe" filled="t" fillcolor="#000000" stroked="f">
                <v:path arrowok="t"/>
                <v:fill type="solid"/>
              </v:shape>
              <v:shape style="position:absolute;left:1769;top:5007;width:456;height:149" coordorigin="1769,5007" coordsize="456,149" path="m2141,5111l2139,5112,2122,5116,2102,5121,2080,5126,2080,5127,2082,5134,2086,5147,2087,5147,2102,5141,2122,5134,2141,5113,2141,5111xe" filled="t" fillcolor="#000000" stroked="f">
                <v:path arrowok="t"/>
                <v:fill type="solid"/>
              </v:shape>
              <v:shape style="position:absolute;left:1769;top:5007;width:456;height:149" coordorigin="1769,5007" coordsize="456,149" path="m2206,5117l2206,5126,2205,5130,2225,5130,2226,5123,2219,5122,2212,5120,2206,5117xe" filled="t" fillcolor="#000000" stroked="f">
                <v:path arrowok="t"/>
                <v:fill type="solid"/>
              </v:shape>
              <v:shape style="position:absolute;left:1769;top:5007;width:456;height:149" coordorigin="1769,5007" coordsize="456,149" path="m2126,5072l2106,5072,2101,5081,2095,5087,2088,5090,2087,5091,2085,5092,2084,5092,2084,5093,2086,5102,2088,5109,2089,5112,2089,5112,2091,5111,2114,5107,2134,5105,2134,5092,2134,5090,2113,5090,2120,5079,2126,5072xe" filled="t" fillcolor="#000000" stroked="f">
                <v:path arrowok="t"/>
                <v:fill type="solid"/>
              </v:shape>
              <v:shape style="position:absolute;left:1769;top:5007;width:456;height:149" coordorigin="1769,5007" coordsize="456,149" path="m2196,5088l2193,5093,2189,5098,2183,5105,2209,5105,2214,5100,2211,5097,2204,5092,2196,5088xe" filled="t" fillcolor="#000000" stroked="f">
                <v:path arrowok="t"/>
                <v:fill type="solid"/>
              </v:shape>
              <v:shape style="position:absolute;left:1769;top:5007;width:456;height:149" coordorigin="1769,5007" coordsize="456,149" path="m2173,5064l2152,5064,2153,5069,2154,5073,2154,5077,2151,5077,2146,5078,2141,5079,2138,5080,2134,5081,2136,5088,2137,5094,2138,5098,2147,5097,2153,5095,2158,5093,2178,5093,2177,5092,2177,5089,2184,5087,2196,5085,2211,5082,2214,5081,2217,5081,2218,5080,2218,5075,2217,5072,2174,5072,2173,5071,2173,5068,2173,5064xe" filled="t" fillcolor="#000000" stroked="f">
                <v:path arrowok="t"/>
                <v:fill type="solid"/>
              </v:shape>
              <v:shape style="position:absolute;left:1769;top:5007;width:456;height:149" coordorigin="1769,5007" coordsize="456,149" path="m2134,5088l2113,5090,2134,5090,2134,5088xe" filled="t" fillcolor="#000000" stroked="f">
                <v:path arrowok="t"/>
                <v:fill type="solid"/>
              </v:shape>
              <v:shape style="position:absolute;left:1769;top:5007;width:456;height:149" coordorigin="1769,5007" coordsize="456,149" path="m2103,5008l2103,5008,2102,5010,2099,5021,2097,5030,2093,5040,2091,5047,2087,5052,2081,5055,2081,5055,2081,5061,2081,5062,2082,5068,2084,5075,2094,5073,2100,5072,2106,5072,2126,5072,2128,5070,2136,5061,2172,5061,2172,5060,2195,5056,2104,5056,2108,5049,2113,5039,2121,5025,2123,5021,2125,5018,2126,5016,2117,5012,2109,5010,2103,5008xe" filled="t" fillcolor="#000000" stroked="f">
                <v:path arrowok="t"/>
                <v:fill type="solid"/>
              </v:shape>
              <v:shape style="position:absolute;left:1769;top:5007;width:456;height:149" coordorigin="1769,5007" coordsize="456,149" path="m2213,5064l2193,5068,2174,5072,2217,5072,2217,5071,2213,5064xe" filled="t" fillcolor="#000000" stroked="f">
                <v:path arrowok="t"/>
                <v:fill type="solid"/>
              </v:shape>
              <v:shape style="position:absolute;left:1769;top:5007;width:456;height:149" coordorigin="1769,5007" coordsize="456,149" path="m2172,5061l2136,5061,2138,5067,2141,5066,2146,5065,2152,5064,2173,5064,2172,5062,2172,5061xe" filled="t" fillcolor="#000000" stroked="f">
                <v:path arrowok="t"/>
                <v:fill type="solid"/>
              </v:shape>
              <v:shape style="position:absolute;left:1769;top:5007;width:456;height:149" coordorigin="1769,5007" coordsize="456,149" path="m2126,5037l2123,5043,2119,5051,2117,5056,2116,5056,2195,5056,2214,5053,2213,5047,2144,5047,2143,5047,2142,5046,2137,5043,2132,5040,2129,5037,2126,5037xe" filled="t" fillcolor="#000000" stroked="f">
                <v:path arrowok="t"/>
                <v:fill type="solid"/>
              </v:shape>
              <v:shape style="position:absolute;left:1769;top:5007;width:456;height:149" coordorigin="1769,5007" coordsize="456,149" path="m2165,5009l2150,5009,2149,5010,2149,5018,2150,5030,2151,5046,2148,5047,2146,5047,2213,5047,2212,5042,2171,5042,2171,5037,2171,5035,2171,5034,2171,5018,2172,5012,2172,5010,2165,5009xe" filled="t" fillcolor="#000000" stroked="f">
                <v:path arrowok="t"/>
                <v:fill type="solid"/>
              </v:shape>
              <v:shape style="position:absolute;left:1769;top:5007;width:456;height:149" coordorigin="1769,5007" coordsize="456,149" path="m2211,5035l2188,5039,2171,5042,2212,5042,2211,5035xe" filled="t" fillcolor="#000000" stroked="f">
                <v:path arrowok="t"/>
                <v:fill type="solid"/>
              </v:shape>
              <v:shape style="position:absolute;left:1769;top:5007;width:456;height:149" coordorigin="1769,5007" coordsize="456,149" path="m2194,5009l2187,5013,2181,5016,2176,5019,2183,5026,2187,5032,2190,5038,2196,5034,2202,5031,2207,5028,2205,5025,2202,5020,2197,5013,2194,5009xe" filled="t" fillcolor="#000000" stroked="f">
                <v:path arrowok="t"/>
                <v:fill type="solid"/>
              </v:shape>
              <v:shape style="position:absolute;left:1422;top:6873;width:790;height:165" type="#_x0000_t75">
                <v:imagedata r:id="rId135" o:title=""/>
              </v:shape>
            </v:group>
            <v:group style="position:absolute;left:1419;top:8752;width:316;height:117" coordorigin="1419,8752" coordsize="316,117">
              <v:shape style="position:absolute;left:1419;top:8752;width:316;height:117" coordorigin="1419,8752" coordsize="316,117" path="m1441,8752l1419,8752,1419,8867,1441,8867,1441,8752xe" filled="t" fillcolor="#000000" stroked="f">
                <v:path arrowok="t"/>
                <v:fill type="solid"/>
              </v:shape>
              <v:shape style="position:absolute;left:1419;top:8752;width:316;height:117" coordorigin="1419,8752" coordsize="316,117" path="m1465,8752l1465,8867,1487,8867,1487,8820,1507,8820,1531,8816,1544,8803,1487,8803,1487,8770,1540,8770,1532,8758,1514,8752,1465,8752xe" filled="t" fillcolor="#000000" stroked="f">
                <v:path arrowok="t"/>
                <v:fill type="solid"/>
              </v:shape>
              <v:shape style="position:absolute;left:1419;top:8752;width:316;height:117" coordorigin="1419,8752" coordsize="316,117" path="m1540,8770l1521,8770,1525,8776,1525,8796,1521,8803,1544,8803,1545,8802,1542,8773,1540,8770xe" filled="t" fillcolor="#000000" stroked="f">
                <v:path arrowok="t"/>
                <v:fill type="solid"/>
              </v:shape>
              <v:shape style="position:absolute;left:1419;top:8752;width:316;height:117" coordorigin="1419,8752" coordsize="316,117" path="m1574,8838l1557,8847,1570,8862,1590,8869,1616,8864,1630,8852,1609,8852,1595,8851,1587,8851,1578,8846,1574,8838xe" filled="t" fillcolor="#000000" stroked="f">
                <v:path arrowok="t"/>
                <v:fill type="solid"/>
              </v:shape>
              <v:shape style="position:absolute;left:1419;top:8752;width:316;height:117" coordorigin="1419,8752" coordsize="316,117" path="m1630,8806l1608,8806,1616,8816,1616,8842,1609,8852,1630,8852,1631,8851,1637,8830,1631,8808,1630,8806xe" filled="t" fillcolor="#000000" stroked="f">
                <v:path arrowok="t"/>
                <v:fill type="solid"/>
              </v:shape>
              <v:shape style="position:absolute;left:1419;top:8752;width:316;height:117" coordorigin="1419,8752" coordsize="316,117" path="m1629,8752l1567,8752,1562,8813,1579,8816,1582,8811,1588,8806,1630,8806,1620,8796,1581,8796,1582,8770,1629,8770,1629,8752xe" filled="t" fillcolor="#000000" stroked="f">
                <v:path arrowok="t"/>
                <v:fill type="solid"/>
              </v:shape>
              <v:shape style="position:absolute;left:1419;top:8752;width:316;height:117" coordorigin="1419,8752" coordsize="316,117" path="m1590,8789l1584,8792,1581,8796,1620,8796,1617,8793,1590,8789xe" filled="t" fillcolor="#000000" stroked="f">
                <v:path arrowok="t"/>
                <v:fill type="solid"/>
              </v:shape>
              <v:shape style="position:absolute;left:1419;top:8752;width:316;height:117" coordorigin="1419,8752" coordsize="316,117" path="m1718,8841l1699,8841,1699,8867,1718,8867,1718,8841xe" filled="t" fillcolor="#000000" stroked="f">
                <v:path arrowok="t"/>
                <v:fill type="solid"/>
              </v:shape>
              <v:shape style="position:absolute;left:1419;top:8752;width:316;height:117" coordorigin="1419,8752" coordsize="316,117" path="m1718,8752l1696,8752,1647,8820,1647,8841,1735,8841,1735,8825,1663,8825,1698,8773,1718,8773,1718,8752xe" filled="t" fillcolor="#000000" stroked="f">
                <v:path arrowok="t"/>
                <v:fill type="solid"/>
              </v:shape>
              <v:shape style="position:absolute;left:1419;top:8752;width:316;height:117" coordorigin="1419,8752" coordsize="316,117" path="m1718,8773l1699,8773,1699,8825,1718,8825,1718,8773xe" filled="t" fillcolor="#000000" stroked="f">
                <v:path arrowok="t"/>
                <v:fill type="solid"/>
              </v:shape>
            </v:group>
            <v:group style="position:absolute;left:1743;top:8736;width:465;height:150" coordorigin="1743,8736" coordsize="465,150">
              <v:shape style="position:absolute;left:1743;top:8736;width:465;height:150" coordorigin="1743,8736" coordsize="465,150" path="m1869,8842l1827,8842,1827,8882,1847,8882,1850,8848,1877,8848,1869,8843,1869,8842xe" filled="t" fillcolor="#000000" stroked="f">
                <v:path arrowok="t"/>
                <v:fill type="solid"/>
              </v:shape>
              <v:shape style="position:absolute;left:1743;top:8736;width:465;height:150" coordorigin="1743,8736" coordsize="465,150" path="m1783,8812l1764,8812,1764,8881,1783,8881,1783,8812xe" filled="t" fillcolor="#000000" stroked="f">
                <v:path arrowok="t"/>
                <v:fill type="solid"/>
              </v:shape>
              <v:shape style="position:absolute;left:1743;top:8736;width:465;height:150" coordorigin="1743,8736" coordsize="465,150" path="m1877,8848l1850,8848,1863,8864,1878,8876,1883,8871,1888,8865,1886,8855,1877,8848xe" filled="t" fillcolor="#000000" stroked="f">
                <v:path arrowok="t"/>
                <v:fill type="solid"/>
              </v:shape>
              <v:shape style="position:absolute;left:1743;top:8736;width:465;height:150" coordorigin="1743,8736" coordsize="465,150" path="m1888,8809l1788,8809,1788,8826,1812,8834,1800,8850,1785,8863,1793,8869,1798,8873,1803,8873,1817,8859,1827,8842,1869,8842,1858,8826,1888,8826,1888,8809xe" filled="t" fillcolor="#000000" stroked="f">
                <v:path arrowok="t"/>
                <v:fill type="solid"/>
              </v:shape>
              <v:shape style="position:absolute;left:1743;top:8736;width:465;height:150" coordorigin="1743,8736" coordsize="465,150" path="m1773,8736l1769,8755,1762,8774,1754,8792,1743,8810,1748,8813,1752,8818,1755,8823,1759,8820,1762,8816,1764,8812,1783,8812,1783,8783,1785,8779,1787,8772,1790,8763,1793,8754,1796,8747,1797,8743,1784,8738,1779,8737,1776,8736,1773,8736xe" filled="t" fillcolor="#000000" stroked="f">
                <v:path arrowok="t"/>
                <v:fill type="solid"/>
              </v:shape>
              <v:shape style="position:absolute;left:1743;top:8736;width:465;height:150" coordorigin="1743,8736" coordsize="465,150" path="m1847,8796l1827,8796,1827,8809,1847,8809,1847,8796xe" filled="t" fillcolor="#000000" stroked="f">
                <v:path arrowok="t"/>
                <v:fill type="solid"/>
              </v:shape>
              <v:shape style="position:absolute;left:1743;top:8736;width:465;height:150" coordorigin="1743,8736" coordsize="465,150" path="m1875,8745l1802,8745,1802,8796,1875,8796,1875,8780,1820,8780,1820,8762,1875,8762,1875,8745xe" filled="t" fillcolor="#000000" stroked="f">
                <v:path arrowok="t"/>
                <v:fill type="solid"/>
              </v:shape>
              <v:shape style="position:absolute;left:1743;top:8736;width:465;height:150" coordorigin="1743,8736" coordsize="465,150" path="m1875,8762l1855,8762,1855,8780,1875,8780,1875,8762xe" filled="t" fillcolor="#000000" stroked="f">
                <v:path arrowok="t"/>
                <v:fill type="solid"/>
              </v:shape>
              <v:shape style="position:absolute;left:1743;top:8736;width:465;height:150" coordorigin="1743,8736" coordsize="465,150" path="m1951,8827l1931,8827,1931,8856,1930,8858,1929,8859,1927,8860,1923,8860,1915,8860,1918,8867,1920,8873,1921,8880,1933,8879,1941,8878,1950,8872,1951,8866,1951,8861,1951,8827xe" filled="t" fillcolor="#000000" stroked="f">
                <v:path arrowok="t"/>
                <v:fill type="solid"/>
              </v:shape>
              <v:shape style="position:absolute;left:1743;top:8736;width:465;height:150" coordorigin="1743,8736" coordsize="465,150" path="m2047,8760l1973,8760,1971,8838,1964,8857,1952,8873,1958,8876,1964,8879,1974,8878,1984,8861,1990,8842,1992,8820,2047,8820,2047,8803,1992,8803,1992,8778,2047,8778,2047,8760xe" filled="t" fillcolor="#000000" stroked="f">
                <v:path arrowok="t"/>
                <v:fill type="solid"/>
              </v:shape>
              <v:shape style="position:absolute;left:1743;top:8736;width:465;height:150" coordorigin="1743,8736" coordsize="465,150" path="m1951,8785l1931,8785,1931,8807,1926,8809,1920,8811,1913,8812,1908,8813,1906,8814,1906,8815,1909,8825,1911,8831,1913,8834,1913,8834,1915,8834,1920,8832,1924,8829,1928,8828,1931,8827,1951,8827,1951,8818,1965,8812,1968,8811,1966,8806,1964,8801,1964,8800,1951,8800,1951,8785xe" filled="t" fillcolor="#000000" stroked="f">
                <v:path arrowok="t"/>
                <v:fill type="solid"/>
              </v:shape>
              <v:shape style="position:absolute;left:1743;top:8736;width:465;height:150" coordorigin="1743,8736" coordsize="465,150" path="m2047,8820l2025,8820,2025,8827,2047,8827,2047,8820xe" filled="t" fillcolor="#000000" stroked="f">
                <v:path arrowok="t"/>
                <v:fill type="solid"/>
              </v:shape>
              <v:shape style="position:absolute;left:1743;top:8736;width:465;height:150" coordorigin="1743,8736" coordsize="465,150" path="m2047,8778l2025,8778,2025,8803,2047,8803,2047,8778xe" filled="t" fillcolor="#000000" stroked="f">
                <v:path arrowok="t"/>
                <v:fill type="solid"/>
              </v:shape>
              <v:shape style="position:absolute;left:1743;top:8736;width:465;height:150" coordorigin="1743,8736" coordsize="465,150" path="m1964,8795l1962,8796,1958,8797,1951,8800,1964,8800,1964,8795xe" filled="t" fillcolor="#000000" stroked="f">
                <v:path arrowok="t"/>
                <v:fill type="solid"/>
              </v:shape>
              <v:shape style="position:absolute;left:1743;top:8736;width:465;height:150" coordorigin="1743,8736" coordsize="465,150" path="m1969,8768l1909,8768,1909,8785,1969,8785,1969,8768xe" filled="t" fillcolor="#000000" stroked="f">
                <v:path arrowok="t"/>
                <v:fill type="solid"/>
              </v:shape>
              <v:shape style="position:absolute;left:1743;top:8736;width:465;height:150" coordorigin="1743,8736" coordsize="465,150" path="m1946,8738l1931,8738,1931,8768,1951,8768,1951,8747,1951,8745,1952,8743,1952,8739,1946,8738xe" filled="t" fillcolor="#000000" stroked="f">
                <v:path arrowok="t"/>
                <v:fill type="solid"/>
              </v:shape>
              <v:shape style="position:absolute;left:1743;top:8736;width:465;height:150" coordorigin="1743,8736" coordsize="465,150" path="m2013,8736l1992,8740,1995,8748,1996,8754,1997,8759,2018,8756,2017,8749,2015,8742,2013,8736xe" filled="t" fillcolor="#000000" stroked="f">
                <v:path arrowok="t"/>
                <v:fill type="solid"/>
              </v:shape>
              <v:shape style="position:absolute;left:1743;top:8736;width:465;height:150" coordorigin="1743,8736" coordsize="465,150" path="m2195,8875l2167,8875,2168,8877,2170,8878,2172,8881,2173,8883,2174,8884,2175,8885,2182,8882,2188,8879,2195,8875xe" filled="t" fillcolor="#000000" stroked="f">
                <v:path arrowok="t"/>
                <v:fill type="solid"/>
              </v:shape>
              <v:shape style="position:absolute;left:1743;top:8736;width:465;height:150" coordorigin="1743,8736" coordsize="465,150" path="m2137,8853l2105,8853,2103,8859,2096,8862,2086,8864,2083,8865,2084,8867,2085,8870,2086,8873,2088,8881,2089,8884,2090,8885,2101,8882,2117,8880,2139,8877,2167,8875,2196,8875,2192,8871,2185,8865,2123,8865,2123,8864,2126,8862,2133,8856,2135,8854,2137,8853xe" filled="t" fillcolor="#000000" stroked="f">
                <v:path arrowok="t"/>
                <v:fill type="solid"/>
              </v:shape>
              <v:shape style="position:absolute;left:1743;top:8736;width:465;height:150" coordorigin="1743,8736" coordsize="465,150" path="m2174,8853l2153,8853,2147,8857,2146,8857,2152,8863,2147,8863,2140,8864,2132,8864,2128,8864,2125,8865,2185,8865,2183,8863,2179,8859,2176,8855,2174,8853xe" filled="t" fillcolor="#000000" stroked="f">
                <v:path arrowok="t"/>
                <v:fill type="solid"/>
              </v:shape>
              <v:shape style="position:absolute;left:1743;top:8736;width:465;height:150" coordorigin="1743,8736" coordsize="465,150" path="m2207,8837l2067,8837,2067,8853,2207,8853,2207,8837xe" filled="t" fillcolor="#000000" stroked="f">
                <v:path arrowok="t"/>
                <v:fill type="solid"/>
              </v:shape>
              <v:shape style="position:absolute;left:1743;top:8736;width:465;height:150" coordorigin="1743,8736" coordsize="465,150" path="m2121,8800l2101,8800,2101,8837,2121,8837,2121,8831,2175,8831,2175,8819,2121,8819,2121,8813,2174,8813,2174,8800,2121,8800,2121,8800xe" filled="t" fillcolor="#000000" stroked="f">
                <v:path arrowok="t"/>
                <v:fill type="solid"/>
              </v:shape>
              <v:shape style="position:absolute;left:1743;top:8736;width:465;height:150" coordorigin="1743,8736" coordsize="465,150" path="m2203,8753l2072,8753,2072,8769,2099,8778,2083,8789,2062,8798,2069,8803,2074,8808,2077,8813,2088,8808,2096,8804,2101,8800,2121,8800,2121,8793,2205,8793,2201,8789,2182,8781,2181,8780,2125,8780,2129,8777,2131,8773,2134,8769,2203,8769,2203,8753xe" filled="t" fillcolor="#000000" stroked="f">
                <v:path arrowok="t"/>
                <v:fill type="solid"/>
              </v:shape>
              <v:shape style="position:absolute;left:1743;top:8736;width:465;height:150" coordorigin="1743,8736" coordsize="465,150" path="m2205,8793l2166,8793,2174,8801,2185,8807,2199,8812,2203,8803,2208,8797,2205,8793xe" filled="t" fillcolor="#000000" stroked="f">
                <v:path arrowok="t"/>
                <v:fill type="solid"/>
              </v:shape>
              <v:shape style="position:absolute;left:1743;top:8736;width:465;height:150" coordorigin="1743,8736" coordsize="465,150" path="m2169,8769l2146,8769,2154,8780,2181,8780,2169,8769xe" filled="t" fillcolor="#000000" stroked="f">
                <v:path arrowok="t"/>
                <v:fill type="solid"/>
              </v:shape>
              <v:shape style="position:absolute;left:1743;top:8736;width:465;height:150" coordorigin="1743,8736" coordsize="465,150" path="m2124,8737l2123,8740,2122,8746,2120,8750,2119,8753,2143,8753,2144,8750,2146,8748,2149,8745,2150,8742,2148,8740,2139,8739,2124,8737xe" filled="t" fillcolor="#000000" stroked="f">
                <v:path arrowok="t"/>
                <v:fill type="solid"/>
              </v:shape>
            </v:group>
            <v:group style="position:absolute;left:1500;top:10561;width:624;height:149" coordorigin="1500,10561" coordsize="624,149">
              <v:shape style="position:absolute;left:1500;top:10561;width:624;height:149" coordorigin="1500,10561" coordsize="624,149" path="m1634,10682l1612,10682,1612,10688,1611,10689,1610,10689,1609,10690,1604,10690,1597,10690,1599,10694,1601,10701,1602,10709,1617,10709,1626,10707,1629,10705,1633,10703,1634,10699,1634,10694,1634,10682xe" filled="t" fillcolor="#000000" stroked="f">
                <v:path arrowok="t"/>
                <v:fill type="solid"/>
              </v:shape>
              <v:shape style="position:absolute;left:1500;top:10561;width:624;height:149" coordorigin="1500,10561" coordsize="624,149" path="m1634,10624l1542,10624,1542,10707,1562,10707,1562,10682,1634,10682,1634,10668,1562,10668,1562,10661,1634,10661,1634,10646,1562,10646,1562,10639,1634,10639,1634,10624xe" filled="t" fillcolor="#000000" stroked="f">
                <v:path arrowok="t"/>
                <v:fill type="solid"/>
              </v:shape>
              <v:shape style="position:absolute;left:1500;top:10561;width:624;height:149" coordorigin="1500,10561" coordsize="624,149" path="m1632,10576l1519,10576,1519,10641,1516,10663,1510,10681,1500,10697,1509,10699,1539,10631,1539,10617,1632,10617,1632,10602,1539,10602,1539,10592,1632,10592,1632,10576xe" filled="t" fillcolor="#000000" stroked="f">
                <v:path arrowok="t"/>
                <v:fill type="solid"/>
              </v:shape>
              <v:shape style="position:absolute;left:1500;top:10561;width:624;height:149" coordorigin="1500,10561" coordsize="624,149" path="m1634,10661l1612,10661,1612,10668,1634,10668,1634,10661xe" filled="t" fillcolor="#000000" stroked="f">
                <v:path arrowok="t"/>
                <v:fill type="solid"/>
              </v:shape>
              <v:shape style="position:absolute;left:1500;top:10561;width:624;height:149" coordorigin="1500,10561" coordsize="624,149" path="m1634,10639l1612,10639,1612,10646,1634,10646,1634,10639xe" filled="t" fillcolor="#000000" stroked="f">
                <v:path arrowok="t"/>
                <v:fill type="solid"/>
              </v:shape>
              <v:shape style="position:absolute;left:1500;top:10561;width:624;height:149" coordorigin="1500,10561" coordsize="624,149" path="m1632,10592l1611,10592,1611,10602,1632,10602,1632,10592xe" filled="t" fillcolor="#000000" stroked="f">
                <v:path arrowok="t"/>
                <v:fill type="solid"/>
              </v:shape>
              <v:shape style="position:absolute;left:1500;top:10561;width:624;height:149" coordorigin="1500,10561" coordsize="624,149" path="m1584,10561l1581,10561,1576,10561,1569,10562,1564,10562,1561,10562,1562,10566,1564,10571,1564,10574,1564,10576,1588,10576,1587,10567,1586,10562,1584,10561xe" filled="t" fillcolor="#000000" stroked="f">
                <v:path arrowok="t"/>
                <v:fill type="solid"/>
              </v:shape>
              <v:shape style="position:absolute;left:1500;top:10561;width:624;height:149" coordorigin="1500,10561" coordsize="624,149" path="m1708,10595l1689,10595,1689,10609,1708,10609,1708,10595xe" filled="t" fillcolor="#000000" stroked="f">
                <v:path arrowok="t"/>
                <v:fill type="solid"/>
              </v:shape>
              <v:shape style="position:absolute;left:1500;top:10561;width:624;height:149" coordorigin="1500,10561" coordsize="624,149" path="m1742,10595l1723,10595,1723,10609,1742,10609,1742,10595xe" filled="t" fillcolor="#000000" stroked="f">
                <v:path arrowok="t"/>
                <v:fill type="solid"/>
              </v:shape>
              <v:shape style="position:absolute;left:1500;top:10561;width:624;height:149" coordorigin="1500,10561" coordsize="624,149" path="m1775,10595l1756,10595,1756,10609,1775,10609,1775,10595xe" filled="t" fillcolor="#000000" stroked="f">
                <v:path arrowok="t"/>
                <v:fill type="solid"/>
              </v:shape>
              <v:shape style="position:absolute;left:1500;top:10561;width:624;height:149" coordorigin="1500,10561" coordsize="624,149" path="m1798,10578l1666,10578,1666,10595,1798,10595,1798,10578xe" filled="t" fillcolor="#000000" stroked="f">
                <v:path arrowok="t"/>
                <v:fill type="solid"/>
              </v:shape>
              <v:shape style="position:absolute;left:1500;top:10561;width:624;height:149" coordorigin="1500,10561" coordsize="624,149" path="m1707,10562l1690,10562,1690,10578,1708,10578,1708,10570,1708,10567,1709,10566,1709,10564,1710,10562,1707,10562xe" filled="t" fillcolor="#000000" stroked="f">
                <v:path arrowok="t"/>
                <v:fill type="solid"/>
              </v:shape>
              <v:shape style="position:absolute;left:1500;top:10561;width:624;height:149" coordorigin="1500,10561" coordsize="624,149" path="m1740,10562l1723,10562,1723,10578,1742,10578,1742,10570,1742,10567,1743,10566,1743,10564,1743,10563,1740,10562xe" filled="t" fillcolor="#000000" stroked="f">
                <v:path arrowok="t"/>
                <v:fill type="solid"/>
              </v:shape>
              <v:shape style="position:absolute;left:1500;top:10561;width:624;height:149" coordorigin="1500,10561" coordsize="624,149" path="m1774,10562l1756,10562,1756,10578,1775,10578,1775,10570,1776,10567,1776,10566,1777,10564,1778,10562,1774,10562xe" filled="t" fillcolor="#000000" stroked="f">
                <v:path arrowok="t"/>
                <v:fill type="solid"/>
              </v:shape>
              <v:shape style="position:absolute;left:1500;top:10561;width:624;height:149" coordorigin="1500,10561" coordsize="624,149" path="m1741,10661l1720,10661,1720,10709,1741,10709,1741,10661xe" filled="t" fillcolor="#000000" stroked="f">
                <v:path arrowok="t"/>
                <v:fill type="solid"/>
              </v:shape>
              <v:shape style="position:absolute;left:1500;top:10561;width:624;height:149" coordorigin="1500,10561" coordsize="624,149" path="m1782,10661l1761,10661,1761,10679,1760,10680,1759,10681,1758,10682,1755,10682,1749,10682,1752,10686,1754,10692,1755,10700,1755,10702,1767,10701,1774,10700,1778,10697,1781,10696,1783,10692,1782,10686,1782,10661xe" filled="t" fillcolor="#000000" stroked="f">
                <v:path arrowok="t"/>
                <v:fill type="solid"/>
              </v:shape>
              <v:shape style="position:absolute;left:1500;top:10561;width:624;height:149" coordorigin="1500,10561" coordsize="624,149" path="m1782,10644l1681,10644,1681,10697,1701,10697,1701,10661,1782,10661,1782,10644xe" filled="t" fillcolor="#000000" stroked="f">
                <v:path arrowok="t"/>
                <v:fill type="solid"/>
              </v:shape>
              <v:shape style="position:absolute;left:1500;top:10561;width:624;height:149" coordorigin="1500,10561" coordsize="624,149" path="m1738,10634l1732,10634,1720,10634,1720,10644,1741,10644,1741,10642,1741,10640,1742,10637,1742,10636,1741,10634,1738,10634xe" filled="t" fillcolor="#000000" stroked="f">
                <v:path arrowok="t"/>
                <v:fill type="solid"/>
              </v:shape>
              <v:shape style="position:absolute;left:1500;top:10561;width:624;height:149" coordorigin="1500,10561" coordsize="624,149" path="m1802,10612l1662,10612,1662,10643,1682,10643,1682,10630,1802,10630,1802,10612xe" filled="t" fillcolor="#000000" stroked="f">
                <v:path arrowok="t"/>
                <v:fill type="solid"/>
              </v:shape>
              <v:shape style="position:absolute;left:1500;top:10561;width:624;height:149" coordorigin="1500,10561" coordsize="624,149" path="m1802,10630l1780,10630,1780,10643,1802,10643,1802,10630xe" filled="t" fillcolor="#000000" stroked="f">
                <v:path arrowok="t"/>
                <v:fill type="solid"/>
              </v:shape>
              <v:shape style="position:absolute;left:1500;top:10561;width:624;height:149" coordorigin="1500,10561" coordsize="624,149" path="m1966,10691l1870,10691,1870,10703,1966,10703,1966,10691xe" filled="t" fillcolor="#000000" stroked="f">
                <v:path arrowok="t"/>
                <v:fill type="solid"/>
              </v:shape>
              <v:shape style="position:absolute;left:1500;top:10561;width:624;height:149" coordorigin="1500,10561" coordsize="624,149" path="m1857,10676l1837,10679,1820,10681,1820,10684,1821,10691,1824,10701,1824,10701,1828,10701,1848,10695,1859,10693,1870,10691,1966,10691,1966,10686,1904,10686,1904,10686,1877,10686,1877,10681,1877,10678,1857,10676xe" filled="t" fillcolor="#000000" stroked="f">
                <v:path arrowok="t"/>
                <v:fill type="solid"/>
              </v:shape>
              <v:shape style="position:absolute;left:1500;top:10561;width:624;height:149" coordorigin="1500,10561" coordsize="624,149" path="m1952,10662l1931,10662,1931,10686,1966,10686,1966,10686,1952,10686,1952,10662xe" filled="t" fillcolor="#000000" stroked="f">
                <v:path arrowok="t"/>
                <v:fill type="solid"/>
              </v:shape>
              <v:shape style="position:absolute;left:1500;top:10561;width:624;height:149" coordorigin="1500,10561" coordsize="624,149" path="m1952,10587l1931,10587,1931,10608,1885,10608,1885,10686,1904,10686,1904,10662,1952,10662,1952,10645,1904,10645,1904,10624,1952,10624,1952,10587xe" filled="t" fillcolor="#000000" stroked="f">
                <v:path arrowok="t"/>
                <v:fill type="solid"/>
              </v:shape>
              <v:shape style="position:absolute;left:1500;top:10561;width:624;height:149" coordorigin="1500,10561" coordsize="624,149" path="m1869,10626l1847,10626,1842,10635,1838,10640,1835,10643,1834,10644,1831,10645,1827,10646,1825,10647,1824,10647,1824,10647,1824,10652,1825,10658,1827,10667,1827,10667,1829,10667,1857,10662,1877,10661,1878,10659,1878,10656,1879,10652,1879,10646,1854,10646,1854,10646,1858,10640,1866,10630,1869,10626xe" filled="t" fillcolor="#000000" stroked="f">
                <v:path arrowok="t"/>
                <v:fill type="solid"/>
              </v:shape>
              <v:shape style="position:absolute;left:1500;top:10561;width:624;height:149" coordorigin="1500,10561" coordsize="624,149" path="m1879,10644l1871,10645,1863,10646,1879,10646,1879,10645,1879,10644xe" filled="t" fillcolor="#000000" stroked="f">
                <v:path arrowok="t"/>
                <v:fill type="solid"/>
              </v:shape>
              <v:shape style="position:absolute;left:1500;top:10561;width:624;height:149" coordorigin="1500,10561" coordsize="624,149" path="m1952,10624l1931,10624,1931,10645,1952,10645,1952,10624xe" filled="t" fillcolor="#000000" stroked="f">
                <v:path arrowok="t"/>
                <v:fill type="solid"/>
              </v:shape>
              <v:shape style="position:absolute;left:1500;top:10561;width:624;height:149" coordorigin="1500,10561" coordsize="624,149" path="m1845,10563l1845,10564,1844,10567,1841,10574,1839,10581,1837,10586,1835,10589,1831,10601,1826,10608,1821,10611,1820,10612,1820,10613,1821,10614,1821,10616,1823,10625,1825,10629,1825,10629,1833,10628,1840,10627,1847,10626,1869,10626,1871,10624,1872,10622,1877,10616,1881,10611,1882,10611,1851,10611,1845,10608,1854,10594,1868,10572,1866,10569,1858,10566,1845,10563xe" filled="t" fillcolor="#000000" stroked="f">
                <v:path arrowok="t"/>
                <v:fill type="solid"/>
              </v:shape>
              <v:shape style="position:absolute;left:1500;top:10561;width:624;height:149" coordorigin="1500,10561" coordsize="624,149" path="m1870,10592l1869,10592,1868,10593,1867,10595,1865,10598,1862,10603,1857,10610,1856,10610,1851,10611,1882,10611,1885,10608,1904,10608,1904,10602,1885,10602,1883,10601,1882,10601,1874,10595,1870,10592xe" filled="t" fillcolor="#000000" stroked="f">
                <v:path arrowok="t"/>
                <v:fill type="solid"/>
              </v:shape>
              <v:shape style="position:absolute;left:1500;top:10561;width:624;height:149" coordorigin="1500,10561" coordsize="624,149" path="m1952,10570l1885,10570,1885,10602,1904,10602,1904,10587,1952,10587,1952,10570xe" filled="t" fillcolor="#000000" stroked="f">
                <v:path arrowok="t"/>
                <v:fill type="solid"/>
              </v:shape>
              <v:shape style="position:absolute;left:1500;top:10561;width:624;height:149" coordorigin="1500,10561" coordsize="624,149" path="m1881,10600l1882,10601,1883,10601,1882,10600,1881,10600xe" filled="t" fillcolor="#000000" stroked="f">
                <v:path arrowok="t"/>
                <v:fill type="solid"/>
              </v:shape>
              <v:shape style="position:absolute;left:1500;top:10561;width:624;height:149" coordorigin="1500,10561" coordsize="624,149" path="m2085,10657l2066,10657,2066,10708,2085,10708,2085,10657xe" filled="t" fillcolor="#000000" stroked="f">
                <v:path arrowok="t"/>
                <v:fill type="solid"/>
              </v:shape>
              <v:shape style="position:absolute;left:1500;top:10561;width:624;height:149" coordorigin="1500,10561" coordsize="624,149" path="m2019,10637l1999,10637,1999,10706,2019,10706,2019,10637xe" filled="t" fillcolor="#000000" stroked="f">
                <v:path arrowok="t"/>
                <v:fill type="solid"/>
              </v:shape>
              <v:shape style="position:absolute;left:1500;top:10561;width:624;height:149" coordorigin="1500,10561" coordsize="624,149" path="m2124,10639l2024,10639,2024,10657,2124,10657,2124,10639xe" filled="t" fillcolor="#000000" stroked="f">
                <v:path arrowok="t"/>
                <v:fill type="solid"/>
              </v:shape>
              <v:shape style="position:absolute;left:1500;top:10561;width:624;height:149" coordorigin="1500,10561" coordsize="624,149" path="m2007,10562l2006,10564,2001,10587,1994,10606,1986,10623,1975,10637,1975,10638,1982,10643,1986,10647,1989,10650,1989,10650,1994,10645,1997,10641,1999,10637,2019,10637,2019,10601,2020,10597,2023,10588,2028,10575,2028,10575,2028,10573,2029,10571,2029,10571,2030,10569,2029,10568,2027,10567,2014,10564,2007,10562xe" filled="t" fillcolor="#000000" stroked="f">
                <v:path arrowok="t"/>
                <v:fill type="solid"/>
              </v:shape>
              <v:shape style="position:absolute;left:1500;top:10561;width:624;height:149" coordorigin="1500,10561" coordsize="624,149" path="m2085,10612l2066,10612,2066,10639,2085,10639,2085,10612xe" filled="t" fillcolor="#000000" stroked="f">
                <v:path arrowok="t"/>
                <v:fill type="solid"/>
              </v:shape>
              <v:shape style="position:absolute;left:1500;top:10561;width:624;height:149" coordorigin="1500,10561" coordsize="624,149" path="m2038,10575l2035,10591,2030,10611,2023,10628,2028,10629,2034,10631,2039,10634,2043,10629,2046,10621,2049,10612,2116,10612,2116,10595,2053,10595,2053,10594,2055,10588,2057,10582,2057,10580,2055,10579,2044,10576,2038,10575xe" filled="t" fillcolor="#000000" stroked="f">
                <v:path arrowok="t"/>
                <v:fill type="solid"/>
              </v:shape>
              <v:shape style="position:absolute;left:1500;top:10561;width:624;height:149" coordorigin="1500,10561" coordsize="624,149" path="m2083,10563l2065,10563,2065,10595,2085,10595,2085,10575,2086,10572,2087,10570,2088,10568,2088,10566,2087,10566,2088,10564,2083,10563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56.013702pt;margin-top:175.044418pt;width:24.9442pt;height:9.248312pt;mso-position-horizontal-relative:page;mso-position-vertical-relative:page;z-index:-650" coordorigin="3120,3501" coordsize="499,185">
            <v:group style="position:absolute;left:3194;top:3511;width:271;height:162" coordorigin="3194,3511" coordsize="271,162">
              <v:shape style="position:absolute;left:3194;top:3511;width:271;height:162" coordorigin="3194,3511" coordsize="271,162" path="m3201,3543l3194,3555,3198,3548,3201,3543xe" filled="t" fillcolor="#E96D1F" stroked="f">
                <v:path arrowok="t"/>
                <v:fill type="solid"/>
              </v:shape>
              <v:shape style="position:absolute;left:3194;top:3511;width:271;height:162" coordorigin="3194,3511" coordsize="271,162" path="m3206,3533l3201,3543,3204,3537,3206,3533xe" filled="t" fillcolor="#E96D1F" stroked="f">
                <v:path arrowok="t"/>
                <v:fill type="solid"/>
              </v:shape>
              <v:shape style="position:absolute;left:3194;top:3511;width:271;height:162" coordorigin="3194,3511" coordsize="271,162" path="m3209,3524l3206,3533,3207,3530,3209,3524xe" filled="t" fillcolor="#E96D1F" stroked="f">
                <v:path arrowok="t"/>
                <v:fill type="solid"/>
              </v:shape>
              <v:shape style="position:absolute;left:3194;top:3511;width:271;height:162" coordorigin="3194,3511" coordsize="271,162" path="m3213,3511l3213,3511,3209,3524,3211,3518,3213,3511xe" filled="t" fillcolor="#E96D1F" stroked="f">
                <v:path arrowok="t"/>
                <v:fill type="solid"/>
              </v:shape>
              <v:shape style="position:absolute;left:3194;top:3511;width:271;height:162" coordorigin="3194,3511" coordsize="271,162" path="m3215,3511l3213,3511,3215,3511xe" filled="t" fillcolor="#E96D1F" stroked="f">
                <v:path arrowok="t"/>
                <v:fill type="solid"/>
              </v:shape>
              <v:shape style="position:absolute;left:3194;top:3511;width:271;height:162" coordorigin="3194,3511" coordsize="271,162" path="m3368,3600l3360,3610,3360,3674,3362,3608,3368,3600xe" filled="t" fillcolor="#E96D1F" stroked="f">
                <v:path arrowok="t"/>
                <v:fill type="solid"/>
              </v:shape>
              <v:shape style="position:absolute;left:3194;top:3511;width:271;height:162" coordorigin="3194,3511" coordsize="271,162" path="m3376,3591l3368,3600,3375,3592,3376,3591xe" filled="t" fillcolor="#E96D1F" stroked="f">
                <v:path arrowok="t"/>
                <v:fill type="solid"/>
              </v:shape>
              <v:shape style="position:absolute;left:3194;top:3511;width:271;height:162" coordorigin="3194,3511" coordsize="271,162" path="m3381,3584l3376,3591,3377,3590,3381,3584xe" filled="t" fillcolor="#E96D1F" stroked="f">
                <v:path arrowok="t"/>
                <v:fill type="solid"/>
              </v:shape>
              <v:shape style="position:absolute;left:3194;top:3511;width:271;height:162" coordorigin="3194,3511" coordsize="271,162" path="m3466,3576l3385,3576,3381,3584,3385,3577,3466,3576xe" filled="t" fillcolor="#E96D1F" stroked="f">
                <v:path arrowok="t"/>
                <v:fill type="solid"/>
              </v:shape>
            </v:group>
            <v:group style="position:absolute;left:3130;top:3511;width:341;height:165" coordorigin="3130,3511" coordsize="341,165">
              <v:shape style="position:absolute;left:3130;top:3511;width:341;height:165" coordorigin="3130,3511" coordsize="341,165" path="m3288,3581l3201,3581,3201,3674,3223,3674,3223,3663,3295,3663,3295,3645,3223,3645,3223,3627,3288,3627,3288,3608,3223,3608,3223,3594,3288,3594,3288,3581xe" filled="t" fillcolor="#E96D1F" stroked="f">
                <v:path arrowok="t"/>
                <v:fill type="solid"/>
              </v:shape>
              <v:shape style="position:absolute;left:3130;top:3511;width:341;height:165" coordorigin="3130,3511" coordsize="341,165" path="m3137,3654l3141,3659,3142,3666,3142,3673,3156,3673,3165,3672,3169,3670,3173,3668,3175,3664,3175,3655,3150,3655,3137,3654xe" filled="t" fillcolor="#E96D1F" stroked="f">
                <v:path arrowok="t"/>
                <v:fill type="solid"/>
              </v:shape>
              <v:shape style="position:absolute;left:3130;top:3511;width:341;height:165" coordorigin="3130,3511" coordsize="341,165" path="m3175,3616l3154,3616,3154,3647,3156,3653,3150,3655,3175,3655,3175,3616xe" filled="t" fillcolor="#E96D1F" stroked="f">
                <v:path arrowok="t"/>
                <v:fill type="solid"/>
              </v:shape>
              <v:shape style="position:absolute;left:3130;top:3511;width:341;height:165" coordorigin="3130,3511" coordsize="341,165" path="m3264,3627l3242,3627,3242,3645,3264,3645,3264,3627xe" filled="t" fillcolor="#E96D1F" stroked="f">
                <v:path arrowok="t"/>
                <v:fill type="solid"/>
              </v:shape>
              <v:shape style="position:absolute;left:3130;top:3511;width:341;height:165" coordorigin="3130,3511" coordsize="341,165" path="m3175,3562l3154,3562,3154,3593,3139,3598,3131,3601,3130,3601,3131,3608,3133,3615,3136,3624,3136,3624,3138,3623,3142,3622,3151,3618,3154,3616,3175,3616,3175,3608,3184,3606,3191,3603,3195,3601,3195,3597,3194,3594,3194,3593,3194,3589,3196,3587,3175,3587,3175,3562xe" filled="t" fillcolor="#E96D1F" stroked="f">
                <v:path arrowok="t"/>
                <v:fill type="solid"/>
              </v:shape>
              <v:shape style="position:absolute;left:3130;top:3511;width:341;height:165" coordorigin="3130,3511" coordsize="341,165" path="m3264,3594l3242,3594,3242,3608,3264,3608,3264,3594xe" filled="t" fillcolor="#E96D1F" stroked="f">
                <v:path arrowok="t"/>
                <v:fill type="solid"/>
              </v:shape>
              <v:shape style="position:absolute;left:3130;top:3511;width:341;height:165" coordorigin="3130,3511" coordsize="341,165" path="m3194,3543l3132,3543,3132,3562,3189,3562,3187,3566,3183,3570,3177,3576,3182,3579,3184,3581,3186,3583,3184,3584,3181,3585,3175,3587,3196,3587,3201,3581,3288,3581,3288,3575,3223,3575,3223,3561,3291,3561,3291,3555,3194,3555,3194,3543xe" filled="t" fillcolor="#E96D1F" stroked="f">
                <v:path arrowok="t"/>
                <v:fill type="solid"/>
              </v:shape>
              <v:shape style="position:absolute;left:3130;top:3511;width:341;height:165" coordorigin="3130,3511" coordsize="341,165" path="m3291,3561l3242,3561,3242,3575,3264,3575,3264,3561,3291,3561,3291,3561xe" filled="t" fillcolor="#E96D1F" stroked="f">
                <v:path arrowok="t"/>
                <v:fill type="solid"/>
              </v:shape>
              <v:shape style="position:absolute;left:3130;top:3511;width:341;height:165" coordorigin="3130,3511" coordsize="341,165" path="m3213,3511l3211,3518,3204,3537,3194,3555,3291,3555,3291,3542,3227,3542,3228,3539,3231,3533,3234,3527,3236,3522,3238,3520,3239,3518,3222,3513,3213,3511xe" filled="t" fillcolor="#E96D1F" stroked="f">
                <v:path arrowok="t"/>
                <v:fill type="solid"/>
              </v:shape>
              <v:shape style="position:absolute;left:3130;top:3511;width:341;height:165" coordorigin="3130,3511" coordsize="341,165" path="m3174,3511l3154,3511,3154,3543,3175,3543,3175,3521,3176,3518,3177,3516,3177,3512,3176,3512,3174,3511xe" filled="t" fillcolor="#E96D1F" stroked="f">
                <v:path arrowok="t"/>
                <v:fill type="solid"/>
              </v:shape>
              <v:shape style="position:absolute;left:3130;top:3511;width:341;height:165" coordorigin="3130,3511" coordsize="341,165" path="m3261,3512l3260,3513,3259,3513,3257,3513,3244,3517,3241,3518,3243,3524,3245,3532,3248,3542,3255,3542,3257,3542,3259,3541,3262,3539,3265,3539,3268,3538,3269,3537,3268,3531,3265,3522,3261,3512xe" filled="t" fillcolor="#E96D1F" stroked="f">
                <v:path arrowok="t"/>
                <v:fill type="solid"/>
              </v:shape>
              <v:shape style="position:absolute;left:3130;top:3511;width:341;height:165" coordorigin="3130,3511" coordsize="341,165" path="m3433,3637l3409,3637,3409,3654,3407,3655,3390,3655,3395,3662,3397,3668,3401,3676,3426,3671,3433,3658,3433,3637xe" filled="t" fillcolor="#E96D1F" stroked="f">
                <v:path arrowok="t"/>
                <v:fill type="solid"/>
              </v:shape>
              <v:shape style="position:absolute;left:3130;top:3511;width:341;height:165" coordorigin="3130,3511" coordsize="341,165" path="m3361,3629l3337,3629,3337,3674,3360,3674,3361,3629xe" filled="t" fillcolor="#E96D1F" stroked="f">
                <v:path arrowok="t"/>
                <v:fill type="solid"/>
              </v:shape>
              <v:shape style="position:absolute;left:3130;top:3511;width:341;height:165" coordorigin="3130,3511" coordsize="341,165" path="m3338,3584l3338,3603,3328,3612,3317,3620,3305,3627,3312,3631,3318,3637,3321,3642,3328,3638,3333,3634,3337,3629,3361,3629,3362,3608,3377,3590,3380,3585,3354,3585,3338,3584xe" filled="t" fillcolor="#E96D1F" stroked="f">
                <v:path arrowok="t"/>
                <v:fill type="solid"/>
              </v:shape>
              <v:shape style="position:absolute;left:3130;top:3511;width:341;height:165" coordorigin="3130,3511" coordsize="341,165" path="m3471,3619l3368,3619,3368,3637,3471,3637,3471,3619xe" filled="t" fillcolor="#E96D1F" stroked="f">
                <v:path arrowok="t"/>
                <v:fill type="solid"/>
              </v:shape>
              <v:shape style="position:absolute;left:3130;top:3511;width:341;height:165" coordorigin="3130,3511" coordsize="341,165" path="m3456,3586l3381,3586,3381,3603,3420,3603,3417,3607,3413,3610,3408,3613,3408,3619,3432,3619,3432,3617,3434,3615,3446,3603,3453,3594,3456,3586xe" filled="t" fillcolor="#E96D1F" stroked="f">
                <v:path arrowok="t"/>
                <v:fill type="solid"/>
              </v:shape>
              <v:shape style="position:absolute;left:3130;top:3511;width:341;height:165" coordorigin="3130,3511" coordsize="341,165" path="m3385,3576l3362,3576,3360,3579,3357,3582,3354,3585,3380,3585,3385,3576xe" filled="t" fillcolor="#E96D1F" stroked="f">
                <v:path arrowok="t"/>
                <v:fill type="solid"/>
              </v:shape>
              <v:shape style="position:absolute;left:3130;top:3511;width:341;height:165" coordorigin="3130,3511" coordsize="341,165" path="m3466,3558l3312,3558,3312,3576,3466,3576,3466,3558xe" filled="t" fillcolor="#E96D1F" stroked="f">
                <v:path arrowok="t"/>
                <v:fill type="solid"/>
              </v:shape>
              <v:shape style="position:absolute;left:3130;top:3511;width:341;height:165" coordorigin="3130,3511" coordsize="341,165" path="m3377,3547l3376,3549,3374,3553,3373,3556,3371,3558,3395,3558,3397,3556,3398,3554,3399,3552,3399,3550,3389,3549,3382,3548,3377,3547xe" filled="t" fillcolor="#E96D1F" stroked="f">
                <v:path arrowok="t"/>
                <v:fill type="solid"/>
              </v:shape>
              <v:shape style="position:absolute;left:3130;top:3511;width:341;height:165" coordorigin="3130,3511" coordsize="341,165" path="m3369,3542l3347,3542,3347,3552,3369,3552,3369,3542xe" filled="t" fillcolor="#E96D1F" stroked="f">
                <v:path arrowok="t"/>
                <v:fill type="solid"/>
              </v:shape>
              <v:shape style="position:absolute;left:3130;top:3511;width:341;height:165" coordorigin="3130,3511" coordsize="341,165" path="m3431,3542l3409,3542,3409,3552,3431,3552,3431,3542xe" filled="t" fillcolor="#E96D1F" stroked="f">
                <v:path arrowok="t"/>
                <v:fill type="solid"/>
              </v:shape>
              <v:shape style="position:absolute;left:3130;top:3511;width:341;height:165" coordorigin="3130,3511" coordsize="341,165" path="m3469,3525l3309,3525,3309,3542,3469,3542,3469,3525xe" filled="t" fillcolor="#E96D1F" stroked="f">
                <v:path arrowok="t"/>
                <v:fill type="solid"/>
              </v:shape>
              <v:shape style="position:absolute;left:3130;top:3511;width:341;height:165" coordorigin="3130,3511" coordsize="341,165" path="m3365,3511l3347,3511,3347,3525,3369,3525,3369,3521,3369,3519,3370,3517,3371,3513,3371,3512,3365,3511xe" filled="t" fillcolor="#E96D1F" stroked="f">
                <v:path arrowok="t"/>
                <v:fill type="solid"/>
              </v:shape>
              <v:shape style="position:absolute;left:3130;top:3511;width:341;height:165" coordorigin="3130,3511" coordsize="341,165" path="m3427,3511l3409,3511,3409,3525,3431,3525,3431,3521,3432,3519,3433,3516,3433,3513,3433,3512,3427,3511xe" filled="t" fillcolor="#E96D1F" stroked="f">
                <v:path arrowok="t"/>
                <v:fill type="solid"/>
              </v:shape>
            </v:group>
            <v:group style="position:absolute;left:3523;top:3571;width:86;height:85" coordorigin="3523,3571" coordsize="86,85">
              <v:shape style="position:absolute;left:3523;top:3571;width:86;height:85" coordorigin="3523,3571" coordsize="86,85" path="m3603,3571l3529,3571,3523,3580,3523,3648,3529,3657,3603,3657,3609,3648,3609,3580,3603,3571xe" filled="t" fillcolor="#00496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84.729401pt;margin-top:178.53241pt;width:4.283pt;height:4.264pt;mso-position-horizontal-relative:page;mso-position-vertical-relative:page;z-index:-649" coordorigin="3695,3571" coordsize="86,85">
            <v:shape style="position:absolute;left:3695;top:3571;width:86;height:85" coordorigin="3695,3571" coordsize="86,85" path="m3774,3571l3701,3571,3695,3579,3695,3647,3701,3656,3774,3656,3780,3647,3780,3579,3774,3571xe" filled="t" fillcolor="#00496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93.203506pt;margin-top:178.490417pt;width:4.283pt;height:4.263pt;mso-position-horizontal-relative:page;mso-position-vertical-relative:page;z-index:-648" coordorigin="3864,3570" coordsize="86,85">
            <v:shape style="position:absolute;left:3864;top:3570;width:86;height:85" coordorigin="3864,3570" coordsize="86,85" path="m3944,3570l3870,3570,3864,3578,3864,3646,3870,3655,3944,3655,3950,3646,3950,3578,3944,3570xe" filled="t" fillcolor="#00496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6.145714pt;margin-top:552.260986pt;width:522.362888pt;height:132.709959pt;mso-position-horizontal-relative:page;mso-position-vertical-relative:page;z-index:-647" coordorigin="723,11045" coordsize="10447,2654">
            <v:group style="position:absolute;left:733;top:11488;width:10427;height:2201" coordorigin="733,11488" coordsize="10427,2201">
              <v:shape style="position:absolute;left:733;top:11488;width:10427;height:2201" coordorigin="733,11488" coordsize="10427,2201" path="m877,11488l808,11489,743,11518,733,11588,733,13553,733,13590,742,13657,803,13688,869,13689,11055,13689,11128,13681,11159,13620,11160,13584,11160,11588,11152,11520,11091,11490,877,11488xe" filled="t" fillcolor="#FBEACC" stroked="f">
                <v:path arrowok="t"/>
                <v:fill type="solid"/>
              </v:shape>
              <v:shape style="position:absolute;left:917;top:11638;width:1760;height:225" type="#_x0000_t75">
                <v:imagedata r:id="rId136" o:title=""/>
              </v:shape>
              <v:shape style="position:absolute;left:911;top:12123;width:8226;height:1163" type="#_x0000_t75">
                <v:imagedata r:id="rId137" o:title=""/>
              </v:shape>
              <v:shape style="position:absolute;left:9027;top:11406;width:751;height:82" type="#_x0000_t75">
                <v:imagedata r:id="rId138" o:title=""/>
              </v:shape>
              <v:shape style="position:absolute;left:9027;top:11488;width:751;height:505" type="#_x0000_t75">
                <v:imagedata r:id="rId139" o:title=""/>
              </v:shape>
              <v:shape style="position:absolute;left:9027;top:11993;width:494;height:506" type="#_x0000_t75">
                <v:imagedata r:id="rId140" o:title=""/>
              </v:shape>
              <v:shape style="position:absolute;left:9908;top:11045;width:1078;height:443" type="#_x0000_t75">
                <v:imagedata r:id="rId141" o:title=""/>
              </v:shape>
              <v:shape style="position:absolute;left:9908;top:11488;width:1078;height:946" type="#_x0000_t75">
                <v:imagedata r:id="rId142" o:title=""/>
              </v:shape>
              <v:shape style="position:absolute;left:10447;top:11960;width:540;height:474" type="#_x0000_t75">
                <v:imagedata r:id="rId143" o:title=""/>
              </v:shape>
              <v:shape style="position:absolute;left:9777;top:11829;width:167;height:608" type="#_x0000_t75">
                <v:imagedata r:id="rId144" o:title=""/>
              </v:shape>
              <v:shape style="position:absolute;left:9521;top:12435;width:845;height:608" type="#_x0000_t75">
                <v:imagedata r:id="rId145" o:title=""/>
              </v:shape>
              <v:shape style="position:absolute;left:9521;top:11829;width:256;height:669" type="#_x0000_t75">
                <v:imagedata r:id="rId146" o:title=""/>
              </v:shape>
              <v:shape style="position:absolute;left:9908;top:11829;width:457;height:605" type="#_x0000_t75">
                <v:imagedata r:id="rId147" o:title=""/>
              </v:shape>
            </v:group>
            <w10:wrap type="none"/>
          </v:group>
        </w:pict>
      </w:r>
      <w:r>
        <w:rPr/>
        <w:pict>
          <v:shape style="position:absolute;margin-left:156.594498pt;margin-top:132.428711pt;width:96.2503pt;height:10.462pt;mso-position-horizontal-relative:page;mso-position-vertical-relative:page;z-index:-646" type="#_x0000_t75">
            <v:imagedata r:id="rId148" o:title=""/>
          </v:shape>
        </w:pict>
      </w:r>
      <w:r>
        <w:rPr/>
        <w:pict>
          <v:shape style="position:absolute;margin-left:156.812927pt;margin-top:148.518112pt;width:61.531668pt;height:8.6245pt;mso-position-horizontal-relative:page;mso-position-vertical-relative:page;z-index:-645" type="#_x0000_t75">
            <v:imagedata r:id="rId149" o:title=""/>
          </v:shape>
        </w:pict>
      </w:r>
      <w:r>
        <w:rPr/>
        <w:pict>
          <v:shape style="position:absolute;margin-left:223.525925pt;margin-top:147.763611pt;width:98.565168pt;height:9.262pt;mso-position-horizontal-relative:page;mso-position-vertical-relative:page;z-index:-644" type="#_x0000_t75">
            <v:imagedata r:id="rId150" o:title=""/>
          </v:shape>
        </w:pict>
      </w:r>
      <w:r>
        <w:rPr/>
        <w:pict>
          <v:group style="position:absolute;margin-left:466.871887pt;margin-top:787.96759pt;width:73.1052pt;height:11.33pt;mso-position-horizontal-relative:page;mso-position-vertical-relative:page;z-index:-643" coordorigin="9337,15759" coordsize="1462,227">
            <v:group style="position:absolute;left:9347;top:15804;width:91;height:117" coordorigin="9347,15804" coordsize="91,117">
              <v:shape style="position:absolute;left:9347;top:15804;width:91;height:117" coordorigin="9347,15804" coordsize="91,117" path="m9403,15804l9383,15804,9347,15921,9361,15921,9372,15884,9427,15884,9424,15873,9375,15873,9392,15813,9405,15813,9403,15804xe" filled="t" fillcolor="#727074" stroked="f">
                <v:path arrowok="t"/>
                <v:fill type="solid"/>
              </v:shape>
              <v:shape style="position:absolute;left:9347;top:15804;width:91;height:117" coordorigin="9347,15804" coordsize="91,117" path="m9427,15884l9414,15884,9425,15921,9438,15921,9427,15884xe" filled="t" fillcolor="#727074" stroked="f">
                <v:path arrowok="t"/>
                <v:fill type="solid"/>
              </v:shape>
              <v:shape style="position:absolute;left:9347;top:15804;width:91;height:117" coordorigin="9347,15804" coordsize="91,117" path="m9405,15813l9394,15813,9411,15873,9424,15873,9405,15813xe" filled="t" fillcolor="#727074" stroked="f">
                <v:path arrowok="t"/>
                <v:fill type="solid"/>
              </v:shape>
            </v:group>
            <v:group style="position:absolute;left:10137;top:15803;width:89;height:121" coordorigin="10137,15803" coordsize="89,121">
              <v:shape style="position:absolute;left:10137;top:15803;width:89;height:121" coordorigin="10137,15803" coordsize="89,121" path="m10169,15803l10155,15812,10145,15828,10139,15851,10137,15884,10144,15903,10157,15916,10177,15923,10203,15924,10211,15916,10179,15916,10163,15909,10153,15891,10149,15861,10154,15834,10166,15818,10183,15813,10210,15813,10196,15805,10169,15803xe" filled="t" fillcolor="#727074" stroked="f">
                <v:path arrowok="t"/>
                <v:fill type="solid"/>
              </v:shape>
              <v:shape style="position:absolute;left:10137;top:15803;width:89;height:121" coordorigin="10137,15803" coordsize="89,121" path="m10226,15889l10212,15893,10202,15909,10179,15916,10211,15916,10218,15910,10226,15889xe" filled="t" fillcolor="#727074" stroked="f">
                <v:path arrowok="t"/>
                <v:fill type="solid"/>
              </v:shape>
              <v:shape style="position:absolute;left:10137;top:15803;width:89;height:121" coordorigin="10137,15803" coordsize="89,121" path="m10210,15813l10183,15813,10202,15821,10212,15841,10222,15830,10213,15815,10210,15813xe" filled="t" fillcolor="#727074" stroked="f">
                <v:path arrowok="t"/>
                <v:fill type="solid"/>
              </v:shape>
            </v:group>
            <v:group style="position:absolute;left:10240;top:15840;width:68;height:89" coordorigin="10240,15840" coordsize="68,89">
              <v:shape style="position:absolute;left:10240;top:15840;width:68;height:89" coordorigin="10240,15840" coordsize="68,89" path="m10257,15840l10245,15852,10240,15873,10240,15905,10252,15922,10272,15928,10282,15927,10297,15917,10297,15917,10266,15917,10253,15905,10248,15877,10256,15854,10272,15846,10291,15846,10284,15842,10257,15840xe" filled="t" fillcolor="#727074" stroked="f">
                <v:path arrowok="t"/>
                <v:fill type="solid"/>
              </v:shape>
              <v:shape style="position:absolute;left:10240;top:15840;width:68;height:89" coordorigin="10240,15840" coordsize="68,89" path="m10291,15846l10272,15846,10281,15848,10292,15862,10296,15892,10287,15911,10266,15917,10297,15917,10305,15898,10308,15869,10300,15852,10291,15846xe" filled="t" fillcolor="#727074" stroked="f">
                <v:path arrowok="t"/>
                <v:fill type="solid"/>
              </v:shape>
            </v:group>
            <v:group style="position:absolute;left:10326;top:15836;width:114;height:91" coordorigin="10326,15836" coordsize="114,91">
              <v:shape style="position:absolute;left:10326;top:15836;width:114;height:91" coordorigin="10326,15836" coordsize="114,91" path="m10338,15837l10326,15837,10326,15926,10338,15926,10338,15860,10345,15854,10349,15849,10338,15849,10338,15837xe" filled="t" fillcolor="#727074" stroked="f">
                <v:path arrowok="t"/>
                <v:fill type="solid"/>
              </v:shape>
              <v:shape style="position:absolute;left:10326;top:15836;width:114;height:91" coordorigin="10326,15836" coordsize="114,91" path="m10386,15846l10371,15846,10377,15851,10377,15926,10389,15926,10389,15860,10396,15854,10399,15850,10387,15850,10386,15846xe" filled="t" fillcolor="#727074" stroked="f">
                <v:path arrowok="t"/>
                <v:fill type="solid"/>
              </v:shape>
              <v:shape style="position:absolute;left:10326;top:15836;width:114;height:91" coordorigin="10326,15836" coordsize="114,91" path="m10440,15846l10422,15846,10428,15851,10428,15926,10440,15926,10440,15846xe" filled="t" fillcolor="#727074" stroked="f">
                <v:path arrowok="t"/>
                <v:fill type="solid"/>
              </v:shape>
              <v:shape style="position:absolute;left:10326;top:15836;width:114;height:91" coordorigin="10326,15836" coordsize="114,91" path="m10427,15836l10405,15836,10395,15841,10387,15850,10399,15850,10403,15846,10440,15846,10440,15841,10427,15836xe" filled="t" fillcolor="#727074" stroked="f">
                <v:path arrowok="t"/>
                <v:fill type="solid"/>
              </v:shape>
              <v:shape style="position:absolute;left:10326;top:15836;width:114;height:91" coordorigin="10326,15836" coordsize="114,91" path="m10376,15836l10356,15836,10346,15840,10339,15849,10338,15849,10349,15849,10352,15846,10386,15846,10384,15842,10376,15836xe" filled="t" fillcolor="#727074" stroked="f">
                <v:path arrowok="t"/>
                <v:fill type="solid"/>
              </v:shape>
            </v:group>
            <v:group style="position:absolute;left:10466;top:15836;width:67;height:124" coordorigin="10466,15836" coordsize="67,124">
              <v:shape style="position:absolute;left:10466;top:15836;width:67;height:124" coordorigin="10466,15836" coordsize="67,124" path="m10478,15837l10466,15837,10466,15959,10478,15959,10478,15918,10522,15918,10522,15918,10493,15918,10485,15913,10478,15905,10478,15858,10487,15850,10490,15848,10478,15848,10478,15837xe" filled="t" fillcolor="#727074" stroked="f">
                <v:path arrowok="t"/>
                <v:fill type="solid"/>
              </v:shape>
              <v:shape style="position:absolute;left:10466;top:15836;width:67;height:124" coordorigin="10466,15836" coordsize="67,124" path="m10522,15918l10478,15918,10479,15918,10486,15924,10494,15928,10504,15928,10516,15924,10522,15918xe" filled="t" fillcolor="#727074" stroked="f">
                <v:path arrowok="t"/>
                <v:fill type="solid"/>
              </v:shape>
              <v:shape style="position:absolute;left:10466;top:15836;width:67;height:124" coordorigin="10466,15836" coordsize="67,124" path="m10524,15846l10493,15846,10508,15848,10521,15860,10525,15888,10517,15911,10501,15918,10522,15918,10526,15913,10532,15891,10532,15855,10524,15846xe" filled="t" fillcolor="#727074" stroked="f">
                <v:path arrowok="t"/>
                <v:fill type="solid"/>
              </v:shape>
              <v:shape style="position:absolute;left:10466;top:15836;width:67;height:124" coordorigin="10466,15836" coordsize="67,124" path="m10502,15836l10493,15836,10483,15841,10478,15848,10490,15848,10493,15846,10524,15846,10518,15840,10502,15836xe" filled="t" fillcolor="#727074" stroked="f">
                <v:path arrowok="t"/>
                <v:fill type="solid"/>
              </v:shape>
            </v:group>
            <v:group style="position:absolute;left:10550;top:15836;width:69;height:92" coordorigin="10550,15836" coordsize="69,92">
              <v:shape style="position:absolute;left:10550;top:15836;width:69;height:92" coordorigin="10550,15836" coordsize="69,92" path="m10609,15846l10596,15846,10604,15851,10604,15863,10595,15869,10569,15877,10554,15888,10550,15904,10550,15920,10561,15928,10588,15928,10598,15921,10601,15918,10570,15918,10562,15912,10563,15897,10577,15886,10604,15878,10616,15878,10616,15861,10609,15846xe" filled="t" fillcolor="#727074" stroked="f">
                <v:path arrowok="t"/>
                <v:fill type="solid"/>
              </v:shape>
              <v:shape style="position:absolute;left:10550;top:15836;width:69;height:92" coordorigin="10550,15836" coordsize="69,92" path="m10616,15914l10604,15914,10606,15926,10618,15926,10617,15922,10616,15918,10616,15914xe" filled="t" fillcolor="#727074" stroked="f">
                <v:path arrowok="t"/>
                <v:fill type="solid"/>
              </v:shape>
              <v:shape style="position:absolute;left:10550;top:15836;width:69;height:92" coordorigin="10550,15836" coordsize="69,92" path="m10616,15878l10604,15878,10604,15903,10597,15911,10586,15918,10601,15918,10604,15914,10616,15914,10616,15878xe" filled="t" fillcolor="#727074" stroked="f">
                <v:path arrowok="t"/>
                <v:fill type="solid"/>
              </v:shape>
              <v:shape style="position:absolute;left:10550;top:15836;width:69;height:92" coordorigin="10550,15836" coordsize="69,92" path="m10586,15836l10569,15836,10558,15844,10552,15855,10563,15860,10565,15854,10572,15846,10609,15846,10606,15842,10586,15836xe" filled="t" fillcolor="#727074" stroked="f">
                <v:path arrowok="t"/>
                <v:fill type="solid"/>
              </v:shape>
            </v:group>
            <v:group style="position:absolute;left:10640;top:15836;width:65;height:91" coordorigin="10640,15836" coordsize="65,91">
              <v:shape style="position:absolute;left:10640;top:15836;width:65;height:91" coordorigin="10640,15836" coordsize="65,91" path="m10652,15837l10640,15837,10640,15926,10652,15926,10652,15860,10658,15854,10664,15849,10652,15849,10652,15837xe" filled="t" fillcolor="#727074" stroked="f">
                <v:path arrowok="t"/>
                <v:fill type="solid"/>
              </v:shape>
              <v:shape style="position:absolute;left:10640;top:15836;width:65;height:91" coordorigin="10640,15836" coordsize="65,91" path="m10704,15846l10687,15846,10692,15850,10692,15926,10704,15926,10704,15846xe" filled="t" fillcolor="#727074" stroked="f">
                <v:path arrowok="t"/>
                <v:fill type="solid"/>
              </v:shape>
              <v:shape style="position:absolute;left:10640;top:15836;width:65;height:91" coordorigin="10640,15836" coordsize="65,91" path="m10692,15836l10669,15836,10659,15842,10652,15849,10664,15849,10668,15846,10704,15846,10704,15843,10692,15836xe" filled="t" fillcolor="#727074" stroked="f">
                <v:path arrowok="t"/>
                <v:fill type="solid"/>
              </v:shape>
            </v:group>
            <v:group style="position:absolute;left:10718;top:15837;width:71;height:122" coordorigin="10718,15837" coordsize="71,122">
              <v:shape style="position:absolute;left:10718;top:15837;width:71;height:122" coordorigin="10718,15837" coordsize="71,122" path="m10719,15948l10719,15958,10722,15959,10724,15959,10740,15959,10752,15954,10754,15949,10723,15949,10721,15948,10719,15948xe" filled="t" fillcolor="#727074" stroked="f">
                <v:path arrowok="t"/>
                <v:fill type="solid"/>
              </v:shape>
              <v:shape style="position:absolute;left:10718;top:15837;width:71;height:122" coordorigin="10718,15837" coordsize="71,122" path="m10731,15837l10718,15837,10749,15927,10745,15947,10734,15949,10754,15949,10758,15934,10768,15905,10755,15905,10731,15837xe" filled="t" fillcolor="#727074" stroked="f">
                <v:path arrowok="t"/>
                <v:fill type="solid"/>
              </v:shape>
              <v:shape style="position:absolute;left:10718;top:15837;width:71;height:122" coordorigin="10718,15837" coordsize="71,122" path="m10790,15837l10777,15837,10756,15905,10768,15905,10790,15837xe" filled="t" fillcolor="#727074" stroked="f">
                <v:path arrowok="t"/>
                <v:fill type="solid"/>
              </v:shape>
            </v:group>
            <v:group style="position:absolute;left:9500;top:15769;width:584;height:207" coordorigin="9500,15769" coordsize="584,207">
              <v:shape style="position:absolute;left:9500;top:15769;width:584;height:207" coordorigin="9500,15769" coordsize="584,207" path="m9990,15769l9500,15769,9500,15849,9561,15849,9561,15895,9500,15895,9500,15976,9990,15976,9996,15975,10010,15972,10028,15965,10032,15963,9513,15963,9513,15908,9574,15908,9574,15836,9513,15836,9513,15782,10031,15782,10027,15779,10009,15773,9995,15770,9990,15769xe" filled="t" fillcolor="#727074" stroked="f">
                <v:path arrowok="t"/>
                <v:fill type="solid"/>
              </v:shape>
              <v:shape style="position:absolute;left:9500;top:15769;width:584;height:207" coordorigin="9500,15769" coordsize="584,207" path="m10031,15782l9989,15782,9997,15783,10012,15787,10064,15834,10071,15873,10066,15908,10013,15958,9513,15963,10032,15963,10048,15954,10066,15935,10079,15908,10084,15872,10078,15836,10065,15810,10047,15791,10031,15782xe" filled="t" fillcolor="#727074" stroked="f">
                <v:path arrowok="t"/>
                <v:fill type="solid"/>
              </v:shape>
            </v:group>
            <v:group style="position:absolute;left:9780;top:15828;width:84;height:90" coordorigin="9780,15828" coordsize="84,90">
              <v:shape style="position:absolute;left:9780;top:15828;width:84;height:90" coordorigin="9780,15828" coordsize="84,90" path="m9813,15828l9780,15828,9802,15918,9842,15918,9849,15889,9822,15889,9813,15828xe" filled="t" fillcolor="#727074" stroked="f">
                <v:path arrowok="t"/>
                <v:fill type="solid"/>
              </v:shape>
              <v:shape style="position:absolute;left:9780;top:15828;width:84;height:90" coordorigin="9780,15828" coordsize="84,90" path="m9864,15828l9831,15828,9822,15889,9849,15889,9864,15828xe" filled="t" fillcolor="#727074" stroked="f">
                <v:path arrowok="t"/>
                <v:fill type="solid"/>
              </v:shape>
            </v:group>
            <v:group style="position:absolute;left:9867;top:15828;width:59;height:90" coordorigin="9867,15828" coordsize="59,90">
              <v:shape style="position:absolute;left:9867;top:15828;width:59;height:90" coordorigin="9867,15828" coordsize="59,90" path="m9926,15828l9867,15828,9867,15918,9926,15918,9926,15896,9899,15896,9899,15882,9926,15882,9926,15862,9899,15862,9899,15849,9926,15849,9926,15828xe" filled="t" fillcolor="#727074" stroked="f">
                <v:path arrowok="t"/>
                <v:fill type="solid"/>
              </v:shape>
            </v:group>
            <v:group style="position:absolute;left:9625;top:15828;width:385;height:92" coordorigin="9625,15828" coordsize="385,92">
              <v:shape style="position:absolute;left:9625;top:15828;width:385;height:92" coordorigin="9625,15828" coordsize="385,92" path="m10003,15828l9933,15828,9933,15918,9965,15918,9965,15883,10008,15883,10008,15878,10002,15873,9995,15872,9995,15872,10006,15871,10008,15866,9966,15866,9966,15844,10009,15844,10009,15835,10003,15828xe" filled="t" fillcolor="#727074" stroked="f">
                <v:path arrowok="t"/>
                <v:fill type="solid"/>
              </v:shape>
              <v:shape style="position:absolute;left:9625;top:15828;width:385;height:92" coordorigin="9625,15828" coordsize="385,92" path="m10008,15883l9977,15883,9977,15918,10010,15918,10010,15917,10008,15917,10008,15883xe" filled="t" fillcolor="#727074" stroked="f">
                <v:path arrowok="t"/>
                <v:fill type="solid"/>
              </v:shape>
              <v:shape style="position:absolute;left:9625;top:15828;width:385;height:92" coordorigin="9625,15828" coordsize="385,92" path="m10009,15844l9966,15844,9977,15844,9978,15866,10008,15866,10009,15864,10009,15844xe" filled="t" fillcolor="#727074" stroked="f">
                <v:path arrowok="t"/>
                <v:fill type="solid"/>
              </v:shape>
              <v:shape style="position:absolute;left:9625;top:15828;width:385;height:92" coordorigin="9625,15828" coordsize="385,92" path="m9743,15826l9719,15830,9707,15843,9704,15871,9707,15900,9717,15915,9740,15920,9766,15916,9778,15904,9779,15901,9737,15901,9737,15844,9777,15844,9771,15832,9751,15826,9743,15826xe" filled="t" fillcolor="#727074" stroked="f">
                <v:path arrowok="t"/>
                <v:fill type="solid"/>
              </v:shape>
              <v:shape style="position:absolute;left:9625;top:15828;width:385;height:92" coordorigin="9625,15828" coordsize="385,92" path="m9777,15844l9750,15844,9750,15901,9779,15901,9782,15879,9780,15848,9777,15844xe" filled="t" fillcolor="#727074" stroked="f">
                <v:path arrowok="t"/>
                <v:fill type="solid"/>
              </v:shape>
              <v:shape style="position:absolute;left:9625;top:15828;width:385;height:92" coordorigin="9625,15828" coordsize="385,92" path="m9692,15828l9625,15828,9625,15918,9673,15918,9695,15910,9697,15901,9655,15901,9655,15844,9698,15844,9692,15828xe" filled="t" fillcolor="#727074" stroked="f">
                <v:path arrowok="t"/>
                <v:fill type="solid"/>
              </v:shape>
              <v:shape style="position:absolute;left:9625;top:15828;width:385;height:92" coordorigin="9625,15828" coordsize="385,92" path="m9698,15844l9668,15844,9668,15901,9697,15901,9700,15888,9700,15856,9700,15847,9698,15844xe" filled="t" fillcolor="#727074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80.885315pt;margin-top:705.50592pt;width:43.383pt;height:40.884pt;mso-position-horizontal-relative:page;mso-position-vertical-relative:page;z-index:-642" coordorigin="9618,14110" coordsize="868,818">
            <v:group style="position:absolute;left:9628;top:14120;width:798;height:798" coordorigin="9628,14120" coordsize="798,798">
              <v:shape style="position:absolute;left:9628;top:14120;width:798;height:798" coordorigin="9628,14120" coordsize="798,798" path="m10026,14120l9962,14125,9900,14140,9843,14165,9791,14197,9744,14237,9705,14283,9672,14336,9648,14393,9633,14454,9628,14519,9629,14552,9639,14615,9659,14674,9688,14729,9724,14779,9767,14822,9817,14858,9871,14887,9931,14906,9994,14916,10027,14918,10059,14916,10122,14906,10182,14886,10237,14858,10286,14822,10329,14778,10366,14729,10394,14674,10414,14615,10424,14552,10425,14519,10424,14486,10414,14423,10394,14364,10366,14309,10329,14259,10286,14216,10237,14180,10182,14151,10122,14132,10059,14121,10026,14120xe" filled="t" fillcolor="#E96D1F" stroked="f">
                <v:path arrowok="t"/>
                <v:fill type="solid"/>
              </v:shape>
            </v:group>
            <v:group style="position:absolute;left:10043;top:14409;width:292;height:303" coordorigin="10043,14409" coordsize="292,303">
              <v:shape style="position:absolute;left:10043;top:14409;width:292;height:303" coordorigin="10043,14409" coordsize="292,303" path="m10238,14409l10146,14409,10124,14412,10068,14445,10044,14506,10043,14610,10046,14632,10079,14688,10140,14712,10232,14713,10255,14710,10310,14677,10332,14632,10169,14632,10147,14627,10131,14613,10122,14594,10121,14538,10126,14516,10140,14500,10159,14491,10234,14490,10243,14486,10249,14479,10249,14419,10238,14409xe" filled="t" fillcolor="#FFFFFF" stroked="f">
                <v:path arrowok="t"/>
                <v:fill type="solid"/>
              </v:shape>
              <v:shape style="position:absolute;left:10043;top:14409;width:292;height:303" coordorigin="10043,14409" coordsize="292,303" path="m10325,14489l10260,14489,10250,14500,10250,14584,10245,14605,10231,14622,10211,14631,10169,14632,10332,14632,10335,14616,10335,14538,10335,14500,10325,14489xe" filled="t" fillcolor="#FFFFFF" stroked="f">
                <v:path arrowok="t"/>
                <v:fill type="solid"/>
              </v:shape>
            </v:group>
            <v:group style="position:absolute;left:9726;top:14283;width:292;height:429" coordorigin="9726,14283" coordsize="292,429">
              <v:shape style="position:absolute;left:9726;top:14283;width:292;height:429" coordorigin="9726,14283" coordsize="292,429" path="m9904,14409l9829,14409,9806,14412,9751,14445,9726,14506,9726,14610,9728,14632,9759,14688,9821,14712,9922,14713,9943,14710,9995,14674,10015,14632,9852,14632,9830,14627,9813,14613,9804,14593,9803,14538,9808,14516,9822,14500,9842,14491,9899,14490,9908,14486,9915,14479,9915,14419,9904,14409xe" filled="t" fillcolor="#FFFFFF" stroked="f">
                <v:path arrowok="t"/>
                <v:fill type="solid"/>
              </v:shape>
              <v:shape style="position:absolute;left:9726;top:14283;width:292;height:429" coordorigin="9726,14283" coordsize="292,429" path="m10008,14283l9943,14283,9933,14295,9933,14584,9928,14605,9914,14622,9894,14631,9852,14632,10015,14632,10018,14610,10018,14295,10008,14283xe" filled="t" fillcolor="#FFFFFF" stroked="f">
                <v:path arrowok="t"/>
                <v:fill type="solid"/>
              </v:shape>
            </v:group>
            <v:group style="position:absolute;left:10363;top:14172;width:112;height:53" coordorigin="10363,14172" coordsize="112,53">
              <v:shape style="position:absolute;left:10363;top:14172;width:112;height:53" coordorigin="10363,14172" coordsize="112,53" path="m10430,14172l10415,14172,10411,14225,10421,14225,10423,14194,10423,14185,10423,14179,10433,14179,10430,14172xe" filled="t" fillcolor="#E96D1F" stroked="f">
                <v:path arrowok="t"/>
                <v:fill type="solid"/>
              </v:shape>
              <v:shape style="position:absolute;left:10363;top:14172;width:112;height:53" coordorigin="10363,14172" coordsize="112,53" path="m10472,14179l10463,14179,10463,14184,10463,14194,10465,14225,10475,14225,10472,14179xe" filled="t" fillcolor="#E96D1F" stroked="f">
                <v:path arrowok="t"/>
                <v:fill type="solid"/>
              </v:shape>
              <v:shape style="position:absolute;left:10363;top:14172;width:112;height:53" coordorigin="10363,14172" coordsize="112,53" path="m10433,14179l10424,14179,10427,14190,10428,14194,10437,14225,10448,14225,10452,14212,10443,14212,10441,14202,10440,14198,10433,14179xe" filled="t" fillcolor="#E96D1F" stroked="f">
                <v:path arrowok="t"/>
                <v:fill type="solid"/>
              </v:shape>
              <v:shape style="position:absolute;left:10363;top:14172;width:112;height:53" coordorigin="10363,14172" coordsize="112,53" path="m10471,14172l10456,14172,10447,14199,10446,14202,10445,14207,10443,14212,10452,14212,10459,14190,10461,14184,10462,14179,10472,14179,10471,14172xe" filled="t" fillcolor="#E96D1F" stroked="f">
                <v:path arrowok="t"/>
                <v:fill type="solid"/>
              </v:shape>
              <v:shape style="position:absolute;left:10363;top:14172;width:112;height:53" coordorigin="10363,14172" coordsize="112,53" path="m10391,14181l10380,14181,10380,14225,10391,14225,10391,14181xe" filled="t" fillcolor="#E96D1F" stroked="f">
                <v:path arrowok="t"/>
                <v:fill type="solid"/>
              </v:shape>
              <v:shape style="position:absolute;left:10363;top:14172;width:112;height:53" coordorigin="10363,14172" coordsize="112,53" path="m10408,14172l10363,14172,10363,14181,10408,14181,10408,14172xe" filled="t" fillcolor="#E96D1F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41.31015pt;margin-top:750.779541pt;width:119.586849pt;height:29.0102pt;mso-position-horizontal-relative:page;mso-position-vertical-relative:page;z-index:-641" coordorigin="8826,15016" coordsize="2392,580">
            <v:shape style="position:absolute;left:8826;top:15021;width:2311;height:575" type="#_x0000_t75">
              <v:imagedata r:id="rId151" o:title=""/>
            </v:shape>
            <v:group style="position:absolute;left:11203;top:15031;width:2;height:299" coordorigin="11203,15031" coordsize="2,299">
              <v:shape style="position:absolute;left:11203;top:15031;width:2;height:299" coordorigin="11203,15031" coordsize="0,299" path="m11203,15031l11203,15330e" filled="f" stroked="t" strokeweight="1.511pt" strokecolor="#717074">
                <v:path arrowok="t"/>
              </v:shape>
            </v:group>
            <w10:wrap type="none"/>
          </v:group>
        </w:pict>
      </w:r>
      <w:r>
        <w:rPr/>
        <w:pict>
          <v:shape style="position:absolute;margin-left:95.628502pt;margin-top:790.020325pt;width:253.0041pt;height:7.699pt;mso-position-horizontal-relative:page;mso-position-vertical-relative:page;z-index:-640" type="#_x0000_t75">
            <v:imagedata r:id="rId152" o:title=""/>
          </v:shape>
        </w:pict>
      </w:r>
      <w:r>
        <w:rPr/>
        <w:pict>
          <v:shape style="position:absolute;margin-left:95.002098pt;margin-top:772.017517pt;width:238.2307pt;height:13.137pt;mso-position-horizontal-relative:page;mso-position-vertical-relative:page;z-index:-639" type="#_x0000_t75">
            <v:imagedata r:id="rId153" o:title=""/>
          </v:shape>
        </w:pict>
      </w:r>
      <w:r>
        <w:rPr/>
        <w:pict>
          <v:group style="position:absolute;margin-left:33.716pt;margin-top:773.642029pt;width:52.526pt;height:23.598pt;mso-position-horizontal-relative:page;mso-position-vertical-relative:page;z-index:-638" coordorigin="674,15473" coordsize="1051,472">
            <v:group style="position:absolute;left:681;top:15939;width:1035;height:2" coordorigin="681,15939" coordsize="1035,2">
              <v:shape style="position:absolute;left:681;top:15939;width:1035;height:2" coordorigin="681,15939" coordsize="1035,0" path="m681,15939l1716,15939e" filled="f" stroked="t" strokeweight=".6pt" strokecolor="#000000">
                <v:path arrowok="t"/>
              </v:shape>
            </v:group>
            <v:group style="position:absolute;left:687;top:15496;width:2;height:438" coordorigin="687,15496" coordsize="2,438">
              <v:shape style="position:absolute;left:687;top:15496;width:2;height:438" coordorigin="687,15496" coordsize="0,438" path="m687,15496l687,15934e" filled="f" stroked="t" strokeweight=".651pt" strokecolor="#000000">
                <v:path arrowok="t"/>
              </v:shape>
            </v:group>
            <v:group style="position:absolute;left:681;top:15490;width:1035;height:2" coordorigin="681,15490" coordsize="1035,2">
              <v:shape style="position:absolute;left:681;top:15490;width:1035;height:2" coordorigin="681,15490" coordsize="1035,0" path="m681,15490l1716,15490e" filled="f" stroked="t" strokeweight=".7pt" strokecolor="#000000">
                <v:path arrowok="t"/>
              </v:shape>
            </v:group>
            <v:group style="position:absolute;left:1711;top:15496;width:2;height:438" coordorigin="1711,15496" coordsize="2,438">
              <v:shape style="position:absolute;left:1711;top:15496;width:2;height:438" coordorigin="1711,15496" coordsize="0,438" path="m1711,15496l1711,15934e" filled="f" stroked="t" strokeweight=".652pt" strokecolor="#000000">
                <v:path arrowok="t"/>
              </v:shape>
            </v:group>
            <v:group style="position:absolute;left:724;top:15760;width:105;height:141" coordorigin="724,15760" coordsize="105,141">
              <v:shape style="position:absolute;left:724;top:15760;width:105;height:141" coordorigin="724,15760" coordsize="105,141" path="m775,15760l726,15815,724,15846,730,15870,742,15887,759,15897,781,15901,802,15896,818,15884,823,15876,766,15876,756,15864,752,15842,752,15807,761,15788,777,15782,819,15782,815,15775,799,15764,775,15760xe" filled="t" fillcolor="#000000" stroked="f">
                <v:path arrowok="t"/>
                <v:fill type="solid"/>
              </v:shape>
              <v:shape style="position:absolute;left:724;top:15760;width:105;height:141" coordorigin="724,15760" coordsize="105,141" path="m802,15864l789,15875,766,15876,823,15876,829,15865,802,15864xe" filled="t" fillcolor="#000000" stroked="f">
                <v:path arrowok="t"/>
                <v:fill type="solid"/>
              </v:shape>
              <v:shape style="position:absolute;left:724;top:15760;width:105;height:141" coordorigin="724,15760" coordsize="105,141" path="m819,15782l790,15782,798,15790,802,15802,825,15794,819,15782xe" filled="t" fillcolor="#000000" stroked="f">
                <v:path arrowok="t"/>
                <v:fill type="solid"/>
              </v:shape>
            </v:group>
            <v:group style="position:absolute;left:851;top:15762;width:93;height:137" coordorigin="851,15762" coordsize="93,137">
              <v:shape style="position:absolute;left:851;top:15762;width:93;height:137" coordorigin="851,15762" coordsize="93,137" path="m942,15762l851,15762,851,15899,944,15899,944,15877,877,15877,877,15839,924,15839,924,15817,877,15817,877,15784,942,15784,942,15762xe" filled="t" fillcolor="#000000" stroked="f">
                <v:path arrowok="t"/>
                <v:fill type="solid"/>
              </v:shape>
            </v:group>
            <v:group style="position:absolute;left:968;top:15762;width:104;height:137" coordorigin="968,15762" coordsize="104,137">
              <v:shape style="position:absolute;left:968;top:15762;width:104;height:137" coordorigin="968,15762" coordsize="104,137" path="m1023,15762l968,15762,968,15899,994,15899,994,15843,1047,15843,1044,15837,1056,15828,1059,15822,994,15822,994,15783,1062,15783,1062,15782,1048,15768,1023,15762xe" filled="t" fillcolor="#000000" stroked="f">
                <v:path arrowok="t"/>
                <v:fill type="solid"/>
              </v:shape>
              <v:shape style="position:absolute;left:968;top:15762;width:104;height:137" coordorigin="968,15762" coordsize="104,137" path="m1047,15843l1017,15843,1043,15899,1072,15899,1047,15843xe" filled="t" fillcolor="#000000" stroked="f">
                <v:path arrowok="t"/>
                <v:fill type="solid"/>
              </v:shape>
              <v:shape style="position:absolute;left:968;top:15762;width:104;height:137" coordorigin="968,15762" coordsize="104,137" path="m1062,15783l1032,15783,1040,15790,1040,15816,1034,15822,1059,15822,1063,15811,1062,15783xe" filled="t" fillcolor="#000000" stroked="f">
                <v:path arrowok="t"/>
                <v:fill type="solid"/>
              </v:shape>
            </v:group>
            <v:group style="position:absolute;left:1082;top:15762;width:62;height:137" coordorigin="1082,15762" coordsize="62,137">
              <v:shape style="position:absolute;left:1082;top:15762;width:62;height:137" coordorigin="1082,15762" coordsize="62,137" path="m1144,15784l1118,15784,1118,15899,1144,15899,1144,15784xe" filled="t" fillcolor="#000000" stroked="f">
                <v:path arrowok="t"/>
                <v:fill type="solid"/>
              </v:shape>
              <v:shape style="position:absolute;left:1082;top:15762;width:62;height:137" coordorigin="1082,15762" coordsize="62,137" path="m1180,15762l1082,15762,1082,15784,1180,15784,1180,15762xe" filled="t" fillcolor="#000000" stroked="f">
                <v:path arrowok="t"/>
                <v:fill type="solid"/>
              </v:shape>
            </v:group>
            <v:group style="position:absolute;left:1217;top:15762;width:2;height:137" coordorigin="1217,15762" coordsize="2,137">
              <v:shape style="position:absolute;left:1217;top:15762;width:2;height:137" coordorigin="1217,15762" coordsize="0,137" path="m1217,15762l1217,15899e" filled="f" stroked="t" strokeweight="1.41pt" strokecolor="#000000">
                <v:path arrowok="t"/>
              </v:shape>
            </v:group>
            <v:group style="position:absolute;left:1266;top:15762;width:87;height:137" coordorigin="1266,15762" coordsize="87,137">
              <v:shape style="position:absolute;left:1266;top:15762;width:87;height:137" coordorigin="1266,15762" coordsize="87,137" path="m1353,15762l1266,15762,1266,15899,1292,15899,1292,15839,1338,15839,1338,15817,1292,15817,1292,15784,1353,15784,1353,15762xe" filled="t" fillcolor="#000000" stroked="f">
                <v:path arrowok="t"/>
                <v:fill type="solid"/>
              </v:shape>
            </v:group>
            <v:group style="position:absolute;left:1390;top:15762;width:2;height:137" coordorigin="1390,15762" coordsize="2,137">
              <v:shape style="position:absolute;left:1390;top:15762;width:2;height:137" coordorigin="1390,15762" coordsize="0,137" path="m1390,15762l1390,15899e" filled="f" stroked="t" strokeweight="1.41pt" strokecolor="#000000">
                <v:path arrowok="t"/>
              </v:shape>
            </v:group>
            <v:group style="position:absolute;left:1440;top:15762;width:93;height:137" coordorigin="1440,15762" coordsize="93,137">
              <v:shape style="position:absolute;left:1440;top:15762;width:93;height:137" coordorigin="1440,15762" coordsize="93,137" path="m1530,15762l1440,15762,1440,15899,1532,15899,1532,15877,1466,15877,1466,15839,1513,15839,1513,15817,1466,15817,1466,15784,1530,15784,1530,15762xe" filled="t" fillcolor="#000000" stroked="f">
                <v:path arrowok="t"/>
                <v:fill type="solid"/>
              </v:shape>
            </v:group>
            <v:group style="position:absolute;left:1556;top:15762;width:106;height:137" coordorigin="1556,15762" coordsize="106,137">
              <v:shape style="position:absolute;left:1556;top:15762;width:106;height:137" coordorigin="1556,15762" coordsize="106,137" path="m1602,15762l1556,15762,1556,15899,1608,15899,1626,15895,1642,15886,1647,15877,1583,15877,1583,15784,1650,15784,1642,15774,1624,15765,1602,15762xe" filled="t" fillcolor="#000000" stroked="f">
                <v:path arrowok="t"/>
                <v:fill type="solid"/>
              </v:shape>
              <v:shape style="position:absolute;left:1556;top:15762;width:106;height:137" coordorigin="1556,15762" coordsize="106,137" path="m1650,15784l1583,15784,1618,15788,1629,15801,1634,15823,1634,15853,1623,15870,1600,15877,1647,15877,1653,15869,1660,15846,1662,15813,1655,15790,1650,15784xe" filled="t" fillcolor="#000000" stroked="f">
                <v:path arrowok="t"/>
                <v:fill type="solid"/>
              </v:shape>
            </v:group>
            <v:group style="position:absolute;left:687;top:15483;width:1028;height:240" coordorigin="687,15483" coordsize="1028,240">
              <v:shape style="position:absolute;left:687;top:15483;width:1028;height:240" coordorigin="687,15483" coordsize="1028,240" path="m1715,15723l687,15723,687,15483,1715,15483,1715,15723xe" filled="t" fillcolor="#000000" stroked="f">
                <v:path arrowok="t"/>
                <v:fill type="solid"/>
              </v:shape>
            </v:group>
            <v:group style="position:absolute;left:739;top:15542;width:2;height:135" coordorigin="739,15542" coordsize="2,135">
              <v:shape style="position:absolute;left:739;top:15542;width:2;height:135" coordorigin="739,15542" coordsize="0,135" path="m739,15542l739,15677e" filled="f" stroked="t" strokeweight="1.262pt" strokecolor="#FFFFFF">
                <v:path arrowok="t"/>
              </v:shape>
            </v:group>
            <v:group style="position:absolute;left:766;top:15543;width:71;height:133" coordorigin="766,15543" coordsize="71,133">
              <v:shape style="position:absolute;left:766;top:15543;width:71;height:133" coordorigin="766,15543" coordsize="71,133" path="m788,15638l766,15646,773,15663,789,15674,817,15676,832,15663,832,15659,794,15659,789,15652,788,15638xe" filled="t" fillcolor="#FFFFFF" stroked="f">
                <v:path arrowok="t"/>
                <v:fill type="solid"/>
              </v:shape>
              <v:shape style="position:absolute;left:766;top:15543;width:71;height:133" coordorigin="766,15543" coordsize="71,133" path="m787,15543l773,15556,769,15582,779,15602,794,15617,809,15630,815,15646,815,15654,810,15659,832,15659,837,15638,827,15617,812,15602,797,15588,790,15573,790,15565,794,15560,832,15560,830,15555,815,15545,787,15543xe" filled="t" fillcolor="#FFFFFF" stroked="f">
                <v:path arrowok="t"/>
                <v:fill type="solid"/>
              </v:shape>
              <v:shape style="position:absolute;left:766;top:15543;width:71;height:133" coordorigin="766,15543" coordsize="71,133" path="m832,15560l807,15560,813,15564,814,15575,836,15572,832,15560xe" filled="t" fillcolor="#FFFFFF" stroked="f">
                <v:path arrowok="t"/>
                <v:fill type="solid"/>
              </v:shape>
            </v:group>
            <v:group style="position:absolute;left:850;top:15542;width:71;height:136" coordorigin="850,15542" coordsize="71,136">
              <v:shape style="position:absolute;left:850;top:15542;width:71;height:136" coordorigin="850,15542" coordsize="71,136" path="m873,15542l856,15554,850,15574,850,15645,855,15662,870,15674,899,15677,916,15665,917,15659,876,15659,873,15654,873,15565,876,15560,918,15560,917,15557,902,15545,873,15542xe" filled="t" fillcolor="#FFFFFF" stroked="f">
                <v:path arrowok="t"/>
                <v:fill type="solid"/>
              </v:shape>
              <v:shape style="position:absolute;left:850;top:15542;width:71;height:136" coordorigin="850,15542" coordsize="71,136" path="m918,15560l895,15560,898,15565,898,15654,895,15659,917,15659,921,15645,921,15574,918,15560xe" filled="t" fillcolor="#FFFFFF" stroked="f">
                <v:path arrowok="t"/>
                <v:fill type="solid"/>
              </v:shape>
            </v:group>
            <v:group style="position:absolute;left:973;top:15542;width:66;height:135" coordorigin="973,15542" coordsize="66,135">
              <v:shape style="position:absolute;left:973;top:15542;width:66;height:135" coordorigin="973,15542" coordsize="66,135" path="m997,15641l976,15641,979,15661,992,15674,1019,15678,1034,15666,1036,15661,1000,15661,997,15656,997,15641xe" filled="t" fillcolor="#FFFFFF" stroked="f">
                <v:path arrowok="t"/>
                <v:fill type="solid"/>
              </v:shape>
              <v:shape style="position:absolute;left:973;top:15542;width:66;height:135" coordorigin="973,15542" coordsize="66,135" path="m1039,15616l1017,15616,1017,15656,1013,15661,1036,15661,1039,15642,1039,15616xe" filled="t" fillcolor="#FFFFFF" stroked="f">
                <v:path arrowok="t"/>
                <v:fill type="solid"/>
              </v:shape>
              <v:shape style="position:absolute;left:973;top:15542;width:66;height:135" coordorigin="973,15542" coordsize="66,135" path="m992,15542l978,15555,973,15581,973,15617,985,15625,1008,15625,1011,15622,1017,15616,1039,15616,1039,15607,1000,15607,996,15603,996,15562,1000,15558,1036,15558,1035,15555,1020,15544,992,15542xe" filled="t" fillcolor="#FFFFFF" stroked="f">
                <v:path arrowok="t"/>
                <v:fill type="solid"/>
              </v:shape>
              <v:shape style="position:absolute;left:973;top:15542;width:66;height:135" coordorigin="973,15542" coordsize="66,135" path="m1036,15558l1013,15558,1017,15562,1017,15600,1015,15603,1009,15607,1039,15607,1039,15575,1036,15558xe" filled="t" fillcolor="#FFFFFF" stroked="f">
                <v:path arrowok="t"/>
                <v:fill type="solid"/>
              </v:shape>
            </v:group>
            <v:group style="position:absolute;left:1052;top:15541;width:66;height:136" coordorigin="1052,15541" coordsize="66,136">
              <v:shape style="position:absolute;left:1052;top:15541;width:66;height:136" coordorigin="1052,15541" coordsize="66,136" path="m1073,15541l1057,15553,1052,15577,1056,15662,1069,15674,1097,15678,1113,15666,1114,15661,1078,15661,1074,15656,1074,15562,1078,15558,1114,15558,1114,15557,1101,15544,1073,15541xe" filled="t" fillcolor="#FFFFFF" stroked="f">
                <v:path arrowok="t"/>
                <v:fill type="solid"/>
              </v:shape>
              <v:shape style="position:absolute;left:1052;top:15541;width:66;height:136" coordorigin="1052,15541" coordsize="66,136" path="m1114,15558l1092,15558,1096,15562,1096,15656,1092,15661,1114,15661,1118,15642,1114,15558xe" filled="t" fillcolor="#FFFFFF" stroked="f">
                <v:path arrowok="t"/>
                <v:fill type="solid"/>
              </v:shape>
            </v:group>
            <v:group style="position:absolute;left:1131;top:15541;width:66;height:136" coordorigin="1131,15541" coordsize="66,136">
              <v:shape style="position:absolute;left:1131;top:15541;width:66;height:136" coordorigin="1131,15541" coordsize="66,136" path="m1151,15541l1136,15553,1131,15577,1134,15662,1148,15674,1176,15678,1191,15666,1193,15661,1157,15661,1153,15656,1153,15562,1157,15558,1193,15558,1193,15557,1179,15544,1151,15541xe" filled="t" fillcolor="#FFFFFF" stroked="f">
                <v:path arrowok="t"/>
                <v:fill type="solid"/>
              </v:shape>
              <v:shape style="position:absolute;left:1131;top:15541;width:66;height:136" coordorigin="1131,15541" coordsize="66,136" path="m1193,15558l1170,15558,1174,15562,1174,15656,1170,15661,1193,15661,1196,15642,1193,15558xe" filled="t" fillcolor="#FFFFFF" stroked="f">
                <v:path arrowok="t"/>
                <v:fill type="solid"/>
              </v:shape>
            </v:group>
            <v:group style="position:absolute;left:1211;top:15540;width:39;height:137" coordorigin="1211,15540" coordsize="39,137">
              <v:shape style="position:absolute;left:1211;top:15540;width:39;height:137" coordorigin="1211,15540" coordsize="39,137" path="m1250,15540l1238,15540,1230,15546,1221,15552,1211,15557,1211,15570,1229,15570,1229,15677,1250,15677,1250,15540xe" filled="t" fillcolor="#FFFFFF" stroked="f">
                <v:path arrowok="t"/>
                <v:fill type="solid"/>
              </v:shape>
            </v:group>
            <v:group style="position:absolute;left:1289;top:15581;width:22;height:74" coordorigin="1289,15581" coordsize="22,74">
              <v:shape style="position:absolute;left:1289;top:15581;width:22;height:74" coordorigin="1289,15581" coordsize="22,74" path="m1311,15633l1289,15633,1289,15655,1311,15655,1311,15633xe" filled="t" fillcolor="#FFFFFF" stroked="f">
                <v:path arrowok="t"/>
                <v:fill type="solid"/>
              </v:shape>
              <v:shape style="position:absolute;left:1289;top:15581;width:22;height:74" coordorigin="1289,15581" coordsize="22,74" path="m1311,15581l1289,15581,1289,15603,1311,15603,1311,15581xe" filled="t" fillcolor="#FFFFFF" stroked="f">
                <v:path arrowok="t"/>
                <v:fill type="solid"/>
              </v:shape>
            </v:group>
            <v:group style="position:absolute;left:1362;top:15541;width:65;height:136" coordorigin="1362,15541" coordsize="65,136">
              <v:shape style="position:absolute;left:1362;top:15541;width:65;height:136" coordorigin="1362,15541" coordsize="65,136" path="m1426,15558l1402,15558,1406,15562,1405,15583,1400,15598,1391,15614,1378,15634,1362,15658,1362,15677,1426,15677,1426,15657,1394,15645,1409,15623,1418,15605,1424,15590,1426,15575,1426,15558,1426,15558xe" filled="t" fillcolor="#FFFFFF" stroked="f">
                <v:path arrowok="t"/>
                <v:fill type="solid"/>
              </v:shape>
              <v:shape style="position:absolute;left:1362;top:15541;width:65;height:136" coordorigin="1362,15541" coordsize="65,136" path="m1386,15541l1369,15553,1362,15574,1362,15581,1385,15581,1385,15563,1388,15558,1426,15558,1413,15545,1386,15541xe" filled="t" fillcolor="#FFFFFF" stroked="f">
                <v:path arrowok="t"/>
                <v:fill type="solid"/>
              </v:shape>
            </v:group>
            <v:group style="position:absolute;left:1441;top:15541;width:66;height:136" coordorigin="1441,15541" coordsize="66,136">
              <v:shape style="position:absolute;left:1441;top:15541;width:66;height:136" coordorigin="1441,15541" coordsize="66,136" path="m1462,15541l1446,15552,1441,15576,1444,15662,1458,15674,1486,15677,1502,15665,1503,15660,1467,15660,1463,15656,1463,15562,1467,15558,1503,15558,1503,15556,1489,15544,1462,15541xe" filled="t" fillcolor="#FFFFFF" stroked="f">
                <v:path arrowok="t"/>
                <v:fill type="solid"/>
              </v:shape>
              <v:shape style="position:absolute;left:1441;top:15541;width:66;height:136" coordorigin="1441,15541" coordsize="66,136" path="m1503,15558l1481,15558,1485,15562,1485,15656,1481,15660,1503,15660,1507,15641,1503,15558xe" filled="t" fillcolor="#FFFFFF" stroked="f">
                <v:path arrowok="t"/>
                <v:fill type="solid"/>
              </v:shape>
            </v:group>
            <v:group style="position:absolute;left:1519;top:15541;width:66;height:136" coordorigin="1519,15541" coordsize="66,136">
              <v:shape style="position:absolute;left:1519;top:15541;width:66;height:136" coordorigin="1519,15541" coordsize="66,136" path="m1540,15541l1524,15552,1519,15576,1523,15662,1537,15674,1564,15677,1580,15665,1581,15660,1545,15660,1541,15656,1541,15562,1545,15558,1582,15558,1582,15556,1568,15544,1540,15541xe" filled="t" fillcolor="#FFFFFF" stroked="f">
                <v:path arrowok="t"/>
                <v:fill type="solid"/>
              </v:shape>
              <v:shape style="position:absolute;left:1519;top:15541;width:66;height:136" coordorigin="1519,15541" coordsize="66,136" path="m1582,15558l1559,15558,1563,15562,1563,15656,1559,15660,1581,15660,1585,15641,1582,15558xe" filled="t" fillcolor="#FFFFFF" stroked="f">
                <v:path arrowok="t"/>
                <v:fill type="solid"/>
              </v:shape>
            </v:group>
            <v:group style="position:absolute;left:1598;top:15540;width:66;height:136" coordorigin="1598,15540" coordsize="66,136">
              <v:shape style="position:absolute;left:1598;top:15540;width:66;height:136" coordorigin="1598,15540" coordsize="66,136" path="m1621,15540l1605,15552,1600,15577,1600,15588,1604,15598,1612,15604,1600,15612,1598,15622,1598,15641,1603,15661,1617,15673,1644,15676,1659,15663,1660,15660,1622,15660,1619,15652,1619,15623,1622,15615,1662,15615,1661,15612,1654,15600,1656,15595,1624,15595,1621,15589,1621,15563,1624,15558,1659,15558,1645,15544,1621,15540xe" filled="t" fillcolor="#FFFFFF" stroked="f">
                <v:path arrowok="t"/>
                <v:fill type="solid"/>
              </v:shape>
              <v:shape style="position:absolute;left:1598;top:15540;width:66;height:136" coordorigin="1598,15540" coordsize="66,136" path="m1662,15615l1640,15615,1643,15623,1643,15652,1640,15660,1660,15660,1664,15639,1664,15622,1662,15615xe" filled="t" fillcolor="#FFFFFF" stroked="f">
                <v:path arrowok="t"/>
                <v:fill type="solid"/>
              </v:shape>
              <v:shape style="position:absolute;left:1598;top:15540;width:66;height:136" coordorigin="1598,15540" coordsize="66,136" path="m1659,15558l1638,15558,1641,15563,1641,15589,1638,15595,1656,15595,1659,15586,1659,15558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34.341499pt;margin-top:774.48999pt;width:51.1925pt;height:11.641pt;mso-position-horizontal-relative:page;mso-position-vertical-relative:page;z-index:-637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341499pt;margin-top:786.131042pt;width:26.5235pt;height:10.809pt;mso-position-horizontal-relative:page;mso-position-vertical-relative:page;z-index:-636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0.865002pt;margin-top:786.131042pt;width:8.632pt;height:10.809pt;mso-position-horizontal-relative:page;mso-position-vertical-relative:page;z-index:-635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.497002pt;margin-top:786.131042pt;width:16.0370pt;height:10.809pt;mso-position-horizontal-relative:page;mso-position-vertical-relative:page;z-index:-634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.457001pt;margin-top:441.810028pt;width:402.561pt;height:34.291pt;mso-position-horizontal-relative:page;mso-position-vertical-relative:page;z-index:-633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.457001pt;margin-top:374.21402pt;width:402.561pt;height:33.504pt;mso-position-horizontal-relative:page;mso-position-vertical-relative:page;z-index:-632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6.091995pt;margin-top:258.317017pt;width:402.561pt;height:34.291pt;mso-position-horizontal-relative:page;mso-position-vertical-relative:page;z-index:-631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6.091995pt;margin-top:190.522018pt;width:402.561pt;height:33.504pt;mso-position-horizontal-relative:page;mso-position-vertical-relative:page;z-index:-630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.003015pt;width:595.275pt;height:78.613pt;mso-position-horizontal-relative:page;mso-position-vertical-relative:page;z-index:-629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</w:p>
    <w:sectPr>
      <w:pgSz w:w="11906" w:h="16840"/>
      <w:pgMar w:top="1560" w:bottom="280" w:left="5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jpg"/><Relationship Id="rId37" Type="http://schemas.openxmlformats.org/officeDocument/2006/relationships/image" Target="media/image33.jpg"/><Relationship Id="rId38" Type="http://schemas.openxmlformats.org/officeDocument/2006/relationships/image" Target="media/image34.jpg"/><Relationship Id="rId39" Type="http://schemas.openxmlformats.org/officeDocument/2006/relationships/image" Target="media/image35.jp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jp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jpg"/><Relationship Id="rId147" Type="http://schemas.openxmlformats.org/officeDocument/2006/relationships/image" Target="media/image143.jp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2020-11-23T17:49:45Z</dcterms:created>
  <dcterms:modified xsi:type="dcterms:W3CDTF">2020-11-23T17:49:45Z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2011-06-01T00:00:00Z</vt:filetime>
  </property>
  <property fmtid="{D5CDD505-2E9C-101B-9397-08002B2CF9AE}" pid="3" name="LastSaved">
    <vt:filetime>2020-11-23T00:00:00Z</vt:filetime>
  </property>
</Properties>
</file>