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"/>
          <w:szCs w:val="2"/>
        </w:rPr>
      </w:pPr>
      <w:r>
        <w:rPr/>
        <w:pict>
          <v:group style="position:absolute;margin-left:0pt;margin-top:83.368011pt;width:595.701pt;height:362.057pt;mso-position-horizontal-relative:page;mso-position-vertical-relative:page;z-index:-789" coordorigin="0,1667" coordsize="11914,7241">
            <v:shape style="position:absolute;left:0;top:1667;width:11906;height:5007" type="#_x0000_t75">
              <v:imagedata r:id="rId5" o:title=""/>
            </v:shape>
            <v:shape style="position:absolute;left:0;top:2410;width:5422;height:4265" type="#_x0000_t75">
              <v:imagedata r:id="rId6" o:title=""/>
            </v:shape>
            <v:shape style="position:absolute;left:0;top:1667;width:11906;height:5007" type="#_x0000_t75">
              <v:imagedata r:id="rId7" o:title=""/>
            </v:shape>
            <v:shape style="position:absolute;left:201;top:4562;width:5033;height:4319" type="#_x0000_t75">
              <v:imagedata r:id="rId8" o:title=""/>
            </v:shape>
            <v:group style="position:absolute;left:5640;top:6207;width:6266;height:1094" coordorigin="5640,6207" coordsize="6266,1094">
              <v:shape style="position:absolute;left:5640;top:6207;width:6266;height:1094" coordorigin="5640,6207" coordsize="6266,1094" path="m5640,6207l11906,6207,11906,7301,5640,7301,5640,6207xe" filled="t" fillcolor="#008ED0" stroked="f">
                <v:path arrowok="t"/>
                <v:fill type="solid"/>
              </v:shape>
              <v:shape style="position:absolute;left:917;top:7688;width:1345;height:252" type="#_x0000_t75">
                <v:imagedata r:id="rId9" o:title=""/>
              </v:shape>
            </v:group>
            <v:group style="position:absolute;left:1068;top:8758;width:2;height:144" coordorigin="1068,8758" coordsize="2,144">
              <v:shape style="position:absolute;left:1068;top:8758;width:2;height:144" coordorigin="1068,8758" coordsize="0,144" path="m1068,8758l1068,8902e" filled="f" stroked="t" strokeweight=".668pt" strokecolor="#008ED0">
                <v:path arrowok="t"/>
              </v:shape>
            </v:group>
            <v:group style="position:absolute;left:1068;top:8469;width:2;height:144" coordorigin="1068,8469" coordsize="2,144">
              <v:shape style="position:absolute;left:1068;top:8469;width:2;height:144" coordorigin="1068,8469" coordsize="0,144" path="m1068,8469l1068,8613e" filled="f" stroked="t" strokeweight=".668pt" strokecolor="#008ED0">
                <v:path arrowok="t"/>
              </v:shape>
            </v:group>
            <v:group style="position:absolute;left:1068;top:8180;width:2;height:144" coordorigin="1068,8180" coordsize="2,144">
              <v:shape style="position:absolute;left:1068;top:8180;width:2;height:144" coordorigin="1068,8180" coordsize="0,144" path="m1068,8180l1068,8323e" filled="f" stroked="t" strokeweight=".668pt" strokecolor="#008ED0">
                <v:path arrowok="t"/>
              </v:shape>
            </v:group>
            <v:group style="position:absolute;left:6658;top:7697;width:1330;height:235" coordorigin="6658,7697" coordsize="1330,235">
              <v:shape style="position:absolute;left:6658;top:7697;width:1330;height:235" coordorigin="6658,7697" coordsize="1330,235" path="m7818,7777l7788,7777,7788,7930,7818,7930,7818,7777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988,7897l7837,7897,7837,7923,7988,7923,7988,7897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933,7849l7902,7849,7902,7897,7933,7897,7933,7849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976,7822l7861,7822,7861,7849,7976,7849,7976,7822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873,7792l7844,7792,7843,7793,7842,7794,7841,7797,7832,7810,7827,7818,7827,7819,7830,7820,7836,7822,7852,7830,7858,7823,7867,7806,7873,7792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768,7749l7764,7760,7761,7778,7756,7799,7751,7821,7757,7822,7765,7826,7779,7822,7783,7803,7788,7777,7818,7777,7818,7773,7849,7773,7846,7766,7844,7760,7841,7755,7818,7755,7818,7752,7786,7752,7783,7751,7778,7750,7772,7749,7768,7749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933,7786l7902,7786,7902,7822,7933,7822,7933,7786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849,7773l7818,7773,7822,7781,7826,7790,7829,7799,7829,7799,7830,7799,7832,7798,7836,7796,7840,7794,7844,7792,7873,7792,7876,7786,7984,7786,7984,7774,7850,7774,7849,7773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873,7722l7859,7737,7855,7757,7850,7774,7984,7774,7984,7759,7885,7759,7887,7751,7890,7745,7892,7738,7892,7737,7893,7735,7894,7733,7896,7730,7896,7728,7894,7727,7893,7727,7892,7727,7892,7726,7883,7724,7873,7722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902,7699l7902,7759,7933,7759,7933,7711,7933,7709,7935,7706,7935,7704,7936,7702,7936,7701,7929,7699,7902,7699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837,7747l7835,7747,7829,7750,7818,7755,7841,7755,7838,7749,7837,7747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814,7701l7788,7701,7788,7752,7818,7752,7818,7714,7819,7710,7820,7707,7821,7705,7821,7704,7821,7703,7825,7702,7814,7701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626,7900l7630,7906,7633,7916,7640,7930,7668,7929,7684,7921,7687,7909,7687,7902,7647,7902,7626,7900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561,7853l7530,7853,7530,7928,7561,7928,7561,7853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687,7847l7654,7847,7654,7891,7657,7899,7647,7902,7687,7902,7687,7847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621,7847l7611,7847,7589,7860,7589,7861,7589,7862,7591,7864,7598,7878,7604,7888,7607,7896,7637,7879,7636,7876,7629,7863,7624,7853,7621,7847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561,7778l7530,7778,7529,7823,7511,7829,7491,7833,7485,7834,7482,7835,7482,7836,7482,7837,7485,7844,7490,7858,7495,7869,7496,7870,7497,7870,7499,7870,7509,7864,7520,7859,7530,7853,7561,7853,7561,7843,7583,7834,7713,7834,7713,7820,7582,7820,7581,7814,7561,7814,7561,7778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713,7834l7583,7834,7583,7847,7713,7847,7713,7834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687,7800l7654,7800,7654,7820,7687,7820,7687,7800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580,7807l7561,7814,7581,7814,7580,7807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493,7717l7493,7723,7493,7725,7492,7744,7489,7764,7486,7784,7482,7803,7494,7806,7502,7809,7508,7812,7510,7800,7513,7789,7515,7778,7717,7778,7717,7773,7583,7773,7583,7751,7561,7751,7561,7750,7519,7750,7521,7741,7522,7732,7523,7723,7503,7719,7493,7717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717,7778l7579,7778,7579,7800,7717,7800,7717,7778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662,7751l7629,7751,7629,7773,7662,7773,7662,7751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702,7725l7591,7725,7591,7751,7702,7751,7702,7725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552,7698l7530,7698,7530,7750,7561,7750,7561,7717,7561,7713,7563,7706,7563,7702,7563,7700,7562,7699,7563,7698,7552,7698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650,7698l7628,7698,7628,7725,7662,7725,7662,7716,7662,7711,7663,7706,7664,7702,7663,7700,7661,7699,7661,7698,7650,7698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383,7849l7352,7849,7352,7930,7383,7930,7383,7849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278,7817l7245,7817,7245,7927,7276,7927,7278,7817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445,7821l7284,7821,7284,7849,7445,7849,7445,7821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257,7697l7235,7772,7207,7818,7207,7819,7216,7825,7223,7831,7228,7838,7229,7838,7230,7837,7238,7828,7243,7821,7245,7817,7278,7817,7280,7749,7286,7730,7293,7711,7294,7708,7293,7706,7289,7706,7288,7706,7286,7705,7267,7699,7257,7697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383,7777l7352,7777,7352,7821,7383,7821,7383,7777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308,7718l7307,7719,7303,7740,7299,7760,7293,7779,7286,7797,7295,7806,7304,7809,7309,7813,7315,7801,7320,7789,7324,7777,7432,7777,7432,7750,7331,7750,7332,7748,7333,7744,7334,7739,7336,7732,7337,7730,7339,7726,7338,7724,7335,7724,7318,7720,7308,7718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380,7698l7362,7699,7351,7699,7351,7750,7383,7750,7383,7716,7384,7713,7385,7709,7387,7706,7387,7704,7386,7702,7388,7699,7380,7698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115,7732l7086,7732,7086,7746,7038,7746,7038,7850,7057,7850,7040,7858,7045,7868,7052,7878,7051,7895,7034,7904,7011,7909,7018,7914,7026,7921,7034,7931,7042,7930,7059,7922,7078,7916,7099,7913,7166,7913,7168,7910,7176,7900,7172,7900,7167,7899,7138,7896,7118,7891,7104,7885,7111,7868,7080,7868,7074,7862,7069,7856,7067,7851,7067,7846,7163,7846,7163,7823,7067,7823,7067,7808,7163,7808,7163,7786,7067,7786,7067,7770,7163,7770,7163,7747,7115,7747,7115,7732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166,7913l7099,7913,7118,7920,7137,7927,7157,7931,7162,7920,7166,7913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6987,7842l6960,7842,6960,7909,6987,7909,6987,7891,7029,7891,7029,7867,6987,7867,6987,7842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029,7891l7002,7891,7002,7896,7029,7896,7029,7891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114,7846l7085,7846,7085,7858,7083,7865,7080,7868,7111,7868,7111,7866,7114,7846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029,7805l7002,7805,7002,7867,7029,7867,7029,7805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163,7846l7132,7846,7132,7858,7163,7858,7163,7846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174,7706l7029,7706,7029,7716,6946,7716,6946,7742,6969,7753,6964,7775,6957,7794,6948,7811,6936,7824,6941,7831,6946,7839,6952,7849,6960,7842,6987,7842,6987,7805,7029,7805,7029,7780,6991,7780,6995,7767,6998,7755,7000,7742,7030,7742,7030,7732,7174,7732,7174,7706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115,7808l7086,7808,7086,7823,7115,7823,7115,7808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163,7808l7132,7808,7132,7823,7163,7823,7163,7808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115,7770l7086,7770,7086,7786,7115,7786,7115,7770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7163,7770l7132,7770,7132,7786,7163,7786,7163,7770xe" filled="t" fillcolor="#008ED0" stroked="f">
                <v:path arrowok="t"/>
                <v:fill type="solid"/>
              </v:shape>
              <v:shape style="position:absolute;left:6658;top:7697;width:1330;height:235" coordorigin="6658,7697" coordsize="1330,235" path="m6798,7783l6658,7783,6658,7924,6798,7924,6798,7783xe" filled="t" fillcolor="#008ED0" stroked="f">
                <v:path arrowok="t"/>
                <v:fill type="solid"/>
              </v:shape>
            </v:group>
            <v:group style="position:absolute;left:6799;top:8469;width:2;height:144" coordorigin="6799,8469" coordsize="2,144">
              <v:shape style="position:absolute;left:6799;top:8469;width:2;height:144" coordorigin="6799,8469" coordsize="0,144" path="m6799,8469l6799,8613e" filled="f" stroked="t" strokeweight=".667pt" strokecolor="#008ED0">
                <v:path arrowok="t"/>
              </v:shape>
            </v:group>
            <v:group style="position:absolute;left:6799;top:8180;width:2;height:144" coordorigin="6799,8180" coordsize="2,144">
              <v:shape style="position:absolute;left:6799;top:8180;width:2;height:144" coordorigin="6799,8180" coordsize="0,144" path="m6799,8180l6799,8323e" filled="f" stroked="t" strokeweight=".667pt" strokecolor="#008ED0">
                <v:path arrowok="t"/>
              </v:shape>
              <v:shape style="position:absolute;left:6949;top:8164;width:3732;height:185" type="#_x0000_t75">
                <v:imagedata r:id="rId10" o:title=""/>
              </v:shape>
              <v:shape style="position:absolute;left:6950;top:8448;width:2344;height:185" type="#_x0000_t75">
                <v:imagedata r:id="rId11" o:title=""/>
              </v:shape>
              <v:shape style="position:absolute;left:1242;top:8152;width:3999;height:469" type="#_x0000_t75">
                <v:imagedata r:id="rId12" o:title=""/>
              </v:shape>
              <v:shape style="position:absolute;left:1244;top:8719;width:3799;height:186" type="#_x0000_t75">
                <v:imagedata r:id="rId13" o:title=""/>
              </v:shape>
            </v:group>
            <v:group style="position:absolute;left:5965;top:6873;width:212;height:2" coordorigin="5965,6873" coordsize="212,2">
              <v:shape style="position:absolute;left:5965;top:6873;width:212;height:2" coordorigin="5965,6873" coordsize="212,0" path="m5965,6873l6177,6873e" filled="f" stroked="t" strokeweight="3.4pt" strokecolor="#FFFFFF">
                <v:path arrowok="t"/>
              </v:shape>
            </v:group>
            <v:group style="position:absolute;left:5965;top:6772;width:78;height:68" coordorigin="5965,6772" coordsize="78,68">
              <v:shape style="position:absolute;left:5965;top:6772;width:78;height:68" coordorigin="5965,6772" coordsize="78,68" path="m5965,6806l6044,6806e" filled="f" stroked="t" strokeweight="3.5pt" strokecolor="#FFFFFF">
                <v:path arrowok="t"/>
              </v:shape>
            </v:group>
            <v:group style="position:absolute;left:5965;top:6739;width:188;height:2" coordorigin="5965,6739" coordsize="188,2">
              <v:shape style="position:absolute;left:5965;top:6739;width:188;height:2" coordorigin="5965,6739" coordsize="188,0" path="m5965,6739l6153,6739e" filled="f" stroked="t" strokeweight="3.4pt" strokecolor="#FFFFFF">
                <v:path arrowok="t"/>
              </v:shape>
            </v:group>
            <v:group style="position:absolute;left:5965;top:6644;width:78;height:62" coordorigin="5965,6644" coordsize="78,62">
              <v:shape style="position:absolute;left:5965;top:6644;width:78;height:62" coordorigin="5965,6644" coordsize="78,62" path="m5965,6675l6044,6675e" filled="f" stroked="t" strokeweight="3.2pt" strokecolor="#FFFFFF">
                <v:path arrowok="t"/>
              </v:shape>
            </v:group>
            <v:group style="position:absolute;left:5965;top:6612;width:207;height:2" coordorigin="5965,6612" coordsize="207,2">
              <v:shape style="position:absolute;left:5965;top:6612;width:207;height:2" coordorigin="5965,6612" coordsize="207,0" path="m5965,6612l6172,6612e" filled="f" stroked="t" strokeweight="3.3pt" strokecolor="#FFFFFF">
                <v:path arrowok="t"/>
              </v:shape>
            </v:group>
            <v:group style="position:absolute;left:6214;top:6574;width:232;height:337" coordorigin="6214,6574" coordsize="232,337">
              <v:shape style="position:absolute;left:6214;top:6574;width:232;height:337" coordorigin="6214,6574" coordsize="232,337" path="m6250,6817l6214,6866,6224,6877,6237,6887,6316,6910,6344,6911,6367,6907,6424,6875,6440,6847,6303,6847,6284,6841,6266,6831,6250,6817xe" filled="t" fillcolor="#FFFFFF" stroked="f">
                <v:path arrowok="t"/>
                <v:fill type="solid"/>
              </v:shape>
              <v:shape style="position:absolute;left:6214;top:6574;width:232;height:337" coordorigin="6214,6574" coordsize="232,337" path="m6432,6637l6337,6637,6353,6650,6358,6674,6353,6690,6340,6702,6318,6709,6285,6712,6292,6767,6358,6788,6365,6825,6354,6838,6334,6846,6303,6847,6440,6847,6444,6838,6446,6815,6443,6792,6434,6773,6421,6758,6404,6746,6383,6738,6402,6726,6417,6713,6427,6696,6433,6676,6435,6651,6432,6637xe" filled="t" fillcolor="#FFFFFF" stroked="f">
                <v:path arrowok="t"/>
                <v:fill type="solid"/>
              </v:shape>
              <v:shape style="position:absolute;left:6214;top:6574;width:232;height:337" coordorigin="6214,6574" coordsize="232,337" path="m6315,6574l6240,6601,6223,6614,6263,6662,6277,6650,6293,6642,6312,6638,6337,6637,6432,6637,6430,6631,6369,6580,6343,6576,6315,6574xe" filled="t" fillcolor="#FFFFFF" stroked="f">
                <v:path arrowok="t"/>
                <v:fill type="solid"/>
              </v:shape>
            </v:group>
            <v:group style="position:absolute;left:6485;top:6575;width:230;height:331" coordorigin="6485,6575" coordsize="230,331">
              <v:shape style="position:absolute;left:6485;top:6575;width:230;height:331" coordorigin="6485,6575" coordsize="230,331" path="m6692,6635l6589,6635,6608,6642,6621,6659,6625,6685,6623,6698,6619,6711,6579,6771,6529,6823,6489,6861,6489,6906,6715,6906,6715,6840,6653,6840,6630,6840,6617,6829,6631,6813,6645,6797,6680,6744,6700,6671,6697,6649,6692,6635xe" filled="t" fillcolor="#FFFFFF" stroked="f">
                <v:path arrowok="t"/>
                <v:fill type="solid"/>
              </v:shape>
              <v:shape style="position:absolute;left:6485;top:6575;width:230;height:331" coordorigin="6485,6575" coordsize="230,331" path="m6715,6840l6654,6840,6715,6840xe" filled="t" fillcolor="#FFFFFF" stroked="f">
                <v:path arrowok="t"/>
                <v:fill type="solid"/>
              </v:shape>
              <v:shape style="position:absolute;left:6485;top:6575;width:230;height:331" coordorigin="6485,6575" coordsize="230,331" path="m6572,6575l6501,6609,6485,6624,6534,6660,6549,6647,6567,6638,6589,6635,6692,6635,6690,6631,6626,6581,6601,6576,6572,6575xe" filled="t" fillcolor="#FFFFFF" stroked="f">
                <v:path arrowok="t"/>
                <v:fill type="solid"/>
              </v:shape>
            </v:group>
            <v:group style="position:absolute;left:6748;top:6580;width:232;height:332" coordorigin="6748,6580" coordsize="232,332">
              <v:shape style="position:absolute;left:6748;top:6580;width:232;height:332" coordorigin="6748,6580" coordsize="232,332" path="m6784,6818l6748,6867,6756,6874,6770,6885,6847,6910,6873,6912,6895,6908,6948,6877,6968,6848,6837,6848,6817,6841,6800,6831,6784,6818xe" filled="t" fillcolor="#FFFFFF" stroked="f">
                <v:path arrowok="t"/>
                <v:fill type="solid"/>
              </v:shape>
              <v:shape style="position:absolute;left:6748;top:6580;width:232;height:332" coordorigin="6748,6580" coordsize="232,332" path="m6971,6749l6868,6749,6886,6759,6898,6776,6885,6837,6837,6848,6968,6848,6972,6840,6978,6816,6980,6790,6976,6764,6971,6749xe" filled="t" fillcolor="#FFFFFF" stroked="f">
                <v:path arrowok="t"/>
                <v:fill type="solid"/>
              </v:shape>
              <v:shape style="position:absolute;left:6748;top:6580;width:232;height:332" coordorigin="6748,6580" coordsize="232,332" path="m6966,6580l6783,6580,6774,6741,6811,6762,6827,6753,6844,6749,6971,6749,6968,6742,6956,6724,6940,6711,6922,6701,6918,6700,6845,6700,6850,6645,6966,6645,6966,6580xe" filled="t" fillcolor="#FFFFFF" stroked="f">
                <v:path arrowok="t"/>
                <v:fill type="solid"/>
              </v:shape>
              <v:shape style="position:absolute;left:6748;top:6580;width:232;height:332" coordorigin="6748,6580" coordsize="232,332" path="m6879,6693l6866,6693,6857,6695,6845,6700,6918,6700,6901,6695,6879,6693xe" filled="t" fillcolor="#FFFFFF" stroked="f">
                <v:path arrowok="t"/>
                <v:fill type="solid"/>
              </v:shape>
            </v:group>
            <v:group style="position:absolute;left:7022;top:6574;width:231;height:338" coordorigin="7022,6574" coordsize="231,338">
              <v:shape style="position:absolute;left:7022;top:6574;width:231;height:338" coordorigin="7022,6574" coordsize="231,338" path="m7134,6574l7066,6602,7034,6657,7022,6741,7023,6763,7039,6838,7074,6888,7151,6911,7168,6908,7225,6862,7230,6851,7131,6851,7123,6847,7100,6782,7097,6710,7097,6702,7102,6674,7109,6654,7119,6642,7132,6636,7147,6635,7232,6635,7230,6631,7173,6580,7155,6575,7134,6574xe" filled="t" fillcolor="#FFFFFF" stroked="f">
                <v:path arrowok="t"/>
                <v:fill type="solid"/>
              </v:shape>
              <v:shape style="position:absolute;left:7022;top:6574;width:231;height:338" coordorigin="7022,6574" coordsize="231,338" path="m7232,6635l7147,6635,7157,6640,7166,6652,7173,6672,7178,6701,7180,6741,7179,6747,7173,6811,7131,6851,7230,6851,7252,6765,7253,6732,7251,6702,7247,6675,7240,6652,7232,6635xe" filled="t" fillcolor="#FFFFFF" stroked="f">
                <v:path arrowok="t"/>
                <v:fill type="solid"/>
              </v:shape>
            </v:group>
            <v:group style="position:absolute;left:7289;top:6532;width:401;height:415" coordorigin="7289,6532" coordsize="401,415">
              <v:shape style="position:absolute;left:7289;top:6532;width:401;height:415" coordorigin="7289,6532" coordsize="401,415" path="m7354,6735l7299,6749,7299,6765,7299,6775,7297,6836,7292,6911,7290,6927,7310,6937,7326,6946,7334,6928,7341,6909,7352,6892,7689,6892,7690,6890,7689,6876,7559,6876,7505,6876,7483,6875,7462,6874,7443,6872,7426,6868,7426,6820,7364,6820,7358,6803,7354,6775,7354,6755,7354,6735xe" filled="t" fillcolor="#FFFFFF" stroked="f">
                <v:path arrowok="t"/>
                <v:fill type="solid"/>
              </v:shape>
              <v:shape style="position:absolute;left:7289;top:6532;width:401;height:415" coordorigin="7289,6532" coordsize="401,415" path="m7689,6892l7352,6892,7365,6904,7436,6932,7507,6937,7680,6932,7686,6911,7689,6892xe" filled="t" fillcolor="#FFFFFF" stroked="f">
                <v:path arrowok="t"/>
                <v:fill type="solid"/>
              </v:shape>
              <v:shape style="position:absolute;left:7289;top:6532;width:401;height:415" coordorigin="7289,6532" coordsize="401,415" path="m7689,6874l7649,6875,7559,6876,7689,6876,7689,6874xe" filled="t" fillcolor="#FFFFFF" stroked="f">
                <v:path arrowok="t"/>
                <v:fill type="solid"/>
              </v:shape>
              <v:shape style="position:absolute;left:7289;top:6532;width:401;height:415" coordorigin="7289,6532" coordsize="401,415" path="m7674,6714l7500,6714,7500,6855,7674,6855,7674,6804,7559,6804,7559,6765,7674,6765,7674,6714xe" filled="t" fillcolor="#FFFFFF" stroked="f">
                <v:path arrowok="t"/>
                <v:fill type="solid"/>
              </v:shape>
              <v:shape style="position:absolute;left:7289;top:6532;width:401;height:415" coordorigin="7289,6532" coordsize="401,415" path="m7426,6714l7370,6714,7364,6820,7426,6820,7426,6809,7478,6809,7478,6754,7426,6754,7426,6714xe" filled="t" fillcolor="#FFFFFF" stroked="f">
                <v:path arrowok="t"/>
                <v:fill type="solid"/>
              </v:shape>
              <v:shape style="position:absolute;left:7289;top:6532;width:401;height:415" coordorigin="7289,6532" coordsize="401,415" path="m7674,6765l7611,6765,7611,6804,7674,6804,7674,6765xe" filled="t" fillcolor="#FFFFFF" stroked="f">
                <v:path arrowok="t"/>
                <v:fill type="solid"/>
              </v:shape>
              <v:shape style="position:absolute;left:7289;top:6532;width:401;height:415" coordorigin="7289,6532" coordsize="401,415" path="m7484,6659l7289,6659,7289,6714,7484,6714,7496,6690,7542,6690,7549,6683,7561,6667,7562,6664,7484,6664,7484,6659xe" filled="t" fillcolor="#FFFFFF" stroked="f">
                <v:path arrowok="t"/>
                <v:fill type="solid"/>
              </v:shape>
              <v:shape style="position:absolute;left:7289;top:6532;width:401;height:415" coordorigin="7289,6532" coordsize="401,415" path="m7584,6649l7571,6649,7579,6665,7588,6684,7600,6702,7620,6701,7638,6699,7655,6693,7672,6676,7676,6664,7678,6650,7585,6650,7584,6649xe" filled="t" fillcolor="#FFFFFF" stroked="f">
                <v:path arrowok="t"/>
                <v:fill type="solid"/>
              </v:shape>
              <v:shape style="position:absolute;left:7289;top:6532;width:401;height:415" coordorigin="7289,6532" coordsize="401,415" path="m7542,6690l7496,6690,7513,6697,7535,6697,7542,6690xe" filled="t" fillcolor="#FFFFFF" stroked="f">
                <v:path arrowok="t"/>
                <v:fill type="solid"/>
              </v:shape>
              <v:shape style="position:absolute;left:7289;top:6532;width:401;height:415" coordorigin="7289,6532" coordsize="401,415" path="m7685,6546l7490,6546,7490,6599,7522,6618,7513,6636,7500,6651,7484,6664,7562,6664,7571,6649,7584,6649,7576,6638,7583,6619,7588,6599,7683,6599,7684,6567,7685,6560,7685,6546xe" filled="t" fillcolor="#FFFFFF" stroked="f">
                <v:path arrowok="t"/>
                <v:fill type="solid"/>
              </v:shape>
              <v:shape style="position:absolute;left:7289;top:6532;width:401;height:415" coordorigin="7289,6532" coordsize="401,415" path="m7418,6626l7360,6626,7360,6659,7418,6659,7418,6626xe" filled="t" fillcolor="#FFFFFF" stroked="f">
                <v:path arrowok="t"/>
                <v:fill type="solid"/>
              </v:shape>
              <v:shape style="position:absolute;left:7289;top:6532;width:401;height:415" coordorigin="7289,6532" coordsize="401,415" path="m7683,6599l7588,6599,7622,6611,7619,6635,7615,6646,7612,6649,7608,6650,7678,6650,7679,6648,7681,6626,7683,6600,7683,6599xe" filled="t" fillcolor="#FFFFFF" stroked="f">
                <v:path arrowok="t"/>
                <v:fill type="solid"/>
              </v:shape>
              <v:shape style="position:absolute;left:7289;top:6532;width:401;height:415" coordorigin="7289,6532" coordsize="401,415" path="m7477,6572l7299,6572,7299,6626,7477,6626,7477,6572xe" filled="t" fillcolor="#FFFFFF" stroked="f">
                <v:path arrowok="t"/>
                <v:fill type="solid"/>
              </v:shape>
              <v:shape style="position:absolute;left:7289;top:6532;width:401;height:415" coordorigin="7289,6532" coordsize="401,415" path="m7418,6532l7360,6532,7360,6572,7418,6572,7418,6532xe" filled="t" fillcolor="#FFFFFF" stroked="f">
                <v:path arrowok="t"/>
                <v:fill type="solid"/>
              </v:shape>
            </v:group>
            <v:group style="position:absolute;left:7730;top:6531;width:397;height:414" coordorigin="7730,6531" coordsize="397,414">
              <v:shape style="position:absolute;left:7730;top:6531;width:397;height:414" coordorigin="7730,6531" coordsize="397,414" path="m8073,6871l8014,6871,8014,6893,8012,6894,8008,6894,8003,6894,7986,6894,7981,6909,7990,6927,8003,6944,8023,6943,8042,6939,8062,6931,8071,6915,8073,6890,8073,6871xe" filled="t" fillcolor="#FFFFFF" stroked="f">
                <v:path arrowok="t"/>
                <v:fill type="solid"/>
              </v:shape>
              <v:shape style="position:absolute;left:7730;top:6531;width:397;height:414" coordorigin="7730,6531" coordsize="397,414" path="m7930,6871l7887,6871,7874,6893,7890,6907,7905,6922,7916,6935,7959,6898,7952,6890,7942,6881,7930,6871xe" filled="t" fillcolor="#FFFFFF" stroked="f">
                <v:path arrowok="t"/>
                <v:fill type="solid"/>
              </v:shape>
              <v:shape style="position:absolute;left:7730;top:6531;width:397;height:414" coordorigin="7730,6531" coordsize="397,414" path="m7794,6805l7761,6860,7730,6906,7788,6927,7818,6875,7837,6840,7794,6805xe" filled="t" fillcolor="#FFFFFF" stroked="f">
                <v:path arrowok="t"/>
                <v:fill type="solid"/>
              </v:shape>
              <v:shape style="position:absolute;left:7730;top:6531;width:397;height:414" coordorigin="7730,6531" coordsize="397,414" path="m8127,6824l7838,6824,7838,6871,8127,6871,8127,6824xe" filled="t" fillcolor="#FFFFFF" stroked="f">
                <v:path arrowok="t"/>
                <v:fill type="solid"/>
              </v:shape>
              <v:shape style="position:absolute;left:7730;top:6531;width:397;height:414" coordorigin="7730,6531" coordsize="397,414" path="m8109,6797l8049,6797,8049,6809,8014,6809,8014,6824,8073,6824,8073,6812,8109,6812,8109,6797xe" filled="t" fillcolor="#FFFFFF" stroked="f">
                <v:path arrowok="t"/>
                <v:fill type="solid"/>
              </v:shape>
              <v:shape style="position:absolute;left:7730;top:6531;width:397;height:414" coordorigin="7730,6531" coordsize="397,414" path="m8109,6684l7855,6684,7855,6814,7913,6814,7913,6797,8109,6797,8109,6767,7913,6767,7913,6757,8109,6757,8109,6728,7913,6728,7913,6717,8109,6717,8109,6684xe" filled="t" fillcolor="#FFFFFF" stroked="f">
                <v:path arrowok="t"/>
                <v:fill type="solid"/>
              </v:shape>
              <v:shape style="position:absolute;left:7730;top:6531;width:397;height:414" coordorigin="7730,6531" coordsize="397,414" path="m8009,6797l7951,6797,7951,6810,8009,6810,8009,6797xe" filled="t" fillcolor="#FFFFFF" stroked="f">
                <v:path arrowok="t"/>
                <v:fill type="solid"/>
              </v:shape>
              <v:shape style="position:absolute;left:7730;top:6531;width:397;height:414" coordorigin="7730,6531" coordsize="397,414" path="m7758,6709l7730,6755,7748,6765,7767,6777,7784,6788,7797,6799,7829,6748,7814,6738,7795,6727,7776,6717,7758,6709xe" filled="t" fillcolor="#FFFFFF" stroked="f">
                <v:path arrowok="t"/>
                <v:fill type="solid"/>
              </v:shape>
              <v:shape style="position:absolute;left:7730;top:6531;width:397;height:414" coordorigin="7730,6531" coordsize="397,414" path="m8009,6757l7951,6757,7951,6767,8009,6767,8009,6757xe" filled="t" fillcolor="#FFFFFF" stroked="f">
                <v:path arrowok="t"/>
                <v:fill type="solid"/>
              </v:shape>
              <v:shape style="position:absolute;left:7730;top:6531;width:397;height:414" coordorigin="7730,6531" coordsize="397,414" path="m8109,6757l8049,6757,8049,6767,8109,6767,8109,6757xe" filled="t" fillcolor="#FFFFFF" stroked="f">
                <v:path arrowok="t"/>
                <v:fill type="solid"/>
              </v:shape>
              <v:shape style="position:absolute;left:7730;top:6531;width:397;height:414" coordorigin="7730,6531" coordsize="397,414" path="m8009,6717l7951,6717,7951,6728,8009,6728,8009,6717xe" filled="t" fillcolor="#FFFFFF" stroked="f">
                <v:path arrowok="t"/>
                <v:fill type="solid"/>
              </v:shape>
              <v:shape style="position:absolute;left:7730;top:6531;width:397;height:414" coordorigin="7730,6531" coordsize="397,414" path="m8109,6717l8049,6717,8049,6728,8109,6728,8109,6717xe" filled="t" fillcolor="#FFFFFF" stroked="f">
                <v:path arrowok="t"/>
                <v:fill type="solid"/>
              </v:shape>
              <v:shape style="position:absolute;left:7730;top:6531;width:397;height:414" coordorigin="7730,6531" coordsize="397,414" path="m7772,6622l7743,6667,7761,6677,7780,6689,7797,6700,7810,6710,7843,6670,8121,6670,8121,6650,7827,6650,7809,6640,7790,6630,7772,6622xe" filled="t" fillcolor="#FFFFFF" stroked="f">
                <v:path arrowok="t"/>
                <v:fill type="solid"/>
              </v:shape>
              <v:shape style="position:absolute;left:7730;top:6531;width:397;height:414" coordorigin="7730,6531" coordsize="397,414" path="m8009,6677l7951,6677,7951,6684,8009,6684,8009,6677xe" filled="t" fillcolor="#FFFFFF" stroked="f">
                <v:path arrowok="t"/>
                <v:fill type="solid"/>
              </v:shape>
              <v:shape style="position:absolute;left:7730;top:6531;width:397;height:414" coordorigin="7730,6531" coordsize="397,414" path="m8121,6670l7843,6670,7843,6677,8121,6677,8121,6670xe" filled="t" fillcolor="#FFFFFF" stroked="f">
                <v:path arrowok="t"/>
                <v:fill type="solid"/>
              </v:shape>
              <v:shape style="position:absolute;left:7730;top:6531;width:397;height:414" coordorigin="7730,6531" coordsize="397,414" path="m8121,6638l7843,6638,7827,6650,8121,6650,8121,6638xe" filled="t" fillcolor="#FFFFFF" stroked="f">
                <v:path arrowok="t"/>
                <v:fill type="solid"/>
              </v:shape>
              <v:shape style="position:absolute;left:7730;top:6531;width:397;height:414" coordorigin="7730,6531" coordsize="397,414" path="m8037,6605l7974,6605,7974,6622,7951,6622,7951,6638,8009,6638,8009,6624,8037,6624,8037,6605xe" filled="t" fillcolor="#FFFFFF" stroked="f">
                <v:path arrowok="t"/>
                <v:fill type="solid"/>
              </v:shape>
              <v:shape style="position:absolute;left:7730;top:6531;width:397;height:414" coordorigin="7730,6531" coordsize="397,414" path="m8079,6605l8061,6605,8039,6632,8043,6633,8047,6636,8051,6638,8109,6638,8113,6627,8097,6616,8079,6605xe" filled="t" fillcolor="#FFFFFF" stroked="f">
                <v:path arrowok="t"/>
                <v:fill type="solid"/>
              </v:shape>
              <v:shape style="position:absolute;left:7730;top:6531;width:397;height:414" coordorigin="7730,6531" coordsize="397,414" path="m7881,6605l7818,6605,7818,6624,7881,6624,7881,6605xe" filled="t" fillcolor="#FFFFFF" stroked="f">
                <v:path arrowok="t"/>
                <v:fill type="solid"/>
              </v:shape>
              <v:shape style="position:absolute;left:7730;top:6531;width:397;height:414" coordorigin="7730,6531" coordsize="397,414" path="m8127,6554l7732,6554,7732,6605,8127,6605,8127,6554xe" filled="t" fillcolor="#FFFFFF" stroked="f">
                <v:path arrowok="t"/>
                <v:fill type="solid"/>
              </v:shape>
              <v:shape style="position:absolute;left:7730;top:6531;width:397;height:414" coordorigin="7730,6531" coordsize="397,414" path="m7881,6531l7818,6531,7818,6554,7881,6554,7881,6531xe" filled="t" fillcolor="#FFFFFF" stroked="f">
                <v:path arrowok="t"/>
                <v:fill type="solid"/>
              </v:shape>
              <v:shape style="position:absolute;left:7730;top:6531;width:397;height:414" coordorigin="7730,6531" coordsize="397,414" path="m8037,6531l7974,6531,7974,6554,8037,6554,8037,6531xe" filled="t" fillcolor="#FFFFFF" stroked="f">
                <v:path arrowok="t"/>
                <v:fill type="solid"/>
              </v:shape>
              <v:shape style="position:absolute;left:8133;top:6521;width:3513;height:437" type="#_x0000_t75">
                <v:imagedata r:id="rId14" o:title=""/>
              </v:shape>
            </v:group>
            <w10:wrap type="none"/>
          </v:group>
        </w:pict>
      </w:r>
      <w:r>
        <w:rPr/>
        <w:pict>
          <v:group style="position:absolute;margin-left:492.777313pt;margin-top:27.738115pt;width:72.232pt;height:21.521pt;mso-position-horizontal-relative:page;mso-position-vertical-relative:page;z-index:-788" coordorigin="9856,555" coordsize="1445,430">
            <v:shape style="position:absolute;left:9856;top:555;width:1445;height:430" coordorigin="9856,555" coordsize="1445,430" path="m11124,663l11051,689,11004,734,10978,810,10977,834,10980,854,11013,927,11060,966,11118,984,11140,985,11148,985,11156,984,11166,983,11166,871,11126,871,11116,867,11107,858,11100,850,11095,839,11095,814,11100,804,11118,786,11128,782,11296,782,11294,774,11257,707,11194,671,11150,664,11124,663xe" filled="t" fillcolor="#E24A0E" stroked="f">
              <v:path arrowok="t"/>
              <v:fill type="solid"/>
            </v:shape>
            <v:shape style="position:absolute;left:9856;top:555;width:1445;height:430" coordorigin="9856,555" coordsize="1445,430" path="m11296,782l11153,782,11164,787,11172,797,11181,814,11184,835,11184,979,11300,979,11300,818,11298,795,11296,782xe" filled="t" fillcolor="#E24A0E" stroked="f">
              <v:path arrowok="t"/>
              <v:fill type="solid"/>
            </v:shape>
            <v:shape style="position:absolute;left:9856;top:555;width:1445;height:430" coordorigin="9856,555" coordsize="1445,430" path="m11166,863l11157,868,11148,871,11166,871,11166,863xe" filled="t" fillcolor="#E24A0E" stroked="f">
              <v:path arrowok="t"/>
              <v:fill type="solid"/>
            </v:shape>
            <v:shape style="position:absolute;left:9856;top:555;width:1445;height:430" coordorigin="9856,555" coordsize="1445,430" path="m10853,555l10737,555,10737,829,10758,905,10812,960,10873,982,10894,983,10907,983,10894,860,10875,854,10860,839,10855,821,10853,796,10905,796,10905,674,10853,674,10853,555xe" filled="t" fillcolor="#E24A0E" stroked="f">
              <v:path arrowok="t"/>
              <v:fill type="solid"/>
            </v:shape>
            <v:shape style="position:absolute;left:9856;top:555;width:1445;height:430" coordorigin="9856,555" coordsize="1445,430" path="m10474,663l10401,689,10354,734,10328,810,10327,834,10330,854,10363,927,10410,966,10468,984,10490,985,10498,985,10507,984,10516,983,10516,871,10476,871,10466,867,10457,858,10450,850,10446,839,10446,814,10450,804,10468,786,10478,782,10646,782,10644,774,10607,707,10544,671,10500,664,10474,663xe" filled="t" fillcolor="#E24A0E" stroked="f">
              <v:path arrowok="t"/>
              <v:fill type="solid"/>
            </v:shape>
            <v:shape style="position:absolute;left:9856;top:555;width:1445;height:430" coordorigin="9856,555" coordsize="1445,430" path="m10646,782l10503,782,10514,787,10523,797,10531,814,10534,835,10534,979,10650,979,10650,818,10648,795,10646,782xe" filled="t" fillcolor="#E24A0E" stroked="f">
              <v:path arrowok="t"/>
              <v:fill type="solid"/>
            </v:shape>
            <v:shape style="position:absolute;left:9856;top:555;width:1445;height:430" coordorigin="9856,555" coordsize="1445,430" path="m10516,863l10507,868,10498,871,10516,871,10516,863xe" filled="t" fillcolor="#E24A0E" stroked="f">
              <v:path arrowok="t"/>
              <v:fill type="solid"/>
            </v:shape>
            <v:shape style="position:absolute;left:9856;top:555;width:1445;height:430" coordorigin="9856,555" coordsize="1445,430" path="m10244,677l9981,677,10026,677,10054,679,10113,706,10132,768,10129,791,10075,848,10022,855,10002,855,10006,980,10027,981,10045,981,10066,980,10141,959,10193,924,10233,877,10258,801,10261,755,10260,734,10256,714,10251,696,10244,677,10244,677xe" filled="t" fillcolor="#E24A0E" stroked="f">
              <v:path arrowok="t"/>
              <v:fill type="solid"/>
            </v:shape>
            <v:shape style="position:absolute;left:9856;top:555;width:1445;height:430" coordorigin="9856,555" coordsize="1445,430" path="m10019,555l9856,555,9856,979,9981,979,9981,677,10244,677,10211,627,10162,586,10088,560,10043,555,10019,555xe" filled="t" fillcolor="#E24A0E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06.964691pt;margin-top:27.234518pt;width:80.402pt;height:29.103403pt;mso-position-horizontal-relative:page;mso-position-vertical-relative:page;z-index:-787" coordorigin="8139,545" coordsize="1608,582">
            <v:shape style="position:absolute;left:8139;top:545;width:1608;height:582" coordorigin="8139,545" coordsize="1608,582" path="m9514,1014l9514,1114,9526,1119,9544,1123,9564,1126,9587,1127,9606,1125,9677,1093,9722,1045,9733,1023,9553,1023,9535,1021,9514,1014xe" filled="t" fillcolor="#008ED0" stroked="f">
              <v:path arrowok="t"/>
              <v:fill type="solid"/>
            </v:shape>
            <v:shape style="position:absolute;left:8139;top:545;width:1608;height:582" coordorigin="8139,545" coordsize="1608,582" path="m9745,976l9604,976,9621,981,9609,1000,9594,1013,9576,1021,9553,1023,9733,1023,9738,1010,9743,990,9745,976xe" filled="t" fillcolor="#008ED0" stroked="f">
              <v:path arrowok="t"/>
              <v:fill type="solid"/>
            </v:shape>
            <v:shape style="position:absolute;left:8139;top:545;width:1608;height:582" coordorigin="8139,545" coordsize="1608,582" path="m9586,669l9470,669,9471,881,9506,954,9584,977,9604,976,9745,976,9746,968,9747,946,9747,864,9594,864,9586,854,9586,669xe" filled="t" fillcolor="#008ED0" stroked="f">
              <v:path arrowok="t"/>
              <v:fill type="solid"/>
            </v:shape>
            <v:shape style="position:absolute;left:8139;top:545;width:1608;height:582" coordorigin="8139,545" coordsize="1608,582" path="m9747,669l9631,669,9631,853,9624,864,9747,864,9747,669xe" filled="t" fillcolor="#008ED0" stroked="f">
              <v:path arrowok="t"/>
              <v:fill type="solid"/>
            </v:shape>
            <v:shape style="position:absolute;left:8139;top:545;width:1608;height:582" coordorigin="8139,545" coordsize="1608,582" path="m9184,555l9067,555,9068,825,9088,902,9126,950,9196,982,9242,985,9261,982,9333,947,9373,900,9385,868,9238,868,9211,868,9196,857,9187,837,9184,809,9184,555xe" filled="t" fillcolor="#008ED0" stroked="f">
              <v:path arrowok="t"/>
              <v:fill type="solid"/>
            </v:shape>
            <v:shape style="position:absolute;left:8139;top:545;width:1608;height:582" coordorigin="8139,545" coordsize="1608,582" path="m9386,782l9243,782,9253,786,9269,803,9273,814,9273,828,9269,845,9254,863,9238,868,9385,868,9387,862,9390,841,9391,819,9390,798,9386,782xe" filled="t" fillcolor="#008ED0" stroked="f">
              <v:path arrowok="t"/>
              <v:fill type="solid"/>
            </v:shape>
            <v:shape style="position:absolute;left:8139;top:545;width:1608;height:582" coordorigin="8139,545" coordsize="1608,582" path="m9232,663l9225,663,9215,663,9201,665,9201,793,9212,785,9222,782,9386,782,9385,778,9358,725,9310,683,9253,664,9232,663xe" filled="t" fillcolor="#008ED0" stroked="f">
              <v:path arrowok="t"/>
              <v:fill type="solid"/>
            </v:shape>
            <v:shape style="position:absolute;left:8139;top:545;width:1608;height:582" coordorigin="8139,545" coordsize="1608,582" path="m8834,663l8766,676,8715,710,8677,773,8669,842,8672,860,8711,931,8760,969,8820,984,8845,985,8864,982,8936,947,8976,899,8987,871,8819,871,8808,866,8800,857,8791,848,8786,837,8786,811,8791,800,8808,782,8819,777,8988,777,8981,760,8945,708,8894,674,8855,664,8834,663xe" filled="t" fillcolor="#008ED0" stroked="f">
              <v:path arrowok="t"/>
              <v:fill type="solid"/>
            </v:shape>
            <v:shape style="position:absolute;left:8139;top:545;width:1608;height:582" coordorigin="8139,545" coordsize="1608,582" path="m8988,777l8844,777,8854,782,8872,800,8876,811,8876,837,8872,848,8854,866,8844,871,8987,871,8990,861,8993,841,8994,818,8992,798,8988,778,8988,777xe" filled="t" fillcolor="#008ED0" stroked="f">
              <v:path arrowok="t"/>
              <v:fill type="solid"/>
            </v:shape>
            <v:shape style="position:absolute;left:8139;top:545;width:1608;height:582" coordorigin="8139,545" coordsize="1608,582" path="m8251,545l8180,577,8145,631,8139,979,8265,979,8265,681,8271,670,8588,670,8586,651,8582,630,8576,611,8569,597,8359,597,8347,581,8332,568,8316,558,8297,551,8275,546,8251,545xe" filled="t" fillcolor="#008ED0" stroked="f">
              <v:path arrowok="t"/>
              <v:fill type="solid"/>
            </v:shape>
            <v:shape style="position:absolute;left:8139;top:545;width:1608;height:582" coordorigin="8139,545" coordsize="1608,582" path="m8433,670l8291,670,8295,672,8297,677,8300,681,8301,690,8301,979,8427,979,8427,680,8433,670xe" filled="t" fillcolor="#008ED0" stroked="f">
              <v:path arrowok="t"/>
              <v:fill type="solid"/>
            </v:shape>
            <v:shape style="position:absolute;left:8139;top:545;width:1608;height:582" coordorigin="8139,545" coordsize="1608,582" path="m8588,670l8452,670,8457,672,8461,681,8462,690,8462,979,8588,979,8588,674,8588,670xe" filled="t" fillcolor="#008ED0" stroked="f">
              <v:path arrowok="t"/>
              <v:fill type="solid"/>
            </v:shape>
            <v:shape style="position:absolute;left:8139;top:545;width:1608;height:582" coordorigin="8139,545" coordsize="1608,582" path="m8464,545l8391,571,8376,584,8359,597,8569,597,8568,595,8510,550,8489,546,8464,545xe" filled="t" fillcolor="#008ED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5.172832pt;margin-top:606.776367pt;width:65.201166pt;height:15.129091pt;mso-position-horizontal-relative:page;mso-position-vertical-relative:page;z-index:-786" coordorigin="903,12136" coordsize="1304,303">
            <v:shape style="position:absolute;left:903;top:12136;width:1304;height:303" coordorigin="903,12136" coordsize="1304,303" path="m2199,12415l2126,12415,2149,12418,2164,12431,2177,12436,2186,12436,2193,12432,2199,12416,2199,12415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2124,12138l2104,12139,2094,12139,2095,12190,2002,12190,2002,12223,2096,12237,2097,12260,2099,12281,2101,12303,2104,12340,2105,12358,2107,12375,2093,12388,2077,12401,2058,12413,2065,12417,2073,12421,2081,12426,2089,12431,2093,12433,2096,12430,2109,12420,2126,12415,2199,12415,2203,12397,2206,12380,2168,12380,2166,12379,2162,12373,2162,12372,2158,12357,2158,12357,2167,12331,2174,12309,2176,12303,2137,12303,2135,12284,2133,12265,2132,12244,2132,12222,2193,12222,2193,12188,2132,12188,2131,12162,2131,12155,2132,12152,2133,12148,2134,12144,2134,12142,2133,12141,2133,12139,2124,12138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2094,12353l2075,12357,2057,12361,2037,12365,1996,12373,1992,12388,1992,12391,1994,12410,2011,12405,2048,12396,2069,12391,2091,12386,2093,12376,2093,12363,2094,12353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988,12372l1905,12372,1912,12389,1918,12400,1923,12407,1937,12398,1954,12389,1972,12380,1988,12372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2174,12357l2172,12372,2170,12380,2206,12380,2207,12369,2199,12366,2190,12363,2179,12358,2177,12358,2175,12358,2174,12357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979,12260l1940,12260,1940,12353,1937,12355,1932,12357,1926,12358,1915,12362,1907,12365,1902,12367,1904,12372,1905,12373,1905,12372,1988,12372,1992,12371,2000,12353,1999,12340,1979,12340,1979,12260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2090,12240l2008,12240,2008,12346,2090,12346,2090,12314,2041,12314,2041,12270,2090,12270,2090,12240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996,12332l1993,12334,1989,12335,1985,12338,1981,12340,1979,12340,1999,12340,1998,12333,1996,12332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2090,12270l2058,12270,2058,12314,2090,12314,2090,12270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2151,12238l2151,12240,2150,12245,2146,12271,2142,12292,2137,12303,2176,12303,2180,12290,2184,12275,2187,12263,2188,12259,2190,12256,2192,12252,2193,12251,2193,12249,2193,12248,2181,12244,2151,12238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941,12145l1939,12227,1909,12227,1909,12260,2000,12260,2000,12225,1978,12225,1978,12162,1978,12158,1980,12153,1980,12148,1970,12146,1941,12145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2168,12140l2164,12142,2159,12144,2153,12148,2146,12151,2140,12154,2136,12157,2142,12167,2148,12175,2153,12182,2156,12188,2168,12188,2176,12182,2184,12178,2190,12173,2180,12156,2168,12140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763,12254l1761,12257,1762,12264,1762,12300,1745,12370,1695,12404,1696,12422,1707,12438,1727,12430,1745,12420,1762,12409,1776,12395,1856,12395,1852,12393,1836,12381,1820,12370,1802,12359,1801,12340,1801,12319,1802,12300,1802,12287,1803,12279,1804,12270,1805,12265,1805,12264,1805,12260,1803,12259,1802,12256,1770,12256,1763,12254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856,12395l1776,12395,1801,12406,1820,12417,1833,12428,1852,12419,1867,12406,1856,12395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608,12333l1606,12333,1599,12370,1614,12382,1629,12396,1643,12411,1656,12426,1688,12399,1683,12392,1675,12384,1663,12372,1672,12352,1635,12352,1633,12350,1630,12348,1627,12346,1615,12337,1608,12333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801,12187l1761,12187,1755,12214,1707,12214,1707,12363,1748,12363,1748,12247,1856,12247,1856,12215,1793,12215,1794,12213,1795,12209,1797,12204,1800,12190,1801,12187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856,12247l1816,12247,1816,12363,1856,12363,1856,12247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696,12278l1585,12278,1585,12310,1649,12312,1645,12327,1635,12352,1672,12352,1673,12350,1681,12329,1687,12310,1692,12293,1696,12278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658,12220l1619,12231,1625,12246,1630,12267,1670,12265,1666,12248,1660,12228,1658,12220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647,12144l1616,12148,1610,12166,1601,12184,1592,12201,1580,12219,1567,12236,1576,12247,1583,12258,1595,12258,1606,12243,1618,12227,1629,12209,1642,12190,1701,12190,1684,12178,1658,12160,1658,12159,1660,12156,1663,12153,1665,12148,1666,12146,1662,12144,1647,12144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796,12255l1783,12256,1802,12256,1796,12255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701,12190l1642,12190,1662,12206,1676,12219,1686,12231,1692,12223,1701,12213,1707,12205,1711,12198,1701,12191,1701,12190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866,12154l1700,12154,1700,12187,1866,12187,1866,12154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506,12151l1280,12151,1280,12305,1280,12324,1265,12382,1243,12416,1246,12418,1251,12420,1260,12425,1281,12436,1314,12373,1321,12337,1506,12337,1506,12303,1321,12303,1321,12264,1506,12264,1506,12229,1321,12229,1321,12190,1506,12190,1506,12151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432,12390l1444,12429,1470,12431,1492,12426,1504,12417,1506,12403,1506,12393,1454,12393,1432,12390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412,12337l1370,12337,1370,12412,1412,12412,1412,12337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506,12337l1463,12337,1463,12380,1465,12389,1454,12393,1506,12393,1506,12337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410,12264l1370,12264,1370,12303,1410,12303,1410,12264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506,12264l1463,12264,1463,12303,1506,12303,1506,12264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410,12190l1370,12190,1370,12229,1410,12229,1410,12190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506,12190l1463,12190,1463,12229,1506,12229,1506,12190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190,12176l932,12176,932,12284,931,12306,921,12370,903,12418,923,12427,962,12378,973,12316,974,12293,977,12275,1024,12275,1016,12257,1014,12252,976,12252,976,12213,1190,12213,1190,12176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143,12334l1099,12334,1091,12356,1083,12374,963,12386,963,12421,1195,12421,1195,12386,1122,12386,1128,12372,1135,12355,1143,12334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024,12275l977,12275,985,12294,993,12313,1001,12334,1013,12368,1030,12362,1051,12351,1045,12331,1039,12313,1032,12294,1024,12275,1024,12275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073,12221l1068,12222,1061,12224,1050,12227,1034,12231,1041,12250,1047,12270,1051,12289,1055,12309,1057,12328,1061,12342,1067,12341,1078,12339,1087,12337,1094,12335,1099,12334,1143,12334,1153,12305,1108,12305,1101,12288,1095,12269,1088,12249,1081,12230,1073,12221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145,12231l1131,12251,1121,12270,1114,12288,1108,12305,1153,12305,1161,12284,1168,12267,1173,12253,1163,12239,1145,12231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007,12240l997,12245,987,12249,976,12252,1014,12252,1007,12240xe" filled="t" fillcolor="#008ED0" stroked="f">
              <v:path arrowok="t"/>
              <v:fill type="solid"/>
            </v:shape>
            <v:shape style="position:absolute;left:903;top:12136;width:1304;height:303" coordorigin="903,12136" coordsize="1304,303" path="m1063,12136l1042,12138,1028,12141,1031,12148,1035,12159,1038,12173,1038,12176,1087,12176,1087,12173,1086,12168,1084,12146,1082,12137,1063,12136xe" filled="t" fillcolor="#008ED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5.078796pt;margin-top:699.829895pt;width:30.938pt;height:9.659pt;mso-position-horizontal-relative:page;mso-position-vertical-relative:page;z-index:-785" coordorigin="1502,13997" coordsize="619,193">
            <v:shape style="position:absolute;left:1502;top:13997;width:619;height:193" coordorigin="1502,13997" coordsize="619,193" path="m2120,14162l1927,14162,1927,14176,2120,14176,2120,14162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2006,14000l1990,14000,1990,14162,2006,14162,2006,14000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2057,14000l2040,14000,2040,14162,2057,14162,2057,14000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2097,14040l2067,14114,2064,14120,2078,14127,2086,14111,2093,14093,2101,14075,2110,14054,2097,14040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949,14038l1935,14045,1943,14063,1950,14082,1956,14101,1963,14120,1981,14119,1974,14099,1966,14080,1959,14062,1952,14044,1949,14038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737,14000l1728,14012,1738,14028,1751,14047,1760,14031,1747,14013,1737,14000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753,14066l1715,14066,1715,14080,1738,14080,1738,14146,1733,14151,1724,14159,1713,14170,1721,14187,1731,14174,1739,14165,1744,14160,1765,14160,1756,14154,1753,14066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765,14160l1744,14160,1758,14174,1777,14182,1838,14184,1903,14184,1905,14178,1907,14173,1908,14170,1843,14170,1794,14169,1772,14165,1765,14160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908,14169l1843,14170,1908,14170,1908,14169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886,14095l1787,14095,1787,14157,1802,14157,1802,14149,1886,14149,1886,14136,1802,14136,1802,14108,1886,14108,1886,14095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886,14149l1871,14149,1871,14157,1886,14157,1886,14149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886,14108l1871,14108,1871,14136,1886,14136,1886,14108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906,14064l1769,14064,1769,14078,1906,14078,1906,14064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847,14038l1831,14038,1831,14064,1847,14064,1847,14038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809,14005l1790,14018,1783,14036,1773,14054,1779,14056,1783,14058,1787,14061,1791,14054,1795,14046,1798,14038,1897,14038,1897,14024,1803,14024,1805,14018,1808,14012,1809,14005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847,13997l1831,13997,1831,14024,1847,14024,1847,13997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632,14169l1634,14175,1635,14181,1636,14186,1677,14186,1685,14177,1685,14170,1652,14170,1643,14170,1632,14169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685,13998l1669,13998,1669,14166,1665,14170,1685,14170,1685,13998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647,14017l1632,14017,1632,14137,1647,14137,1647,14017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573,14117l1558,14117,1558,14190,1573,14190,1573,14117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616,14104l1516,14104,1516,14175,1531,14175,1531,14117,1616,14117,1616,14104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578,14158l1579,14163,1580,14168,1581,14172,1593,14172,1610,14172,1616,14164,1616,14158,1589,14158,1584,14158,1578,14158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616,14117l1602,14117,1602,14155,1599,14158,1616,14158,1616,14117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573,14082l1558,14082,1558,14104,1573,14104,1573,14082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624,14068l1502,14068,1502,14082,1624,14082,1624,14068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573,14042l1558,14042,1558,14068,1573,14068,1573,14042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540,14009l1522,14020,1514,14038,1504,14056,1509,14058,1513,14061,1517,14063,1522,14056,1525,14049,1529,14042,1616,14042,1616,14028,1534,14028,1537,14022,1538,14016,1540,14009xe" filled="t" fillcolor="#221815" stroked="f">
              <v:path arrowok="t"/>
              <v:fill type="solid"/>
            </v:shape>
            <v:shape style="position:absolute;left:1502;top:13997;width:619;height:193" coordorigin="1502,13997" coordsize="619,193" path="m1573,13998l1558,13998,1558,14028,1573,14028,1573,13998xe" filled="t" fillcolor="#22181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52.770203pt;margin-top:699.730408pt;width:41.75pt;height:9.857pt;mso-position-horizontal-relative:page;mso-position-vertical-relative:page;z-index:-784" coordorigin="3055,13995" coordsize="835,197">
            <v:shape style="position:absolute;left:3055;top:13995;width:835;height:197" coordorigin="3055,13995" coordsize="835,197" path="m3711,14001l3701,14012,3702,14012,3716,14025,3732,14040,3742,14027,3726,14013,3711,14001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703,14051l3693,14063,3694,14063,3708,14074,3725,14089,3728,14086,3732,14082,3735,14075,3719,14063,3703,14051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763,14099l3762,14124,3759,14143,3749,14162,3734,14175,3731,14183,3735,14187,3738,14192,3756,14179,3768,14164,3773,14148,3777,14129,3778,14107,3763,14099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852,14098l3838,14098,3838,14179,3844,14187,3880,14187,3886,14181,3887,14173,3855,14173,3852,14170,3852,14098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817,14099l3802,14099,3802,14187,3817,14187,3817,14099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726,14110l3716,14127,3711,14147,3705,14166,3700,14184,3721,14171,3731,14132,3736,14114,3731,14112,3726,14110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876,14138l3870,14173,3887,14173,3887,14169,3889,14163,3890,14155,3890,14144,3885,14142,3880,14141,3876,14138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875,14086l3858,14086,3861,14090,3868,14099,3872,14096,3877,14093,3875,14086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882,14023l3748,14023,3748,14037,3789,14040,3775,14056,3761,14069,3757,14072,3752,14075,3748,14078,3754,14092,3760,14091,3766,14090,3858,14086,3875,14086,3872,14077,3869,14074,3814,14074,3795,14073,3779,14071,3793,14058,3808,14042,3795,14037,3882,14037,3882,14023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848,14047l3836,14056,3840,14061,3844,14066,3837,14073,3814,14074,3869,14074,3860,14061,3848,14047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809,13995l3796,14003,3800,14008,3805,14015,3810,14023,3815,14023,3825,14016,3819,14008,3814,14001,3809,13995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534,14118l3519,14118,3519,14191,3534,14191,3534,14118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638,14044l3606,14044,3623,14053,3620,14072,3601,14131,3558,14175,3562,14179,3566,14183,3572,14185,3588,14171,3627,14107,3635,14068,3638,14044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602,14167l3604,14174,3605,14179,3605,14183,3615,14184,3624,14184,3638,14184,3655,14174,3657,14169,3623,14169,3614,14168,3602,14167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668,14044l3638,14044,3653,14052,3651,14097,3649,14127,3647,14151,3646,14163,3640,14169,3657,14169,3662,14151,3668,14051,3668,14044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606,14044l3578,14044,3591,14051,3588,14069,3582,14088,3572,14108,3560,14124,3545,14139,3548,14143,3597,14086,3602,14067,3606,14044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534,14056l3519,14056,3519,14102,3506,14107,3481,14115,3484,14132,3508,14122,3519,14118,3534,14118,3534,14113,3555,14105,3554,14101,3554,14097,3534,14097,3534,14056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553,14090l3534,14097,3554,14097,3554,14095,3553,14090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493,14017l3490,14039,3486,14059,3481,14077,3483,14084,3487,14087,3492,14090,3495,14080,3498,14068,3501,14056,3553,14056,3553,14043,3504,14043,3505,14035,3506,14027,3507,14019,3493,14017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595,14001l3579,14003,3571,14024,3563,14043,3554,14060,3545,14075,3550,14077,3555,14080,3559,14080,3568,14064,3578,14044,3668,14044,3669,14030,3584,14030,3588,14022,3591,14012,3595,14001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534,13999l3519,13999,3519,14043,3534,14043,3534,13999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306,14077l3291,14077,3291,14190,3305,14190,3306,14077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389,14110l3376,14110,3376,14190,3389,14190,3389,14176,3449,14176,3449,14164,3389,14164,3389,14140,3449,14140,3449,14128,3389,14128,3389,14110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449,14176l3435,14176,3435,14189,3449,14189,3449,14176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343,14063l3311,14063,3311,14076,3329,14076,3329,14156,3327,14161,3323,14165,3332,14177,3347,14165,3364,14154,3364,14152,3343,14152,3343,14063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449,14140l3435,14140,3435,14164,3449,14164,3449,14140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364,14136l3359,14141,3352,14146,3343,14152,3364,14152,3365,14149,3364,14143,3364,14136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449,14106l3435,14106,3435,14128,3449,14128,3449,14106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444,14015l3434,14032,3432,14036,3423,14049,3410,14064,3355,14064,3355,14076,3382,14089,3366,14100,3348,14111,3351,14115,3353,14119,3356,14123,3363,14119,3370,14114,3376,14110,3389,14110,3389,14106,3449,14106,3449,14094,3396,14094,3403,14089,3410,14083,3416,14076,3463,14076,3463,14064,3436,14053,3448,14037,3458,14020,3444,14015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302,14000l3285,14058,3267,14094,3270,14099,3272,14105,3274,14110,3280,14099,3286,14088,3291,14077,3306,14077,3306,14049,3306,14039,3312,14020,3317,14000,3302,14000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404,14036l3390,14036,3390,14064,3404,14064,3404,14036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334,14005l3322,14011,3332,14030,3340,14047,3353,14040,3348,14030,3342,14018,3334,14005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432,14024l3362,14024,3362,14036,3431,14036,3432,14024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404,13998l3390,13998,3390,14024,3404,14024,3404,13998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094,14071l3094,14157,3101,14179,3122,14186,3199,14186,3221,14181,3229,14171,3116,14171,3110,14165,3110,14085,3207,14085,3208,14073,3094,14071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224,14129l3223,14140,3221,14149,3220,14157,3218,14166,3210,14171,3229,14171,3233,14165,3236,14155,3238,14145,3239,14134,3234,14133,3229,14131,3224,14129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146,14126l3148,14133,3149,14138,3149,14143,3158,14143,3184,14143,3193,14141,3202,14132,3203,14128,3166,14128,3157,14127,3146,14126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207,14085l3192,14085,3192,14096,3191,14104,3190,14118,3188,14123,3183,14127,3178,14128,3203,14128,3205,14124,3205,14113,3207,14095,3207,14085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182,14024l3161,14024,3174,14038,3189,14051,3205,14063,3222,14074,3241,14084,3245,14078,3248,14073,3243,14065,3225,14056,3207,14045,3191,14033,3182,14024xe" filled="t" fillcolor="#221815" stroked="f">
              <v:path arrowok="t"/>
              <v:fill type="solid"/>
            </v:shape>
            <v:shape style="position:absolute;left:3055;top:13995;width:835;height:197" coordorigin="3055,13995" coordsize="835,197" path="m3169,13999l3138,14011,3126,14024,3111,14037,3095,14049,3076,14061,3055,14071,3059,14076,3063,14081,3079,14079,3098,14067,3115,14055,3146,14034,3161,14024,3182,14024,3177,14020,3164,14005,3169,13999xe" filled="t" fillcolor="#22181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5.931pt;margin-top:699.824829pt;width:41.622pt;height:9.669pt;mso-position-horizontal-relative:page;mso-position-vertical-relative:page;z-index:-783" coordorigin="4719,13996" coordsize="832,193">
            <v:shape style="position:absolute;left:4719;top:13996;width:832;height:193" coordorigin="4719,13996" coordsize="832,193" path="m5551,14162l5357,14162,5357,14176,5551,14176,5551,14162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437,14000l5420,14000,5420,14162,5437,14162,5437,14000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488,14000l5471,14000,5471,14162,5488,14162,5488,14000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528,14040l5498,14114,5495,14121,5509,14127,5516,14111,5524,14093,5532,14075,5540,14055,5528,14040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380,14038l5366,14045,5373,14063,5380,14082,5387,14101,5393,14120,5411,14119,5404,14099,5397,14080,5390,14062,5383,14044,5380,14038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196,14171l5197,14177,5198,14182,5198,14187,5210,14187,5241,14187,5249,14179,5249,14173,5215,14173,5206,14172,5196,14171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249,14152l5235,14152,5235,14169,5231,14173,5249,14173,5249,14152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317,14126l5303,14126,5303,14140,5158,14140,5158,14152,5303,14152,5303,14161,5317,14161,5317,14126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249,14126l5235,14126,5235,14140,5249,14140,5249,14126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249,14099l5235,14099,5235,14113,5146,14113,5146,14126,5339,14126,5339,14113,5249,14113,5249,14099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317,14087l5159,14087,5159,14099,5303,14099,5303,14113,5339,14113,5317,14113,5317,14087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249,14074l5235,14074,5235,14087,5249,14087,5249,14074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313,14037l5171,14037,5171,14079,5185,14079,5185,14074,5313,14074,5313,14063,5185,14063,5185,14048,5313,14048,5313,14037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313,14074l5299,14074,5299,14079,5313,14079,5313,14074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249,14048l5235,14048,5235,14063,5249,14063,5249,14048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313,14048l5299,14048,5299,14063,5313,14063,5313,14048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249,14024l5235,14024,5235,14037,5249,14037,5249,14024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337,14012l5146,14012,5146,14024,5337,14024,5337,14012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249,13996l5235,13996,5235,14012,5249,14012,5249,13996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056,14131l5046,14144,5060,14153,5077,14164,5093,14175,5110,14187,5107,14163,5091,14153,5073,14142,5056,14131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4998,14130l4983,14142,4966,14153,4950,14164,4932,14173,4936,14178,4940,14183,4943,14186,4961,14176,4978,14165,4994,14154,5010,14143,4998,14130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125,14105l4933,14105,4933,14120,5125,14120,5125,14105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4999,14051l4983,14051,4983,14105,4999,14105,4999,14051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075,14051l5059,14051,5059,14105,5075,14105,5075,14051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118,14036l4941,14036,4941,14051,5118,14051,5118,14036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4999,13999l4983,13999,4983,14036,4999,14036,4999,13999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5075,13999l5059,13999,5059,14036,5075,14036,5075,13999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4888,14171l4867,14171,4871,14178,4875,14184,4879,14190,4893,14179,4888,14171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4818,14083l4794,14089,4783,14109,4772,14126,4735,14164,4744,14181,4822,14174,4867,14171,4888,14171,4883,14164,4879,14158,4829,14158,4808,14158,4790,14155,4774,14150,4786,14134,4797,14118,4808,14100,4818,14083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4846,14113l4834,14122,4846,14140,4853,14157,4829,14158,4879,14158,4872,14148,4859,14131,4846,14113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4784,14005l4739,14071,4719,14089,4724,14093,4728,14097,4731,14102,4745,14089,4759,14074,4771,14059,4783,14042,4793,14024,4784,14005xe" filled="t" fillcolor="#221815" stroked="f">
              <v:path arrowok="t"/>
              <v:fill type="solid"/>
            </v:shape>
            <v:shape style="position:absolute;left:4719;top:13996;width:832;height:193" coordorigin="4719,13996" coordsize="832,193" path="m4829,14008l4872,14074,4907,14092,4911,14087,4915,14083,4867,14043,4847,14009,4829,14008xe" filled="t" fillcolor="#22181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24.486603pt;margin-top:699.721924pt;width:30.870088pt;height:9.874pt;mso-position-horizontal-relative:page;mso-position-vertical-relative:page;z-index:-782" coordorigin="6490,13994" coordsize="617,197">
            <v:shape style="position:absolute;left:6490;top:13994;width:617;height:197" coordorigin="6490,13994" coordsize="617,197" path="m7107,14162l6914,14162,6914,14176,7107,14176,7107,14162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993,14000l6976,14000,6976,14162,6993,14162,6993,14000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7044,14000l7027,14000,7027,14162,7044,14162,7044,14000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7084,14040l7054,14114,7051,14120,7065,14127,7072,14111,7080,14093,7088,14075,7096,14054,7084,14040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936,14038l6922,14045,6929,14063,6936,14082,6943,14101,6949,14120,6967,14119,6960,14099,6953,14080,6946,14062,6939,14044,6936,14038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881,14053l6724,14053,6724,14119,6739,14119,6739,14112,6891,14112,6891,14099,6739,14099,6739,14085,6881,14085,6881,14073,6739,14073,6739,14059,6881,14059,6881,14053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881,14085l6803,14085,6803,14099,6817,14099,6817,14085,6881,14085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817,14059l6803,14059,6803,14073,6817,14073,6817,14059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758,14001l6736,14011,6725,14028,6713,14044,6699,14058,6702,14062,6705,14067,6708,14071,6713,14065,6719,14059,6724,14053,6881,14053,6881,14047,6739,14047,6739,14034,6739,14032,6887,14032,6887,14020,6747,14020,6751,14014,6755,14008,6758,14001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817,14032l6803,14032,6803,14047,6817,14047,6817,14032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807,13994l6795,14002,6799,14008,6803,14014,6807,14020,6815,14020,6823,14016,6818,14009,6813,14002,6807,13994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873,14127l6725,14127,6725,14190,6739,14190,6739,14180,6873,14180,6873,14167,6739,14167,6739,14139,6873,14139,6873,14127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873,14180l6858,14180,6858,14190,6873,14190,6873,14180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873,14139l6858,14139,6858,14167,6873,14167,6873,14139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592,14043l6577,14043,6577,14070,6592,14070,6592,14043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674,14030l6498,14030,6498,14067,6512,14067,6512,14043,6674,14043,6674,14030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674,14043l6659,14043,6659,14067,6674,14067,6674,14043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562,14053l6521,14053,6521,14064,6562,14064,6562,14053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647,14053l6607,14053,6607,14064,6647,14064,6647,14053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592,14019l6577,14019,6577,14030,6592,14030,6592,14019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664,14006l6504,14006,6504,14019,6664,14019,6664,14006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543,14151l6537,14163,6542,14165,6559,14171,6577,14177,6597,14184,6618,14192,6624,14179,6608,14173,6600,14170,6611,14163,6581,14163,6543,14151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641,14129l6524,14129,6524,14142,6621,14142,6581,14163,6611,14163,6641,14144,6641,14129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596,14074l6580,14074,6567,14086,6552,14096,6534,14106,6515,14114,6494,14122,6490,14129,6490,14129,6493,14134,6495,14138,6554,14110,6583,14089,6607,14089,6596,14074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607,14089l6583,14089,6598,14100,6615,14110,6632,14119,6651,14127,6672,14134,6677,14130,6680,14125,6684,14120,6662,14115,6642,14108,6624,14100,6608,14090,6607,14089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580,14100l6569,14108,6576,14116,6582,14123,6587,14129,6587,14129,6599,14121,6593,14114,6587,14107,6580,14100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562,14074l6519,14074,6519,14085,6562,14085,6562,14074xe" filled="t" fillcolor="#221815" stroked="f">
              <v:path arrowok="t"/>
              <v:fill type="solid"/>
            </v:shape>
            <v:shape style="position:absolute;left:6490;top:13994;width:617;height:197" coordorigin="6490,13994" coordsize="617,197" path="m6650,14074l6607,14074,6607,14085,6650,14085,6650,14074xe" filled="t" fillcolor="#221815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91.343292pt;margin-top:699.227234pt;width:63.187pt;height:10.775pt;mso-position-horizontal-relative:page;mso-position-vertical-relative:page;z-index:-781" type="#_x0000_t75">
            <v:imagedata r:id="rId15" o:title=""/>
          </v:shape>
        </w:pict>
      </w:r>
      <w:r>
        <w:rPr/>
        <w:pict>
          <v:group style="position:absolute;margin-left:485.285309pt;margin-top:699.770813pt;width:41.496pt;height:9.746631pt;mso-position-horizontal-relative:page;mso-position-vertical-relative:page;z-index:-780" coordorigin="9706,13995" coordsize="830,195">
            <v:shape style="position:absolute;left:9706;top:13995;width:830;height:195" coordorigin="9706,13995" coordsize="830,195" path="m10389,14074l10373,14074,10373,14188,10389,14188,10389,14074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447,14168l10448,14174,10450,14180,10450,14185,10464,14186,10482,14185,10501,14177,10503,14169,10482,14169,10469,14169,10460,14169,10447,14168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507,14055l10491,14055,10491,14158,10490,14163,10488,14165,10486,14168,10482,14169,10503,14169,10507,14155,10507,14055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414,14086l10424,14102,10435,14119,10455,14123,10444,14104,10434,14087,10414,14086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389,13996l10366,14054,10345,14089,10346,14093,10348,14099,10351,14108,10362,14092,10373,14074,10389,14074,10389,14043,10396,14025,10404,14006,10389,13996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536,14040l10402,14040,10402,14055,10536,14055,10536,14040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507,13998l10491,13998,10491,14040,10507,14040,10507,13998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284,14161l10238,14161,10253,14169,10272,14176,10292,14182,10316,14187,10318,14182,10322,14177,10321,14169,10299,14165,10284,14161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295,14067l10153,14067,10153,14081,10181,14099,10190,14117,10201,14134,10211,14149,10195,14156,10177,14163,10157,14169,10134,14175,10137,14179,10140,14184,10163,14184,10183,14178,10220,14166,10238,14161,10284,14161,10279,14160,10261,14153,10246,14144,10260,14131,10224,14131,10210,14117,10199,14100,10189,14081,10294,14081,10295,14080,10295,14067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294,14081l10276,14081,10270,14092,10259,14108,10244,14121,10224,14131,10260,14131,10261,14131,10274,14115,10285,14099,10294,14081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239,14038l10223,14038,10223,14067,10239,14067,10239,14038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324,14024l10134,14024,10134,14038,10324,14038,10324,14024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239,13995l10223,13995,10223,14024,10239,14024,10239,13995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055,14051l10039,14051,10039,14062,10037,14088,10019,14148,9996,14177,10000,14181,10004,14186,10015,14183,10026,14167,10053,14091,10054,14068,10055,14051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048,14166l10050,14172,10051,14178,10052,14183,10061,14184,10070,14184,10087,14182,10099,14170,10099,14168,10083,14168,10066,14168,10058,14167,10048,14166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055,13996l10039,13997,10039,14027,10039,14037,10010,14037,10010,14051,10055,14051,10092,14052,10090,14113,10088,14152,10088,14163,10083,14168,10099,14168,10106,14103,10108,14037,10055,14036,10055,14016,10055,13996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013,14157l9986,14157,9996,14159,9998,14164,10007,14160,10013,14157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016,14068l9921,14068,9921,14082,9954,14082,9946,14104,9939,14121,9931,14139,9926,14144,9920,14147,9927,14163,9986,14157,10013,14157,10008,14147,9950,14147,9952,14132,9958,14113,9967,14091,10016,14082,10016,14068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9990,14104l9976,14110,9981,14121,9986,14132,9990,14143,9969,14145,9950,14147,10008,14147,10005,14139,9997,14120,9990,14104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10008,14013l9929,14013,9929,14027,10008,14027,10008,14013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9822,14128l9812,14138,9820,14145,9827,14152,9830,14159,9812,14167,9793,14174,9773,14179,9776,14182,9778,14187,9785,14190,9809,14183,9831,14175,9850,14165,9866,14153,9869,14150,9845,14150,9838,14143,9830,14136,9822,14128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9754,14119l9733,14119,9739,14190,9754,14190,9754,14119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9754,14070l9737,14070,9730,14090,9722,14109,9712,14126,9706,14136,9708,14141,9711,14147,9713,14153,9723,14136,9733,14119,9754,14119,9754,14101,9776,14101,9769,14095,9754,14095,9754,14070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9840,14092l9814,14092,9817,14098,9805,14114,9790,14128,9775,14141,9778,14145,9781,14149,9784,14152,9800,14139,9814,14125,9827,14110,9899,14110,9899,14096,9837,14096,9840,14092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9899,14110l9827,14110,9875,14122,9861,14137,9845,14150,9869,14150,9879,14141,9891,14126,9899,14110,9899,14110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9776,14101l9754,14101,9769,14115,9775,14121,9786,14109,9777,14102,9776,14101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9817,14039l9808,14049,9818,14057,9824,14062,9817,14075,9798,14083,9778,14089,9781,14094,9783,14098,9785,14102,9800,14097,9814,14092,9840,14092,9842,14089,9843,14086,9835,14082,9854,14070,9866,14060,9842,14060,9835,14053,9826,14046,9817,14039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9760,14088l9754,14095,9769,14095,9760,14088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9781,14056l9708,14056,9708,14070,9781,14070,9781,14056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9893,14027l9818,14027,9871,14033,9857,14048,9842,14060,9866,14060,9870,14057,9883,14042,9893,14027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9754,14026l9739,14026,9739,14056,9754,14056,9754,14026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9834,14000l9817,14002,9806,14019,9793,14034,9777,14048,9781,14052,9784,14056,9791,14056,9806,14041,9818,14027,9893,14027,9893,14013,9827,14013,9830,14009,9832,14004,9834,14000xe" filled="t" fillcolor="#221815" stroked="f">
              <v:path arrowok="t"/>
              <v:fill type="solid"/>
            </v:shape>
            <v:shape style="position:absolute;left:9706;top:13995;width:830;height:195" coordorigin="9706,13995" coordsize="830,195" path="m9779,14007l9761,14009,9742,14011,9721,14013,9711,14018,9712,14023,9712,14028,9731,14026,9739,14026,9754,14026,9754,14024,9765,14024,9775,14023,9783,14022,9779,14007xe" filled="t" fillcolor="#22181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6.2397pt;margin-top:642.361633pt;width:46.005pt;height:46.005pt;mso-position-horizontal-relative:page;mso-position-vertical-relative:page;z-index:-779" coordorigin="1325,12847" coordsize="920,920">
            <v:group style="position:absolute;left:1497;top:13028;width:576;height:576" coordorigin="1497,13028" coordsize="576,576">
              <v:shape style="position:absolute;left:1497;top:13028;width:576;height:576" coordorigin="1497,13028" coordsize="576,576" path="m1758,13528l1675,13528,1688,13534,1694,13536,1694,13536,1700,13538,1707,13542,1713,13544,1713,13594,1723,13604,1847,13604,1856,13594,1856,13560,1758,13560,1758,13528xe" filled="t" fillcolor="#008ED0" stroked="f">
                <v:path arrowok="t"/>
                <v:fill type="solid"/>
              </v:shape>
              <v:shape style="position:absolute;left:1497;top:13028;width:576;height:576" coordorigin="1497,13028" coordsize="576,576" path="m1639,13070l1625,13070,1616,13078,1547,13148,1546,13148,1538,13156,1538,13170,1546,13180,1574,13206,1571,13212,1568,13220,1560,13238,1558,13246,1507,13246,1497,13256,1497,13378,1507,13388,1558,13388,1560,13394,1563,13402,1565,13408,1568,13414,1574,13426,1546,13454,1538,13462,1538,13476,1616,13554,1616,13556,1625,13564,1639,13564,1647,13556,1675,13528,1758,13528,1758,13516,1751,13508,1632,13508,1593,13470,1617,13446,1625,13438,1626,13428,1621,13418,1615,13410,1610,13400,1606,13390,1602,13382,1599,13372,1596,13362,1594,13350,1585,13344,1541,13344,1541,13290,1586,13290,1595,13282,1610,13234,1615,13224,1621,13214,1626,13206,1624,13194,1616,13186,1593,13164,1632,13124,1752,13124,1758,13116,1758,13106,1675,13106,1647,13078,1639,13070xe" filled="t" fillcolor="#008ED0" stroked="f">
                <v:path arrowok="t"/>
                <v:fill type="solid"/>
              </v:shape>
              <v:shape style="position:absolute;left:1497;top:13028;width:576;height:576" coordorigin="1497,13028" coordsize="576,576" path="m1981,13528l1895,13528,1922,13556,1931,13564,1945,13564,1954,13556,1981,13528xe" filled="t" fillcolor="#008ED0" stroked="f">
                <v:path arrowok="t"/>
                <v:fill type="solid"/>
              </v:shape>
              <v:shape style="position:absolute;left:1497;top:13028;width:576;height:576" coordorigin="1497,13028" coordsize="576,576" path="m1895,13476l1887,13482,1878,13486,1869,13492,1859,13496,1858,13496,1849,13500,1839,13502,1819,13508,1812,13516,1812,13526,1812,13526,1812,13560,1856,13560,1856,13544,1869,13540,1875,13536,1876,13536,1882,13534,1889,13530,1895,13528,1981,13528,2001,13508,1938,13508,1907,13478,1895,13476xe" filled="t" fillcolor="#008ED0" stroked="f">
                <v:path arrowok="t"/>
                <v:fill type="solid"/>
              </v:shape>
              <v:shape style="position:absolute;left:1497;top:13028;width:576;height:576" coordorigin="1497,13028" coordsize="576,576" path="m1674,13476l1662,13478,1655,13486,1632,13508,1751,13508,1750,13506,1739,13504,1720,13500,1711,13496,1701,13492,1692,13486,1683,13482,1674,13476xe" filled="t" fillcolor="#008ED0" stroked="f">
                <v:path arrowok="t"/>
                <v:fill type="solid"/>
              </v:shape>
              <v:shape style="position:absolute;left:1497;top:13028;width:576;height:576" coordorigin="1497,13028" coordsize="576,576" path="m2000,13124l1938,13124,1976,13164,1953,13188,1945,13196,1944,13206,1950,13216,1955,13224,1960,13234,1976,13282,1985,13290,2029,13290,2029,13344,1984,13344,1975,13352,1973,13362,1971,13372,1968,13382,1964,13390,1960,13400,1955,13410,1949,13418,1944,13428,1945,13440,1953,13446,1976,13470,1938,13508,2001,13508,2023,13486,2024,13486,2032,13476,2032,13462,2024,13454,1996,13426,1999,13420,2002,13414,2005,13408,2007,13402,2010,13394,2012,13388,2063,13388,2073,13378,2073,13256,2063,13246,2012,13246,2010,13238,2007,13232,2005,13226,2002,13220,1999,13214,1996,13206,2024,13180,2032,13170,2032,13156,2024,13148,2000,13124xe" filled="t" fillcolor="#008ED0" stroked="f">
                <v:path arrowok="t"/>
                <v:fill type="solid"/>
              </v:shape>
              <v:shape style="position:absolute;left:1497;top:13028;width:576;height:576" coordorigin="1497,13028" coordsize="576,576" path="m1785,13180l1776,13180,1755,13184,1700,13210,1663,13264,1649,13336,1654,13358,1688,13412,1744,13446,1791,13454,1812,13450,1832,13444,1851,13436,1865,13426,1774,13426,1754,13422,1704,13388,1678,13324,1676,13298,1682,13276,1722,13226,1785,13206,1865,13206,1849,13196,1829,13188,1808,13182,1785,13180xe" filled="t" fillcolor="#008ED0" stroked="f">
                <v:path arrowok="t"/>
                <v:fill type="solid"/>
              </v:shape>
              <v:shape style="position:absolute;left:1497;top:13028;width:576;height:576" coordorigin="1497,13028" coordsize="576,576" path="m1865,13206l1785,13206,1806,13208,1827,13214,1876,13256,1895,13320,1892,13342,1860,13396,1799,13424,1774,13426,1865,13426,1907,13372,1921,13302,1916,13280,1909,13258,1898,13240,1884,13222,1868,13208,1865,13206xe" filled="t" fillcolor="#008ED0" stroked="f">
                <v:path arrowok="t"/>
                <v:fill type="solid"/>
              </v:shape>
              <v:shape style="position:absolute;left:1497;top:13028;width:576;height:576" coordorigin="1497,13028" coordsize="576,576" path="m1752,13124l1632,13124,1656,13150,1663,13156,1674,13158,1703,13142,1721,13134,1741,13128,1751,13126,1752,13124xe" filled="t" fillcolor="#008ED0" stroked="f">
                <v:path arrowok="t"/>
                <v:fill type="solid"/>
              </v:shape>
              <v:shape style="position:absolute;left:1497;top:13028;width:576;height:576" coordorigin="1497,13028" coordsize="576,576" path="m1856,13074l1812,13074,1812,13118,1820,13126,1830,13128,1840,13130,1850,13134,1859,13138,1869,13142,1878,13146,1887,13152,1896,13158,1908,13156,1915,13148,1938,13124,2000,13124,1982,13106,1895,13106,1889,13102,1876,13098,1870,13094,1856,13090,1856,13074xe" filled="t" fillcolor="#008ED0" stroked="f">
                <v:path arrowok="t"/>
                <v:fill type="solid"/>
              </v:shape>
              <v:shape style="position:absolute;left:1497;top:13028;width:576;height:576" coordorigin="1497,13028" coordsize="576,576" path="m1847,13028l1723,13028,1713,13038,1713,13050,1712,13090,1693,13098,1675,13106,1758,13106,1758,13074,1856,13074,1856,13038,1847,13028xe" filled="t" fillcolor="#008ED0" stroked="f">
                <v:path arrowok="t"/>
                <v:fill type="solid"/>
              </v:shape>
              <v:shape style="position:absolute;left:1497;top:13028;width:576;height:576" coordorigin="1497,13028" coordsize="576,576" path="m1945,13070l1931,13070,1895,13106,1982,13106,1954,13078,1945,13070xe" filled="t" fillcolor="#008ED0" stroked="f">
                <v:path arrowok="t"/>
                <v:fill type="solid"/>
              </v:shape>
            </v:group>
            <v:group style="position:absolute;left:1332;top:12855;width:905;height:905" coordorigin="1332,12855" coordsize="905,905">
              <v:shape style="position:absolute;left:1332;top:12855;width:905;height:905" coordorigin="1332,12855" coordsize="905,905" path="m2237,13307l2231,13381,2214,13450,2187,13515,2150,13575,2105,13627,2052,13673,1993,13709,1928,13737,1858,13754,1785,13760,1748,13758,1676,13747,1609,13724,1546,13692,1490,13651,1441,13602,1400,13546,1368,13483,1345,13416,1334,13344,1332,13307,1334,13270,1345,13199,1368,13131,1400,13069,1441,13013,1490,12964,1546,12923,1609,12890,1676,12868,1748,12856,1785,12855,1822,12856,1894,12868,1961,12890,2023,12923,2079,12964,2128,13013,2170,13069,2202,13131,2224,13199,2236,13270,2237,13307xe" filled="f" stroked="t" strokeweight=".75pt" strokecolor="#008ED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9.598099pt;margin-top:642.361633pt;width:46.005pt;height:46.005pt;mso-position-horizontal-relative:page;mso-position-vertical-relative:page;z-index:-778" coordorigin="2992,12847" coordsize="920,920">
            <v:group style="position:absolute;left:3121;top:13046;width:663;height:517" coordorigin="3121,13046" coordsize="663,517">
              <v:shape style="position:absolute;left:3121;top:13046;width:663;height:517" coordorigin="3121,13046" coordsize="663,517" path="m3610,13495l3441,13495,3552,13502,3561,13516,3612,13556,3655,13563,3673,13560,3729,13529,3742,13511,3636,13511,3623,13506,3613,13498,3610,13495xe" filled="t" fillcolor="#008ED0" stroked="f">
                <v:path arrowok="t"/>
                <v:fill type="solid"/>
              </v:shape>
              <v:shape style="position:absolute;left:3121;top:13046;width:663;height:517" coordorigin="3121,13046" coordsize="663,517" path="m3373,13382l3258,13382,3251,13392,3241,13410,3234,13429,3231,13450,3127,13450,3121,13457,3121,13474,3127,13481,3184,13481,3236,13486,3269,13537,3345,13563,3363,13560,3419,13529,3432,13511,3336,13511,3316,13506,3300,13495,3294,13488,3286,13471,3283,13447,3289,13428,3302,13411,3320,13401,3340,13397,3362,13397,3371,13390,3373,13382xe" filled="t" fillcolor="#008ED0" stroked="f">
                <v:path arrowok="t"/>
                <v:fill type="solid"/>
              </v:shape>
              <v:shape style="position:absolute;left:3121;top:13046;width:663;height:517" coordorigin="3121,13046" coordsize="663,517" path="m3783,13347l3731,13347,3731,13443,3718,13443,3707,13453,3705,13466,3703,13479,3696,13490,3676,13506,3664,13511,3742,13511,3750,13495,3772,13495,3783,13483,3783,13347xe" filled="t" fillcolor="#008ED0" stroked="f">
                <v:path arrowok="t"/>
                <v:fill type="solid"/>
              </v:shape>
              <v:shape style="position:absolute;left:3121;top:13046;width:663;height:517" coordorigin="3121,13046" coordsize="663,517" path="m3581,13443l3408,13443,3397,13453,3396,13466,3393,13479,3386,13490,3375,13500,3358,13508,3336,13511,3432,13511,3441,13495,3610,13495,3603,13490,3596,13478,3593,13465,3591,13452,3581,13443xe" filled="t" fillcolor="#008ED0" stroked="f">
                <v:path arrowok="t"/>
                <v:fill type="solid"/>
              </v:shape>
              <v:shape style="position:absolute;left:3121;top:13046;width:663;height:517" coordorigin="3121,13046" coordsize="663,517" path="m3354,13430l3327,13430,3316,13441,3316,13468,3327,13479,3354,13479,3364,13468,3364,13441,3354,13430xe" filled="t" fillcolor="#008ED0" stroked="f">
                <v:path arrowok="t"/>
                <v:fill type="solid"/>
              </v:shape>
              <v:shape style="position:absolute;left:3121;top:13046;width:663;height:517" coordorigin="3121,13046" coordsize="663,517" path="m3663,13430l3636,13430,3625,13441,3625,13468,3636,13479,3663,13479,3674,13468,3674,13441,3663,13430xe" filled="t" fillcolor="#008ED0" stroked="f">
                <v:path arrowok="t"/>
                <v:fill type="solid"/>
              </v:shape>
              <v:shape style="position:absolute;left:3121;top:13046;width:663;height:517" coordorigin="3121,13046" coordsize="663,517" path="m3325,13046l3307,13046,3301,13052,3301,13156,3175,13156,3168,13162,3168,13450,3200,13450,3200,13382,3373,13382,3374,13378,3382,13353,3422,13353,3422,13351,3200,13351,3200,13285,3331,13285,3331,13254,3200,13254,3200,13187,3331,13187,3331,13052,3325,13046xe" filled="t" fillcolor="#008ED0" stroked="f">
                <v:path arrowok="t"/>
                <v:fill type="solid"/>
              </v:shape>
              <v:shape style="position:absolute;left:3121;top:13046;width:663;height:517" coordorigin="3121,13046" coordsize="663,517" path="m3422,13353l3390,13353,3409,13417,3410,13424,3417,13428,3556,13428,3561,13425,3563,13420,3578,13397,3435,13397,3422,13353xe" filled="t" fillcolor="#008ED0" stroked="f">
                <v:path arrowok="t"/>
                <v:fill type="solid"/>
              </v:shape>
              <v:shape style="position:absolute;left:3121;top:13046;width:663;height:517" coordorigin="3121,13046" coordsize="663,517" path="m3362,13397l3342,13397,3347,13397,3360,13399,3362,13397xe" filled="t" fillcolor="#008ED0" stroked="f">
                <v:path arrowok="t"/>
                <v:fill type="solid"/>
              </v:shape>
              <v:shape style="position:absolute;left:3121;top:13046;width:663;height:517" coordorigin="3121,13046" coordsize="663,517" path="m3633,13178l3581,13178,3581,13324,3582,13328,3583,13330,3541,13397,3578,13397,3609,13347,3783,13347,3783,13307,3772,13295,3633,13295,3633,13178xe" filled="t" fillcolor="#008ED0" stroked="f">
                <v:path arrowok="t"/>
                <v:fill type="solid"/>
              </v:shape>
              <v:shape style="position:absolute;left:3121;top:13046;width:663;height:517" coordorigin="3121,13046" coordsize="663,517" path="m3331,13285l3301,13285,3301,13351,3422,13351,3418,13340,3331,13340,3331,13285xe" filled="t" fillcolor="#008ED0" stroked="f">
                <v:path arrowok="t"/>
                <v:fill type="solid"/>
              </v:shape>
              <v:shape style="position:absolute;left:3121;top:13046;width:663;height:517" coordorigin="3121,13046" coordsize="663,517" path="m3621,13126l3404,13126,3393,13134,3390,13145,3331,13340,3418,13340,3417,13334,3415,13327,3409,13321,3391,13321,3434,13178,3633,13178,3633,13138,3621,13126xe" filled="t" fillcolor="#008ED0" stroked="f">
                <v:path arrowok="t"/>
                <v:fill type="solid"/>
              </v:shape>
              <v:shape style="position:absolute;left:3121;top:13046;width:663;height:517" coordorigin="3121,13046" coordsize="663,517" path="m3331,13187l3301,13187,3301,13254,3331,13254,3331,13187xe" filled="t" fillcolor="#008ED0" stroked="f">
                <v:path arrowok="t"/>
                <v:fill type="solid"/>
              </v:shape>
            </v:group>
            <v:group style="position:absolute;left:2999;top:12855;width:905;height:905" coordorigin="2999,12855" coordsize="905,905">
              <v:shape style="position:absolute;left:2999;top:12855;width:905;height:905" coordorigin="2999,12855" coordsize="905,905" path="m3905,13307l3899,13381,3881,13450,3854,13515,3817,13575,3772,13627,3719,13673,3660,13709,3595,13737,3525,13754,3452,13760,3415,13758,3343,13747,3276,13724,3214,13692,3157,13651,3108,13602,3067,13546,3035,13483,3013,13416,3001,13344,2999,13307,3001,13270,3013,13199,3035,13131,3067,13069,3108,13013,3157,12964,3214,12923,3276,12890,3343,12868,3415,12856,3452,12855,3489,12856,3561,12868,3628,12890,3690,12923,3747,12964,3796,13013,3837,13069,3869,13131,3891,13199,3903,13270,3905,13307xe" filled="f" stroked="t" strokeweight=".75pt" strokecolor="#008ED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6.313904pt;margin-top:642.361633pt;width:46.006pt;height:46.005pt;mso-position-horizontal-relative:page;mso-position-vertical-relative:page;z-index:-777" coordorigin="6326,12847" coordsize="920,920">
            <v:group style="position:absolute;left:6503;top:13030;width:566;height:546" coordorigin="6503,13030" coordsize="566,546">
              <v:shape style="position:absolute;left:6503;top:13030;width:566;height:546" coordorigin="6503,13030" coordsize="566,546" path="m6590,13329l6547,13329,6567,13554,6567,13566,6577,13576,6995,13576,7004,13568,7005,13556,7007,13532,6609,13532,6590,13329xe" filled="t" fillcolor="#008ED0" stroked="f">
                <v:path arrowok="t"/>
                <v:fill type="solid"/>
              </v:shape>
              <v:shape style="position:absolute;left:6503;top:13030;width:566;height:546" coordorigin="6503,13030" coordsize="566,546" path="m7026,13329l6982,13329,6964,13532,7007,13532,7026,13329xe" filled="t" fillcolor="#008ED0" stroked="f">
                <v:path arrowok="t"/>
                <v:fill type="solid"/>
              </v:shape>
              <v:shape style="position:absolute;left:6503;top:13030;width:566;height:546" coordorigin="6503,13030" coordsize="566,546" path="m6683,13354l6668,13354,6662,13360,6662,13503,6668,13509,6683,13509,6688,13503,6688,13360,6683,13354xe" filled="t" fillcolor="#008ED0" stroked="f">
                <v:path arrowok="t"/>
                <v:fill type="solid"/>
              </v:shape>
              <v:shape style="position:absolute;left:6503;top:13030;width:566;height:546" coordorigin="6503,13030" coordsize="566,546" path="m6757,13354l6742,13354,6736,13360,6736,13503,6742,13509,6757,13509,6763,13503,6763,13360,6757,13354xe" filled="t" fillcolor="#008ED0" stroked="f">
                <v:path arrowok="t"/>
                <v:fill type="solid"/>
              </v:shape>
              <v:shape style="position:absolute;left:6503;top:13030;width:566;height:546" coordorigin="6503,13030" coordsize="566,546" path="m6830,13354l6816,13354,6810,13360,6810,13503,6816,13509,6830,13509,6836,13503,6836,13360,6830,13354xe" filled="t" fillcolor="#008ED0" stroked="f">
                <v:path arrowok="t"/>
                <v:fill type="solid"/>
              </v:shape>
              <v:shape style="position:absolute;left:6503;top:13030;width:566;height:546" coordorigin="6503,13030" coordsize="566,546" path="m6904,13354l6890,13354,6884,13360,6884,13503,6890,13509,6904,13509,6910,13503,6910,13360,6904,13354xe" filled="t" fillcolor="#008ED0" stroked="f">
                <v:path arrowok="t"/>
                <v:fill type="solid"/>
              </v:shape>
              <v:shape style="position:absolute;left:6503;top:13030;width:566;height:546" coordorigin="6503,13030" coordsize="566,546" path="m7059,13204l6513,13204,6503,13214,6503,13319,6513,13329,7059,13329,7069,13319,7069,13285,6547,13285,6547,13248,7069,13248,7069,13214,7059,13204xe" filled="t" fillcolor="#008ED0" stroked="f">
                <v:path arrowok="t"/>
                <v:fill type="solid"/>
              </v:shape>
              <v:shape style="position:absolute;left:6503;top:13030;width:566;height:546" coordorigin="6503,13030" coordsize="566,546" path="m7069,13248l7026,13248,7026,13285,7069,13285,7069,13248xe" filled="t" fillcolor="#008ED0" stroked="f">
                <v:path arrowok="t"/>
                <v:fill type="solid"/>
              </v:shape>
              <v:shape style="position:absolute;left:6503;top:13030;width:566;height:546" coordorigin="6503,13030" coordsize="566,546" path="m6625,13030l6611,13030,6603,13039,6594,13047,6594,13061,6737,13204,6835,13204,6848,13191,6786,13191,6634,13039,6625,13030xe" filled="t" fillcolor="#008ED0" stroked="f">
                <v:path arrowok="t"/>
                <v:fill type="solid"/>
              </v:shape>
              <v:shape style="position:absolute;left:6503;top:13030;width:566;height:546" coordorigin="6503,13030" coordsize="566,546" path="m6961,13030l6947,13030,6939,13039,6786,13191,6848,13191,6970,13070,6978,13061,6978,13047,6961,13030xe" filled="t" fillcolor="#008ED0" stroked="f">
                <v:path arrowok="t"/>
                <v:fill type="solid"/>
              </v:shape>
            </v:group>
            <v:group style="position:absolute;left:6334;top:12855;width:905;height:905" coordorigin="6334,12855" coordsize="905,905">
              <v:shape style="position:absolute;left:6334;top:12855;width:905;height:905" coordorigin="6334,12855" coordsize="905,905" path="m7239,13307l7233,13381,7216,13450,7188,13515,7152,13575,7106,13627,7054,13673,6994,13709,6929,13737,6860,13754,6786,13760,6749,13758,6678,13747,6610,13724,6548,13692,6492,13651,6443,13602,6402,13546,6369,13483,6347,13416,6335,13344,6334,13307,6335,13270,6347,13199,6369,13131,6402,13069,6443,13013,6492,12964,6548,12923,6610,12890,6678,12868,6749,12856,6786,12855,6823,12856,6895,12868,6962,12890,7025,12923,7081,12964,7130,13013,7171,13069,7203,13131,7226,13199,7237,13270,7239,13307xe" filled="f" stroked="t" strokeweight=".75pt" strokecolor="#008ED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99.672302pt;margin-top:642.361633pt;width:46.006pt;height:46.005pt;mso-position-horizontal-relative:page;mso-position-vertical-relative:page;z-index:-776" coordorigin="7993,12847" coordsize="920,920">
            <v:group style="position:absolute;left:8204;top:13067;width:498;height:498" coordorigin="8204,13067" coordsize="498,498">
              <v:shape style="position:absolute;left:8204;top:13067;width:498;height:498" coordorigin="8204,13067" coordsize="498,498" path="m8533,13067l8374,13067,8365,13076,8365,13228,8213,13228,8204,13236,8204,13396,8213,13405,8365,13405,8365,13557,8374,13565,8533,13565,8542,13557,8542,13527,8403,13527,8403,13375,8395,13367,8243,13367,8243,13266,8395,13266,8403,13258,8403,13106,8542,13106,8542,13076,8533,13067xe" filled="t" fillcolor="#008ED0" stroked="f">
                <v:path arrowok="t"/>
                <v:fill type="solid"/>
              </v:shape>
              <v:shape style="position:absolute;left:8204;top:13067;width:498;height:498" coordorigin="8204,13067" coordsize="498,498" path="m8542,13106l8504,13106,8504,13258,8512,13266,8664,13266,8664,13367,8512,13367,8504,13375,8504,13527,8542,13527,8542,13405,8694,13405,8703,13396,8703,13236,8694,13228,8542,13228,8542,13106xe" filled="t" fillcolor="#008ED0" stroked="f">
                <v:path arrowok="t"/>
                <v:fill type="solid"/>
              </v:shape>
            </v:group>
            <v:group style="position:absolute;left:8001;top:12855;width:905;height:905" coordorigin="8001,12855" coordsize="905,905">
              <v:shape style="position:absolute;left:8001;top:12855;width:905;height:905" coordorigin="8001,12855" coordsize="905,905" path="m8906,13307l8900,13381,8883,13450,8856,13515,8819,13575,8774,13627,8721,13673,8661,13709,8597,13737,8527,13754,8454,13760,8416,13758,8345,13747,8277,13724,8215,13692,8159,13651,8110,13602,8069,13546,8037,13483,8014,13416,8002,13344,8001,13307,8002,13270,8014,13199,8037,13131,8069,13069,8110,13013,8159,12964,8215,12923,8277,12890,8345,12868,8416,12856,8454,12855,8491,12856,8562,12868,8630,12890,8692,12923,8748,12964,8797,13013,8838,13069,8871,13131,8893,13199,8905,13270,8906,13307xe" filled="f" stroked="t" strokeweight=".75pt" strokecolor="#008ED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83.030701pt;margin-top:642.361633pt;width:46.006pt;height:46.005pt;mso-position-horizontal-relative:page;mso-position-vertical-relative:page;z-index:-775" coordorigin="9661,12847" coordsize="920,920">
            <v:group style="position:absolute;left:9941;top:13062;width:360;height:485" coordorigin="9941,13062" coordsize="360,485">
              <v:shape style="position:absolute;left:9941;top:13062;width:360;height:485" coordorigin="9941,13062" coordsize="360,485" path="m10292,13062l9949,13062,9941,13070,9941,13538,9949,13547,10292,13547,10301,13538,10301,13509,9978,13509,9978,13099,10301,13099,10301,13070,10292,13062xe" filled="t" fillcolor="#008ED0" stroked="f">
                <v:path arrowok="t"/>
                <v:fill type="solid"/>
              </v:shape>
              <v:shape style="position:absolute;left:9941;top:13062;width:360;height:485" coordorigin="9941,13062" coordsize="360,485" path="m10301,13099l10263,13099,10263,13509,10301,13509,10301,13099xe" filled="t" fillcolor="#008ED0" stroked="f">
                <v:path arrowok="t"/>
                <v:fill type="solid"/>
              </v:shape>
              <v:shape style="position:absolute;left:9941;top:13062;width:360;height:485" coordorigin="9941,13062" coordsize="360,485" path="m10189,13455l10052,13455,10047,13460,10047,13473,10052,13478,10189,13478,10194,13473,10194,13460,10189,13455xe" filled="t" fillcolor="#008ED0" stroked="f">
                <v:path arrowok="t"/>
                <v:fill type="solid"/>
              </v:shape>
              <v:shape style="position:absolute;left:9941;top:13062;width:360;height:485" coordorigin="9941,13062" coordsize="360,485" path="m10100,13240l10093,13240,10089,13244,10054,13279,10051,13282,10050,13285,10050,13291,10051,13294,10053,13296,10089,13332,10093,13336,10100,13336,10105,13332,10109,13328,10109,13321,10105,13316,10088,13299,10154,13299,10159,13294,10159,13282,10154,13277,10088,13277,10105,13260,10109,13255,10109,13249,10105,13244,10100,13240xe" filled="t" fillcolor="#008ED0" stroked="f">
                <v:path arrowok="t"/>
                <v:fill type="solid"/>
              </v:shape>
              <v:shape style="position:absolute;left:9941;top:13062;width:360;height:485" coordorigin="9941,13062" coordsize="360,485" path="m10148,13168l10141,13168,10137,13172,10132,13176,10132,13183,10153,13204,10087,13204,10082,13210,10082,13222,10087,13227,10153,13227,10137,13244,10132,13248,10132,13255,10137,13260,10141,13264,10148,13264,10152,13260,10188,13224,10188,13224,10189,13223,10189,13223,10190,13221,10190,13221,10191,13219,10192,13218,10192,13214,10191,13212,10190,13210,10190,13210,10190,13210,10190,13209,10189,13209,10189,13208,10189,13208,10188,13208,10188,13208,10148,13168xe" filled="t" fillcolor="#008ED0" stroked="f">
                <v:path arrowok="t"/>
                <v:fill type="solid"/>
              </v:shape>
            </v:group>
            <v:group style="position:absolute;left:9668;top:12855;width:905;height:905" coordorigin="9668,12855" coordsize="905,905">
              <v:shape style="position:absolute;left:9668;top:12855;width:905;height:905" coordorigin="9668,12855" coordsize="905,905" path="m10573,13307l10567,13381,10550,13450,10523,13515,10486,13575,10441,13627,10388,13673,10329,13709,10264,13737,10194,13754,10121,13760,10084,13758,10012,13747,9945,13724,9882,13692,9826,13651,9777,13602,9736,13546,9704,13483,9681,13416,9670,13344,9668,13307,9670,13270,9681,13199,9704,13131,9736,13069,9777,13013,9826,12964,9882,12923,9945,12890,10012,12868,10084,12856,10121,12855,10158,12856,10229,12868,10297,12890,10359,12923,10415,12964,10464,13013,10505,13069,10538,13131,10560,13199,10572,13270,10573,13307xe" filled="f" stroked="t" strokeweight=".75pt" strokecolor="#008ED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2.955505pt;margin-top:642.361633pt;width:46.006pt;height:46.005pt;mso-position-horizontal-relative:page;mso-position-vertical-relative:page;z-index:-774" coordorigin="4659,12847" coordsize="920,920">
            <v:group style="position:absolute;left:4865;top:13059;width:511;height:459" coordorigin="4865,13059" coordsize="511,459">
              <v:shape style="position:absolute;left:4865;top:13059;width:511;height:459" coordorigin="4865,13059" coordsize="511,459" path="m5364,13476l4874,13476,4865,13485,4865,13508,4874,13517,5364,13517,5373,13508,5373,13485,5364,13476xe" filled="t" fillcolor="#008ED0" stroked="f">
                <v:path arrowok="t"/>
                <v:fill type="solid"/>
              </v:shape>
              <v:shape style="position:absolute;left:4865;top:13059;width:511;height:459" coordorigin="4865,13059" coordsize="511,459" path="m5338,13440l4900,13440,4895,13445,4895,13458,4900,13464,5338,13464,5343,13458,5343,13445,5338,13440xe" filled="t" fillcolor="#008ED0" stroked="f">
                <v:path arrowok="t"/>
                <v:fill type="solid"/>
              </v:shape>
              <v:shape style="position:absolute;left:4865;top:13059;width:511;height:459" coordorigin="4865,13059" coordsize="511,459" path="m4970,13217l4929,13217,4929,13440,4970,13440,4970,13217xe" filled="t" fillcolor="#008ED0" stroked="f">
                <v:path arrowok="t"/>
                <v:fill type="solid"/>
              </v:shape>
              <v:shape style="position:absolute;left:4865;top:13059;width:511;height:459" coordorigin="4865,13059" coordsize="511,459" path="m5083,13217l5042,13217,5042,13440,5083,13440,5083,13217xe" filled="t" fillcolor="#008ED0" stroked="f">
                <v:path arrowok="t"/>
                <v:fill type="solid"/>
              </v:shape>
              <v:shape style="position:absolute;left:4865;top:13059;width:511;height:459" coordorigin="4865,13059" coordsize="511,459" path="m5196,13217l5155,13217,5155,13440,5196,13440,5196,13217xe" filled="t" fillcolor="#008ED0" stroked="f">
                <v:path arrowok="t"/>
                <v:fill type="solid"/>
              </v:shape>
              <v:shape style="position:absolute;left:4865;top:13059;width:511;height:459" coordorigin="4865,13059" coordsize="511,459" path="m5123,13059l5116,13059,5110,13062,4878,13178,4871,13180,4865,13188,4865,13208,4874,13217,5269,13217,5269,13440,5309,13440,5309,13217,5360,13217,5367,13213,5371,13206,5376,13196,5372,13183,5357,13176,4973,13176,5119,13103,5210,13103,5128,13062,5123,13059xe" filled="t" fillcolor="#008ED0" stroked="f">
                <v:path arrowok="t"/>
                <v:fill type="solid"/>
              </v:shape>
              <v:shape style="position:absolute;left:4865;top:13059;width:511;height:459" coordorigin="4865,13059" coordsize="511,459" path="m5210,13103l5119,13103,5266,13176,5357,13176,5210,13103xe" filled="t" fillcolor="#008ED0" stroked="f">
                <v:path arrowok="t"/>
                <v:fill type="solid"/>
              </v:shape>
            </v:group>
            <v:group style="position:absolute;left:4667;top:12855;width:905;height:905" coordorigin="4667,12855" coordsize="905,905">
              <v:shape style="position:absolute;left:4667;top:12855;width:905;height:905" coordorigin="4667,12855" coordsize="905,905" path="m5572,13307l5566,13381,5549,13450,5521,13515,5484,13575,5439,13627,5386,13673,5327,13709,5262,13737,5193,13754,5119,13760,5082,13758,5010,13747,4943,13724,4881,13692,4825,13651,4776,13602,4734,13546,4702,13483,4680,13416,4668,13344,4667,13307,4668,13270,4680,13199,4702,13131,4734,13069,4776,13013,4825,12964,4881,12923,4943,12890,5010,12868,5082,12856,5119,12855,5156,12856,5228,12868,5295,12890,5358,12923,5414,12964,5463,13013,5504,13069,5536,13131,5559,13199,5570,13270,5572,13307xe" filled="f" stroked="t" strokeweight=".75pt" strokecolor="#008ED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6.767998pt;margin-top:746.619019pt;width:.1pt;height:54.063pt;mso-position-horizontal-relative:page;mso-position-vertical-relative:page;z-index:-773" coordorigin="2335,14932" coordsize="2,1081">
            <v:shape style="position:absolute;left:2335;top:14932;width:2;height:1081" coordorigin="2335,14932" coordsize="0,1081" path="m2335,14932l2335,16014e" filled="f" stroked="t" strokeweight=".422pt" strokecolor="#898989">
              <v:path arrowok="t"/>
            </v:shape>
            <w10:wrap type="none"/>
          </v:group>
        </w:pict>
      </w:r>
      <w:r>
        <w:rPr/>
        <w:pict>
          <v:shape style="position:absolute;margin-left:44.688999pt;margin-top:745.151001pt;width:56.384pt;height:56.613pt;mso-position-horizontal-relative:page;mso-position-vertical-relative:page;z-index:-772" type="#_x0000_t75">
            <v:imagedata r:id="rId16" o:title=""/>
          </v:shape>
        </w:pict>
      </w:r>
      <w:r>
        <w:rPr/>
        <w:pict>
          <v:shape style="position:absolute;margin-left:375.767273pt;margin-top:755.178589pt;width:107.878327pt;height:10.111pt;mso-position-horizontal-relative:page;mso-position-vertical-relative:page;z-index:-771" type="#_x0000_t75">
            <v:imagedata r:id="rId17" o:title=""/>
          </v:shape>
        </w:pict>
      </w:r>
      <w:r>
        <w:rPr/>
        <w:pict>
          <v:group style="position:absolute;margin-left:351.782745pt;margin-top:752.43103pt;width:15.633484pt;height:15.600436pt;mso-position-horizontal-relative:page;mso-position-vertical-relative:page;z-index:-770" coordorigin="7036,15049" coordsize="313,312">
            <v:group style="position:absolute;left:7044;top:15057;width:296;height:295" coordorigin="7044,15057" coordsize="296,295">
              <v:shape style="position:absolute;left:7044;top:15057;width:296;height:295" coordorigin="7044,15057" coordsize="296,295" path="m7167,15059l7097,15092,7052,15157,7044,15198,7045,15221,7066,15278,7121,15334,7200,15352,7221,15347,7278,15321,7328,15261,7340,15203,7338,15182,7305,15111,7241,15065,7200,15057,7178,15058,7167,15059xe" filled="f" stroked="t" strokeweight=".85pt" strokecolor="#008ED0">
                <v:path arrowok="t"/>
              </v:shape>
            </v:group>
            <v:group style="position:absolute;left:7097;top:15145;width:185;height:120" coordorigin="7097,15145" coordsize="185,120">
              <v:shape style="position:absolute;left:7097;top:15145;width:185;height:120" coordorigin="7097,15145" coordsize="185,120" path="m7173,15181l7161,15184,7153,15198,7140,15219,7134,15235,7132,15253,7133,15263,7144,15264,7165,15265,7192,15265,7219,15265,7242,15264,7254,15263,7255,15242,7185,15242,7174,15235,7168,15222,7169,15209,7179,15198,7184,15195,7199,15195,7229,15195,7225,15189,7173,15181xe" filled="t" fillcolor="#008ED0" stroked="f">
                <v:path arrowok="t"/>
                <v:fill type="solid"/>
              </v:shape>
              <v:shape style="position:absolute;left:7097;top:15145;width:185;height:120" coordorigin="7097,15145" coordsize="185,120" path="m7229,15195l7199,15195,7210,15203,7215,15216,7212,15230,7200,15241,7185,15242,7255,15242,7255,15239,7249,15225,7236,15205,7229,15195xe" filled="t" fillcolor="#008ED0" stroked="f">
                <v:path arrowok="t"/>
                <v:fill type="solid"/>
              </v:shape>
              <v:shape style="position:absolute;left:7097;top:15145;width:185;height:120" coordorigin="7097,15145" coordsize="185,120" path="m7123,15189l7103,15190,7103,15203,7108,15201,7127,15201,7140,15201,7144,15199,7144,15190,7123,15189xe" filled="t" fillcolor="#008ED0" stroked="f">
                <v:path arrowok="t"/>
                <v:fill type="solid"/>
              </v:shape>
              <v:shape style="position:absolute;left:7097;top:15145;width:185;height:120" coordorigin="7097,15145" coordsize="185,120" path="m7140,15201l7127,15201,7138,15201,7140,15201xe" filled="t" fillcolor="#008ED0" stroked="f">
                <v:path arrowok="t"/>
                <v:fill type="solid"/>
              </v:shape>
              <v:shape style="position:absolute;left:7097;top:15145;width:185;height:120" coordorigin="7097,15145" coordsize="185,120" path="m7237,15187l7241,15200,7242,15200,7263,15201,7282,15198,7281,15190,7279,15190,7264,15190,7244,15189,7237,15187xe" filled="t" fillcolor="#008ED0" stroked="f">
                <v:path arrowok="t"/>
                <v:fill type="solid"/>
              </v:shape>
              <v:shape style="position:absolute;left:7097;top:15145;width:185;height:120" coordorigin="7097,15145" coordsize="185,120" path="m7271,15189l7264,15190,7279,15190,7271,15189xe" filled="t" fillcolor="#008ED0" stroked="f">
                <v:path arrowok="t"/>
                <v:fill type="solid"/>
              </v:shape>
              <v:shape style="position:absolute;left:7097;top:15145;width:185;height:120" coordorigin="7097,15145" coordsize="185,120" path="m7196,15145l7133,15151,7097,15174,7103,15185,7123,15187,7145,15187,7153,15178,7168,15171,7194,15170,7280,15170,7280,15168,7218,15146,7196,15145xe" filled="t" fillcolor="#008ED0" stroked="f">
                <v:path arrowok="t"/>
                <v:fill type="solid"/>
              </v:shape>
              <v:shape style="position:absolute;left:7097;top:15145;width:185;height:120" coordorigin="7097,15145" coordsize="185,120" path="m7280,15170l7194,15170,7213,15171,7231,15175,7252,15186,7270,15186,7281,15181,7280,15170xe" filled="t" fillcolor="#008ED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52.341293pt;margin-top:780.121643pt;width:122.97pt;height:13.076pt;mso-position-horizontal-relative:page;mso-position-vertical-relative:page;z-index:-769" type="#_x0000_t75">
            <v:imagedata r:id="rId18" o:title=""/>
          </v:shape>
        </w:pict>
      </w:r>
      <w:r>
        <w:rPr/>
        <w:pict>
          <v:group style="position:absolute;margin-left:131.845764pt;margin-top:778.83905pt;width:15.472068pt;height:15.641025pt;mso-position-horizontal-relative:page;mso-position-vertical-relative:page;z-index:-768" coordorigin="2637,15577" coordsize="309,313">
            <v:group style="position:absolute;left:2645;top:15585;width:293;height:296" coordorigin="2645,15585" coordsize="293,296">
              <v:shape style="position:absolute;left:2645;top:15585;width:293;height:296" coordorigin="2645,15585" coordsize="293,296" path="m2777,15586l2715,15606,2663,15661,2645,15731,2646,15749,2668,15813,2716,15862,2785,15881,2804,15880,2863,15862,2909,15821,2935,15764,2938,15742,2935,15718,2912,15656,2871,15611,2798,15585,2778,15586,2777,15586xe" filled="f" stroked="t" strokeweight=".832pt" strokecolor="#008ED0">
                <v:path arrowok="t"/>
              </v:shape>
            </v:group>
            <v:group style="position:absolute;left:2719;top:15649;width:146;height:167" coordorigin="2719,15649" coordsize="146,167">
              <v:shape style="position:absolute;left:2719;top:15649;width:146;height:167" coordorigin="2719,15649" coordsize="146,167" path="m2847,15687l2771,15687,2766,15693,2755,15705,2720,15772,2719,15793,2724,15806,2733,15814,2744,15816,2756,15813,2765,15809,2736,15809,2727,15794,2731,15775,2735,15772,2734,15770,2854,15770,2854,15770,2791,15770,2777,15767,2767,15755,2766,15741,2865,15741,2865,15721,2865,15720,2806,15720,2768,15720,2776,15704,2793,15697,2855,15697,2847,15687xe" filled="t" fillcolor="#008ED0" stroked="f">
                <v:path arrowok="t"/>
                <v:fill type="solid"/>
              </v:shape>
              <v:shape style="position:absolute;left:2719;top:15649;width:146;height:167" coordorigin="2719,15649" coordsize="146,167" path="m2854,15770l2734,15770,2736,15772,2752,15787,2759,15792,2762,15793,2767,15795,2772,15799,2755,15808,2736,15809,2765,15809,2767,15807,2809,15800,2825,15795,2844,15782,2854,15770xe" filled="t" fillcolor="#008ED0" stroked="f">
                <v:path arrowok="t"/>
                <v:fill type="solid"/>
              </v:shape>
              <v:shape style="position:absolute;left:2719;top:15649;width:146;height:167" coordorigin="2719,15649" coordsize="146,167" path="m2822,15751l2810,15765,2791,15770,2854,15770,2858,15766,2822,15751xe" filled="t" fillcolor="#008ED0" stroked="f">
                <v:path arrowok="t"/>
                <v:fill type="solid"/>
              </v:shape>
              <v:shape style="position:absolute;left:2719;top:15649;width:146;height:167" coordorigin="2719,15649" coordsize="146,167" path="m2792,15665l2731,15702,2725,15723,2729,15721,2740,15708,2756,15696,2761,15692,2771,15687,2847,15687,2830,15674,2821,15672,2817,15667,2798,15667,2792,15665xe" filled="t" fillcolor="#008ED0" stroked="f">
                <v:path arrowok="t"/>
                <v:fill type="solid"/>
              </v:shape>
              <v:shape style="position:absolute;left:2719;top:15649;width:146;height:167" coordorigin="2719,15649" coordsize="146,167" path="m2855,15697l2793,15697,2810,15701,2821,15716,2806,15720,2865,15720,2859,15702,2855,15697xe" filled="t" fillcolor="#008ED0" stroked="f">
                <v:path arrowok="t"/>
                <v:fill type="solid"/>
              </v:shape>
              <v:shape style="position:absolute;left:2719;top:15649;width:146;height:167" coordorigin="2719,15649" coordsize="146,167" path="m2852,15649l2839,15651,2818,15657,2814,15660,2798,15667,2817,15667,2816,15667,2834,15658,2848,15654,2852,15649xe" filled="t" fillcolor="#008ED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55.445007pt;margin-top:754.13501pt;width:170.932162pt;height:12.209pt;mso-position-horizontal-relative:page;mso-position-vertical-relative:page;z-index:-767" type="#_x0000_t75">
            <v:imagedata r:id="rId19" o:title=""/>
          </v:shape>
        </w:pict>
      </w:r>
      <w:r>
        <w:rPr/>
        <w:pict>
          <v:group style="position:absolute;margin-left:131.731766pt;margin-top:752.43335pt;width:15.624777pt;height:15.592323pt;mso-position-horizontal-relative:page;mso-position-vertical-relative:page;z-index:-766" coordorigin="2635,15049" coordsize="312,312">
            <v:group style="position:absolute;left:2643;top:15057;width:295;height:295" coordorigin="2643,15057" coordsize="295,295">
              <v:shape style="position:absolute;left:2643;top:15057;width:295;height:295" coordorigin="2643,15057" coordsize="295,295" path="m2773,15058l2700,15089,2661,15135,2643,15195,2644,15217,2664,15277,2703,15323,2758,15349,2802,15352,2823,15348,2879,15322,2920,15277,2938,15218,2939,15196,2935,15175,2908,15117,2864,15077,2805,15058,2784,15057,2773,15058xe" filled="f" stroked="t" strokeweight=".85pt" strokecolor="#008ED0">
                <v:path arrowok="t"/>
              </v:shape>
            </v:group>
            <v:group style="position:absolute;left:2689;top:15095;width:206;height:218" coordorigin="2689,15095" coordsize="206,218">
              <v:shape style="position:absolute;left:2689;top:15095;width:206;height:218" coordorigin="2689,15095" coordsize="206,218" path="m2859,15208l2792,15208,2816,15210,2821,15223,2824,15244,2825,15269,2825,15310,2858,15314,2863,15297,2864,15277,2863,15255,2864,15229,2862,15211,2859,15208xe" filled="t" fillcolor="#008ED0" stroked="f">
                <v:path arrowok="t"/>
                <v:fill type="solid"/>
              </v:shape>
              <v:shape style="position:absolute;left:2689;top:15095;width:206;height:218" coordorigin="2689,15095" coordsize="206,218" path="m2718,15203l2718,15247,2718,15284,2719,15303,2730,15314,2745,15313,2757,15312,2757,15296,2756,15277,2756,15269,2756,15244,2757,15225,2761,15213,2764,15210,2761,15210,2766,15207,2858,15207,2855,15204,2723,15204,2718,15203xe" filled="t" fillcolor="#008ED0" stroked="f">
                <v:path arrowok="t"/>
                <v:fill type="solid"/>
              </v:shape>
              <v:shape style="position:absolute;left:2689;top:15095;width:206;height:218" coordorigin="2689,15095" coordsize="206,218" path="m2789,15106l2778,15115,2764,15127,2748,15143,2715,15176,2701,15189,2689,15201,2690,15215,2701,15212,2716,15200,2732,15184,2744,15170,2776,15142,2788,15128,2818,15128,2809,15120,2802,15115,2799,15108,2789,15106xe" filled="t" fillcolor="#008ED0" stroked="f">
                <v:path arrowok="t"/>
                <v:fill type="solid"/>
              </v:shape>
              <v:shape style="position:absolute;left:2689;top:15095;width:206;height:218" coordorigin="2689,15095" coordsize="206,218" path="m2818,15128l2788,15128,2795,15131,2805,15141,2819,15154,2835,15169,2852,15185,2866,15200,2882,15212,2894,15211,2891,15198,2879,15187,2870,15179,2862,15172,2852,15162,2837,15147,2823,15134,2818,15128xe" filled="t" fillcolor="#008ED0" stroked="f">
                <v:path arrowok="t"/>
                <v:fill type="solid"/>
              </v:shape>
              <v:shape style="position:absolute;left:2689;top:15095;width:206;height:218" coordorigin="2689,15095" coordsize="206,218" path="m2764,15209l2761,15210,2764,15210,2764,15209xe" filled="t" fillcolor="#008ED0" stroked="f">
                <v:path arrowok="t"/>
                <v:fill type="solid"/>
              </v:shape>
              <v:shape style="position:absolute;left:2689;top:15095;width:206;height:218" coordorigin="2689,15095" coordsize="206,218" path="m2858,15207l2766,15207,2764,15209,2772,15209,2792,15208,2859,15208,2858,15207xe" filled="t" fillcolor="#008ED0" stroked="f">
                <v:path arrowok="t"/>
                <v:fill type="solid"/>
              </v:shape>
              <v:shape style="position:absolute;left:2689;top:15095;width:206;height:218" coordorigin="2689,15095" coordsize="206,218" path="m2805,15152l2783,15155,2766,15165,2753,15176,2740,15188,2723,15204,2855,15204,2831,15179,2818,15165,2805,15152xe" filled="t" fillcolor="#008ED0" stroked="f">
                <v:path arrowok="t"/>
                <v:fill type="solid"/>
              </v:shape>
              <v:shape style="position:absolute;left:2689;top:15095;width:206;height:218" coordorigin="2689,15095" coordsize="206,218" path="m2740,15095l2734,15096,2728,15097,2727,15149,2731,15147,2741,15137,2758,15117,2761,15103,2745,15096,2740,15095xe" filled="t" fillcolor="#008ED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23.480103pt;margin-top:470.203003pt;width:225.110546pt;height:154.143612pt;mso-position-horizontal-relative:page;mso-position-vertical-relative:page;z-index:-765" coordorigin="6470,9404" coordsize="4502,3083">
            <v:shape style="position:absolute;left:6470;top:9404;width:4502;height:2920" type="#_x0000_t75">
              <v:imagedata r:id="rId20" o:title=""/>
            </v:shape>
            <v:group style="position:absolute;left:6959;top:9464;width:846;height:211" coordorigin="6959,9464" coordsize="846,211">
              <v:shape style="position:absolute;left:6959;top:9464;width:846;height:211" coordorigin="6959,9464" coordsize="846,211" path="m6959,9464l7805,9464,7805,9675,6959,9675,6959,9464xe" filled="t" fillcolor="#FFFFFF" stroked="f">
                <v:path arrowok="t"/>
                <v:fill type="solid"/>
              </v:shape>
            </v:group>
            <v:group style="position:absolute;left:7041;top:9511;width:672;height:129" coordorigin="7041,9511" coordsize="672,129">
              <v:shape style="position:absolute;left:7041;top:9511;width:672;height:129" coordorigin="7041,9511" coordsize="672,129" path="m7603,9547l7589,9547,7589,9638,7604,9638,7604,9582,7605,9576,7609,9567,7611,9564,7618,9560,7603,9560,7603,9547xe" filled="t" fillcolor="#96867C" stroked="f">
                <v:path arrowok="t"/>
                <v:fill type="solid"/>
              </v:shape>
              <v:shape style="position:absolute;left:7041;top:9511;width:672;height:129" coordorigin="7041,9511" coordsize="672,129" path="m7656,9558l7633,9558,7637,9560,7642,9567,7643,9572,7643,9638,7659,9638,7659,9576,7661,9569,7669,9561,7656,9561,7656,9558xe" filled="t" fillcolor="#96867C" stroked="f">
                <v:path arrowok="t"/>
                <v:fill type="solid"/>
              </v:shape>
              <v:shape style="position:absolute;left:7041;top:9511;width:672;height:129" coordorigin="7041,9511" coordsize="672,129" path="m7711,9558l7685,9558,7688,9559,7693,9562,7695,9564,7697,9570,7698,9574,7698,9638,7713,9638,7713,9564,7711,9558xe" filled="t" fillcolor="#96867C" stroked="f">
                <v:path arrowok="t"/>
                <v:fill type="solid"/>
              </v:shape>
              <v:shape style="position:absolute;left:7041;top:9511;width:672;height:129" coordorigin="7041,9511" coordsize="672,129" path="m7694,9545l7673,9545,7664,9550,7656,9561,7669,9561,7670,9560,7675,9558,7711,9558,7711,9557,7701,9547,7694,9545xe" filled="t" fillcolor="#96867C" stroked="f">
                <v:path arrowok="t"/>
                <v:fill type="solid"/>
              </v:shape>
              <v:shape style="position:absolute;left:7041;top:9511;width:672;height:129" coordorigin="7041,9511" coordsize="672,129" path="m7637,9545l7624,9545,7619,9546,7610,9551,7606,9555,7603,9560,7618,9560,7619,9559,7623,9558,7656,9558,7655,9556,7652,9552,7643,9546,7637,9545xe" filled="t" fillcolor="#96867C" stroked="f">
                <v:path arrowok="t"/>
                <v:fill type="solid"/>
              </v:shape>
              <v:shape style="position:absolute;left:7041;top:9511;width:672;height:129" coordorigin="7041,9511" coordsize="672,129" path="m7446,9547l7432,9547,7432,9638,7447,9638,7447,9582,7448,9576,7450,9572,7451,9567,7454,9564,7461,9560,7446,9560,7446,9547xe" filled="t" fillcolor="#96867C" stroked="f">
                <v:path arrowok="t"/>
                <v:fill type="solid"/>
              </v:shape>
              <v:shape style="position:absolute;left:7041;top:9511;width:672;height:129" coordorigin="7041,9511" coordsize="672,129" path="m7498,9558l7476,9558,7480,9560,7485,9567,7486,9572,7486,9638,7502,9638,7502,9576,7504,9569,7512,9561,7499,9561,7498,9558xe" filled="t" fillcolor="#96867C" stroked="f">
                <v:path arrowok="t"/>
                <v:fill type="solid"/>
              </v:shape>
              <v:shape style="position:absolute;left:7041;top:9511;width:672;height:129" coordorigin="7041,9511" coordsize="672,129" path="m7554,9558l7528,9558,7531,9559,7536,9562,7538,9564,7540,9570,7541,9574,7541,9638,7556,9638,7556,9564,7554,9558xe" filled="t" fillcolor="#96867C" stroked="f">
                <v:path arrowok="t"/>
                <v:fill type="solid"/>
              </v:shape>
              <v:shape style="position:absolute;left:7041;top:9511;width:672;height:129" coordorigin="7041,9511" coordsize="672,129" path="m7537,9545l7516,9545,7507,9550,7499,9561,7512,9561,7512,9560,7518,9558,7554,9558,7554,9557,7549,9552,7544,9547,7537,9545xe" filled="t" fillcolor="#96867C" stroked="f">
                <v:path arrowok="t"/>
                <v:fill type="solid"/>
              </v:shape>
              <v:shape style="position:absolute;left:7041;top:9511;width:672;height:129" coordorigin="7041,9511" coordsize="672,129" path="m7480,9545l7467,9545,7462,9546,7457,9549,7452,9551,7448,9555,7446,9560,7461,9560,7461,9559,7465,9558,7498,9558,7497,9556,7494,9552,7486,9546,7480,9545xe" filled="t" fillcolor="#96867C" stroked="f">
                <v:path arrowok="t"/>
                <v:fill type="solid"/>
              </v:shape>
              <v:shape style="position:absolute;left:7041;top:9511;width:672;height:129" coordorigin="7041,9511" coordsize="672,129" path="m7384,9608l7369,9608,7369,9638,7384,9638,7384,9608xe" filled="t" fillcolor="#96867C" stroked="f">
                <v:path arrowok="t"/>
                <v:fill type="solid"/>
              </v:shape>
              <v:shape style="position:absolute;left:7041;top:9511;width:672;height:129" coordorigin="7041,9511" coordsize="672,129" path="m7384,9512l7372,9512,7314,9594,7314,9608,7402,9608,7402,9594,7329,9594,7369,9537,7384,9537,7384,9512xe" filled="t" fillcolor="#96867C" stroked="f">
                <v:path arrowok="t"/>
                <v:fill type="solid"/>
              </v:shape>
              <v:shape style="position:absolute;left:7041;top:9511;width:672;height:129" coordorigin="7041,9511" coordsize="672,129" path="m7384,9537l7369,9537,7369,9594,7384,9594,7384,9537xe" filled="t" fillcolor="#96867C" stroked="f">
                <v:path arrowok="t"/>
                <v:fill type="solid"/>
              </v:shape>
              <v:shape style="position:absolute;left:7041;top:9511;width:672;height:129" coordorigin="7041,9511" coordsize="672,129" path="m7286,9621l7269,9621,7269,9638,7286,9638,7286,9621xe" filled="t" fillcolor="#96867C" stroked="f">
                <v:path arrowok="t"/>
                <v:fill type="solid"/>
              </v:shape>
              <v:shape style="position:absolute;left:7041;top:9511;width:672;height:129" coordorigin="7041,9511" coordsize="672,129" path="m7167,9603l7152,9605,7153,9615,7157,9624,7172,9637,7181,9641,7204,9641,7215,9637,7224,9628,7186,9628,7181,9626,7172,9618,7169,9612,7167,9603xe" filled="t" fillcolor="#96867C" stroked="f">
                <v:path arrowok="t"/>
                <v:fill type="solid"/>
              </v:shape>
              <v:shape style="position:absolute;left:7041;top:9511;width:672;height:129" coordorigin="7041,9511" coordsize="672,129" path="m7226,9577l7201,9577,7207,9579,7216,9588,7218,9594,7218,9609,7216,9615,7206,9625,7200,9628,7224,9628,7231,9621,7235,9612,7235,9593,7233,9586,7226,9577xe" filled="t" fillcolor="#96867C" stroked="f">
                <v:path arrowok="t"/>
                <v:fill type="solid"/>
              </v:shape>
              <v:shape style="position:absolute;left:7041;top:9511;width:672;height:129" coordorigin="7041,9511" coordsize="672,129" path="m7222,9524l7198,9524,7203,9526,7207,9530,7211,9533,7213,9538,7213,9551,7210,9556,7199,9563,7193,9565,7184,9565,7183,9578,7187,9577,7191,9577,7226,9577,7224,9575,7219,9571,7211,9570,7217,9567,7220,9565,7193,9565,7184,9565,7220,9565,7221,9563,7227,9554,7229,9550,7229,9538,7227,9533,7222,9524xe" filled="t" fillcolor="#96867C" stroked="f">
                <v:path arrowok="t"/>
                <v:fill type="solid"/>
              </v:shape>
              <v:shape style="position:absolute;left:7041;top:9511;width:672;height:129" coordorigin="7041,9511" coordsize="672,129" path="m7198,9511l7182,9511,7173,9514,7160,9526,7155,9534,7153,9544,7169,9547,7170,9539,7173,9534,7181,9526,7186,9524,7222,9524,7221,9523,7216,9519,7205,9513,7198,9511xe" filled="t" fillcolor="#96867C" stroked="f">
                <v:path arrowok="t"/>
                <v:fill type="solid"/>
              </v:shape>
              <v:shape style="position:absolute;left:7041;top:9511;width:672;height:129" coordorigin="7041,9511" coordsize="672,129" path="m7117,9524l7092,9524,7098,9526,7102,9530,7107,9535,7109,9540,7109,9552,7107,9558,7097,9571,7088,9580,7065,9599,7058,9605,7041,9635,7041,9638,7125,9638,7125,9624,7063,9624,7065,9621,7067,9618,7072,9612,7078,9607,7099,9590,7107,9582,7112,9577,7116,9571,7120,9566,7122,9561,7124,9556,7125,9552,7125,9536,7121,9528,7117,9524xe" filled="t" fillcolor="#96867C" stroked="f">
                <v:path arrowok="t"/>
                <v:fill type="solid"/>
              </v:shape>
              <v:shape style="position:absolute;left:7041;top:9511;width:672;height:129" coordorigin="7041,9511" coordsize="672,129" path="m7098,9511l7073,9511,7064,9514,7049,9527,7045,9536,7044,9548,7060,9549,7060,9541,7063,9535,7072,9526,7078,9524,7117,9524,7107,9515,7098,9511xe" filled="t" fillcolor="#96867C" stroked="f">
                <v:path arrowok="t"/>
                <v:fill type="solid"/>
              </v:shape>
            </v:group>
            <v:group style="position:absolute;left:8740;top:9959;width:317;height:244" coordorigin="8740,9959" coordsize="317,244">
              <v:shape style="position:absolute;left:8740;top:9959;width:317;height:244" coordorigin="8740,9959" coordsize="317,244" path="m8740,10204l9057,10204,9057,9959,8740,9959,8740,10204xe" filled="t" fillcolor="#FFFFFF" stroked="f">
                <v:path arrowok="t"/>
                <v:fill type="solid"/>
              </v:shape>
            </v:group>
            <v:group style="position:absolute;left:8434;top:9913;width:306;height:291" coordorigin="8434,9913" coordsize="306,291">
              <v:shape style="position:absolute;left:8434;top:9913;width:306;height:291" coordorigin="8434,9913" coordsize="306,291" path="m8434,9913l8740,9913,8740,10204,8434,10204,8434,9913xe" filled="t" fillcolor="#FFFFFF" stroked="f">
                <v:path arrowok="t"/>
                <v:fill type="solid"/>
              </v:shape>
            </v:group>
            <v:group style="position:absolute;left:8460;top:10026;width:562;height:129" coordorigin="8460,10026" coordsize="562,129">
              <v:shape style="position:absolute;left:8460;top:10026;width:562;height:129" coordorigin="8460,10026" coordsize="562,129" path="m8912,10061l8898,10061,8898,10153,8913,10153,8913,10097,8914,10091,8917,10082,8920,10079,8927,10074,8912,10074,8912,10061xe" filled="t" fillcolor="#96867C" stroked="f">
                <v:path arrowok="t"/>
                <v:fill type="solid"/>
              </v:shape>
              <v:shape style="position:absolute;left:8460;top:10026;width:562;height:129" coordorigin="8460,10026" coordsize="562,129" path="m8964,10073l8942,10073,8946,10075,8951,10081,8952,10087,8952,10153,8968,10153,8968,10090,8970,10084,8978,10075,8965,10075,8964,10073xe" filled="t" fillcolor="#96867C" stroked="f">
                <v:path arrowok="t"/>
                <v:fill type="solid"/>
              </v:shape>
              <v:shape style="position:absolute;left:8460;top:10026;width:562;height:129" coordorigin="8460,10026" coordsize="562,129" path="m9020,10073l8994,10073,8997,10074,9002,10077,9004,10079,9006,10085,9007,10089,9007,10153,9022,10153,9022,10079,9020,10073xe" filled="t" fillcolor="#96867C" stroked="f">
                <v:path arrowok="t"/>
                <v:fill type="solid"/>
              </v:shape>
              <v:shape style="position:absolute;left:8460;top:10026;width:562;height:129" coordorigin="8460,10026" coordsize="562,129" path="m9003,10059l8982,10059,8973,10065,8965,10075,8978,10075,8978,10075,8984,10073,9020,10073,9020,10072,9010,10062,9003,10059xe" filled="t" fillcolor="#96867C" stroked="f">
                <v:path arrowok="t"/>
                <v:fill type="solid"/>
              </v:shape>
              <v:shape style="position:absolute;left:8460;top:10026;width:562;height:129" coordorigin="8460,10026" coordsize="562,129" path="m8946,10059l8933,10059,8928,10061,8923,10063,8918,10066,8914,10070,8912,10074,8927,10074,8927,10074,8931,10073,8964,10073,8963,10070,8960,10066,8952,10061,8946,10059xe" filled="t" fillcolor="#96867C" stroked="f">
                <v:path arrowok="t"/>
                <v:fill type="solid"/>
              </v:shape>
              <v:shape style="position:absolute;left:8460;top:10026;width:562;height:129" coordorigin="8460,10026" coordsize="562,129" path="m8754,10061l8740,10061,8740,10153,8756,10153,8756,10097,8757,10091,8760,10082,8763,10079,8766,10076,8770,10074,8754,10074,8754,10061xe" filled="t" fillcolor="#96867C" stroked="f">
                <v:path arrowok="t"/>
                <v:fill type="solid"/>
              </v:shape>
              <v:shape style="position:absolute;left:8460;top:10026;width:562;height:129" coordorigin="8460,10026" coordsize="562,129" path="m8807,10073l8784,10073,8789,10075,8794,10081,8795,10087,8795,10153,8810,10153,8810,10090,8813,10084,8821,10075,8808,10075,8807,10073xe" filled="t" fillcolor="#96867C" stroked="f">
                <v:path arrowok="t"/>
                <v:fill type="solid"/>
              </v:shape>
              <v:shape style="position:absolute;left:8460;top:10026;width:562;height:129" coordorigin="8460,10026" coordsize="562,129" path="m8863,10073l8837,10073,8840,10074,8845,10077,8847,10079,8849,10085,8849,10089,8849,10153,8865,10153,8865,10079,8863,10073xe" filled="t" fillcolor="#96867C" stroked="f">
                <v:path arrowok="t"/>
                <v:fill type="solid"/>
              </v:shape>
              <v:shape style="position:absolute;left:8460;top:10026;width:562;height:129" coordorigin="8460,10026" coordsize="562,129" path="m8846,10059l8825,10059,8815,10065,8808,10075,8821,10075,8821,10075,8826,10073,8863,10073,8862,10072,8853,10062,8846,10059xe" filled="t" fillcolor="#96867C" stroked="f">
                <v:path arrowok="t"/>
                <v:fill type="solid"/>
              </v:shape>
              <v:shape style="position:absolute;left:8460;top:10026;width:562;height:129" coordorigin="8460,10026" coordsize="562,129" path="m8789,10059l8776,10059,8771,10061,8766,10064,8761,10066,8757,10070,8754,10074,8770,10074,8770,10074,8774,10073,8807,10073,8806,10070,8803,10066,8799,10063,8794,10061,8789,10059xe" filled="t" fillcolor="#96867C" stroked="f">
                <v:path arrowok="t"/>
                <v:fill type="solid"/>
              </v:shape>
              <v:shape style="position:absolute;left:8460;top:10026;width:562;height:129" coordorigin="8460,10026" coordsize="562,129" path="m8680,10026l8658,10026,8649,10029,8636,10042,8633,10049,8633,10065,8634,10070,8641,10079,8645,10082,8652,10084,8644,10086,8638,10090,8630,10101,8628,10108,8628,10128,8631,10137,8647,10152,8657,10155,8682,10155,8692,10152,8701,10143,8665,10143,8660,10141,8652,10137,8649,10134,8645,10125,8644,10121,8644,10109,8646,10103,8656,10094,8662,10091,8701,10091,8695,10087,8687,10084,8694,10082,8698,10079,8698,10078,8663,10078,8658,10077,8651,10069,8649,10064,8649,10053,8651,10048,8658,10041,8663,10039,8699,10039,8689,10029,8680,10026xe" filled="t" fillcolor="#96867C" stroked="f">
                <v:path arrowok="t"/>
                <v:fill type="solid"/>
              </v:shape>
              <v:shape style="position:absolute;left:8460;top:10026;width:562;height:129" coordorigin="8460,10026" coordsize="562,129" path="m8701,10091l8676,10091,8683,10094,8693,10103,8695,10109,8695,10124,8693,10131,8683,10140,8677,10143,8701,10143,8707,10137,8711,10128,8711,10109,8709,10102,8701,10091xe" filled="t" fillcolor="#96867C" stroked="f">
                <v:path arrowok="t"/>
                <v:fill type="solid"/>
              </v:shape>
              <v:shape style="position:absolute;left:8460;top:10026;width:562;height:129" coordorigin="8460,10026" coordsize="562,129" path="m8699,10039l8675,10039,8680,10041,8688,10048,8690,10053,8690,10065,8688,10069,8680,10077,8676,10078,8698,10078,8704,10070,8706,10065,8706,10049,8703,10042,8699,10039xe" filled="t" fillcolor="#96867C" stroked="f">
                <v:path arrowok="t"/>
                <v:fill type="solid"/>
              </v:shape>
              <v:shape style="position:absolute;left:8460;top:10026;width:562;height:129" coordorigin="8460,10026" coordsize="562,129" path="m8595,10135l8577,10135,8577,10153,8595,10153,8595,10135xe" filled="t" fillcolor="#96867C" stroked="f">
                <v:path arrowok="t"/>
                <v:fill type="solid"/>
              </v:shape>
              <v:shape style="position:absolute;left:8460;top:10026;width:562;height:129" coordorigin="8460,10026" coordsize="562,129" path="m8515,10026l8492,10026,8481,10031,8471,10044,8465,10057,8461,10077,8460,10105,8464,10126,8472,10141,8480,10150,8491,10155,8511,10155,8518,10153,8530,10146,8534,10143,8499,10143,8495,10141,8487,10136,8483,10132,8481,10127,8479,10123,8478,10117,8478,10104,8480,10097,8489,10088,8475,10088,8500,10039,8535,10039,8524,10029,8515,10026xe" filled="t" fillcolor="#96867C" stroked="f">
                <v:path arrowok="t"/>
                <v:fill type="solid"/>
              </v:shape>
              <v:shape style="position:absolute;left:8460;top:10026;width:562;height:129" coordorigin="8460,10026" coordsize="562,129" path="m8535,10085l8510,10085,8516,10087,8525,10097,8528,10104,8527,10123,8525,10129,8521,10135,8516,10140,8510,10143,8534,10143,8535,10141,8542,10127,8544,10120,8544,10100,8540,10090,8535,10085xe" filled="t" fillcolor="#96867C" stroked="f">
                <v:path arrowok="t"/>
                <v:fill type="solid"/>
              </v:shape>
              <v:shape style="position:absolute;left:8460;top:10026;width:562;height:129" coordorigin="8460,10026" coordsize="562,129" path="m8516,10071l8500,10071,8494,10072,8489,10075,8484,10078,8479,10082,8475,10088,8489,10088,8490,10087,8496,10085,8535,10085,8525,10075,8516,10071xe" filled="t" fillcolor="#96867C" stroked="f">
                <v:path arrowok="t"/>
                <v:fill type="solid"/>
              </v:shape>
              <v:shape style="position:absolute;left:8460;top:10026;width:562;height:129" coordorigin="8460,10026" coordsize="562,129" path="m8535,10039l8511,10039,8516,10041,8520,10045,8523,10048,8525,10053,8526,10059,8541,10057,8540,10048,8536,10040,8535,10039xe" filled="t" fillcolor="#96867C" stroked="f">
                <v:path arrowok="t"/>
                <v:fill type="solid"/>
              </v:shape>
            </v:group>
            <v:group style="position:absolute;left:8770;top:11226;width:283;height:244" coordorigin="8770,11226" coordsize="283,244">
              <v:shape style="position:absolute;left:8770;top:11226;width:283;height:244" coordorigin="8770,11226" coordsize="283,244" path="m8770,11470l9053,11470,9053,11226,8770,11226,8770,11470xe" filled="t" fillcolor="#FFFFFF" stroked="f">
                <v:path arrowok="t"/>
                <v:fill type="solid"/>
              </v:shape>
            </v:group>
            <v:group style="position:absolute;left:8424;top:11137;width:346;height:423" coordorigin="8424,11137" coordsize="346,423">
              <v:shape style="position:absolute;left:8424;top:11137;width:346;height:423" coordorigin="8424,11137" coordsize="346,423" path="m8424,11137l8770,11137,8770,11560,8424,11560,8424,11137xe" filled="t" fillcolor="#FFFFFF" stroked="f">
                <v:path arrowok="t"/>
                <v:fill type="solid"/>
              </v:shape>
            </v:group>
            <v:group style="position:absolute;left:8468;top:11293;width:658;height:129" coordorigin="8468,11293" coordsize="658,129">
              <v:shape style="position:absolute;left:8468;top:11293;width:658;height:129" coordorigin="8468,11293" coordsize="658,129" path="m9016,11328l9002,11328,9002,11420,9017,11420,9017,11364,9018,11358,9021,11349,9024,11345,9031,11341,9016,11341,9016,11328xe" filled="t" fillcolor="#96867C" stroked="f">
                <v:path arrowok="t"/>
                <v:fill type="solid"/>
              </v:shape>
              <v:shape style="position:absolute;left:8468;top:11293;width:658;height:129" coordorigin="8468,11293" coordsize="658,129" path="m9068,11340l9046,11340,9050,11341,9055,11348,9056,11353,9056,11420,9072,11420,9072,11357,9074,11350,9082,11342,9069,11342,9068,11340xe" filled="t" fillcolor="#96867C" stroked="f">
                <v:path arrowok="t"/>
                <v:fill type="solid"/>
              </v:shape>
              <v:shape style="position:absolute;left:8468;top:11293;width:658;height:129" coordorigin="8468,11293" coordsize="658,129" path="m9124,11340l9098,11340,9101,11340,9106,11344,9108,11346,9110,11351,9111,11356,9111,11420,9126,11420,9126,11346,9124,11340xe" filled="t" fillcolor="#96867C" stroked="f">
                <v:path arrowok="t"/>
                <v:fill type="solid"/>
              </v:shape>
              <v:shape style="position:absolute;left:8468;top:11293;width:658;height:129" coordorigin="8468,11293" coordsize="658,129" path="m9107,11326l9086,11326,9077,11331,9069,11342,9082,11342,9083,11342,9088,11340,9124,11340,9124,11339,9114,11329,9107,11326xe" filled="t" fillcolor="#96867C" stroked="f">
                <v:path arrowok="t"/>
                <v:fill type="solid"/>
              </v:shape>
              <v:shape style="position:absolute;left:8468;top:11293;width:658;height:129" coordorigin="8468,11293" coordsize="658,129" path="m9050,11326l9037,11326,9032,11328,9022,11333,9019,11337,9016,11341,9031,11341,9032,11341,9036,11340,9068,11340,9068,11337,9065,11333,9056,11328,9050,11326xe" filled="t" fillcolor="#96867C" stroked="f">
                <v:path arrowok="t"/>
                <v:fill type="solid"/>
              </v:shape>
              <v:shape style="position:absolute;left:8468;top:11293;width:658;height:129" coordorigin="8468,11293" coordsize="658,129" path="m8858,11328l8845,11328,8845,11420,8860,11420,8860,11364,8861,11358,8864,11349,8867,11345,8874,11341,8858,11341,8858,11328xe" filled="t" fillcolor="#96867C" stroked="f">
                <v:path arrowok="t"/>
                <v:fill type="solid"/>
              </v:shape>
              <v:shape style="position:absolute;left:8468;top:11293;width:658;height:129" coordorigin="8468,11293" coordsize="658,129" path="m8911,11340l8889,11340,8893,11341,8898,11348,8899,11353,8899,11420,8915,11420,8915,11357,8917,11350,8925,11342,8912,11342,8911,11340xe" filled="t" fillcolor="#96867C" stroked="f">
                <v:path arrowok="t"/>
                <v:fill type="solid"/>
              </v:shape>
              <v:shape style="position:absolute;left:8468;top:11293;width:658;height:129" coordorigin="8468,11293" coordsize="658,129" path="m8967,11340l8941,11340,8944,11340,8949,11344,8951,11346,8953,11351,8954,11356,8954,11420,8969,11420,8969,11346,8967,11340xe" filled="t" fillcolor="#96867C" stroked="f">
                <v:path arrowok="t"/>
                <v:fill type="solid"/>
              </v:shape>
              <v:shape style="position:absolute;left:8468;top:11293;width:658;height:129" coordorigin="8468,11293" coordsize="658,129" path="m8950,11326l8929,11326,8919,11331,8912,11342,8925,11342,8925,11342,8931,11340,8967,11340,8967,11339,8962,11334,8957,11329,8950,11326xe" filled="t" fillcolor="#96867C" stroked="f">
                <v:path arrowok="t"/>
                <v:fill type="solid"/>
              </v:shape>
              <v:shape style="position:absolute;left:8468;top:11293;width:658;height:129" coordorigin="8468,11293" coordsize="658,129" path="m8893,11326l8880,11326,8875,11328,8870,11330,8865,11333,8861,11337,8858,11341,8874,11341,8874,11341,8878,11340,8911,11340,8910,11337,8907,11333,8899,11328,8893,11326xe" filled="t" fillcolor="#96867C" stroked="f">
                <v:path arrowok="t"/>
                <v:fill type="solid"/>
              </v:shape>
              <v:shape style="position:absolute;left:8468;top:11293;width:658;height:129" coordorigin="8468,11293" coordsize="658,129" path="m8806,11306l8781,11306,8786,11308,8795,11316,8797,11321,8797,11333,8795,11340,8785,11353,8776,11362,8753,11380,8747,11387,8737,11398,8734,11403,8730,11413,8730,11416,8730,11420,8814,11420,8814,11405,8751,11405,8753,11402,8755,11399,8761,11394,8767,11389,8776,11381,8787,11371,8813,11318,8810,11310,8806,11306xe" filled="t" fillcolor="#96867C" stroked="f">
                <v:path arrowok="t"/>
                <v:fill type="solid"/>
              </v:shape>
              <v:shape style="position:absolute;left:8468;top:11293;width:658;height:129" coordorigin="8468,11293" coordsize="658,129" path="m8786,11293l8762,11293,8752,11296,8738,11308,8734,11317,8733,11329,8749,11331,8749,11323,8751,11317,8760,11308,8766,11306,8806,11306,8796,11296,8786,11293xe" filled="t" fillcolor="#96867C" stroked="f">
                <v:path arrowok="t"/>
                <v:fill type="solid"/>
              </v:shape>
              <v:shape style="position:absolute;left:8468;top:11293;width:658;height:129" coordorigin="8468,11293" coordsize="658,129" path="m8699,11402l8682,11402,8682,11420,8699,11420,8699,11402xe" filled="t" fillcolor="#96867C" stroked="f">
                <v:path arrowok="t"/>
                <v:fill type="solid"/>
              </v:shape>
              <v:shape style="position:absolute;left:8468;top:11293;width:658;height:129" coordorigin="8468,11293" coordsize="658,129" path="m8620,11293l8596,11293,8586,11298,8575,11310,8569,11324,8565,11344,8564,11372,8568,11393,8576,11408,8585,11417,8595,11422,8616,11422,8622,11420,8634,11413,8638,11409,8603,11409,8599,11408,8591,11403,8588,11399,8583,11389,8582,11384,8582,11371,8584,11364,8594,11355,8579,11355,8604,11305,8639,11305,8628,11295,8620,11293xe" filled="t" fillcolor="#96867C" stroked="f">
                <v:path arrowok="t"/>
                <v:fill type="solid"/>
              </v:shape>
              <v:shape style="position:absolute;left:8468;top:11293;width:658;height:129" coordorigin="8468,11293" coordsize="658,129" path="m8639,11351l8614,11351,8620,11354,8629,11364,8632,11371,8632,11389,8629,11396,8620,11407,8614,11409,8638,11409,8639,11408,8643,11401,8646,11394,8648,11387,8648,11367,8644,11357,8639,11351xe" filled="t" fillcolor="#96867C" stroked="f">
                <v:path arrowok="t"/>
                <v:fill type="solid"/>
              </v:shape>
              <v:shape style="position:absolute;left:8468;top:11293;width:658;height:129" coordorigin="8468,11293" coordsize="658,129" path="m8621,11338l8604,11338,8599,11339,8588,11345,8583,11349,8579,11355,8594,11355,8594,11354,8600,11351,8639,11351,8629,11341,8621,11338xe" filled="t" fillcolor="#96867C" stroked="f">
                <v:path arrowok="t"/>
                <v:fill type="solid"/>
              </v:shape>
              <v:shape style="position:absolute;left:8468;top:11293;width:658;height:129" coordorigin="8468,11293" coordsize="658,129" path="m8639,11305l8615,11305,8620,11308,8624,11312,8627,11315,8629,11319,8630,11325,8646,11324,8644,11314,8641,11307,8639,11305xe" filled="t" fillcolor="#96867C" stroked="f">
                <v:path arrowok="t"/>
                <v:fill type="solid"/>
              </v:shape>
              <v:shape style="position:absolute;left:8468;top:11293;width:658;height:129" coordorigin="8468,11293" coordsize="658,129" path="m8515,11321l8499,11321,8499,11420,8515,11420,8515,11321xe" filled="t" fillcolor="#96867C" stroked="f">
                <v:path arrowok="t"/>
                <v:fill type="solid"/>
              </v:shape>
              <v:shape style="position:absolute;left:8468;top:11293;width:658;height:129" coordorigin="8468,11293" coordsize="658,129" path="m8515,11293l8505,11293,8502,11298,8498,11304,8484,11315,8477,11320,8468,11325,8468,11340,8499,11321,8515,11321,8515,11293xe" filled="t" fillcolor="#96867C" stroked="f">
                <v:path arrowok="t"/>
                <v:fill type="solid"/>
              </v:shape>
            </v:group>
            <v:group style="position:absolute;left:9563;top:11097;width:316;height:244" coordorigin="9563,11097" coordsize="316,244">
              <v:shape style="position:absolute;left:9563;top:11097;width:316;height:244" coordorigin="9563,11097" coordsize="316,244" path="m9563,11341l9879,11341,9879,11097,9563,11097,9563,11341xe" filled="t" fillcolor="#FFFFFF" stroked="f">
                <v:path arrowok="t"/>
                <v:fill type="solid"/>
              </v:shape>
            </v:group>
            <v:group style="position:absolute;left:9180;top:11097;width:384;height:374" coordorigin="9180,11097" coordsize="384,374">
              <v:shape style="position:absolute;left:9180;top:11097;width:384;height:374" coordorigin="9180,11097" coordsize="384,374" path="m9180,11097l9563,11097,9563,11470,9180,11470,9180,11097xe" filled="t" fillcolor="#FFFFFF" stroked="f">
                <v:path arrowok="t"/>
                <v:fill type="solid"/>
              </v:shape>
            </v:group>
            <v:group style="position:absolute;left:9218;top:11163;width:658;height:129" coordorigin="9218,11163" coordsize="658,129">
              <v:shape style="position:absolute;left:9218;top:11163;width:658;height:129" coordorigin="9218,11163" coordsize="658,129" path="m9766,11199l9752,11199,9752,11291,9767,11291,9767,11235,9768,11228,9771,11219,9774,11216,9781,11212,9766,11212,9766,11199xe" filled="t" fillcolor="#96867C" stroked="f">
                <v:path arrowok="t"/>
                <v:fill type="solid"/>
              </v:shape>
              <v:shape style="position:absolute;left:9218;top:11163;width:658;height:129" coordorigin="9218,11163" coordsize="658,129" path="m9818,11210l9796,11210,9800,11212,9805,11219,9806,11224,9806,11291,9822,11291,9822,11228,9824,11221,9832,11213,9819,11213,9818,11210xe" filled="t" fillcolor="#96867C" stroked="f">
                <v:path arrowok="t"/>
                <v:fill type="solid"/>
              </v:shape>
              <v:shape style="position:absolute;left:9218;top:11163;width:658;height:129" coordorigin="9218,11163" coordsize="658,129" path="m9874,11210l9848,11210,9851,11211,9856,11214,9858,11217,9860,11222,9861,11227,9861,11291,9876,11291,9876,11217,9874,11210xe" filled="t" fillcolor="#96867C" stroked="f">
                <v:path arrowok="t"/>
                <v:fill type="solid"/>
              </v:shape>
              <v:shape style="position:absolute;left:9218;top:11163;width:658;height:129" coordorigin="9218,11163" coordsize="658,129" path="m9857,11197l9836,11197,9826,11202,9819,11213,9832,11213,9832,11212,9838,11210,9874,11210,9874,11209,9864,11199,9857,11197xe" filled="t" fillcolor="#96867C" stroked="f">
                <v:path arrowok="t"/>
                <v:fill type="solid"/>
              </v:shape>
              <v:shape style="position:absolute;left:9218;top:11163;width:658;height:129" coordorigin="9218,11163" coordsize="658,129" path="m9800,11197l9787,11197,9782,11198,9772,11204,9768,11207,9766,11212,9781,11212,9781,11211,9785,11210,9818,11210,9817,11208,9814,11204,9810,11201,9806,11198,9800,11197xe" filled="t" fillcolor="#96867C" stroked="f">
                <v:path arrowok="t"/>
                <v:fill type="solid"/>
              </v:shape>
              <v:shape style="position:absolute;left:9218;top:11163;width:658;height:129" coordorigin="9218,11163" coordsize="658,129" path="m9608,11199l9594,11199,9594,11291,9610,11291,9610,11235,9611,11228,9614,11219,9617,11216,9624,11212,9608,11212,9608,11199xe" filled="t" fillcolor="#96867C" stroked="f">
                <v:path arrowok="t"/>
                <v:fill type="solid"/>
              </v:shape>
              <v:shape style="position:absolute;left:9218;top:11163;width:658;height:129" coordorigin="9218,11163" coordsize="658,129" path="m9661,11210l9638,11210,9642,11212,9648,11219,9649,11224,9649,11291,9664,11291,9664,11228,9666,11221,9675,11213,9662,11213,9661,11210xe" filled="t" fillcolor="#96867C" stroked="f">
                <v:path arrowok="t"/>
                <v:fill type="solid"/>
              </v:shape>
              <v:shape style="position:absolute;left:9218;top:11163;width:658;height:129" coordorigin="9218,11163" coordsize="658,129" path="m9717,11210l9690,11210,9694,11211,9696,11213,9699,11214,9701,11217,9703,11222,9703,11227,9703,11291,9719,11291,9719,11217,9717,11210xe" filled="t" fillcolor="#96867C" stroked="f">
                <v:path arrowok="t"/>
                <v:fill type="solid"/>
              </v:shape>
              <v:shape style="position:absolute;left:9218;top:11163;width:658;height:129" coordorigin="9218,11163" coordsize="658,129" path="m9700,11197l9679,11197,9669,11202,9662,11213,9675,11213,9675,11212,9680,11210,9717,11210,9716,11209,9707,11199,9700,11197xe" filled="t" fillcolor="#96867C" stroked="f">
                <v:path arrowok="t"/>
                <v:fill type="solid"/>
              </v:shape>
              <v:shape style="position:absolute;left:9218;top:11163;width:658;height:129" coordorigin="9218,11163" coordsize="658,129" path="m9643,11197l9630,11197,9625,11198,9615,11204,9611,11207,9608,11212,9624,11212,9624,11211,9628,11210,9661,11210,9660,11208,9657,11204,9653,11201,9648,11198,9643,11197xe" filled="t" fillcolor="#96867C" stroked="f">
                <v:path arrowok="t"/>
                <v:fill type="solid"/>
              </v:shape>
              <v:shape style="position:absolute;left:9218;top:11163;width:658;height:129" coordorigin="9218,11163" coordsize="658,129" path="m9555,11176l9530,11176,9536,11178,9545,11187,9547,11192,9547,11204,9545,11210,9535,11224,9526,11233,9503,11251,9496,11257,9487,11268,9483,11274,9480,11283,9479,11287,9479,11291,9563,11291,9563,11276,9501,11276,9503,11273,9505,11270,9510,11264,9516,11259,9537,11242,9545,11234,9550,11229,9555,11224,9558,11218,9560,11213,9562,11209,9563,11204,9563,11189,9560,11180,9555,11176xe" filled="t" fillcolor="#96867C" stroked="f">
                <v:path arrowok="t"/>
                <v:fill type="solid"/>
              </v:shape>
              <v:shape style="position:absolute;left:9218;top:11163;width:658;height:129" coordorigin="9218,11163" coordsize="658,129" path="m9536,11163l9512,11163,9502,11166,9488,11179,9484,11188,9483,11200,9498,11202,9498,11194,9501,11187,9505,11183,9510,11178,9516,11176,9555,11176,9545,11167,9536,11163xe" filled="t" fillcolor="#96867C" stroked="f">
                <v:path arrowok="t"/>
                <v:fill type="solid"/>
              </v:shape>
              <v:shape style="position:absolute;left:9218;top:11163;width:658;height:129" coordorigin="9218,11163" coordsize="658,129" path="m9449,11273l9431,11273,9431,11291,9449,11291,9449,11273xe" filled="t" fillcolor="#96867C" stroked="f">
                <v:path arrowok="t"/>
                <v:fill type="solid"/>
              </v:shape>
              <v:shape style="position:absolute;left:9218;top:11163;width:658;height:129" coordorigin="9218,11163" coordsize="658,129" path="m9369,11163l9346,11163,9335,11168,9325,11181,9319,11195,9315,11215,9314,11242,9318,11264,9326,11278,9334,11288,9345,11293,9365,11293,9372,11291,9384,11284,9388,11280,9353,11280,9349,11279,9341,11274,9337,11270,9333,11260,9332,11255,9332,11241,9334,11235,9343,11225,9329,11225,9353,11176,9389,11176,9378,11166,9369,11163xe" filled="t" fillcolor="#96867C" stroked="f">
                <v:path arrowok="t"/>
                <v:fill type="solid"/>
              </v:shape>
              <v:shape style="position:absolute;left:9218;top:11163;width:658;height:129" coordorigin="9218,11163" coordsize="658,129" path="m9389,11222l9364,11222,9370,11225,9379,11235,9381,11241,9381,11260,9379,11267,9375,11272,9370,11277,9364,11280,9388,11280,9389,11278,9396,11265,9398,11257,9398,11237,9394,11227,9389,11222xe" filled="t" fillcolor="#96867C" stroked="f">
                <v:path arrowok="t"/>
                <v:fill type="solid"/>
              </v:shape>
              <v:shape style="position:absolute;left:9218;top:11163;width:658;height:129" coordorigin="9218,11163" coordsize="658,129" path="m9370,11208l9354,11208,9348,11210,9343,11212,9338,11215,9333,11219,9329,11225,9343,11225,9344,11225,9350,11222,9389,11222,9379,11212,9370,11208xe" filled="t" fillcolor="#96867C" stroked="f">
                <v:path arrowok="t"/>
                <v:fill type="solid"/>
              </v:shape>
              <v:shape style="position:absolute;left:9218;top:11163;width:658;height:129" coordorigin="9218,11163" coordsize="658,129" path="m9389,11176l9365,11176,9370,11178,9374,11183,9377,11186,9379,11190,9380,11196,9395,11195,9394,11185,9390,11177,9389,11176xe" filled="t" fillcolor="#96867C" stroked="f">
                <v:path arrowok="t"/>
                <v:fill type="solid"/>
              </v:shape>
              <v:shape style="position:absolute;left:9218;top:11163;width:658;height:129" coordorigin="9218,11163" coordsize="658,129" path="m9265,11191l9249,11191,9249,11291,9265,11291,9265,11191xe" filled="t" fillcolor="#96867C" stroked="f">
                <v:path arrowok="t"/>
                <v:fill type="solid"/>
              </v:shape>
              <v:shape style="position:absolute;left:9218;top:11163;width:658;height:129" coordorigin="9218,11163" coordsize="658,129" path="m9265,11163l9255,11163,9252,11169,9247,11174,9234,11186,9227,11191,9218,11195,9218,11210,9249,11191,9265,11191,9265,11163xe" filled="t" fillcolor="#96867C" stroked="f">
                <v:path arrowok="t"/>
                <v:fill type="solid"/>
              </v:shape>
            </v:group>
            <v:group style="position:absolute;left:9951;top:11988;width:421;height:244" coordorigin="9951,11988" coordsize="421,244">
              <v:shape style="position:absolute;left:9951;top:11988;width:421;height:244" coordorigin="9951,11988" coordsize="421,244" path="m9951,11988l10372,11988,10372,12233,9951,12233,9951,11988xe" filled="t" fillcolor="#FFFFFF" stroked="f">
                <v:path arrowok="t"/>
                <v:fill type="solid"/>
              </v:shape>
            </v:group>
            <v:group style="position:absolute;left:9881;top:12348;width:562;height:129" coordorigin="9881,12348" coordsize="562,129">
              <v:shape style="position:absolute;left:9881;top:12348;width:562;height:129" coordorigin="9881,12348" coordsize="562,129" path="m10332,12383l10318,12383,10318,12475,10334,12475,10334,12419,10335,12412,10338,12404,10341,12400,10347,12396,10332,12396,10332,12383xe" filled="t" fillcolor="#96867C" stroked="f">
                <v:path arrowok="t"/>
                <v:fill type="solid"/>
              </v:shape>
              <v:shape style="position:absolute;left:9881;top:12348;width:562;height:129" coordorigin="9881,12348" coordsize="562,129" path="m10385,12394l10362,12394,10366,12396,10371,12403,10373,12408,10373,12475,10388,12475,10388,12412,10390,12405,10398,12397,10386,12397,10385,12394xe" filled="t" fillcolor="#96867C" stroked="f">
                <v:path arrowok="t"/>
                <v:fill type="solid"/>
              </v:shape>
              <v:shape style="position:absolute;left:9881;top:12348;width:562;height:129" coordorigin="9881,12348" coordsize="562,129" path="m10441,12394l10414,12394,10417,12395,10423,12399,10425,12401,10427,12406,10427,12411,10427,12475,10443,12475,10443,12401,10441,12394xe" filled="t" fillcolor="#96867C" stroked="f">
                <v:path arrowok="t"/>
                <v:fill type="solid"/>
              </v:shape>
              <v:shape style="position:absolute;left:9881;top:12348;width:562;height:129" coordorigin="9881,12348" coordsize="562,129" path="m10423,12381l10403,12381,10393,12386,10386,12397,10398,12397,10399,12397,10404,12394,10441,12394,10440,12394,10435,12389,10430,12384,10423,12381xe" filled="t" fillcolor="#96867C" stroked="f">
                <v:path arrowok="t"/>
                <v:fill type="solid"/>
              </v:shape>
              <v:shape style="position:absolute;left:9881;top:12348;width:562;height:129" coordorigin="9881,12348" coordsize="562,129" path="m10367,12381l10354,12381,10348,12382,10344,12385,10339,12388,10335,12391,10332,12396,10347,12396,10348,12396,10352,12394,10385,12394,10384,12392,10381,12388,10372,12382,10367,12381xe" filled="t" fillcolor="#96867C" stroked="f">
                <v:path arrowok="t"/>
                <v:fill type="solid"/>
              </v:shape>
              <v:shape style="position:absolute;left:9881;top:12348;width:562;height:129" coordorigin="9881,12348" coordsize="562,129" path="m10175,12383l10161,12383,10161,12475,10176,12475,10176,12419,10177,12412,10190,12396,10175,12396,10175,12383xe" filled="t" fillcolor="#96867C" stroked="f">
                <v:path arrowok="t"/>
                <v:fill type="solid"/>
              </v:shape>
              <v:shape style="position:absolute;left:9881;top:12348;width:562;height:129" coordorigin="9881,12348" coordsize="562,129" path="m10228,12394l10205,12394,10209,12396,10214,12403,10215,12408,10215,12475,10231,12475,10231,12412,10233,12405,10241,12397,10229,12397,10228,12394xe" filled="t" fillcolor="#96867C" stroked="f">
                <v:path arrowok="t"/>
                <v:fill type="solid"/>
              </v:shape>
              <v:shape style="position:absolute;left:9881;top:12348;width:562;height:129" coordorigin="9881,12348" coordsize="562,129" path="m10283,12394l10257,12394,10260,12395,10266,12399,10267,12401,10269,12406,10270,12411,10270,12475,10285,12475,10285,12401,10283,12394xe" filled="t" fillcolor="#96867C" stroked="f">
                <v:path arrowok="t"/>
                <v:fill type="solid"/>
              </v:shape>
              <v:shape style="position:absolute;left:9881;top:12348;width:562;height:129" coordorigin="9881,12348" coordsize="562,129" path="m10266,12381l10245,12381,10236,12386,10229,12397,10241,12397,10242,12397,10247,12394,10283,12394,10283,12394,10273,12384,10266,12381xe" filled="t" fillcolor="#96867C" stroked="f">
                <v:path arrowok="t"/>
                <v:fill type="solid"/>
              </v:shape>
              <v:shape style="position:absolute;left:9881;top:12348;width:562;height:129" coordorigin="9881,12348" coordsize="562,129" path="m10209,12381l10197,12381,10191,12382,10186,12385,10182,12388,10178,12391,10175,12396,10190,12396,10191,12396,10195,12394,10228,12394,10227,12392,10224,12388,10219,12385,10215,12382,10209,12381xe" filled="t" fillcolor="#96867C" stroked="f">
                <v:path arrowok="t"/>
                <v:fill type="solid"/>
              </v:shape>
              <v:shape style="position:absolute;left:9881;top:12348;width:562;height:129" coordorigin="9881,12348" coordsize="562,129" path="m10101,12348l10079,12348,10070,12351,10057,12363,10053,12371,10053,12387,10055,12392,10061,12400,10066,12404,10072,12406,10065,12408,10059,12412,10050,12423,10048,12430,10048,12449,10052,12458,10067,12473,10077,12477,10102,12477,10112,12473,10122,12464,10085,12464,10081,12463,10072,12459,10069,12455,10065,12447,10064,12443,10064,12431,10067,12425,10076,12415,10082,12413,10122,12413,10116,12409,10108,12406,10114,12404,10119,12400,10119,12400,10084,12400,10079,12398,10071,12391,10069,12386,10069,12374,10071,12370,10079,12362,10084,12360,10120,12360,10110,12351,10101,12348xe" filled="t" fillcolor="#96867C" stroked="f">
                <v:path arrowok="t"/>
                <v:fill type="solid"/>
              </v:shape>
              <v:shape style="position:absolute;left:9881;top:12348;width:562;height:129" coordorigin="9881,12348" coordsize="562,129" path="m10122,12413l10097,12413,10103,12415,10113,12425,10116,12431,10116,12446,10113,12452,10104,12462,10097,12464,10122,12464,10128,12459,10132,12449,10132,12431,10130,12424,10122,12413xe" filled="t" fillcolor="#96867C" stroked="f">
                <v:path arrowok="t"/>
                <v:fill type="solid"/>
              </v:shape>
              <v:shape style="position:absolute;left:9881;top:12348;width:562;height:129" coordorigin="9881,12348" coordsize="562,129" path="m10120,12360l10096,12360,10101,12362,10109,12370,10110,12374,10110,12386,10109,12391,10101,12398,10096,12400,10119,12400,10125,12392,10126,12387,10126,12371,10123,12364,10120,12360xe" filled="t" fillcolor="#96867C" stroked="f">
                <v:path arrowok="t"/>
                <v:fill type="solid"/>
              </v:shape>
              <v:shape style="position:absolute;left:9881;top:12348;width:562;height:129" coordorigin="9881,12348" coordsize="562,129" path="m10016,12457l9998,12457,9998,12475,10016,12475,10016,12457xe" filled="t" fillcolor="#96867C" stroked="f">
                <v:path arrowok="t"/>
                <v:fill type="solid"/>
              </v:shape>
              <v:shape style="position:absolute;left:9881;top:12348;width:562;height:129" coordorigin="9881,12348" coordsize="562,129" path="m9936,12348l9913,12348,9902,12352,9892,12365,9885,12379,9882,12399,9881,12427,9885,12448,9893,12463,9901,12472,9911,12477,9932,12477,9939,12475,9951,12468,9954,12464,9920,12464,9915,12463,9907,12458,9904,12454,9899,12444,9898,12439,9898,12426,9901,12419,9910,12409,9896,12409,9920,12360,9956,12360,9944,12350,9936,12348xe" filled="t" fillcolor="#96867C" stroked="f">
                <v:path arrowok="t"/>
                <v:fill type="solid"/>
              </v:shape>
              <v:shape style="position:absolute;left:9881;top:12348;width:562;height:129" coordorigin="9881,12348" coordsize="562,129" path="m9955,12406l9931,12406,9937,12409,9946,12419,9948,12426,9948,12444,9946,12451,9936,12462,9931,12464,9954,12464,9956,12463,9962,12449,9964,12442,9964,12421,9960,12412,9955,12406xe" filled="t" fillcolor="#96867C" stroked="f">
                <v:path arrowok="t"/>
                <v:fill type="solid"/>
              </v:shape>
              <v:shape style="position:absolute;left:9881;top:12348;width:562;height:129" coordorigin="9881,12348" coordsize="562,129" path="m9937,12393l9921,12393,9915,12394,9910,12397,9904,12399,9900,12404,9896,12409,9910,12409,9911,12409,9917,12406,9955,12406,9946,12396,9937,12393xe" filled="t" fillcolor="#96867C" stroked="f">
                <v:path arrowok="t"/>
                <v:fill type="solid"/>
              </v:shape>
              <v:shape style="position:absolute;left:9881;top:12348;width:562;height:129" coordorigin="9881,12348" coordsize="562,129" path="m9956,12360l9931,12360,9936,12363,9941,12367,9943,12370,9945,12374,9947,12380,9962,12379,9961,12369,9957,12362,9956,12360xe" filled="t" fillcolor="#96867C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5.839901pt;margin-top:482.660004pt;width:94.564pt;height:12.807402pt;mso-position-horizontal-relative:page;mso-position-vertical-relative:page;z-index:-764" type="#_x0000_t75">
            <v:imagedata r:id="rId21" o:title=""/>
          </v:shape>
        </w:pict>
      </w:r>
      <w:r>
        <w:rPr/>
        <w:pict>
          <v:group style="position:absolute;margin-left:332.902496pt;margin-top:452.380524pt;width:62.729pt;height:11.54107pt;mso-position-horizontal-relative:page;mso-position-vertical-relative:page;z-index:-763" coordorigin="6658,9048" coordsize="1255,231">
            <v:shape style="position:absolute;left:6658;top:9048;width:1255;height:231" coordorigin="6658,9048" coordsize="1255,231" path="m7909,9129l7874,9129,7875,9236,7869,9244,7843,9248,7853,9261,7874,9277,7896,9273,7908,9265,7909,9253,7909,9129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825,9142l7789,9156,7799,9173,7808,9190,7816,9210,7817,9211,7851,9196,7844,9178,7835,9160,7825,9142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968,9100l7746,9100,7746,9129,7968,9129,7968,9100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909,9049l7900,9050,7874,9050,7874,9100,7909,9100,7909,9067,7910,9062,7911,9056,7912,9054,7912,9053,7912,9052,7913,9050,7909,9049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622,9152l7553,9152,7589,9153,7592,9173,7634,9238,7695,9273,7700,9263,7707,9252,7704,9237,7682,9227,7663,9216,7648,9202,7636,9187,7627,9170,7622,9152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686,9061l7521,9061,7520,9164,7517,9185,7513,9205,7506,9223,7497,9240,7486,9256,7502,9263,7512,9268,7519,9268,7529,9251,7552,9174,7553,9152,7686,9152,7686,9126,7553,9126,7553,9090,7686,9090,7686,9061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686,9090l7651,9090,7651,9126,7686,9126,7686,9090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447,9162l7353,9162,7353,9273,7382,9273,7382,9257,7447,9257,7447,9233,7382,9233,7382,9189,7447,9189,7447,9162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447,9257l7415,9257,7415,9273,7447,9273,7447,9257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447,9189l7415,9189,7415,9233,7447,9233,7447,9189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339,9162l7245,9162,7245,9273,7276,9273,7276,9257,7339,9257,7339,9233,7276,9233,7276,9189,7339,9189,7339,9162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339,9257l7308,9257,7308,9273,7339,9273,7339,9257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339,9189l7308,9189,7308,9233,7339,9233,7339,9189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419,9058l7276,9058,7276,9144,7419,9144,7419,9119,7308,9119,7308,9087,7419,9087,7419,9058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419,9087l7385,9087,7385,9119,7419,9119,7419,9087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195,9139l7007,9139,7007,9186,7005,9207,6999,9226,6988,9243,6973,9258,6985,9266,6994,9273,6999,9278,7012,9264,7039,9189,7039,9167,7195,9167,7195,9139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071,9103l7064,9103,7041,9112,7043,9116,7045,9121,7048,9128,7050,9133,7051,9137,7053,9139,7066,9139,7074,9136,7079,9134,7082,9134,7080,9127,7076,9116,7071,9103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122,9103l7116,9103,7113,9116,7109,9128,7103,9139,7136,9139,7140,9129,7144,9121,7148,9116,7149,9115,7149,9114,7149,9113,7144,9110,7135,9107,7122,9103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7110,9048l7073,9054,7073,9055,7074,9057,7075,9061,7077,9068,7078,9073,7079,9077,6986,9077,6986,9103,7201,9103,7201,9076,7114,9076,7113,9067,7112,9058,7110,9048xe" filled="t" fillcolor="#008ED0" stroked="f">
              <v:path arrowok="t"/>
              <v:fill type="solid"/>
            </v:shape>
            <v:shape style="position:absolute;left:6658;top:9048;width:1255;height:231" coordorigin="6658,9048" coordsize="1255,231" path="m6797,9130l6658,9130,6658,9271,6797,9271,6797,9130xe" filled="t" fillcolor="#008ED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3.382999pt;margin-top:452.362pt;width:.1pt;height:7.191pt;mso-position-horizontal-relative:page;mso-position-vertical-relative:page;z-index:-762" coordorigin="1068,9047" coordsize="2,144">
            <v:shape style="position:absolute;left:1068;top:9047;width:2;height:144" coordorigin="1068,9047" coordsize="0,144" path="m1068,9047l1068,9191e" filled="f" stroked="t" strokeweight=".668pt" strokecolor="#008ED0">
              <v:path arrowok="t"/>
            </v:shape>
            <w10:wrap type="none"/>
          </v:group>
        </w:pict>
      </w:r>
      <w:r>
        <w:rPr/>
        <w:pict>
          <v:group style="position:absolute;margin-left:53.382999pt;margin-top:536.710022pt;width:.1pt;height:7.191pt;mso-position-horizontal-relative:page;mso-position-vertical-relative:page;z-index:-761" coordorigin="1068,10734" coordsize="2,144">
            <v:shape style="position:absolute;left:1068;top:10734;width:2;height:144" coordorigin="1068,10734" coordsize="0,144" path="m1068,10734l1068,10878e" filled="f" stroked="t" strokeweight=".668pt" strokecolor="#008ED0">
              <v:path arrowok="t"/>
            </v:shape>
            <w10:wrap type="none"/>
          </v:group>
        </w:pict>
      </w:r>
      <w:r>
        <w:rPr/>
        <w:pict>
          <v:group style="position:absolute;margin-left:53.382999pt;margin-top:522.247986pt;width:.1pt;height:7.191pt;mso-position-horizontal-relative:page;mso-position-vertical-relative:page;z-index:-760" coordorigin="1068,10445" coordsize="2,144">
            <v:shape style="position:absolute;left:1068;top:10445;width:2;height:144" coordorigin="1068,10445" coordsize="0,144" path="m1068,10445l1068,10589e" filled="f" stroked="t" strokeweight=".668pt" strokecolor="#008ED0">
              <v:path arrowok="t"/>
            </v:shape>
            <w10:wrap type="none"/>
          </v:group>
        </w:pict>
      </w:r>
      <w:r>
        <w:rPr/>
        <w:pict>
          <v:group style="position:absolute;margin-left:53.382999pt;margin-top:507.786011pt;width:.1pt;height:7.191pt;mso-position-horizontal-relative:page;mso-position-vertical-relative:page;z-index:-759" coordorigin="1068,10156" coordsize="2,144">
            <v:shape style="position:absolute;left:1068;top:10156;width:2;height:144" coordorigin="1068,10156" coordsize="0,144" path="m1068,10156l1068,10300e" filled="f" stroked="t" strokeweight=".668pt" strokecolor="#008ED0">
              <v:path arrowok="t"/>
            </v:shape>
            <w10:wrap type="none"/>
          </v:group>
        </w:pict>
      </w:r>
      <w:r>
        <w:rPr/>
        <w:pict>
          <v:shape style="position:absolute;margin-left:62.327999pt;margin-top:450.175018pt;width:72.0577pt;height:9.2562pt;mso-position-horizontal-relative:page;mso-position-vertical-relative:page;z-index:-758" type="#_x0000_t75">
            <v:imagedata r:id="rId22" o:title=""/>
          </v:shape>
        </w:pict>
      </w:r>
      <w:r>
        <w:rPr/>
        <w:pict>
          <v:shape style="position:absolute;margin-left:60.879398pt;margin-top:506.866425pt;width:157.7286pt;height:23.4197pt;mso-position-horizontal-relative:page;mso-position-vertical-relative:page;z-index:-757" type="#_x0000_t75">
            <v:imagedata r:id="rId23" o:title=""/>
          </v:shape>
        </w:pict>
      </w:r>
      <w:r>
        <w:rPr/>
        <w:pict>
          <v:shape style="position:absolute;margin-left:60.896599pt;margin-top:535.275330pt;width:109.03pt;height:9.229pt;mso-position-horizontal-relative:page;mso-position-vertical-relative:page;z-index:-756" type="#_x0000_t75">
            <v:imagedata r:id="rId24" o:title="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1.980011pt;margin-top:310.369019pt;width:313.296pt;height:54.698pt;mso-position-horizontal-relative:page;mso-position-vertical-relative:page;z-index:-75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06" w:h="16840"/>
          <w:pgMar w:top="156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.000015pt;width:596.8pt;height:842.89pt;mso-position-horizontal-relative:page;mso-position-vertical-relative:page;z-index:-754" coordorigin="0,0" coordsize="11936,16858">
            <v:group style="position:absolute;left:10;top:10;width:11916;height:16838" coordorigin="10,10" coordsize="11916,16838">
              <v:shape style="position:absolute;left:10;top:10;width:11916;height:16838" coordorigin="10,10" coordsize="11916,16838" path="m11926,16848l10,16848,10,10,11926,10,11926,16848xe" filled="f" stroked="t" strokeweight="1pt" strokecolor="#221815">
                <v:path arrowok="t"/>
              </v:shape>
            </v:group>
            <v:group style="position:absolute;left:9876;top:565;width:1445;height:430" coordorigin="9876,565" coordsize="1445,430">
              <v:shape style="position:absolute;left:9876;top:565;width:1445;height:430" coordorigin="9876,565" coordsize="1445,430" path="m11144,673l11071,699,11025,744,10999,820,10998,844,11000,864,11033,937,11081,976,11139,994,11160,995,11168,995,11177,994,11187,993,11187,881,11146,881,11136,877,11128,868,11120,860,11116,849,11116,824,11120,814,11138,796,11148,792,11316,792,11315,784,11277,717,11215,681,11171,674,11144,673xe" filled="t" fillcolor="#E24A0E" stroked="f">
                <v:path arrowok="t"/>
                <v:fill type="solid"/>
              </v:shape>
              <v:shape style="position:absolute;left:9876;top:565;width:1445;height:430" coordorigin="9876,565" coordsize="1445,430" path="m11316,792l11174,792,11185,797,11193,807,11201,824,11204,845,11204,989,11321,989,11321,828,11319,805,11316,792xe" filled="t" fillcolor="#E24A0E" stroked="f">
                <v:path arrowok="t"/>
                <v:fill type="solid"/>
              </v:shape>
              <v:shape style="position:absolute;left:9876;top:565;width:1445;height:430" coordorigin="9876,565" coordsize="1445,430" path="m11187,873l11178,878,11169,881,11187,881,11187,873xe" filled="t" fillcolor="#E24A0E" stroked="f">
                <v:path arrowok="t"/>
                <v:fill type="solid"/>
              </v:shape>
              <v:shape style="position:absolute;left:9876;top:565;width:1445;height:430" coordorigin="9876,565" coordsize="1445,430" path="m10873,565l10757,565,10758,839,10779,915,10832,970,10894,992,10914,993,10927,993,10914,870,10896,864,10880,849,10875,831,10873,806,10926,806,10926,684,10873,684,10873,565xe" filled="t" fillcolor="#E24A0E" stroked="f">
                <v:path arrowok="t"/>
                <v:fill type="solid"/>
              </v:shape>
              <v:shape style="position:absolute;left:9876;top:565;width:1445;height:430" coordorigin="9876,565" coordsize="1445,430" path="m10494,673l10421,699,10375,744,10349,820,10348,844,10350,864,10383,937,10431,976,10489,994,10510,995,10518,995,10527,994,10537,993,10537,881,10496,881,10486,877,10478,868,10470,860,10466,849,10466,824,10470,814,10488,796,10499,792,10666,792,10665,784,10627,717,10565,681,10521,674,10494,673xe" filled="t" fillcolor="#E24A0E" stroked="f">
                <v:path arrowok="t"/>
                <v:fill type="solid"/>
              </v:shape>
              <v:shape style="position:absolute;left:9876;top:565;width:1445;height:430" coordorigin="9876,565" coordsize="1445,430" path="m10666,792l10524,792,10535,797,10543,807,10552,824,10554,845,10554,989,10671,989,10671,828,10669,805,10666,792xe" filled="t" fillcolor="#E24A0E" stroked="f">
                <v:path arrowok="t"/>
                <v:fill type="solid"/>
              </v:shape>
              <v:shape style="position:absolute;left:9876;top:565;width:1445;height:430" coordorigin="9876,565" coordsize="1445,430" path="m10537,873l10528,878,10519,881,10537,881,10537,873xe" filled="t" fillcolor="#E24A0E" stroked="f">
                <v:path arrowok="t"/>
                <v:fill type="solid"/>
              </v:shape>
              <v:shape style="position:absolute;left:9876;top:565;width:1445;height:430" coordorigin="9876,565" coordsize="1445,430" path="m10264,687l10002,687,10047,687,10075,689,10133,716,10153,778,10150,801,10095,858,10042,865,10022,865,10027,990,10047,991,10066,991,10086,990,10162,969,10214,934,10253,887,10278,811,10282,765,10280,744,10277,725,10272,706,10265,687,10264,687xe" filled="t" fillcolor="#E24A0E" stroked="f">
                <v:path arrowok="t"/>
                <v:fill type="solid"/>
              </v:shape>
              <v:shape style="position:absolute;left:9876;top:565;width:1445;height:430" coordorigin="9876,565" coordsize="1445,430" path="m10040,565l9876,565,9876,989,10002,989,10002,687,10264,687,10231,637,10182,596,10108,570,10064,565,10040,565xe" filled="t" fillcolor="#E24A0E" stroked="f">
                <v:path arrowok="t"/>
                <v:fill type="solid"/>
              </v:shape>
            </v:group>
            <v:group style="position:absolute;left:8160;top:555;width:1608;height:582" coordorigin="8160,555" coordsize="1608,582">
              <v:shape style="position:absolute;left:8160;top:555;width:1608;height:582" coordorigin="8160,555" coordsize="1608,582" path="m9535,1024l9535,1124,9546,1129,9565,1133,9585,1136,9607,1137,9626,1135,9698,1103,9743,1055,9754,1033,9574,1033,9555,1031,9535,1024xe" filled="t" fillcolor="#008ED0" stroked="f">
                <v:path arrowok="t"/>
                <v:fill type="solid"/>
              </v:shape>
              <v:shape style="position:absolute;left:8160;top:555;width:1608;height:582" coordorigin="8160,555" coordsize="1608,582" path="m9766,986l9625,986,9641,991,9630,1010,9615,1023,9596,1031,9574,1033,9754,1033,9759,1020,9764,1000,9766,986xe" filled="t" fillcolor="#008ED0" stroked="f">
                <v:path arrowok="t"/>
                <v:fill type="solid"/>
              </v:shape>
              <v:shape style="position:absolute;left:8160;top:555;width:1608;height:582" coordorigin="8160,555" coordsize="1608,582" path="m9607,679l9491,679,9492,891,9526,964,9605,987,9625,986,9766,986,9767,978,9768,956,9768,874,9615,874,9607,864,9607,679xe" filled="t" fillcolor="#008ED0" stroked="f">
                <v:path arrowok="t"/>
                <v:fill type="solid"/>
              </v:shape>
              <v:shape style="position:absolute;left:8160;top:555;width:1608;height:582" coordorigin="8160,555" coordsize="1608,582" path="m9768,679l9651,679,9651,863,9644,874,9768,874,9768,679xe" filled="t" fillcolor="#008ED0" stroked="f">
                <v:path arrowok="t"/>
                <v:fill type="solid"/>
              </v:shape>
              <v:shape style="position:absolute;left:8160;top:555;width:1608;height:582" coordorigin="8160,555" coordsize="1608,582" path="m9204,565l9088,565,9088,835,9108,912,9147,960,9217,992,9262,995,9282,992,9354,957,9394,910,9406,878,9258,878,9232,878,9216,867,9207,847,9204,819,9204,565xe" filled="t" fillcolor="#008ED0" stroked="f">
                <v:path arrowok="t"/>
                <v:fill type="solid"/>
              </v:shape>
              <v:shape style="position:absolute;left:8160;top:555;width:1608;height:582" coordorigin="8160,555" coordsize="1608,582" path="m9407,792l9263,792,9273,796,9290,813,9294,824,9294,838,9289,855,9274,873,9258,878,9406,878,9407,872,9411,851,9412,829,9410,808,9407,792xe" filled="t" fillcolor="#008ED0" stroked="f">
                <v:path arrowok="t"/>
                <v:fill type="solid"/>
              </v:shape>
              <v:shape style="position:absolute;left:8160;top:555;width:1608;height:582" coordorigin="8160,555" coordsize="1608,582" path="m9253,673l9246,673,9236,673,9222,675,9222,803,9233,795,9243,792,9407,792,9406,789,9378,735,9331,693,9274,674,9253,673xe" filled="t" fillcolor="#008ED0" stroked="f">
                <v:path arrowok="t"/>
                <v:fill type="solid"/>
              </v:shape>
              <v:shape style="position:absolute;left:8160;top:555;width:1608;height:582" coordorigin="8160,555" coordsize="1608,582" path="m8855,673l8786,686,8736,720,8698,783,8690,852,8693,870,8732,941,8781,979,8841,994,8865,995,8884,992,8956,957,8997,909,9008,881,8839,881,8829,876,8820,867,8811,858,8807,847,8807,821,8811,810,8829,792,8839,787,9008,787,9002,770,8966,718,8915,684,8876,674,8855,673xe" filled="t" fillcolor="#008ED0" stroked="f">
                <v:path arrowok="t"/>
                <v:fill type="solid"/>
              </v:shape>
              <v:shape style="position:absolute;left:8160;top:555;width:1608;height:582" coordorigin="8160,555" coordsize="1608,582" path="m9008,787l8864,787,8875,792,8892,810,8897,821,8897,847,8892,858,8875,876,8864,881,9008,881,9010,871,9014,851,9015,828,9013,808,9009,788,9008,787xe" filled="t" fillcolor="#008ED0" stroked="f">
                <v:path arrowok="t"/>
                <v:fill type="solid"/>
              </v:shape>
              <v:shape style="position:absolute;left:8160;top:555;width:1608;height:582" coordorigin="8160,555" coordsize="1608,582" path="m8271,555l8200,587,8165,641,8160,989,8286,989,8286,691,8292,680,8608,680,8607,661,8603,640,8597,621,8589,607,8379,607,8367,591,8353,578,8336,568,8317,561,8296,556,8271,555xe" filled="t" fillcolor="#008ED0" stroked="f">
                <v:path arrowok="t"/>
                <v:fill type="solid"/>
              </v:shape>
              <v:shape style="position:absolute;left:8160;top:555;width:1608;height:582" coordorigin="8160,555" coordsize="1608,582" path="m8453,680l8311,680,8316,682,8318,687,8320,691,8321,700,8321,989,8447,989,8447,690,8453,680xe" filled="t" fillcolor="#008ED0" stroked="f">
                <v:path arrowok="t"/>
                <v:fill type="solid"/>
              </v:shape>
              <v:shape style="position:absolute;left:8160;top:555;width:1608;height:582" coordorigin="8160,555" coordsize="1608,582" path="m8608,680l8473,680,8477,682,8482,691,8483,700,8483,989,8609,989,8608,684,8608,680xe" filled="t" fillcolor="#008ED0" stroked="f">
                <v:path arrowok="t"/>
                <v:fill type="solid"/>
              </v:shape>
              <v:shape style="position:absolute;left:8160;top:555;width:1608;height:582" coordorigin="8160,555" coordsize="1608,582" path="m8485,555l8412,581,8396,594,8379,607,8589,607,8588,605,8531,560,8509,556,8485,555xe" filled="t" fillcolor="#008ED0" stroked="f">
                <v:path arrowok="t"/>
                <v:fill type="solid"/>
              </v:shape>
            </v:group>
            <v:group style="position:absolute;left:2389;top:14953;width:2;height:1081" coordorigin="2389,14953" coordsize="2,1081">
              <v:shape style="position:absolute;left:2389;top:14953;width:2;height:1081" coordorigin="2389,14953" coordsize="0,1081" path="m2389,14953l2389,16034e" filled="f" stroked="t" strokeweight=".421pt" strokecolor="#898989">
                <v:path arrowok="t"/>
              </v:shape>
              <v:shape style="position:absolute;left:947;top:14924;width:1128;height:1132" type="#_x0000_t75">
                <v:imagedata r:id="rId25" o:title=""/>
              </v:shape>
              <v:shape style="position:absolute;left:7569;top:15124;width:2158;height:202" type="#_x0000_t75">
                <v:imagedata r:id="rId26" o:title=""/>
              </v:shape>
            </v:group>
            <v:group style="position:absolute;left:7098;top:15078;width:296;height:295" coordorigin="7098,15078" coordsize="296,295">
              <v:shape style="position:absolute;left:7098;top:15078;width:296;height:295" coordorigin="7098,15078" coordsize="296,295" path="m7220,15080l7150,15112,7105,15177,7098,15219,7099,15241,7119,15299,7175,15354,7253,15373,7275,15368,7331,15341,7381,15282,7393,15224,7391,15202,7359,15131,7295,15086,7254,15078,7231,15078,7220,15080xe" filled="f" stroked="t" strokeweight=".85pt" strokecolor="#008ED0">
                <v:path arrowok="t"/>
              </v:shape>
            </v:group>
            <v:group style="position:absolute;left:7150;top:15165;width:185;height:120" coordorigin="7150,15165" coordsize="185,120">
              <v:shape style="position:absolute;left:7150;top:15165;width:185;height:120" coordorigin="7150,15165" coordsize="185,120" path="m7226,15202l7215,15205,7207,15219,7193,15240,7187,15255,7186,15273,7186,15283,7197,15284,7219,15285,7246,15285,7273,15285,7295,15285,7307,15283,7308,15263,7239,15263,7228,15255,7222,15243,7222,15230,7232,15218,7237,15216,7253,15215,7283,15215,7279,15209,7226,15202xe" filled="t" fillcolor="#008ED0" stroked="f">
                <v:path arrowok="t"/>
                <v:fill type="solid"/>
              </v:shape>
              <v:shape style="position:absolute;left:7150;top:15165;width:185;height:120" coordorigin="7150,15165" coordsize="185,120" path="m7283,15215l7253,15215,7264,15224,7269,15237,7266,15251,7253,15261,7239,15263,7308,15263,7308,15260,7303,15245,7290,15225,7283,15215xe" filled="t" fillcolor="#008ED0" stroked="f">
                <v:path arrowok="t"/>
                <v:fill type="solid"/>
              </v:shape>
              <v:shape style="position:absolute;left:7150;top:15165;width:185;height:120" coordorigin="7150,15165" coordsize="185,120" path="m7177,15209l7157,15211,7157,15224,7161,15221,7181,15221,7193,15221,7197,15219,7197,15211,7177,15209xe" filled="t" fillcolor="#008ED0" stroked="f">
                <v:path arrowok="t"/>
                <v:fill type="solid"/>
              </v:shape>
              <v:shape style="position:absolute;left:7150;top:15165;width:185;height:120" coordorigin="7150,15165" coordsize="185,120" path="m7193,15221l7181,15221,7192,15222,7193,15221xe" filled="t" fillcolor="#008ED0" stroked="f">
                <v:path arrowok="t"/>
                <v:fill type="solid"/>
              </v:shape>
              <v:shape style="position:absolute;left:7150;top:15165;width:185;height:120" coordorigin="7150,15165" coordsize="185,120" path="m7291,15208l7294,15220,7296,15220,7316,15222,7335,15219,7334,15211,7333,15210,7317,15210,7297,15210,7291,15208xe" filled="t" fillcolor="#008ED0" stroked="f">
                <v:path arrowok="t"/>
                <v:fill type="solid"/>
              </v:shape>
              <v:shape style="position:absolute;left:7150;top:15165;width:185;height:120" coordorigin="7150,15165" coordsize="185,120" path="m7325,15209l7317,15210,7333,15210,7325,15209xe" filled="t" fillcolor="#008ED0" stroked="f">
                <v:path arrowok="t"/>
                <v:fill type="solid"/>
              </v:shape>
              <v:shape style="position:absolute;left:7150;top:15165;width:185;height:120" coordorigin="7150,15165" coordsize="185,120" path="m7249,15165l7187,15171,7150,15195,7157,15205,7177,15208,7198,15207,7207,15198,7221,15192,7248,15191,7334,15191,7333,15188,7271,15167,7249,15165xe" filled="t" fillcolor="#008ED0" stroked="f">
                <v:path arrowok="t"/>
                <v:fill type="solid"/>
              </v:shape>
              <v:shape style="position:absolute;left:7150;top:15165;width:185;height:120" coordorigin="7150,15165" coordsize="185,120" path="m7334,15191l7248,15191,7266,15191,7285,15196,7305,15207,7324,15207,7335,15202,7334,15191xe" filled="t" fillcolor="#008ED0" stroked="f">
                <v:path arrowok="t"/>
                <v:fill type="solid"/>
              </v:shape>
              <v:shape style="position:absolute;left:3100;top:15623;width:2459;height:261" type="#_x0000_t75">
                <v:imagedata r:id="rId27" o:title=""/>
              </v:shape>
            </v:group>
            <v:group style="position:absolute;left:2699;top:15606;width:293;height:296" coordorigin="2699,15606" coordsize="293,296">
              <v:shape style="position:absolute;left:2699;top:15606;width:293;height:296" coordorigin="2699,15606" coordsize="293,296" path="m2831,15607l2768,15627,2717,15682,2699,15752,2700,15769,2722,15834,2770,15882,2838,15902,2858,15901,2917,15882,2963,15842,2989,15785,2992,15763,2988,15739,2965,15677,2924,15631,2851,15606,2831,15607,2831,15607xe" filled="f" stroked="t" strokeweight=".832pt" strokecolor="#008ED0">
                <v:path arrowok="t"/>
              </v:shape>
            </v:group>
            <v:group style="position:absolute;left:2773;top:15669;width:146;height:167" coordorigin="2773,15669" coordsize="146,167">
              <v:shape style="position:absolute;left:2773;top:15669;width:146;height:167" coordorigin="2773,15669" coordsize="146,167" path="m2900,15707l2825,15707,2819,15714,2808,15726,2773,15792,2773,15813,2778,15827,2787,15834,2798,15836,2810,15834,2818,15829,2789,15829,2780,15814,2784,15796,2789,15792,2787,15791,2907,15791,2908,15791,2845,15791,2831,15788,2820,15775,2820,15762,2919,15762,2919,15741,2918,15740,2860,15740,2822,15740,2829,15724,2846,15718,2908,15718,2900,15707xe" filled="t" fillcolor="#008ED0" stroked="f">
                <v:path arrowok="t"/>
                <v:fill type="solid"/>
              </v:shape>
              <v:shape style="position:absolute;left:2773;top:15669;width:146;height:167" coordorigin="2773,15669" coordsize="146,167" path="m2907,15791l2787,15791,2789,15792,2806,15807,2812,15812,2815,15813,2820,15816,2826,15819,2809,15829,2789,15829,2818,15829,2821,15828,2863,15821,2879,15816,2898,15802,2907,15791xe" filled="t" fillcolor="#008ED0" stroked="f">
                <v:path arrowok="t"/>
                <v:fill type="solid"/>
              </v:shape>
              <v:shape style="position:absolute;left:2773;top:15669;width:146;height:167" coordorigin="2773,15669" coordsize="146,167" path="m2875,15771l2864,15786,2845,15791,2908,15791,2911,15787,2875,15771xe" filled="t" fillcolor="#008ED0" stroked="f">
                <v:path arrowok="t"/>
                <v:fill type="solid"/>
              </v:shape>
              <v:shape style="position:absolute;left:2773;top:15669;width:146;height:167" coordorigin="2773,15669" coordsize="146,167" path="m2845,15686l2785,15723,2778,15744,2783,15741,2794,15729,2809,15716,2815,15713,2825,15707,2900,15707,2884,15695,2874,15693,2870,15688,2852,15688,2845,15686xe" filled="t" fillcolor="#008ED0" stroked="f">
                <v:path arrowok="t"/>
                <v:fill type="solid"/>
              </v:shape>
              <v:shape style="position:absolute;left:2773;top:15669;width:146;height:167" coordorigin="2773,15669" coordsize="146,167" path="m2908,15718l2846,15718,2864,15722,2875,15737,2860,15740,2918,15740,2912,15723,2908,15718xe" filled="t" fillcolor="#008ED0" stroked="f">
                <v:path arrowok="t"/>
                <v:fill type="solid"/>
              </v:shape>
              <v:shape style="position:absolute;left:2773;top:15669;width:146;height:167" coordorigin="2773,15669" coordsize="146,167" path="m2905,15669l2892,15671,2872,15678,2867,15681,2852,15688,2870,15688,2870,15687,2887,15678,2901,15675,2905,15669xe" filled="t" fillcolor="#008ED0" stroked="f">
                <v:path arrowok="t"/>
                <v:fill type="solid"/>
              </v:shape>
              <v:shape style="position:absolute;left:3162;top:15103;width:3419;height:244" type="#_x0000_t75">
                <v:imagedata r:id="rId28" o:title=""/>
              </v:shape>
            </v:group>
            <v:group style="position:absolute;left:2697;top:15078;width:296;height:295" coordorigin="2697,15078" coordsize="296,295">
              <v:shape style="position:absolute;left:2697;top:15078;width:296;height:295" coordorigin="2697,15078" coordsize="296,295" path="m2826,15079l2754,15109,2714,15155,2697,15215,2697,15238,2717,15297,2757,15343,2812,15369,2855,15373,2876,15369,2933,15342,2973,15297,2992,15239,2992,15217,2988,15195,2962,15138,2917,15097,2859,15078,2837,15078,2826,15079xe" filled="f" stroked="t" strokeweight=".85pt" strokecolor="#008ED0">
                <v:path arrowok="t"/>
              </v:shape>
            </v:group>
            <v:group style="position:absolute;left:2742;top:15116;width:206;height:218" coordorigin="2742,15116" coordsize="206,218">
              <v:shape style="position:absolute;left:2742;top:15116;width:206;height:218" coordorigin="2742,15116" coordsize="206,218" path="m2913,15229l2845,15229,2869,15230,2875,15244,2877,15265,2878,15289,2878,15330,2912,15334,2917,15318,2917,15297,2917,15275,2917,15249,2916,15232,2913,15229xe" filled="t" fillcolor="#008ED0" stroked="f">
                <v:path arrowok="t"/>
                <v:fill type="solid"/>
              </v:shape>
              <v:shape style="position:absolute;left:2742;top:15116;width:206;height:218" coordorigin="2742,15116" coordsize="206,218" path="m2772,15224l2772,15265,2771,15304,2773,15324,2784,15334,2799,15333,2810,15333,2810,15316,2810,15297,2810,15289,2810,15265,2811,15246,2814,15234,2817,15230,2814,15230,2820,15228,2912,15228,2909,15224,2777,15224,2772,15224xe" filled="t" fillcolor="#008ED0" stroked="f">
                <v:path arrowok="t"/>
                <v:fill type="solid"/>
              </v:shape>
              <v:shape style="position:absolute;left:2742;top:15116;width:206;height:218" coordorigin="2742,15116" coordsize="206,218" path="m2842,15127l2832,15135,2818,15148,2801,15164,2768,15196,2754,15209,2742,15221,2744,15235,2755,15233,2770,15221,2785,15205,2798,15191,2829,15163,2841,15149,2871,15149,2863,15141,2856,15135,2852,15129,2842,15127xe" filled="t" fillcolor="#008ED0" stroked="f">
                <v:path arrowok="t"/>
                <v:fill type="solid"/>
              </v:shape>
              <v:shape style="position:absolute;left:2742;top:15116;width:206;height:218" coordorigin="2742,15116" coordsize="206,218" path="m2871,15149l2841,15149,2849,15152,2858,15162,2872,15175,2888,15190,2905,15206,2920,15221,2935,15232,2948,15232,2944,15219,2932,15208,2924,15200,2915,15193,2905,15182,2891,15167,2877,15154,2871,15149xe" filled="t" fillcolor="#008ED0" stroked="f">
                <v:path arrowok="t"/>
                <v:fill type="solid"/>
              </v:shape>
              <v:shape style="position:absolute;left:2742;top:15116;width:206;height:218" coordorigin="2742,15116" coordsize="206,218" path="m2818,15230l2814,15230,2817,15230,2818,15230xe" filled="t" fillcolor="#008ED0" stroked="f">
                <v:path arrowok="t"/>
                <v:fill type="solid"/>
              </v:shape>
              <v:shape style="position:absolute;left:2742;top:15116;width:206;height:218" coordorigin="2742,15116" coordsize="206,218" path="m2912,15228l2820,15228,2818,15230,2826,15229,2845,15229,2913,15229,2912,15228xe" filled="t" fillcolor="#008ED0" stroked="f">
                <v:path arrowok="t"/>
                <v:fill type="solid"/>
              </v:shape>
              <v:shape style="position:absolute;left:2742;top:15116;width:206;height:218" coordorigin="2742,15116" coordsize="206,218" path="m2858,15173l2836,15175,2819,15185,2806,15197,2794,15209,2777,15224,2909,15224,2899,15215,2885,15199,2871,15186,2858,15173xe" filled="t" fillcolor="#008ED0" stroked="f">
                <v:path arrowok="t"/>
                <v:fill type="solid"/>
              </v:shape>
              <v:shape style="position:absolute;left:2742;top:15116;width:206;height:218" coordorigin="2742,15116" coordsize="206,218" path="m2793,15116l2787,15117,2782,15117,2781,15170,2784,15168,2795,15157,2812,15138,2814,15123,2799,15116,2793,15116xe" filled="t" fillcolor="#008ED0" stroked="f">
                <v:path arrowok="t"/>
                <v:fill type="solid"/>
              </v:shape>
            </v:group>
            <v:group style="position:absolute;left:1171;top:1771;width:9595;height:328" coordorigin="1171,1771" coordsize="9595,328">
              <v:shape style="position:absolute;left:1171;top:1771;width:9595;height:328" coordorigin="1171,1771" coordsize="9595,328" path="m10765,2099l1171,2099,1171,1771,10765,1771,10765,2099xe" filled="t" fillcolor="#D3EDFB" stroked="f">
                <v:path arrowok="t"/>
                <v:fill type="solid"/>
              </v:shape>
            </v:group>
            <v:group style="position:absolute;left:1171;top:2775;width:9595;height:328" coordorigin="1171,2775" coordsize="9595,328">
              <v:shape style="position:absolute;left:1171;top:2775;width:9595;height:328" coordorigin="1171,2775" coordsize="9595,328" path="m10765,3103l1171,3103,1171,2775,10765,2775,10765,3103xe" filled="t" fillcolor="#D3EDFB" stroked="f">
                <v:path arrowok="t"/>
                <v:fill type="solid"/>
              </v:shape>
            </v:group>
            <v:group style="position:absolute;left:1171;top:5141;width:9595;height:328" coordorigin="1171,5141" coordsize="9595,328">
              <v:shape style="position:absolute;left:1171;top:5141;width:9595;height:328" coordorigin="1171,5141" coordsize="9595,328" path="m10765,5469l1171,5469,1171,5141,10765,5141,10765,5469xe" filled="t" fillcolor="#D3EDFB" stroked="f">
                <v:path arrowok="t"/>
                <v:fill type="solid"/>
              </v:shape>
            </v:group>
            <v:group style="position:absolute;left:1171;top:6832;width:9595;height:328" coordorigin="1171,6832" coordsize="9595,328">
              <v:shape style="position:absolute;left:1171;top:6832;width:9595;height:328" coordorigin="1171,6832" coordsize="9595,328" path="m10765,7159l1171,7159,1171,6832,10765,6832,10765,7159xe" filled="t" fillcolor="#D3EDFB" stroked="f">
                <v:path arrowok="t"/>
                <v:fill type="solid"/>
              </v:shape>
            </v:group>
            <v:group style="position:absolute;left:1171;top:10212;width:9595;height:328" coordorigin="1171,10212" coordsize="9595,328">
              <v:shape style="position:absolute;left:1171;top:10212;width:9595;height:328" coordorigin="1171,10212" coordsize="9595,328" path="m10765,10540l1171,10540,1171,10212,10765,10212,10765,10540xe" filled="t" fillcolor="#D3EDFB" stroked="f">
                <v:path arrowok="t"/>
                <v:fill type="solid"/>
              </v:shape>
            </v:group>
            <v:group style="position:absolute;left:1171;top:11902;width:9595;height:328" coordorigin="1171,11902" coordsize="9595,328">
              <v:shape style="position:absolute;left:1171;top:11902;width:9595;height:328" coordorigin="1171,11902" coordsize="9595,328" path="m10765,12230l1171,12230,1171,11902,10765,11902,10765,12230xe" filled="t" fillcolor="#D3EDFB" stroked="f">
                <v:path arrowok="t"/>
                <v:fill type="solid"/>
              </v:shape>
              <v:shape style="position:absolute;left:1231;top:1845;width:722;height:209" type="#_x0000_t75">
                <v:imagedata r:id="rId29" o:title=""/>
              </v:shape>
              <v:shape style="position:absolute;left:1233;top:2178;width:1609;height:217" type="#_x0000_t75">
                <v:imagedata r:id="rId30" o:title=""/>
              </v:shape>
            </v:group>
            <v:group style="position:absolute;left:1243;top:2529;width:160;height:183" coordorigin="1243,2529" coordsize="160,183">
              <v:shape style="position:absolute;left:1243;top:2529;width:160;height:183" coordorigin="1243,2529" coordsize="160,183" path="m1403,2701l1243,2701,1243,2712,1403,2712,1403,2701xe" filled="t" fillcolor="#221815" stroked="f">
                <v:path arrowok="t"/>
                <v:fill type="solid"/>
              </v:shape>
              <v:shape style="position:absolute;left:1243;top:2529;width:160;height:183" coordorigin="1243,2529" coordsize="160,183" path="m1329,2681l1317,2681,1317,2701,1329,2701,1329,2681xe" filled="t" fillcolor="#221815" stroked="f">
                <v:path arrowok="t"/>
                <v:fill type="solid"/>
              </v:shape>
              <v:shape style="position:absolute;left:1243;top:2529;width:160;height:183" coordorigin="1243,2529" coordsize="160,183" path="m1392,2670l1257,2670,1257,2681,1392,2681,1392,2670xe" filled="t" fillcolor="#221815" stroked="f">
                <v:path arrowok="t"/>
                <v:fill type="solid"/>
              </v:shape>
              <v:shape style="position:absolute;left:1243;top:2529;width:160;height:183" coordorigin="1243,2529" coordsize="160,183" path="m1329,2654l1317,2654,1317,2670,1329,2670,1329,2654xe" filled="t" fillcolor="#221815" stroked="f">
                <v:path arrowok="t"/>
                <v:fill type="solid"/>
              </v:shape>
              <v:shape style="position:absolute;left:1243;top:2529;width:160;height:183" coordorigin="1243,2529" coordsize="160,183" path="m1385,2590l1262,2590,1262,2654,1385,2654,1385,2644,1274,2644,1274,2627,1385,2627,1385,2617,1274,2617,1274,2600,1385,2600,1385,2590xe" filled="t" fillcolor="#221815" stroked="f">
                <v:path arrowok="t"/>
                <v:fill type="solid"/>
              </v:shape>
              <v:shape style="position:absolute;left:1243;top:2529;width:160;height:183" coordorigin="1243,2529" coordsize="160,183" path="m1329,2627l1317,2627,1317,2644,1329,2644,1329,2627xe" filled="t" fillcolor="#221815" stroked="f">
                <v:path arrowok="t"/>
                <v:fill type="solid"/>
              </v:shape>
              <v:shape style="position:absolute;left:1243;top:2529;width:160;height:183" coordorigin="1243,2529" coordsize="160,183" path="m1385,2627l1373,2627,1373,2644,1385,2644,1385,2627xe" filled="t" fillcolor="#221815" stroked="f">
                <v:path arrowok="t"/>
                <v:fill type="solid"/>
              </v:shape>
              <v:shape style="position:absolute;left:1243;top:2529;width:160;height:183" coordorigin="1243,2529" coordsize="160,183" path="m1329,2600l1317,2600,1317,2617,1329,2617,1329,2600xe" filled="t" fillcolor="#221815" stroked="f">
                <v:path arrowok="t"/>
                <v:fill type="solid"/>
              </v:shape>
              <v:shape style="position:absolute;left:1243;top:2529;width:160;height:183" coordorigin="1243,2529" coordsize="160,183" path="m1385,2600l1373,2600,1373,2617,1385,2617,1385,2600xe" filled="t" fillcolor="#221815" stroked="f">
                <v:path arrowok="t"/>
                <v:fill type="solid"/>
              </v:shape>
              <v:shape style="position:absolute;left:1243;top:2529;width:160;height:183" coordorigin="1243,2529" coordsize="160,183" path="m1329,2576l1317,2576,1317,2590,1329,2590,1329,2576xe" filled="t" fillcolor="#221815" stroked="f">
                <v:path arrowok="t"/>
                <v:fill type="solid"/>
              </v:shape>
              <v:shape style="position:absolute;left:1243;top:2529;width:160;height:183" coordorigin="1243,2529" coordsize="160,183" path="m1403,2565l1244,2565,1244,2576,1403,2576,1403,2565xe" filled="t" fillcolor="#221815" stroked="f">
                <v:path arrowok="t"/>
                <v:fill type="solid"/>
              </v:shape>
              <v:shape style="position:absolute;left:1243;top:2529;width:160;height:183" coordorigin="1243,2529" coordsize="160,183" path="m1344,2548l1317,2548,1317,2565,1329,2565,1344,2548xe" filled="t" fillcolor="#221815" stroked="f">
                <v:path arrowok="t"/>
                <v:fill type="solid"/>
              </v:shape>
              <v:shape style="position:absolute;left:1243;top:2529;width:160;height:183" coordorigin="1243,2529" coordsize="160,183" path="m1378,2529l1301,2538,1258,2540,1259,2543,1260,2548,1277,2551,1297,2550,1317,2548,1344,2548,1347,2546,1367,2543,1385,2540,1378,2529xe" filled="t" fillcolor="#221815" stroked="f">
                <v:path arrowok="t"/>
                <v:fill type="solid"/>
              </v:shape>
            </v:group>
            <v:group style="position:absolute;left:1422;top:2534;width:162;height:180" coordorigin="1422,2534" coordsize="162,180">
              <v:shape style="position:absolute;left:1422;top:2534;width:162;height:180" coordorigin="1422,2534" coordsize="162,180" path="m1585,2703l1422,2703,1422,2714,1585,2714,1585,2703xe" filled="t" fillcolor="#221815" stroked="f">
                <v:path arrowok="t"/>
                <v:fill type="solid"/>
              </v:shape>
              <v:shape style="position:absolute;left:1422;top:2534;width:162;height:180" coordorigin="1422,2534" coordsize="162,180" path="m1509,2690l1497,2690,1497,2703,1509,2703,1509,2690xe" filled="t" fillcolor="#221815" stroked="f">
                <v:path arrowok="t"/>
                <v:fill type="solid"/>
              </v:shape>
              <v:shape style="position:absolute;left:1422;top:2534;width:162;height:180" coordorigin="1422,2534" coordsize="162,180" path="m1570,2680l1437,2680,1437,2690,1570,2690,1570,2680xe" filled="t" fillcolor="#221815" stroked="f">
                <v:path arrowok="t"/>
                <v:fill type="solid"/>
              </v:shape>
              <v:shape style="position:absolute;left:1422;top:2534;width:162;height:180" coordorigin="1422,2534" coordsize="162,180" path="m1509,2668l1497,2668,1497,2680,1509,2680,1509,2668xe" filled="t" fillcolor="#221815" stroked="f">
                <v:path arrowok="t"/>
                <v:fill type="solid"/>
              </v:shape>
              <v:shape style="position:absolute;left:1422;top:2534;width:162;height:180" coordorigin="1422,2534" coordsize="162,180" path="m1566,2615l1442,2615,1442,2668,1566,2668,1566,2658,1454,2658,1454,2645,1566,2645,1566,2637,1454,2637,1454,2624,1566,2624,1566,2615xe" filled="t" fillcolor="#221815" stroked="f">
                <v:path arrowok="t"/>
                <v:fill type="solid"/>
              </v:shape>
              <v:shape style="position:absolute;left:1422;top:2534;width:162;height:180" coordorigin="1422,2534" coordsize="162,180" path="m1509,2645l1497,2645,1497,2658,1509,2658,1509,2645xe" filled="t" fillcolor="#221815" stroked="f">
                <v:path arrowok="t"/>
                <v:fill type="solid"/>
              </v:shape>
              <v:shape style="position:absolute;left:1422;top:2534;width:162;height:180" coordorigin="1422,2534" coordsize="162,180" path="m1566,2645l1554,2645,1554,2658,1566,2658,1566,2645xe" filled="t" fillcolor="#221815" stroked="f">
                <v:path arrowok="t"/>
                <v:fill type="solid"/>
              </v:shape>
              <v:shape style="position:absolute;left:1422;top:2534;width:162;height:180" coordorigin="1422,2534" coordsize="162,180" path="m1509,2624l1497,2624,1497,2637,1509,2637,1509,2624xe" filled="t" fillcolor="#221815" stroked="f">
                <v:path arrowok="t"/>
                <v:fill type="solid"/>
              </v:shape>
              <v:shape style="position:absolute;left:1422;top:2534;width:162;height:180" coordorigin="1422,2534" coordsize="162,180" path="m1566,2624l1554,2624,1554,2637,1566,2637,1566,2624xe" filled="t" fillcolor="#221815" stroked="f">
                <v:path arrowok="t"/>
                <v:fill type="solid"/>
              </v:shape>
              <v:shape style="position:absolute;left:1422;top:2534;width:162;height:180" coordorigin="1422,2534" coordsize="162,180" path="m1561,2534l1446,2534,1446,2585,1561,2585,1561,2576,1457,2576,1457,2563,1561,2563,1561,2556,1457,2556,1457,2543,1561,2543,1561,2534xe" filled="t" fillcolor="#221815" stroked="f">
                <v:path arrowok="t"/>
                <v:fill type="solid"/>
              </v:shape>
              <v:shape style="position:absolute;left:1422;top:2534;width:162;height:180" coordorigin="1422,2534" coordsize="162,180" path="m1561,2563l1549,2563,1549,2576,1561,2576,1561,2563xe" filled="t" fillcolor="#221815" stroked="f">
                <v:path arrowok="t"/>
                <v:fill type="solid"/>
              </v:shape>
              <v:shape style="position:absolute;left:1422;top:2534;width:162;height:180" coordorigin="1422,2534" coordsize="162,180" path="m1561,2543l1549,2543,1549,2556,1561,2556,1561,2543xe" filled="t" fillcolor="#221815" stroked="f">
                <v:path arrowok="t"/>
                <v:fill type="solid"/>
              </v:shape>
              <v:shape style="position:absolute;left:1422;top:2534;width:162;height:180" coordorigin="1422,2534" coordsize="162,180" path="m1583,2594l1423,2594,1423,2605,1583,2605,1583,2594xe" filled="t" fillcolor="#221815" stroked="f">
                <v:path arrowok="t"/>
                <v:fill type="solid"/>
              </v:shape>
            </v:group>
            <v:group style="position:absolute;left:1257;top:2864;width:149;height:188" coordorigin="1257,2864" coordsize="149,188">
              <v:shape style="position:absolute;left:1257;top:2864;width:149;height:188" coordorigin="1257,2864" coordsize="149,188" path="m1328,2999l1315,2999,1315,3046,1321,3052,1340,3052,1390,3051,1401,3038,1401,3038,1330,3038,1328,3035,1328,2999xe" filled="t" fillcolor="#221815" stroked="f">
                <v:path arrowok="t"/>
                <v:fill type="solid"/>
              </v:shape>
              <v:shape style="position:absolute;left:1257;top:2864;width:149;height:188" coordorigin="1257,2864" coordsize="149,188" path="m1394,3003l1392,3031,1391,3038,1401,3038,1406,3010,1402,3008,1397,3006,1394,3003xe" filled="t" fillcolor="#221815" stroked="f">
                <v:path arrowok="t"/>
                <v:fill type="solid"/>
              </v:shape>
              <v:shape style="position:absolute;left:1257;top:2864;width:149;height:188" coordorigin="1257,2864" coordsize="149,188" path="m1388,2895l1257,2895,1257,3012,1269,3012,1269,2999,1388,2999,1388,2985,1269,2985,1269,2953,1388,2953,1388,2940,1269,2940,1269,2908,1388,2908,1388,2895xe" filled="t" fillcolor="#221815" stroked="f">
                <v:path arrowok="t"/>
                <v:fill type="solid"/>
              </v:shape>
              <v:shape style="position:absolute;left:1257;top:2864;width:149;height:188" coordorigin="1257,2864" coordsize="149,188" path="m1328,2953l1315,2953,1315,2985,1328,2985,1328,2953xe" filled="t" fillcolor="#221815" stroked="f">
                <v:path arrowok="t"/>
                <v:fill type="solid"/>
              </v:shape>
              <v:shape style="position:absolute;left:1257;top:2864;width:149;height:188" coordorigin="1257,2864" coordsize="149,188" path="m1388,2953l1376,2953,1376,2985,1388,2985,1388,2953xe" filled="t" fillcolor="#221815" stroked="f">
                <v:path arrowok="t"/>
                <v:fill type="solid"/>
              </v:shape>
              <v:shape style="position:absolute;left:1257;top:2864;width:149;height:188" coordorigin="1257,2864" coordsize="149,188" path="m1328,2908l1315,2908,1315,2940,1328,2940,1328,2908xe" filled="t" fillcolor="#221815" stroked="f">
                <v:path arrowok="t"/>
                <v:fill type="solid"/>
              </v:shape>
              <v:shape style="position:absolute;left:1257;top:2864;width:149;height:188" coordorigin="1257,2864" coordsize="149,188" path="m1388,2908l1376,2908,1376,2940,1388,2940,1388,2908xe" filled="t" fillcolor="#221815" stroked="f">
                <v:path arrowok="t"/>
                <v:fill type="solid"/>
              </v:shape>
              <v:shape style="position:absolute;left:1257;top:2864;width:149;height:188" coordorigin="1257,2864" coordsize="149,188" path="m1328,2864l1315,2864,1315,2895,1328,2895,1328,2864xe" filled="t" fillcolor="#221815" stroked="f">
                <v:path arrowok="t"/>
                <v:fill type="solid"/>
              </v:shape>
            </v:group>
            <v:group style="position:absolute;left:1420;top:2867;width:166;height:189" coordorigin="1420,2867" coordsize="166,189">
              <v:shape style="position:absolute;left:1420;top:2867;width:166;height:189" coordorigin="1420,2867" coordsize="166,189" path="m1551,2946l1441,2946,1441,2959,1540,2962,1542,2992,1546,3018,1552,3038,1560,3051,1572,3056,1582,3056,1585,3046,1585,3042,1576,3042,1565,3037,1559,3023,1555,3001,1553,2975,1551,2946xe" filled="t" fillcolor="#221815" stroked="f">
                <v:path arrowok="t"/>
                <v:fill type="solid"/>
              </v:shape>
              <v:shape style="position:absolute;left:1420;top:2867;width:166;height:189" coordorigin="1420,2867" coordsize="166,189" path="m1577,3014l1577,3031,1576,3042,1585,3042,1586,3021,1583,3020,1580,3016,1577,3014xe" filled="t" fillcolor="#221815" stroked="f">
                <v:path arrowok="t"/>
                <v:fill type="solid"/>
              </v:shape>
              <v:shape style="position:absolute;left:1420;top:2867;width:166;height:189" coordorigin="1420,2867" coordsize="166,189" path="m1472,2867l1458,2872,1450,2892,1441,2911,1431,2928,1420,2942,1422,2944,1428,2948,1440,2937,1451,2920,1460,2900,1580,2900,1580,2888,1465,2888,1468,2881,1470,2874,1472,2867xe" filled="t" fillcolor="#221815" stroked="f">
                <v:path arrowok="t"/>
                <v:fill type="solid"/>
              </v:shape>
              <v:shape style="position:absolute;left:1420;top:2867;width:166;height:189" coordorigin="1420,2867" coordsize="166,189" path="m1567,2917l1459,2917,1459,2929,1567,2929,1567,2917xe" filled="t" fillcolor="#221815" stroked="f">
                <v:path arrowok="t"/>
                <v:fill type="solid"/>
              </v:shape>
            </v:group>
            <v:group style="position:absolute;left:1601;top:2871;width:162;height:182" coordorigin="1601,2871" coordsize="162,182">
              <v:shape style="position:absolute;left:1601;top:2871;width:162;height:182" coordorigin="1601,2871" coordsize="162,182" path="m1742,3009l1723,3010,1709,3020,1691,3029,1671,3035,1649,3041,1626,3044,1628,3048,1631,3053,1654,3052,1675,3047,1695,3040,1713,3031,1729,3021,1742,3009xe" filled="t" fillcolor="#221815" stroked="f">
                <v:path arrowok="t"/>
                <v:fill type="solid"/>
              </v:shape>
              <v:shape style="position:absolute;left:1601;top:2871;width:162;height:182" coordorigin="1601,2871" coordsize="162,182" path="m1718,2986l1695,2989,1677,2998,1657,3006,1637,3011,1640,3014,1642,3019,1646,3021,1666,3015,1686,3007,1703,2997,1718,2986xe" filled="t" fillcolor="#221815" stroked="f">
                <v:path arrowok="t"/>
                <v:fill type="solid"/>
              </v:shape>
              <v:shape style="position:absolute;left:1601;top:2871;width:162;height:182" coordorigin="1601,2871" coordsize="162,182" path="m1716,2944l1666,2944,1712,2958,1726,2973,1742,2987,1758,2997,1760,2993,1763,2988,1762,2983,1745,2973,1729,2960,1716,2944xe" filled="t" fillcolor="#221815" stroked="f">
                <v:path arrowok="t"/>
                <v:fill type="solid"/>
              </v:shape>
              <v:shape style="position:absolute;left:1601;top:2871;width:162;height:182" coordorigin="1601,2871" coordsize="162,182" path="m1763,2932l1604,2932,1604,2944,1647,2949,1634,2964,1619,2977,1601,2987,1604,2990,1666,2944,1763,2944,1763,2932xe" filled="t" fillcolor="#221815" stroked="f">
                <v:path arrowok="t"/>
                <v:fill type="solid"/>
              </v:shape>
              <v:shape style="position:absolute;left:1601;top:2871;width:162;height:182" coordorigin="1601,2871" coordsize="162,182" path="m1702,2961l1678,2965,1659,2974,1640,2981,1642,2984,1645,2988,1649,2990,1668,2983,1686,2973,1702,2961xe" filled="t" fillcolor="#221815" stroked="f">
                <v:path arrowok="t"/>
                <v:fill type="solid"/>
              </v:shape>
              <v:shape style="position:absolute;left:1601;top:2871;width:162;height:182" coordorigin="1601,2871" coordsize="162,182" path="m1681,2911l1668,2911,1665,2918,1662,2925,1658,2932,1672,2932,1675,2925,1678,2918,1681,2911xe" filled="t" fillcolor="#221815" stroked="f">
                <v:path arrowok="t"/>
                <v:fill type="solid"/>
              </v:shape>
              <v:shape style="position:absolute;left:1601;top:2871;width:162;height:182" coordorigin="1601,2871" coordsize="162,182" path="m1749,2907l1732,2907,1736,2912,1741,2917,1744,2921,1752,2911,1749,2907xe" filled="t" fillcolor="#221815" stroked="f">
                <v:path arrowok="t"/>
                <v:fill type="solid"/>
              </v:shape>
              <v:shape style="position:absolute;left:1601;top:2871;width:162;height:182" coordorigin="1601,2871" coordsize="162,182" path="m1682,2871l1664,2871,1647,2887,1630,2899,1626,2901,1623,2902,1624,2905,1626,2912,1627,2915,1637,2913,1668,2911,1681,2911,1681,2911,1679,2910,1732,2907,1749,2907,1740,2898,1739,2897,1652,2897,1667,2885,1682,2871xe" filled="t" fillcolor="#221815" stroked="f">
                <v:path arrowok="t"/>
                <v:fill type="solid"/>
              </v:shape>
              <v:shape style="position:absolute;left:1601;top:2871;width:162;height:182" coordorigin="1601,2871" coordsize="162,182" path="m1707,2871l1698,2878,1705,2883,1713,2890,1720,2896,1652,2897,1739,2897,1724,2883,1707,2871xe" filled="t" fillcolor="#221815" stroked="f">
                <v:path arrowok="t"/>
                <v:fill type="solid"/>
              </v:shape>
            </v:group>
            <v:group style="position:absolute;left:1781;top:2864;width:163;height:190" coordorigin="1781,2864" coordsize="163,190">
              <v:shape style="position:absolute;left:1781;top:2864;width:163;height:190" coordorigin="1781,2864" coordsize="163,190" path="m1929,3025l1913,3025,1925,3042,1939,3054,1941,3051,1945,3046,1934,3032,1929,3025xe" filled="t" fillcolor="#221815" stroked="f">
                <v:path arrowok="t"/>
                <v:fill type="solid"/>
              </v:shape>
              <v:shape style="position:absolute;left:1781;top:2864;width:163;height:190" coordorigin="1781,2864" coordsize="163,190" path="m1894,2944l1883,2944,1888,2963,1892,2983,1896,3002,1885,3019,1871,3034,1855,3045,1857,3048,1860,3054,1879,3044,1895,3033,1913,3025,1929,3025,1922,3016,1912,2996,1918,2979,1919,2977,1903,2977,1897,2959,1894,2944xe" filled="t" fillcolor="#221815" stroked="f">
                <v:path arrowok="t"/>
                <v:fill type="solid"/>
              </v:shape>
              <v:shape style="position:absolute;left:1781;top:2864;width:163;height:190" coordorigin="1781,2864" coordsize="163,190" path="m1818,2984l1806,2984,1803,2993,1799,3001,1795,3007,1804,3011,1813,3017,1818,3026,1801,3036,1782,3043,1784,3046,1786,3051,1798,3050,1816,3041,1832,3028,1853,3028,1852,3028,1846,3024,1846,3014,1831,3014,1824,3010,1817,3006,1809,3002,1812,2997,1815,2991,1818,2984xe" filled="t" fillcolor="#221815" stroked="f">
                <v:path arrowok="t"/>
                <v:fill type="solid"/>
              </v:shape>
              <v:shape style="position:absolute;left:1781;top:2864;width:163;height:190" coordorigin="1781,2864" coordsize="163,190" path="m1853,3028l1832,3028,1838,3032,1844,3036,1848,3040,1856,3031,1853,3028xe" filled="t" fillcolor="#221815" stroked="f">
                <v:path arrowok="t"/>
                <v:fill type="solid"/>
              </v:shape>
              <v:shape style="position:absolute;left:1781;top:2864;width:163;height:190" coordorigin="1781,2864" coordsize="163,190" path="m1855,2972l1853,2972,1787,2972,1787,2984,1848,2984,1844,2996,1838,3006,1831,3014,1846,3014,1846,3013,1855,2995,1862,2975,1855,2972xe" filled="t" fillcolor="#221815" stroked="f">
                <v:path arrowok="t"/>
                <v:fill type="solid"/>
              </v:shape>
              <v:shape style="position:absolute;left:1781;top:2864;width:163;height:190" coordorigin="1781,2864" coordsize="163,190" path="m1931,2918l1889,2918,1919,2920,1916,2943,1910,2962,1903,2977,1919,2977,1923,2961,1927,2940,1931,2918xe" filled="t" fillcolor="#221815" stroked="f">
                <v:path arrowok="t"/>
                <v:fill type="solid"/>
              </v:shape>
              <v:shape style="position:absolute;left:1781;top:2864;width:163;height:190" coordorigin="1781,2864" coordsize="163,190" path="m1816,2959l1815,2963,1813,2968,1811,2972,1823,2972,1826,2965,1827,2961,1816,2959xe" filled="t" fillcolor="#221815" stroked="f">
                <v:path arrowok="t"/>
                <v:fill type="solid"/>
              </v:shape>
              <v:shape style="position:absolute;left:1781;top:2864;width:163;height:190" coordorigin="1781,2864" coordsize="163,190" path="m1898,2868l1884,2885,1880,2907,1875,2927,1868,2945,1861,2960,1863,2962,1868,2966,1870,2968,1874,2960,1879,2950,1883,2944,1894,2944,1893,2939,1889,2918,1943,2918,1943,2905,1892,2905,1894,2893,1896,2881,1898,2868xe" filled="t" fillcolor="#221815" stroked="f">
                <v:path arrowok="t"/>
                <v:fill type="solid"/>
              </v:shape>
              <v:shape style="position:absolute;left:1781;top:2864;width:163;height:190" coordorigin="1781,2864" coordsize="163,190" path="m1869,2903l1783,2903,1783,2915,1811,2923,1797,2939,1781,2950,1784,2952,1787,2957,1793,2957,1807,2944,1821,2928,1832,2928,1832,2925,1848,2925,1843,2921,1834,2915,1869,2915,1869,2903xe" filled="t" fillcolor="#221815" stroked="f">
                <v:path arrowok="t"/>
                <v:fill type="solid"/>
              </v:shape>
              <v:shape style="position:absolute;left:1781;top:2864;width:163;height:190" coordorigin="1781,2864" coordsize="163,190" path="m1832,2928l1821,2928,1821,2955,1832,2955,1832,2928xe" filled="t" fillcolor="#221815" stroked="f">
                <v:path arrowok="t"/>
                <v:fill type="solid"/>
              </v:shape>
              <v:shape style="position:absolute;left:1781;top:2864;width:163;height:190" coordorigin="1781,2864" coordsize="163,190" path="m1848,2925l1832,2925,1841,2932,1853,2943,1857,2948,1864,2938,1859,2934,1848,2925xe" filled="t" fillcolor="#221815" stroked="f">
                <v:path arrowok="t"/>
                <v:fill type="solid"/>
              </v:shape>
              <v:shape style="position:absolute;left:1781;top:2864;width:163;height:190" coordorigin="1781,2864" coordsize="163,190" path="m1832,2864l1821,2864,1821,2903,1832,2903,1832,2864xe" filled="t" fillcolor="#221815" stroked="f">
                <v:path arrowok="t"/>
                <v:fill type="solid"/>
              </v:shape>
              <v:shape style="position:absolute;left:1781;top:2864;width:163;height:190" coordorigin="1781,2864" coordsize="163,190" path="m1799,2870l1790,2874,1795,2883,1800,2894,1802,2901,1811,2897,1809,2889,1804,2878,1799,2870xe" filled="t" fillcolor="#221815" stroked="f">
                <v:path arrowok="t"/>
                <v:fill type="solid"/>
              </v:shape>
              <v:shape style="position:absolute;left:1781;top:2864;width:163;height:190" coordorigin="1781,2864" coordsize="163,190" path="m1854,2868l1851,2877,1844,2889,1840,2897,1848,2901,1853,2894,1859,2883,1864,2874,1854,2868xe" filled="t" fillcolor="#221815" stroked="f">
                <v:path arrowok="t"/>
                <v:fill type="solid"/>
              </v:shape>
            </v:group>
            <v:group style="position:absolute;left:1242;top:3201;width:163;height:191" coordorigin="1242,3201" coordsize="163,191">
              <v:shape style="position:absolute;left:1242;top:3201;width:163;height:191" coordorigin="1242,3201" coordsize="163,191" path="m1398,3275l1388,3275,1388,3379,1388,3379,1368,3379,1370,3383,1371,3388,1371,3391,1389,3391,1393,3389,1397,3387,1398,3383,1398,3275xe" filled="t" fillcolor="#221815" stroked="f">
                <v:path arrowok="t"/>
                <v:fill type="solid"/>
              </v:shape>
              <v:shape style="position:absolute;left:1242;top:3201;width:163;height:191" coordorigin="1242,3201" coordsize="163,191" path="m1375,3282l1365,3282,1365,3358,1375,3358,1375,3282xe" filled="t" fillcolor="#221815" stroked="f">
                <v:path arrowok="t"/>
                <v:fill type="solid"/>
              </v:shape>
              <v:shape style="position:absolute;left:1242;top:3201;width:163;height:191" coordorigin="1242,3201" coordsize="163,191" path="m1284,3346l1274,3346,1274,3393,1284,3393,1284,3346xe" filled="t" fillcolor="#221815" stroked="f">
                <v:path arrowok="t"/>
                <v:fill type="solid"/>
              </v:shape>
              <v:shape style="position:absolute;left:1242;top:3201;width:163;height:191" coordorigin="1242,3201" coordsize="163,191" path="m1355,3279l1309,3279,1309,3392,1319,3392,1319,3348,1355,3348,1355,3337,1319,3337,1319,3319,1355,3319,1355,3308,1319,3308,1319,3290,1355,3290,1355,3279xe" filled="t" fillcolor="#221815" stroked="f">
                <v:path arrowok="t"/>
                <v:fill type="solid"/>
              </v:shape>
              <v:shape style="position:absolute;left:1242;top:3201;width:163;height:191" coordorigin="1242,3201" coordsize="163,191" path="m1355,3348l1345,3348,1345,3379,1344,3380,1342,3380,1331,3380,1332,3383,1333,3388,1334,3391,1341,3391,1347,3391,1350,3389,1354,3387,1355,3383,1355,3380,1336,3380,1331,3380,1355,3380,1355,3348xe" filled="t" fillcolor="#221815" stroked="f">
                <v:path arrowok="t"/>
                <v:fill type="solid"/>
              </v:shape>
              <v:shape style="position:absolute;left:1242;top:3201;width:163;height:191" coordorigin="1242,3201" coordsize="163,191" path="m1284,3303l1274,3303,1274,3333,1251,3340,1242,3342,1244,3355,1253,3353,1274,3346,1284,3346,1284,3343,1299,3338,1299,3331,1284,3331,1284,3303xe" filled="t" fillcolor="#221815" stroked="f">
                <v:path arrowok="t"/>
                <v:fill type="solid"/>
              </v:shape>
              <v:shape style="position:absolute;left:1242;top:3201;width:163;height:191" coordorigin="1242,3201" coordsize="163,191" path="m1355,3319l1345,3319,1345,3337,1355,3337,1355,3319xe" filled="t" fillcolor="#221815" stroked="f">
                <v:path arrowok="t"/>
                <v:fill type="solid"/>
              </v:shape>
              <v:shape style="position:absolute;left:1242;top:3201;width:163;height:191" coordorigin="1242,3201" coordsize="163,191" path="m1298,3326l1284,3331,1299,3331,1298,3326xe" filled="t" fillcolor="#221815" stroked="f">
                <v:path arrowok="t"/>
                <v:fill type="solid"/>
              </v:shape>
              <v:shape style="position:absolute;left:1242;top:3201;width:163;height:191" coordorigin="1242,3201" coordsize="163,191" path="m1355,3290l1345,3290,1345,3308,1355,3308,1355,3290xe" filled="t" fillcolor="#221815" stroked="f">
                <v:path arrowok="t"/>
                <v:fill type="solid"/>
              </v:shape>
              <v:shape style="position:absolute;left:1242;top:3201;width:163;height:191" coordorigin="1242,3201" coordsize="163,191" path="m1270,3239l1259,3239,1256,3257,1252,3272,1251,3277,1248,3286,1246,3293,1243,3294,1244,3297,1246,3304,1247,3306,1248,3305,1253,3303,1299,3303,1299,3291,1274,3291,1260,3279,1265,3259,1270,3239xe" filled="t" fillcolor="#221815" stroked="f">
                <v:path arrowok="t"/>
                <v:fill type="solid"/>
              </v:shape>
              <v:shape style="position:absolute;left:1242;top:3201;width:163;height:191" coordorigin="1242,3201" coordsize="163,191" path="m1284,3258l1274,3258,1274,3291,1284,3291,1284,3258xe" filled="t" fillcolor="#221815" stroked="f">
                <v:path arrowok="t"/>
                <v:fill type="solid"/>
              </v:shape>
              <v:shape style="position:absolute;left:1242;top:3201;width:163;height:191" coordorigin="1242,3201" coordsize="163,191" path="m1362,3205l1342,3216,1328,3231,1313,3245,1296,3256,1299,3258,1302,3263,1304,3266,1309,3263,1315,3259,1320,3255,1385,3255,1385,3254,1404,3254,1404,3253,1383,3253,1324,3251,1339,3238,1354,3225,1369,3225,1358,3212,1359,3210,1360,3208,1362,3205xe" filled="t" fillcolor="#221815" stroked="f">
                <v:path arrowok="t"/>
                <v:fill type="solid"/>
              </v:shape>
              <v:shape style="position:absolute;left:1242;top:3201;width:163;height:191" coordorigin="1242,3201" coordsize="163,191" path="m1385,3255l1320,3255,1320,3264,1385,3264,1385,3255xe" filled="t" fillcolor="#221815" stroked="f">
                <v:path arrowok="t"/>
                <v:fill type="solid"/>
              </v:shape>
              <v:shape style="position:absolute;left:1242;top:3201;width:163;height:191" coordorigin="1242,3201" coordsize="163,191" path="m1404,3254l1385,3254,1390,3257,1395,3260,1400,3263,1401,3260,1405,3256,1405,3255,1404,3254xe" filled="t" fillcolor="#221815" stroked="f">
                <v:path arrowok="t"/>
                <v:fill type="solid"/>
              </v:shape>
              <v:shape style="position:absolute;left:1242;top:3201;width:163;height:191" coordorigin="1242,3201" coordsize="163,191" path="m1369,3225l1354,3225,1368,3240,1383,3253,1404,3253,1404,3251,1387,3240,1371,3228,1369,3225xe" filled="t" fillcolor="#221815" stroked="f">
                <v:path arrowok="t"/>
                <v:fill type="solid"/>
              </v:shape>
              <v:shape style="position:absolute;left:1242;top:3201;width:163;height:191" coordorigin="1242,3201" coordsize="163,191" path="m1299,3226l1243,3226,1243,3239,1299,3239,1299,3226xe" filled="t" fillcolor="#221815" stroked="f">
                <v:path arrowok="t"/>
                <v:fill type="solid"/>
              </v:shape>
              <v:shape style="position:absolute;left:1242;top:3201;width:163;height:191" coordorigin="1242,3201" coordsize="163,191" path="m1264,3201l1264,3210,1263,3219,1261,3226,1272,3226,1274,3218,1275,3211,1276,3203,1264,3201xe" filled="t" fillcolor="#221815" stroked="f">
                <v:path arrowok="t"/>
                <v:fill type="solid"/>
              </v:shape>
            </v:group>
            <v:group style="position:absolute;left:1422;top:3206;width:162;height:185" coordorigin="1422,3206" coordsize="162,185">
              <v:shape style="position:absolute;left:1422;top:3206;width:162;height:185" coordorigin="1422,3206" coordsize="162,185" path="m1475,3206l1475,3225,1486,3240,1494,3262,1473,3324,1422,3380,1425,3383,1430,3389,1433,3391,1448,3379,1492,3315,1506,3271,1520,3271,1520,3271,1511,3253,1501,3236,1489,3220,1475,3206xe" filled="t" fillcolor="#221815" stroked="f">
                <v:path arrowok="t"/>
                <v:fill type="solid"/>
              </v:shape>
              <v:shape style="position:absolute;left:1422;top:3206;width:162;height:185" coordorigin="1422,3206" coordsize="162,185" path="m1520,3271l1506,3271,1514,3290,1522,3309,1551,3362,1580,3390,1581,3386,1584,3379,1578,3369,1564,3356,1553,3340,1543,3324,1535,3306,1527,3289,1520,3271xe" filled="t" fillcolor="#221815" stroked="f">
                <v:path arrowok="t"/>
                <v:fill type="solid"/>
              </v:shape>
            </v:group>
            <v:group style="position:absolute;left:1617;top:3201;width:149;height:188" coordorigin="1617,3201" coordsize="149,188">
              <v:shape style="position:absolute;left:1617;top:3201;width:149;height:188" coordorigin="1617,3201" coordsize="149,188" path="m1688,3335l1675,3335,1675,3383,1681,3389,1700,3389,1750,3388,1761,3375,1761,3375,1690,3375,1688,3372,1688,3335xe" filled="t" fillcolor="#221815" stroked="f">
                <v:path arrowok="t"/>
                <v:fill type="solid"/>
              </v:shape>
              <v:shape style="position:absolute;left:1617;top:3201;width:149;height:188" coordorigin="1617,3201" coordsize="149,188" path="m1754,3340l1752,3368,1751,3375,1761,3375,1766,3346,1762,3345,1757,3343,1754,3340xe" filled="t" fillcolor="#221815" stroked="f">
                <v:path arrowok="t"/>
                <v:fill type="solid"/>
              </v:shape>
              <v:shape style="position:absolute;left:1617;top:3201;width:149;height:188" coordorigin="1617,3201" coordsize="149,188" path="m1748,3231l1617,3231,1617,3349,1629,3349,1629,3335,1748,3335,1748,3322,1629,3322,1629,3290,1748,3290,1748,3277,1629,3277,1629,3245,1748,3245,1748,3231xe" filled="t" fillcolor="#221815" stroked="f">
                <v:path arrowok="t"/>
                <v:fill type="solid"/>
              </v:shape>
              <v:shape style="position:absolute;left:1617;top:3201;width:149;height:188" coordorigin="1617,3201" coordsize="149,188" path="m1688,3290l1675,3290,1675,3322,1688,3322,1688,3290xe" filled="t" fillcolor="#221815" stroked="f">
                <v:path arrowok="t"/>
                <v:fill type="solid"/>
              </v:shape>
              <v:shape style="position:absolute;left:1617;top:3201;width:149;height:188" coordorigin="1617,3201" coordsize="149,188" path="m1748,3290l1736,3290,1736,3322,1748,3322,1748,3290xe" filled="t" fillcolor="#221815" stroked="f">
                <v:path arrowok="t"/>
                <v:fill type="solid"/>
              </v:shape>
              <v:shape style="position:absolute;left:1617;top:3201;width:149;height:188" coordorigin="1617,3201" coordsize="149,188" path="m1688,3245l1675,3245,1675,3277,1688,3277,1688,3245xe" filled="t" fillcolor="#221815" stroked="f">
                <v:path arrowok="t"/>
                <v:fill type="solid"/>
              </v:shape>
              <v:shape style="position:absolute;left:1617;top:3201;width:149;height:188" coordorigin="1617,3201" coordsize="149,188" path="m1748,3245l1736,3245,1736,3277,1748,3277,1748,3245xe" filled="t" fillcolor="#221815" stroked="f">
                <v:path arrowok="t"/>
                <v:fill type="solid"/>
              </v:shape>
              <v:shape style="position:absolute;left:1617;top:3201;width:149;height:188" coordorigin="1617,3201" coordsize="149,188" path="m1688,3201l1675,3201,1675,3231,1688,3231,1688,3201xe" filled="t" fillcolor="#221815" stroked="f">
                <v:path arrowok="t"/>
                <v:fill type="solid"/>
              </v:shape>
            </v:group>
            <v:group style="position:absolute;left:1780;top:3211;width:164;height:179" coordorigin="1780,3211" coordsize="164,179">
              <v:shape style="position:absolute;left:1780;top:3211;width:164;height:179" coordorigin="1780,3211" coordsize="164,179" path="m1945,3211l1795,3211,1795,3285,1794,3305,1793,3326,1791,3346,1787,3367,1780,3385,1783,3386,1805,3317,1806,3224,1945,3224,1945,3211xe" filled="t" fillcolor="#221815" stroked="f">
                <v:path arrowok="t"/>
                <v:fill type="solid"/>
              </v:shape>
              <v:shape style="position:absolute;left:1780;top:3211;width:164;height:179" coordorigin="1780,3211" coordsize="164,179" path="m1944,3370l1808,3370,1808,3384,1944,3384,1944,3370xe" filled="t" fillcolor="#221815" stroked="f">
                <v:path arrowok="t"/>
                <v:fill type="solid"/>
              </v:shape>
              <v:shape style="position:absolute;left:1780;top:3211;width:164;height:179" coordorigin="1780,3211" coordsize="164,179" path="m1881,3296l1869,3296,1869,3370,1881,3370,1881,3296xe" filled="t" fillcolor="#221815" stroked="f">
                <v:path arrowok="t"/>
                <v:fill type="solid"/>
              </v:shape>
              <v:shape style="position:absolute;left:1780;top:3211;width:164;height:179" coordorigin="1780,3211" coordsize="164,179" path="m1905,3313l1897,3321,1911,3337,1921,3353,1930,3344,1919,3328,1905,3313xe" filled="t" fillcolor="#221815" stroked="f">
                <v:path arrowok="t"/>
                <v:fill type="solid"/>
              </v:shape>
              <v:shape style="position:absolute;left:1780;top:3211;width:164;height:179" coordorigin="1780,3211" coordsize="164,179" path="m1935,3283l1820,3283,1820,3296,1935,3296,1935,3283xe" filled="t" fillcolor="#221815" stroked="f">
                <v:path arrowok="t"/>
                <v:fill type="solid"/>
              </v:shape>
              <v:shape style="position:absolute;left:1780;top:3211;width:164;height:179" coordorigin="1780,3211" coordsize="164,179" path="m1881,3237l1869,3237,1869,3283,1881,3283,1881,3237xe" filled="t" fillcolor="#221815" stroked="f">
                <v:path arrowok="t"/>
                <v:fill type="solid"/>
              </v:shape>
            </v:group>
            <v:group style="position:absolute;left:1241;top:3538;width:166;height:192" coordorigin="1241,3538" coordsize="166,192">
              <v:shape style="position:absolute;left:1241;top:3538;width:166;height:192" coordorigin="1241,3538" coordsize="166,192" path="m1297,3657l1274,3657,1274,3729,1285,3729,1285,3658,1298,3658,1297,3657xe" filled="t" fillcolor="#221815" stroked="f">
                <v:path arrowok="t"/>
                <v:fill type="solid"/>
              </v:shape>
              <v:shape style="position:absolute;left:1241;top:3538;width:166;height:192" coordorigin="1241,3538" coordsize="166,192" path="m1358,3665l1346,3665,1346,3721,1350,3726,1390,3726,1402,3718,1403,3714,1359,3714,1358,3712,1358,3665xe" filled="t" fillcolor="#221815" stroked="f">
                <v:path arrowok="t"/>
                <v:fill type="solid"/>
              </v:shape>
              <v:shape style="position:absolute;left:1241;top:3538;width:166;height:192" coordorigin="1241,3538" coordsize="166,192" path="m1396,3683l1396,3708,1395,3714,1403,3714,1406,3689,1403,3688,1399,3686,1396,3683xe" filled="t" fillcolor="#221815" stroked="f">
                <v:path arrowok="t"/>
                <v:fill type="solid"/>
              </v:shape>
              <v:shape style="position:absolute;left:1241;top:3538;width:166;height:192" coordorigin="1241,3538" coordsize="166,192" path="m1313,3630l1242,3630,1242,3642,1262,3659,1252,3677,1241,3692,1242,3695,1245,3700,1254,3694,1264,3676,1274,3657,1297,3657,1287,3642,1313,3642,1313,3630xe" filled="t" fillcolor="#221815" stroked="f">
                <v:path arrowok="t"/>
                <v:fill type="solid"/>
              </v:shape>
              <v:shape style="position:absolute;left:1241;top:3538;width:166;height:192" coordorigin="1241,3538" coordsize="166,192" path="m1298,3658l1285,3658,1292,3668,1300,3681,1304,3689,1311,3676,1299,3660,1298,3658xe" filled="t" fillcolor="#221815" stroked="f">
                <v:path arrowok="t"/>
                <v:fill type="solid"/>
              </v:shape>
              <v:shape style="position:absolute;left:1241;top:3538;width:166;height:192" coordorigin="1241,3538" coordsize="166,192" path="m1358,3618l1346,3618,1346,3652,1312,3658,1314,3671,1346,3665,1358,3665,1358,3663,1406,3654,1405,3650,1358,3650,1358,3618xe" filled="t" fillcolor="#221815" stroked="f">
                <v:path arrowok="t"/>
                <v:fill type="solid"/>
              </v:shape>
              <v:shape style="position:absolute;left:1241;top:3538;width:166;height:192" coordorigin="1241,3538" coordsize="166,192" path="m1404,3642l1358,3650,1405,3650,1404,3642xe" filled="t" fillcolor="#221815" stroked="f">
                <v:path arrowok="t"/>
                <v:fill type="solid"/>
              </v:shape>
              <v:shape style="position:absolute;left:1241;top:3538;width:166;height:192" coordorigin="1241,3538" coordsize="166,192" path="m1285,3607l1274,3607,1274,3630,1285,3630,1285,3607xe" filled="t" fillcolor="#221815" stroked="f">
                <v:path arrowok="t"/>
                <v:fill type="solid"/>
              </v:shape>
              <v:shape style="position:absolute;left:1241;top:3538;width:166;height:192" coordorigin="1241,3538" coordsize="166,192" path="m1359,3573l1346,3573,1346,3605,1316,3611,1318,3623,1346,3618,1358,3618,1358,3616,1399,3608,1398,3603,1358,3603,1359,3573xe" filled="t" fillcolor="#221815" stroked="f">
                <v:path arrowok="t"/>
                <v:fill type="solid"/>
              </v:shape>
              <v:shape style="position:absolute;left:1241;top:3538;width:166;height:192" coordorigin="1241,3538" coordsize="166,192" path="m1306,3595l1249,3595,1249,3607,1306,3607,1306,3595xe" filled="t" fillcolor="#221815" stroked="f">
                <v:path arrowok="t"/>
                <v:fill type="solid"/>
              </v:shape>
              <v:shape style="position:absolute;left:1241;top:3538;width:166;height:192" coordorigin="1241,3538" coordsize="166,192" path="m1397,3596l1358,3603,1398,3603,1397,3596xe" filled="t" fillcolor="#221815" stroked="f">
                <v:path arrowok="t"/>
                <v:fill type="solid"/>
              </v:shape>
              <v:shape style="position:absolute;left:1241;top:3538;width:166;height:192" coordorigin="1241,3538" coordsize="166,192" path="m1285,3573l1274,3573,1274,3595,1285,3595,1285,3573xe" filled="t" fillcolor="#221815" stroked="f">
                <v:path arrowok="t"/>
                <v:fill type="solid"/>
              </v:shape>
              <v:shape style="position:absolute;left:1241;top:3538;width:166;height:192" coordorigin="1241,3538" coordsize="166,192" path="m1371,3547l1354,3557,1334,3565,1314,3573,1316,3576,1318,3580,1318,3583,1327,3580,1337,3577,1346,3573,1359,3573,1359,3567,1378,3558,1394,3548,1371,3547xe" filled="t" fillcolor="#221815" stroked="f">
                <v:path arrowok="t"/>
                <v:fill type="solid"/>
              </v:shape>
              <v:shape style="position:absolute;left:1241;top:3538;width:166;height:192" coordorigin="1241,3538" coordsize="166,192" path="m1310,3561l1245,3561,1245,3573,1310,3573,1310,3561xe" filled="t" fillcolor="#221815" stroked="f">
                <v:path arrowok="t"/>
                <v:fill type="solid"/>
              </v:shape>
              <v:shape style="position:absolute;left:1241;top:3538;width:166;height:192" coordorigin="1241,3538" coordsize="166,192" path="m1285,3538l1274,3538,1274,3561,1285,3561,1285,3538xe" filled="t" fillcolor="#221815" stroked="f">
                <v:path arrowok="t"/>
                <v:fill type="solid"/>
              </v:shape>
            </v:group>
            <v:group style="position:absolute;left:1437;top:3538;width:149;height:188" coordorigin="1437,3538" coordsize="149,188">
              <v:shape style="position:absolute;left:1437;top:3538;width:149;height:188" coordorigin="1437,3538" coordsize="149,188" path="m1508,3672l1495,3672,1495,3720,1501,3725,1520,3725,1570,3724,1581,3712,1581,3711,1510,3711,1508,3709,1508,3672xe" filled="t" fillcolor="#221815" stroked="f">
                <v:path arrowok="t"/>
                <v:fill type="solid"/>
              </v:shape>
              <v:shape style="position:absolute;left:1437;top:3538;width:149;height:188" coordorigin="1437,3538" coordsize="149,188" path="m1574,3677l1572,3704,1571,3711,1581,3711,1586,3683,1582,3682,1577,3679,1574,3677xe" filled="t" fillcolor="#221815" stroked="f">
                <v:path arrowok="t"/>
                <v:fill type="solid"/>
              </v:shape>
              <v:shape style="position:absolute;left:1437;top:3538;width:149;height:188" coordorigin="1437,3538" coordsize="149,188" path="m1568,3568l1437,3568,1437,3685,1449,3685,1449,3672,1568,3672,1568,3659,1449,3659,1449,3626,1568,3626,1568,3613,1449,3613,1449,3582,1568,3582,1568,3568xe" filled="t" fillcolor="#221815" stroked="f">
                <v:path arrowok="t"/>
                <v:fill type="solid"/>
              </v:shape>
              <v:shape style="position:absolute;left:1437;top:3538;width:149;height:188" coordorigin="1437,3538" coordsize="149,188" path="m1508,3626l1495,3626,1495,3659,1508,3659,1508,3626xe" filled="t" fillcolor="#221815" stroked="f">
                <v:path arrowok="t"/>
                <v:fill type="solid"/>
              </v:shape>
              <v:shape style="position:absolute;left:1437;top:3538;width:149;height:188" coordorigin="1437,3538" coordsize="149,188" path="m1568,3626l1556,3626,1556,3659,1568,3659,1568,3626xe" filled="t" fillcolor="#221815" stroked="f">
                <v:path arrowok="t"/>
                <v:fill type="solid"/>
              </v:shape>
              <v:shape style="position:absolute;left:1437;top:3538;width:149;height:188" coordorigin="1437,3538" coordsize="149,188" path="m1508,3582l1495,3582,1495,3613,1508,3613,1508,3582xe" filled="t" fillcolor="#221815" stroked="f">
                <v:path arrowok="t"/>
                <v:fill type="solid"/>
              </v:shape>
              <v:shape style="position:absolute;left:1437;top:3538;width:149;height:188" coordorigin="1437,3538" coordsize="149,188" path="m1568,3582l1556,3582,1556,3613,1568,3613,1568,3582xe" filled="t" fillcolor="#221815" stroked="f">
                <v:path arrowok="t"/>
                <v:fill type="solid"/>
              </v:shape>
              <v:shape style="position:absolute;left:1437;top:3538;width:149;height:188" coordorigin="1437,3538" coordsize="149,188" path="m1508,3538l1495,3538,1495,3568,1508,3568,1508,3538xe" filled="t" fillcolor="#221815" stroked="f">
                <v:path arrowok="t"/>
                <v:fill type="solid"/>
              </v:shape>
            </v:group>
            <v:group style="position:absolute;left:1602;top:3544;width:162;height:180" coordorigin="1602,3544" coordsize="162,180">
              <v:shape style="position:absolute;left:1602;top:3544;width:162;height:180" coordorigin="1602,3544" coordsize="162,180" path="m1765,3713l1602,3713,1602,3724,1765,3724,1765,3713xe" filled="t" fillcolor="#221815" stroked="f">
                <v:path arrowok="t"/>
                <v:fill type="solid"/>
              </v:shape>
              <v:shape style="position:absolute;left:1602;top:3544;width:162;height:180" coordorigin="1602,3544" coordsize="162,180" path="m1689,3700l1677,3700,1677,3713,1689,3713,1689,3700xe" filled="t" fillcolor="#221815" stroked="f">
                <v:path arrowok="t"/>
                <v:fill type="solid"/>
              </v:shape>
              <v:shape style="position:absolute;left:1602;top:3544;width:162;height:180" coordorigin="1602,3544" coordsize="162,180" path="m1750,3690l1617,3690,1617,3700,1750,3700,1750,3690xe" filled="t" fillcolor="#221815" stroked="f">
                <v:path arrowok="t"/>
                <v:fill type="solid"/>
              </v:shape>
              <v:shape style="position:absolute;left:1602;top:3544;width:162;height:180" coordorigin="1602,3544" coordsize="162,180" path="m1689,3678l1677,3678,1677,3690,1689,3690,1689,3678xe" filled="t" fillcolor="#221815" stroked="f">
                <v:path arrowok="t"/>
                <v:fill type="solid"/>
              </v:shape>
              <v:shape style="position:absolute;left:1602;top:3544;width:162;height:180" coordorigin="1602,3544" coordsize="162,180" path="m1746,3625l1622,3625,1622,3678,1746,3678,1746,3669,1634,3669,1634,3655,1746,3655,1746,3647,1689,3647,1634,3647,1634,3634,1746,3634,1746,3625xe" filled="t" fillcolor="#221815" stroked="f">
                <v:path arrowok="t"/>
                <v:fill type="solid"/>
              </v:shape>
              <v:shape style="position:absolute;left:1602;top:3544;width:162;height:180" coordorigin="1602,3544" coordsize="162,180" path="m1689,3655l1677,3655,1677,3669,1689,3669,1689,3655xe" filled="t" fillcolor="#221815" stroked="f">
                <v:path arrowok="t"/>
                <v:fill type="solid"/>
              </v:shape>
              <v:shape style="position:absolute;left:1602;top:3544;width:162;height:180" coordorigin="1602,3544" coordsize="162,180" path="m1746,3655l1734,3655,1734,3669,1746,3669,1746,3655xe" filled="t" fillcolor="#221815" stroked="f">
                <v:path arrowok="t"/>
                <v:fill type="solid"/>
              </v:shape>
              <v:shape style="position:absolute;left:1602;top:3544;width:162;height:180" coordorigin="1602,3544" coordsize="162,180" path="m1746,3634l1734,3634,1734,3647,1746,3647,1746,3634xe" filled="t" fillcolor="#221815" stroked="f">
                <v:path arrowok="t"/>
                <v:fill type="solid"/>
              </v:shape>
              <v:shape style="position:absolute;left:1602;top:3544;width:162;height:180" coordorigin="1602,3544" coordsize="162,180" path="m1746,3634l1677,3634,1677,3647,1689,3647,1689,3634,1746,3634xe" filled="t" fillcolor="#221815" stroked="f">
                <v:path arrowok="t"/>
                <v:fill type="solid"/>
              </v:shape>
              <v:shape style="position:absolute;left:1602;top:3544;width:162;height:180" coordorigin="1602,3544" coordsize="162,180" path="m1741,3544l1626,3544,1626,3595,1741,3595,1741,3586,1637,3586,1637,3574,1741,3574,1741,3566,1637,3566,1637,3553,1741,3553,1741,3544xe" filled="t" fillcolor="#221815" stroked="f">
                <v:path arrowok="t"/>
                <v:fill type="solid"/>
              </v:shape>
              <v:shape style="position:absolute;left:1602;top:3544;width:162;height:180" coordorigin="1602,3544" coordsize="162,180" path="m1741,3574l1729,3574,1729,3586,1741,3586,1741,3574xe" filled="t" fillcolor="#221815" stroked="f">
                <v:path arrowok="t"/>
                <v:fill type="solid"/>
              </v:shape>
              <v:shape style="position:absolute;left:1602;top:3544;width:162;height:180" coordorigin="1602,3544" coordsize="162,180" path="m1741,3553l1729,3553,1729,3566,1741,3566,1741,3553xe" filled="t" fillcolor="#221815" stroked="f">
                <v:path arrowok="t"/>
                <v:fill type="solid"/>
              </v:shape>
              <v:shape style="position:absolute;left:1602;top:3544;width:162;height:180" coordorigin="1602,3544" coordsize="162,180" path="m1763,3604l1603,3604,1603,3615,1763,3615,1763,3604xe" filled="t" fillcolor="#221815" stroked="f">
                <v:path arrowok="t"/>
                <v:fill type="solid"/>
              </v:shape>
            </v:group>
            <v:group style="position:absolute;left:1239;top:4211;width:167;height:192" coordorigin="1239,4211" coordsize="167,192">
              <v:shape style="position:absolute;left:1239;top:4211;width:167;height:192" coordorigin="1239,4211" coordsize="167,192" path="m1386,4382l1360,4382,1378,4393,1393,4403,1400,4392,1386,4382xe" filled="t" fillcolor="#221815" stroked="f">
                <v:path arrowok="t"/>
                <v:fill type="solid"/>
              </v:shape>
              <v:shape style="position:absolute;left:1239;top:4211;width:167;height:192" coordorigin="1239,4211" coordsize="167,192" path="m1244,4389l1246,4393,1248,4399,1248,4402,1259,4402,1265,4402,1273,4397,1274,4394,1274,4390,1252,4390,1244,4389xe" filled="t" fillcolor="#221815" stroked="f">
                <v:path arrowok="t"/>
                <v:fill type="solid"/>
              </v:shape>
              <v:shape style="position:absolute;left:1239;top:4211;width:167;height:192" coordorigin="1239,4211" coordsize="167,192" path="m1334,4331l1322,4331,1316,4341,1311,4350,1306,4358,1318,4362,1331,4367,1332,4380,1314,4386,1291,4390,1293,4393,1295,4398,1304,4401,1325,4396,1343,4389,1360,4382,1386,4382,1385,4381,1367,4368,1369,4365,1354,4365,1343,4360,1333,4355,1323,4351,1326,4345,1330,4338,1334,4331xe" filled="t" fillcolor="#221815" stroked="f">
                <v:path arrowok="t"/>
                <v:fill type="solid"/>
              </v:shape>
              <v:shape style="position:absolute;left:1239;top:4211;width:167;height:192" coordorigin="1239,4211" coordsize="167,192" path="m1274,4329l1263,4329,1263,4389,1262,4389,1260,4389,1258,4390,1274,4390,1274,4329xe" filled="t" fillcolor="#221815" stroked="f">
                <v:path arrowok="t"/>
                <v:fill type="solid"/>
              </v:shape>
              <v:shape style="position:absolute;left:1239;top:4211;width:167;height:192" coordorigin="1239,4211" coordsize="167,192" path="m1384,4331l1372,4331,1368,4345,1362,4356,1354,4365,1369,4365,1377,4351,1384,4331xe" filled="t" fillcolor="#221815" stroked="f">
                <v:path arrowok="t"/>
                <v:fill type="solid"/>
              </v:shape>
              <v:shape style="position:absolute;left:1239;top:4211;width:167;height:192" coordorigin="1239,4211" coordsize="167,192" path="m1274,4267l1263,4267,1263,4315,1254,4318,1239,4323,1242,4337,1249,4335,1263,4329,1274,4329,1274,4325,1293,4317,1292,4311,1274,4311,1274,4267xe" filled="t" fillcolor="#221815" stroked="f">
                <v:path arrowok="t"/>
                <v:fill type="solid"/>
              </v:shape>
              <v:shape style="position:absolute;left:1239;top:4211;width:167;height:192" coordorigin="1239,4211" coordsize="167,192" path="m1406,4319l1294,4319,1294,4331,1406,4331,1406,4319xe" filled="t" fillcolor="#221815" stroked="f">
                <v:path arrowok="t"/>
                <v:fill type="solid"/>
              </v:shape>
              <v:shape style="position:absolute;left:1239;top:4211;width:167;height:192" coordorigin="1239,4211" coordsize="167,192" path="m1337,4296l1335,4303,1332,4311,1328,4319,1340,4319,1344,4311,1346,4305,1349,4299,1337,4296xe" filled="t" fillcolor="#221815" stroked="f">
                <v:path arrowok="t"/>
                <v:fill type="solid"/>
              </v:shape>
              <v:shape style="position:absolute;left:1239;top:4211;width:167;height:192" coordorigin="1239,4211" coordsize="167,192" path="m1291,4304l1274,4311,1292,4311,1291,4304xe" filled="t" fillcolor="#221815" stroked="f">
                <v:path arrowok="t"/>
                <v:fill type="solid"/>
              </v:shape>
              <v:shape style="position:absolute;left:1239;top:4211;width:167;height:192" coordorigin="1239,4211" coordsize="167,192" path="m1404,4283l1296,4283,1296,4295,1404,4295,1404,4283xe" filled="t" fillcolor="#221815" stroked="f">
                <v:path arrowok="t"/>
                <v:fill type="solid"/>
              </v:shape>
              <v:shape style="position:absolute;left:1239;top:4211;width:167;height:192" coordorigin="1239,4211" coordsize="167,192" path="m1372,4249l1369,4259,1362,4273,1356,4283,1368,4283,1374,4274,1379,4263,1384,4253,1372,4249xe" filled="t" fillcolor="#221815" stroked="f">
                <v:path arrowok="t"/>
                <v:fill type="solid"/>
              </v:shape>
              <v:shape style="position:absolute;left:1239;top:4211;width:167;height:192" coordorigin="1239,4211" coordsize="167,192" path="m1325,4249l1316,4254,1321,4262,1327,4274,1329,4281,1339,4276,1336,4269,1330,4257,1325,4249xe" filled="t" fillcolor="#221815" stroked="f">
                <v:path arrowok="t"/>
                <v:fill type="solid"/>
              </v:shape>
              <v:shape style="position:absolute;left:1239;top:4211;width:167;height:192" coordorigin="1239,4211" coordsize="167,192" path="m1293,4254l1241,4254,1241,4267,1293,4267,1293,4254xe" filled="t" fillcolor="#221815" stroked="f">
                <v:path arrowok="t"/>
                <v:fill type="solid"/>
              </v:shape>
              <v:shape style="position:absolute;left:1239;top:4211;width:167;height:192" coordorigin="1239,4211" coordsize="167,192" path="m1274,4211l1263,4211,1263,4254,1274,4254,1274,4211xe" filled="t" fillcolor="#221815" stroked="f">
                <v:path arrowok="t"/>
                <v:fill type="solid"/>
              </v:shape>
              <v:shape style="position:absolute;left:1239;top:4211;width:167;height:192" coordorigin="1239,4211" coordsize="167,192" path="m1399,4234l1303,4234,1303,4246,1399,4246,1399,4234xe" filled="t" fillcolor="#221815" stroked="f">
                <v:path arrowok="t"/>
                <v:fill type="solid"/>
              </v:shape>
              <v:shape style="position:absolute;left:1239;top:4211;width:167;height:192" coordorigin="1239,4211" coordsize="167,192" path="m1347,4213l1336,4215,1339,4220,1342,4227,1344,4234,1357,4234,1354,4227,1350,4219,1347,4213xe" filled="t" fillcolor="#221815" stroked="f">
                <v:path arrowok="t"/>
                <v:fill type="solid"/>
              </v:shape>
            </v:group>
            <v:group style="position:absolute;left:1437;top:4233;width:133;height:164" coordorigin="1437,4233" coordsize="133,164">
              <v:shape style="position:absolute;left:1437;top:4233;width:133;height:164" coordorigin="1437,4233" coordsize="133,164" path="m1570,4233l1437,4233,1437,4397,1449,4397,1449,4379,1570,4379,1570,4365,1449,4365,1449,4247,1570,4247,1570,4233xe" filled="t" fillcolor="#221815" stroked="f">
                <v:path arrowok="t"/>
                <v:fill type="solid"/>
              </v:shape>
              <v:shape style="position:absolute;left:1437;top:4233;width:133;height:164" coordorigin="1437,4233" coordsize="133,164" path="m1570,4379l1557,4379,1557,4396,1570,4396,1570,4379xe" filled="t" fillcolor="#221815" stroked="f">
                <v:path arrowok="t"/>
                <v:fill type="solid"/>
              </v:shape>
              <v:shape style="position:absolute;left:1437;top:4233;width:133;height:164" coordorigin="1437,4233" coordsize="133,164" path="m1570,4247l1557,4247,1557,4365,1570,4365,1570,4247xe" filled="t" fillcolor="#221815" stroked="f">
                <v:path arrowok="t"/>
                <v:fill type="solid"/>
              </v:shape>
            </v:group>
            <v:group style="position:absolute;left:1242;top:4557;width:159;height:183" coordorigin="1242,4557" coordsize="159,183">
              <v:shape style="position:absolute;left:1242;top:4557;width:159;height:183" coordorigin="1242,4557" coordsize="159,183" path="m1381,4690l1376,4704,1386,4723,1393,4740,1401,4726,1391,4708,1381,4690xe" filled="t" fillcolor="#221815" stroked="f">
                <v:path arrowok="t"/>
                <v:fill type="solid"/>
              </v:shape>
              <v:shape style="position:absolute;left:1242;top:4557;width:159;height:183" coordorigin="1242,4557" coordsize="159,183" path="m1345,4694l1335,4700,1341,4720,1345,4738,1356,4733,1351,4714,1345,4694xe" filled="t" fillcolor="#221815" stroked="f">
                <v:path arrowok="t"/>
                <v:fill type="solid"/>
              </v:shape>
              <v:shape style="position:absolute;left:1242;top:4557;width:159;height:183" coordorigin="1242,4557" coordsize="159,183" path="m1393,4625l1316,4625,1316,4683,1393,4683,1393,4671,1327,4671,1327,4637,1393,4637,1393,4625xe" filled="t" fillcolor="#221815" stroked="f">
                <v:path arrowok="t"/>
                <v:fill type="solid"/>
              </v:shape>
              <v:shape style="position:absolute;left:1242;top:4557;width:159;height:183" coordorigin="1242,4557" coordsize="159,183" path="m1393,4637l1381,4637,1381,4671,1393,4671,1393,4637xe" filled="t" fillcolor="#221815" stroked="f">
                <v:path arrowok="t"/>
                <v:fill type="solid"/>
              </v:shape>
              <v:shape style="position:absolute;left:1242;top:4557;width:159;height:183" coordorigin="1242,4557" coordsize="159,183" path="m1398,4557l1311,4557,1311,4569,1337,4585,1325,4600,1305,4611,1307,4614,1310,4619,1320,4618,1337,4606,1347,4590,1353,4569,1398,4569,1398,4562,1398,4560,1398,4557xe" filled="t" fillcolor="#221815" stroked="f">
                <v:path arrowok="t"/>
                <v:fill type="solid"/>
              </v:shape>
              <v:shape style="position:absolute;left:1242;top:4557;width:159;height:183" coordorigin="1242,4557" coordsize="159,183" path="m1357,4603l1359,4606,1360,4611,1360,4614,1369,4615,1393,4604,1379,4604,1365,4604,1357,4603xe" filled="t" fillcolor="#221815" stroked="f">
                <v:path arrowok="t"/>
                <v:fill type="solid"/>
              </v:shape>
              <v:shape style="position:absolute;left:1242;top:4557;width:159;height:183" coordorigin="1242,4557" coordsize="159,183" path="m1398,4569l1387,4569,1385,4590,1384,4599,1381,4602,1380,4603,1379,4604,1393,4604,1396,4592,1398,4569xe" filled="t" fillcolor="#221815" stroked="f">
                <v:path arrowok="t"/>
                <v:fill type="solid"/>
              </v:shape>
              <v:shape style="position:absolute;left:1242;top:4557;width:159;height:183" coordorigin="1242,4557" coordsize="159,183" path="m1306,4696l1296,4699,1298,4720,1299,4739,1311,4736,1309,4717,1306,4696xe" filled="t" fillcolor="#221815" stroked="f">
                <v:path arrowok="t"/>
                <v:fill type="solid"/>
              </v:shape>
              <v:shape style="position:absolute;left:1242;top:4557;width:159;height:183" coordorigin="1242,4557" coordsize="159,183" path="m1302,4557l1251,4557,1251,4687,1262,4687,1262,4676,1302,4676,1302,4663,1262,4663,1262,4620,1302,4620,1302,4608,1262,4608,1262,4569,1302,4569,1302,4557xe" filled="t" fillcolor="#221815" stroked="f">
                <v:path arrowok="t"/>
                <v:fill type="solid"/>
              </v:shape>
              <v:shape style="position:absolute;left:1242;top:4557;width:159;height:183" coordorigin="1242,4557" coordsize="159,183" path="m1302,4620l1291,4620,1291,4663,1302,4663,1302,4620xe" filled="t" fillcolor="#221815" stroked="f">
                <v:path arrowok="t"/>
                <v:fill type="solid"/>
              </v:shape>
              <v:shape style="position:absolute;left:1242;top:4557;width:159;height:183" coordorigin="1242,4557" coordsize="159,183" path="m1302,4569l1291,4569,1291,4608,1302,4608,1302,4569xe" filled="t" fillcolor="#221815" stroked="f">
                <v:path arrowok="t"/>
                <v:fill type="solid"/>
              </v:shape>
              <v:shape style="position:absolute;left:1242;top:4557;width:159;height:183" coordorigin="1242,4557" coordsize="159,183" path="m1277,4695l1262,4700,1252,4719,1242,4734,1259,4732,1268,4714,1277,4695xe" filled="t" fillcolor="#221815" stroked="f">
                <v:path arrowok="t"/>
                <v:fill type="solid"/>
              </v:shape>
            </v:group>
            <v:group style="position:absolute;left:1429;top:4557;width:149;height:182" coordorigin="1429,4557" coordsize="149,182">
              <v:shape style="position:absolute;left:1429;top:4557;width:149;height:182" coordorigin="1429,4557" coordsize="149,182" path="m1535,4725l1537,4730,1539,4735,1540,4739,1555,4739,1565,4739,1571,4736,1576,4734,1578,4730,1578,4726,1547,4726,1535,4725xe" filled="t" fillcolor="#221815" stroked="f">
                <v:path arrowok="t"/>
                <v:fill type="solid"/>
              </v:shape>
              <v:shape style="position:absolute;left:1429;top:4557;width:149;height:182" coordorigin="1429,4557" coordsize="149,182" path="m1578,4557l1505,4557,1504,4640,1504,4656,1501,4676,1496,4696,1486,4714,1473,4731,1475,4733,1513,4672,1578,4672,1578,4659,1515,4659,1516,4649,1516,4640,1516,4621,1578,4621,1578,4608,1516,4608,1516,4570,1578,4570,1578,4557xe" filled="t" fillcolor="#221815" stroked="f">
                <v:path arrowok="t"/>
                <v:fill type="solid"/>
              </v:shape>
              <v:shape style="position:absolute;left:1429;top:4557;width:149;height:182" coordorigin="1429,4557" coordsize="149,182" path="m1578,4672l1566,4672,1566,4724,1565,4725,1559,4726,1547,4726,1578,4726,1578,4672xe" filled="t" fillcolor="#221815" stroked="f">
                <v:path arrowok="t"/>
                <v:fill type="solid"/>
              </v:shape>
              <v:shape style="position:absolute;left:1429;top:4557;width:149;height:182" coordorigin="1429,4557" coordsize="149,182" path="m1482,4561l1429,4561,1429,4705,1440,4705,1440,4685,1482,4685,1482,4672,1440,4672,1440,4628,1482,4628,1482,4616,1440,4616,1440,4574,1482,4574,1482,4561xe" filled="t" fillcolor="#221815" stroked="f">
                <v:path arrowok="t"/>
                <v:fill type="solid"/>
              </v:shape>
              <v:shape style="position:absolute;left:1429;top:4557;width:149;height:182" coordorigin="1429,4557" coordsize="149,182" path="m1482,4628l1471,4628,1471,4672,1482,4672,1482,4628xe" filled="t" fillcolor="#221815" stroked="f">
                <v:path arrowok="t"/>
                <v:fill type="solid"/>
              </v:shape>
              <v:shape style="position:absolute;left:1429;top:4557;width:149;height:182" coordorigin="1429,4557" coordsize="149,182" path="m1578,4621l1566,4621,1566,4659,1578,4659,1578,4621xe" filled="t" fillcolor="#221815" stroked="f">
                <v:path arrowok="t"/>
                <v:fill type="solid"/>
              </v:shape>
              <v:shape style="position:absolute;left:1429;top:4557;width:149;height:182" coordorigin="1429,4557" coordsize="149,182" path="m1482,4574l1471,4574,1471,4616,1482,4616,1482,4574xe" filled="t" fillcolor="#221815" stroked="f">
                <v:path arrowok="t"/>
                <v:fill type="solid"/>
              </v:shape>
              <v:shape style="position:absolute;left:1429;top:4557;width:149;height:182" coordorigin="1429,4557" coordsize="149,182" path="m1578,4570l1566,4570,1566,4608,1578,4608,1578,4570xe" filled="t" fillcolor="#221815" stroked="f">
                <v:path arrowok="t"/>
                <v:fill type="solid"/>
              </v:shape>
            </v:group>
            <v:group style="position:absolute;left:1612;top:4709;width:73;height:14" coordorigin="1612,4709" coordsize="73,14">
              <v:shape style="position:absolute;left:1612;top:4709;width:73;height:14" coordorigin="1612,4709" coordsize="73,14" path="m1612,4716l1685,4716e" filled="f" stroked="t" strokeweight=".8pt" strokecolor="#221815">
                <v:path arrowok="t"/>
              </v:shape>
            </v:group>
            <v:group style="position:absolute;left:1619;top:4569;width:2;height:140" coordorigin="1619,4569" coordsize="2,140">
              <v:shape style="position:absolute;left:1619;top:4569;width:2;height:140" coordorigin="1619,4569" coordsize="0,140" path="m1619,4569l1619,4709e" filled="f" stroked="t" strokeweight=".847pt" strokecolor="#221815">
                <v:path arrowok="t"/>
              </v:shape>
            </v:group>
            <v:group style="position:absolute;left:1708;top:4569;width:77;height:154" coordorigin="1708,4569" coordsize="77,154">
              <v:shape style="position:absolute;left:1708;top:4569;width:77;height:154" coordorigin="1708,4569" coordsize="77,154" path="m1783,4569l1708,4569,1708,4724,1785,4724,1785,4709,1723,4709,1723,4650,1774,4650,1774,4635,1723,4635,1723,4584,1783,4584,1783,4569xe" filled="t" fillcolor="#221815" stroked="f">
                <v:path arrowok="t"/>
                <v:fill type="solid"/>
              </v:shape>
            </v:group>
            <v:group style="position:absolute;left:1813;top:4569;width:92;height:154" coordorigin="1813,4569" coordsize="92,154">
              <v:shape style="position:absolute;left:1813;top:4569;width:92;height:154" coordorigin="1813,4569" coordsize="92,154" path="m1846,4569l1813,4569,1813,4724,1847,4724,1865,4721,1880,4713,1883,4709,1828,4709,1828,4584,1886,4584,1885,4583,1868,4573,1846,4569xe" filled="t" fillcolor="#221815" stroked="f">
                <v:path arrowok="t"/>
                <v:fill type="solid"/>
              </v:shape>
              <v:shape style="position:absolute;left:1813;top:4569;width:92;height:154" coordorigin="1813,4569" coordsize="92,154" path="m1886,4584l1828,4584,1846,4584,1862,4587,1875,4596,1884,4613,1889,4638,1889,4672,1880,4692,1866,4705,1844,4709,1883,4709,1892,4700,1900,4680,1904,4654,1905,4621,1898,4599,1886,4584xe" filled="t" fillcolor="#221815" stroked="f">
                <v:path arrowok="t"/>
                <v:fill type="solid"/>
              </v:shape>
            </v:group>
            <v:group style="position:absolute;left:1247;top:4887;width:150;height:189" coordorigin="1247,4887" coordsize="150,189">
              <v:shape style="position:absolute;left:1247;top:4887;width:150;height:189" coordorigin="1247,4887" coordsize="150,189" path="m1397,4962l1305,4962,1305,5076,1316,5076,1316,5065,1397,5065,1397,5052,1316,5052,1316,5019,1397,5019,1397,5006,1316,5006,1316,4975,1397,4975,1397,4962xe" filled="t" fillcolor="#221815" stroked="f">
                <v:path arrowok="t"/>
                <v:fill type="solid"/>
              </v:shape>
              <v:shape style="position:absolute;left:1247;top:4887;width:150;height:189" coordorigin="1247,4887" coordsize="150,189" path="m1397,5065l1385,5065,1385,5075,1397,5075,1397,5065xe" filled="t" fillcolor="#221815" stroked="f">
                <v:path arrowok="t"/>
                <v:fill type="solid"/>
              </v:shape>
              <v:shape style="position:absolute;left:1247;top:4887;width:150;height:189" coordorigin="1247,4887" coordsize="150,189" path="m1356,5019l1345,5019,1345,5052,1356,5052,1356,5019xe" filled="t" fillcolor="#221815" stroked="f">
                <v:path arrowok="t"/>
                <v:fill type="solid"/>
              </v:shape>
              <v:shape style="position:absolute;left:1247;top:4887;width:150;height:189" coordorigin="1247,4887" coordsize="150,189" path="m1397,5019l1385,5019,1385,5052,1397,5052,1397,5019xe" filled="t" fillcolor="#221815" stroked="f">
                <v:path arrowok="t"/>
                <v:fill type="solid"/>
              </v:shape>
              <v:shape style="position:absolute;left:1247;top:4887;width:150;height:189" coordorigin="1247,4887" coordsize="150,189" path="m1356,4975l1345,4975,1345,5006,1356,5006,1356,4975xe" filled="t" fillcolor="#221815" stroked="f">
                <v:path arrowok="t"/>
                <v:fill type="solid"/>
              </v:shape>
              <v:shape style="position:absolute;left:1247;top:4887;width:150;height:189" coordorigin="1247,4887" coordsize="150,189" path="m1397,4975l1385,4975,1385,5006,1397,5006,1397,4975xe" filled="t" fillcolor="#221815" stroked="f">
                <v:path arrowok="t"/>
                <v:fill type="solid"/>
              </v:shape>
              <v:shape style="position:absolute;left:1247;top:4887;width:150;height:189" coordorigin="1247,4887" coordsize="150,189" path="m1335,4926l1324,4926,1324,4954,1335,4954,1335,4926xe" filled="t" fillcolor="#221815" stroked="f">
                <v:path arrowok="t"/>
                <v:fill type="solid"/>
              </v:shape>
              <v:shape style="position:absolute;left:1247;top:4887;width:150;height:189" coordorigin="1247,4887" coordsize="150,189" path="m1380,4926l1368,4926,1368,4954,1380,4954,1380,4926xe" filled="t" fillcolor="#221815" stroked="f">
                <v:path arrowok="t"/>
                <v:fill type="solid"/>
              </v:shape>
              <v:shape style="position:absolute;left:1247;top:4887;width:150;height:189" coordorigin="1247,4887" coordsize="150,189" path="m1405,4913l1298,4913,1298,4926,1405,4926,1405,4913xe" filled="t" fillcolor="#221815" stroked="f">
                <v:path arrowok="t"/>
                <v:fill type="solid"/>
              </v:shape>
              <v:shape style="position:absolute;left:1247;top:4887;width:150;height:189" coordorigin="1247,4887" coordsize="150,189" path="m1335,4887l1324,4887,1324,4913,1335,4913,1335,4887xe" filled="t" fillcolor="#221815" stroked="f">
                <v:path arrowok="t"/>
                <v:fill type="solid"/>
              </v:shape>
              <v:shape style="position:absolute;left:1247;top:4887;width:150;height:189" coordorigin="1247,4887" coordsize="150,189" path="m1380,4887l1368,4887,1368,4913,1380,4913,1380,4887xe" filled="t" fillcolor="#221815" stroked="f">
                <v:path arrowok="t"/>
                <v:fill type="solid"/>
              </v:shape>
              <v:shape style="position:absolute;left:1247;top:4887;width:150;height:189" coordorigin="1247,4887" coordsize="150,189" path="m1292,4898l1247,4898,1247,5060,1258,5060,1258,5041,1292,5041,1292,5028,1258,5028,1258,4996,1292,4996,1292,4984,1258,4984,1258,4953,1292,4953,1292,4941,1258,4941,1258,4910,1292,4910,1292,4898xe" filled="t" fillcolor="#221815" stroked="f">
                <v:path arrowok="t"/>
                <v:fill type="solid"/>
              </v:shape>
              <v:shape style="position:absolute;left:1247;top:4887;width:150;height:189" coordorigin="1247,4887" coordsize="150,189" path="m1292,4996l1281,4996,1281,5028,1292,5028,1292,4996xe" filled="t" fillcolor="#221815" stroked="f">
                <v:path arrowok="t"/>
                <v:fill type="solid"/>
              </v:shape>
              <v:shape style="position:absolute;left:1247;top:4887;width:150;height:189" coordorigin="1247,4887" coordsize="150,189" path="m1292,4953l1281,4953,1281,4984,1292,4984,1292,4953xe" filled="t" fillcolor="#221815" stroked="f">
                <v:path arrowok="t"/>
                <v:fill type="solid"/>
              </v:shape>
              <v:shape style="position:absolute;left:1247;top:4887;width:150;height:189" coordorigin="1247,4887" coordsize="150,189" path="m1292,4910l1281,4910,1281,4941,1292,4941,1292,4910xe" filled="t" fillcolor="#221815" stroked="f">
                <v:path arrowok="t"/>
                <v:fill type="solid"/>
              </v:shape>
            </v:group>
            <v:group style="position:absolute;left:1423;top:4886;width:161;height:190" coordorigin="1423,4886" coordsize="161,190">
              <v:shape style="position:absolute;left:1423;top:4886;width:161;height:190" coordorigin="1423,4886" coordsize="161,190" path="m1491,4951l1480,4951,1480,5076,1491,5076,1491,5061,1584,5061,1584,5048,1491,5048,1491,5018,1576,5018,1576,5006,1491,5006,1491,4976,1577,4976,1577,4964,1491,4964,1491,4951xe" filled="t" fillcolor="#221815" stroked="f">
                <v:path arrowok="t"/>
                <v:fill type="solid"/>
              </v:shape>
              <v:shape style="position:absolute;left:1423;top:4886;width:161;height:190" coordorigin="1423,4886" coordsize="161,190" path="m1461,4996l1445,5005,1438,5025,1430,5044,1423,5059,1440,5054,1447,5035,1454,5015,1461,4996xe" filled="t" fillcolor="#221815" stroked="f">
                <v:path arrowok="t"/>
                <v:fill type="solid"/>
              </v:shape>
              <v:shape style="position:absolute;left:1423;top:4886;width:161;height:190" coordorigin="1423,4886" coordsize="161,190" path="m1541,5018l1530,5018,1530,5048,1541,5048,1541,5018xe" filled="t" fillcolor="#221815" stroked="f">
                <v:path arrowok="t"/>
                <v:fill type="solid"/>
              </v:shape>
              <v:shape style="position:absolute;left:1423;top:4886;width:161;height:190" coordorigin="1423,4886" coordsize="161,190" path="m1541,4976l1530,4976,1530,5006,1541,5006,1541,4976xe" filled="t" fillcolor="#221815" stroked="f">
                <v:path arrowok="t"/>
                <v:fill type="solid"/>
              </v:shape>
              <v:shape style="position:absolute;left:1423;top:4886;width:161;height:190" coordorigin="1423,4886" coordsize="161,190" path="m1505,4889l1490,4899,1482,4919,1473,4938,1463,4955,1452,4969,1455,4971,1459,4976,1461,4979,1468,4971,1474,4961,1480,4951,1491,4951,1491,4935,1580,4935,1580,4922,1494,4922,1498,4912,1502,4901,1505,4889xe" filled="t" fillcolor="#221815" stroked="f">
                <v:path arrowok="t"/>
                <v:fill type="solid"/>
              </v:shape>
              <v:shape style="position:absolute;left:1423;top:4886;width:161;height:190" coordorigin="1423,4886" coordsize="161,190" path="m1541,4935l1530,4935,1530,4964,1541,4964,1541,4935xe" filled="t" fillcolor="#221815" stroked="f">
                <v:path arrowok="t"/>
                <v:fill type="solid"/>
              </v:shape>
              <v:shape style="position:absolute;left:1423;top:4886;width:161;height:190" coordorigin="1423,4886" coordsize="161,190" path="m1433,4894l1430,4911,1440,4930,1448,4946,1454,4930,1444,4912,1433,4894xe" filled="t" fillcolor="#221815" stroked="f">
                <v:path arrowok="t"/>
                <v:fill type="solid"/>
              </v:shape>
              <v:shape style="position:absolute;left:1423;top:4886;width:161;height:190" coordorigin="1423,4886" coordsize="161,190" path="m1533,4886l1523,4891,1528,4901,1534,4913,1536,4922,1547,4915,1544,4907,1538,4895,1533,4886xe" filled="t" fillcolor="#221815" stroked="f">
                <v:path arrowok="t"/>
                <v:fill type="solid"/>
              </v:shape>
            </v:group>
            <v:group style="position:absolute;left:1612;top:5046;width:73;height:14" coordorigin="1612,5046" coordsize="73,14">
              <v:shape style="position:absolute;left:1612;top:5046;width:73;height:14" coordorigin="1612,5046" coordsize="73,14" path="m1612,5053l1685,5053e" filled="f" stroked="t" strokeweight=".8pt" strokecolor="#221815">
                <v:path arrowok="t"/>
              </v:shape>
            </v:group>
            <v:group style="position:absolute;left:1619;top:4906;width:2;height:140" coordorigin="1619,4906" coordsize="2,140">
              <v:shape style="position:absolute;left:1619;top:4906;width:2;height:140" coordorigin="1619,4906" coordsize="0,140" path="m1619,4906l1619,5046e" filled="f" stroked="t" strokeweight=".847pt" strokecolor="#221815">
                <v:path arrowok="t"/>
              </v:shape>
            </v:group>
            <v:group style="position:absolute;left:1708;top:4906;width:77;height:154" coordorigin="1708,4906" coordsize="77,154">
              <v:shape style="position:absolute;left:1708;top:4906;width:77;height:154" coordorigin="1708,4906" coordsize="77,154" path="m1783,4906l1708,4906,1708,5060,1785,5060,1785,5046,1723,5046,1723,4986,1774,4986,1774,4972,1723,4972,1723,4921,1783,4921,1783,4906xe" filled="t" fillcolor="#221815" stroked="f">
                <v:path arrowok="t"/>
                <v:fill type="solid"/>
              </v:shape>
            </v:group>
            <v:group style="position:absolute;left:1813;top:4906;width:92;height:154" coordorigin="1813,4906" coordsize="92,154">
              <v:shape style="position:absolute;left:1813;top:4906;width:92;height:154" coordorigin="1813,4906" coordsize="92,154" path="m1846,4906l1813,4906,1813,5060,1847,5060,1865,5058,1880,5050,1883,5046,1828,5046,1828,4920,1886,4920,1885,4920,1868,4910,1846,4906xe" filled="t" fillcolor="#221815" stroked="f">
                <v:path arrowok="t"/>
                <v:fill type="solid"/>
              </v:shape>
              <v:shape style="position:absolute;left:1813;top:4906;width:92;height:154" coordorigin="1813,4906" coordsize="92,154" path="m1886,4920l1828,4920,1846,4920,1862,4924,1875,4933,1884,4950,1889,4975,1889,5008,1880,5029,1866,5042,1844,5046,1883,5046,1892,5036,1900,5017,1904,4991,1905,4958,1898,4936,1886,4920xe" filled="t" fillcolor="#221815" stroked="f">
                <v:path arrowok="t"/>
                <v:fill type="solid"/>
              </v:shape>
              <v:shape style="position:absolute;left:1232;top:5212;width:721;height:209" type="#_x0000_t75">
                <v:imagedata r:id="rId31" o:title=""/>
              </v:shape>
            </v:group>
            <v:group style="position:absolute;left:1241;top:5560;width:164;height:183" coordorigin="1241,5560" coordsize="164,183">
              <v:shape style="position:absolute;left:1241;top:5560;width:164;height:183" coordorigin="1241,5560" coordsize="164,183" path="m1406,5731l1279,5731,1279,5743,1406,5743,1406,5731xe" filled="t" fillcolor="#221815" stroked="f">
                <v:path arrowok="t"/>
                <v:fill type="solid"/>
              </v:shape>
              <v:shape style="position:absolute;left:1241;top:5560;width:164;height:183" coordorigin="1241,5560" coordsize="164,183" path="m1287,5678l1272,5684,1263,5704,1254,5722,1246,5737,1262,5734,1271,5715,1279,5697,1287,5678xe" filled="t" fillcolor="#221815" stroked="f">
                <v:path arrowok="t"/>
                <v:fill type="solid"/>
              </v:shape>
              <v:shape style="position:absolute;left:1241;top:5560;width:164;height:183" coordorigin="1241,5560" coordsize="164,183" path="m1393,5665l1295,5665,1295,5731,1306,5731,1306,5678,1393,5678,1393,5665xe" filled="t" fillcolor="#221815" stroked="f">
                <v:path arrowok="t"/>
                <v:fill type="solid"/>
              </v:shape>
              <v:shape style="position:absolute;left:1241;top:5560;width:164;height:183" coordorigin="1241,5560" coordsize="164,183" path="m1334,5678l1325,5678,1325,5731,1334,5731,1334,5678xe" filled="t" fillcolor="#221815" stroked="f">
                <v:path arrowok="t"/>
                <v:fill type="solid"/>
              </v:shape>
              <v:shape style="position:absolute;left:1241;top:5560;width:164;height:183" coordorigin="1241,5560" coordsize="164,183" path="m1363,5678l1353,5678,1353,5731,1363,5731,1363,5678xe" filled="t" fillcolor="#221815" stroked="f">
                <v:path arrowok="t"/>
                <v:fill type="solid"/>
              </v:shape>
              <v:shape style="position:absolute;left:1241;top:5560;width:164;height:183" coordorigin="1241,5560" coordsize="164,183" path="m1393,5678l1382,5678,1382,5731,1393,5731,1393,5678xe" filled="t" fillcolor="#221815" stroked="f">
                <v:path arrowok="t"/>
                <v:fill type="solid"/>
              </v:shape>
              <v:shape style="position:absolute;left:1241;top:5560;width:164;height:183" coordorigin="1241,5560" coordsize="164,183" path="m1387,5567l1301,5567,1301,5647,1387,5647,1387,5635,1312,5635,1312,5612,1387,5612,1387,5601,1312,5601,1312,5579,1387,5579,1387,5567xe" filled="t" fillcolor="#221815" stroked="f">
                <v:path arrowok="t"/>
                <v:fill type="solid"/>
              </v:shape>
              <v:shape style="position:absolute;left:1241;top:5560;width:164;height:183" coordorigin="1241,5560" coordsize="164,183" path="m1387,5612l1376,5612,1376,5635,1387,5635,1387,5612xe" filled="t" fillcolor="#221815" stroked="f">
                <v:path arrowok="t"/>
                <v:fill type="solid"/>
              </v:shape>
              <v:shape style="position:absolute;left:1241;top:5560;width:164;height:183" coordorigin="1241,5560" coordsize="164,183" path="m1387,5579l1376,5579,1376,5601,1387,5601,1387,5579xe" filled="t" fillcolor="#221815" stroked="f">
                <v:path arrowok="t"/>
                <v:fill type="solid"/>
              </v:shape>
              <v:shape style="position:absolute;left:1241;top:5560;width:164;height:183" coordorigin="1241,5560" coordsize="164,183" path="m1258,5560l1251,5570,1263,5576,1277,5586,1284,5593,1291,5582,1284,5575,1269,5566,1258,5560xe" filled="t" fillcolor="#221815" stroked="f">
                <v:path arrowok="t"/>
                <v:fill type="solid"/>
              </v:shape>
              <v:shape style="position:absolute;left:1241;top:5560;width:164;height:183" coordorigin="1241,5560" coordsize="164,183" path="m1247,5617l1241,5627,1259,5638,1274,5650,1280,5639,1273,5632,1259,5623,1247,5617xe" filled="t" fillcolor="#221815" stroked="f">
                <v:path arrowok="t"/>
                <v:fill type="solid"/>
              </v:shape>
            </v:group>
            <v:group style="position:absolute;left:1421;top:5557;width:162;height:193" coordorigin="1421,5557" coordsize="162,193">
              <v:shape style="position:absolute;left:1421;top:5557;width:162;height:193" coordorigin="1421,5557" coordsize="162,193" path="m1566,5733l1521,5733,1539,5740,1558,5746,1579,5750,1580,5746,1583,5741,1575,5736,1566,5733xe" filled="t" fillcolor="#221815" stroked="f">
                <v:path arrowok="t"/>
                <v:fill type="solid"/>
              </v:shape>
              <v:shape style="position:absolute;left:1421;top:5557;width:162;height:193" coordorigin="1421,5557" coordsize="162,193" path="m1583,5579l1437,5579,1437,5644,1436,5663,1435,5684,1432,5705,1428,5725,1421,5743,1424,5744,1447,5675,1449,5592,1583,5592,1583,5579xe" filled="t" fillcolor="#221815" stroked="f">
                <v:path arrowok="t"/>
                <v:fill type="solid"/>
              </v:shape>
              <v:shape style="position:absolute;left:1421;top:5557;width:162;height:193" coordorigin="1421,5557" coordsize="162,193" path="m1485,5690l1481,5690,1476,5695,1486,5712,1487,5729,1468,5734,1448,5736,1449,5740,1452,5745,1462,5747,1481,5743,1501,5739,1521,5733,1566,5733,1554,5729,1545,5716,1515,5716,1498,5704,1485,5690xe" filled="t" fillcolor="#221815" stroked="f">
                <v:path arrowok="t"/>
                <v:fill type="solid"/>
              </v:shape>
              <v:shape style="position:absolute;left:1421;top:5557;width:162;height:193" coordorigin="1421,5557" coordsize="162,193" path="m1561,5677l1558,5678,1456,5678,1456,5690,1485,5690,1548,5693,1534,5707,1515,5716,1545,5716,1543,5714,1557,5700,1568,5682,1561,5677xe" filled="t" fillcolor="#221815" stroked="f">
                <v:path arrowok="t"/>
                <v:fill type="solid"/>
              </v:shape>
              <v:shape style="position:absolute;left:1421;top:5557;width:162;height:193" coordorigin="1421,5557" coordsize="162,193" path="m1494,5629l1483,5629,1483,5664,1552,5664,1552,5652,1494,5652,1494,5629xe" filled="t" fillcolor="#221815" stroked="f">
                <v:path arrowok="t"/>
                <v:fill type="solid"/>
              </v:shape>
              <v:shape style="position:absolute;left:1421;top:5557;width:162;height:193" coordorigin="1421,5557" coordsize="162,193" path="m1552,5629l1540,5629,1540,5652,1552,5652,1552,5629xe" filled="t" fillcolor="#221815" stroked="f">
                <v:path arrowok="t"/>
                <v:fill type="solid"/>
              </v:shape>
              <v:shape style="position:absolute;left:1421;top:5557;width:162;height:193" coordorigin="1421,5557" coordsize="162,193" path="m1581,5617l1453,5617,1453,5629,1581,5629,1581,5617xe" filled="t" fillcolor="#221815" stroked="f">
                <v:path arrowok="t"/>
                <v:fill type="solid"/>
              </v:shape>
              <v:shape style="position:absolute;left:1421;top:5557;width:162;height:193" coordorigin="1421,5557" coordsize="162,193" path="m1494,5598l1483,5598,1483,5617,1494,5617,1494,5598xe" filled="t" fillcolor="#221815" stroked="f">
                <v:path arrowok="t"/>
                <v:fill type="solid"/>
              </v:shape>
              <v:shape style="position:absolute;left:1421;top:5557;width:162;height:193" coordorigin="1421,5557" coordsize="162,193" path="m1552,5598l1540,5598,1540,5617,1552,5617,1552,5598xe" filled="t" fillcolor="#221815" stroked="f">
                <v:path arrowok="t"/>
                <v:fill type="solid"/>
              </v:shape>
              <v:shape style="position:absolute;left:1421;top:5557;width:162;height:193" coordorigin="1421,5557" coordsize="162,193" path="m1511,5557l1499,5560,1502,5566,1505,5573,1507,5579,1520,5579,1518,5572,1514,5564,1511,5557xe" filled="t" fillcolor="#221815" stroked="f">
                <v:path arrowok="t"/>
                <v:fill type="solid"/>
              </v:shape>
            </v:group>
            <v:group style="position:absolute;left:1241;top:6234;width:164;height:183" coordorigin="1241,6234" coordsize="164,183">
              <v:shape style="position:absolute;left:1241;top:6234;width:164;height:183" coordorigin="1241,6234" coordsize="164,183" path="m1405,6404l1280,6404,1280,6417,1405,6417,1405,6404xe" filled="t" fillcolor="#221815" stroked="f">
                <v:path arrowok="t"/>
                <v:fill type="solid"/>
              </v:shape>
              <v:shape style="position:absolute;left:1241;top:6234;width:164;height:183" coordorigin="1241,6234" coordsize="164,183" path="m1282,6351l1268,6356,1261,6376,1253,6395,1246,6411,1261,6408,1268,6390,1276,6370,1282,6351xe" filled="t" fillcolor="#221815" stroked="f">
                <v:path arrowok="t"/>
                <v:fill type="solid"/>
              </v:shape>
              <v:shape style="position:absolute;left:1241;top:6234;width:164;height:183" coordorigin="1241,6234" coordsize="164,183" path="m1336,6328l1324,6328,1324,6404,1336,6404,1336,6328xe" filled="t" fillcolor="#221815" stroked="f">
                <v:path arrowok="t"/>
                <v:fill type="solid"/>
              </v:shape>
              <v:shape style="position:absolute;left:1241;top:6234;width:164;height:183" coordorigin="1241,6234" coordsize="164,183" path="m1366,6328l1355,6328,1355,6404,1366,6404,1366,6328xe" filled="t" fillcolor="#221815" stroked="f">
                <v:path arrowok="t"/>
                <v:fill type="solid"/>
              </v:shape>
              <v:shape style="position:absolute;left:1241;top:6234;width:164;height:183" coordorigin="1241,6234" coordsize="164,183" path="m1301,6341l1296,6355,1303,6375,1307,6393,1316,6379,1310,6360,1301,6341xe" filled="t" fillcolor="#221815" stroked="f">
                <v:path arrowok="t"/>
                <v:fill type="solid"/>
              </v:shape>
              <v:shape style="position:absolute;left:1241;top:6234;width:164;height:183" coordorigin="1241,6234" coordsize="164,183" path="m1401,6344l1386,6351,1379,6371,1371,6389,1385,6382,1394,6363,1401,6344xe" filled="t" fillcolor="#221815" stroked="f">
                <v:path arrowok="t"/>
                <v:fill type="solid"/>
              </v:shape>
              <v:shape style="position:absolute;left:1241;top:6234;width:164;height:183" coordorigin="1241,6234" coordsize="164,183" path="m1393,6240l1299,6240,1299,6321,1393,6321,1393,6309,1310,6309,1310,6286,1393,6286,1393,6275,1310,6275,1310,6252,1393,6252,1393,6240xe" filled="t" fillcolor="#221815" stroked="f">
                <v:path arrowok="t"/>
                <v:fill type="solid"/>
              </v:shape>
              <v:shape style="position:absolute;left:1241;top:6234;width:164;height:183" coordorigin="1241,6234" coordsize="164,183" path="m1393,6286l1381,6286,1381,6309,1393,6309,1393,6286xe" filled="t" fillcolor="#221815" stroked="f">
                <v:path arrowok="t"/>
                <v:fill type="solid"/>
              </v:shape>
              <v:shape style="position:absolute;left:1241;top:6234;width:164;height:183" coordorigin="1241,6234" coordsize="164,183" path="m1393,6252l1381,6252,1381,6275,1393,6275,1393,6252xe" filled="t" fillcolor="#221815" stroked="f">
                <v:path arrowok="t"/>
                <v:fill type="solid"/>
              </v:shape>
              <v:shape style="position:absolute;left:1241;top:6234;width:164;height:183" coordorigin="1241,6234" coordsize="164,183" path="m1257,6234l1251,6244,1262,6250,1275,6259,1281,6267,1288,6255,1282,6248,1268,6239,1257,6234xe" filled="t" fillcolor="#221815" stroked="f">
                <v:path arrowok="t"/>
                <v:fill type="solid"/>
              </v:shape>
              <v:shape style="position:absolute;left:1241;top:6234;width:164;height:183" coordorigin="1241,6234" coordsize="164,183" path="m1248,6289l1241,6299,1252,6305,1266,6315,1272,6322,1279,6311,1273,6304,1259,6295,1248,6289xe" filled="t" fillcolor="#221815" stroked="f">
                <v:path arrowok="t"/>
                <v:fill type="solid"/>
              </v:shape>
            </v:group>
            <v:group style="position:absolute;left:1421;top:6230;width:162;height:193" coordorigin="1421,6230" coordsize="162,193">
              <v:shape style="position:absolute;left:1421;top:6230;width:162;height:193" coordorigin="1421,6230" coordsize="162,193" path="m1566,6406l1521,6406,1539,6414,1558,6419,1579,6423,1580,6420,1583,6414,1575,6410,1566,6406xe" filled="t" fillcolor="#221815" stroked="f">
                <v:path arrowok="t"/>
                <v:fill type="solid"/>
              </v:shape>
              <v:shape style="position:absolute;left:1421;top:6230;width:162;height:193" coordorigin="1421,6230" coordsize="162,193" path="m1583,6253l1437,6253,1437,6317,1436,6336,1435,6357,1432,6378,1428,6398,1421,6417,1424,6418,1447,6348,1449,6266,1583,6266,1583,6253xe" filled="t" fillcolor="#221815" stroked="f">
                <v:path arrowok="t"/>
                <v:fill type="solid"/>
              </v:shape>
              <v:shape style="position:absolute;left:1421;top:6230;width:162;height:193" coordorigin="1421,6230" coordsize="162,193" path="m1485,6363l1481,6363,1476,6369,1486,6385,1487,6403,1468,6407,1448,6410,1449,6413,1452,6419,1462,6420,1481,6417,1501,6412,1521,6406,1566,6406,1554,6403,1545,6390,1515,6390,1498,6378,1485,6363xe" filled="t" fillcolor="#221815" stroked="f">
                <v:path arrowok="t"/>
                <v:fill type="solid"/>
              </v:shape>
              <v:shape style="position:absolute;left:1421;top:6230;width:162;height:193" coordorigin="1421,6230" coordsize="162,193" path="m1561,6351l1558,6352,1456,6352,1456,6363,1485,6363,1548,6367,1534,6380,1515,6390,1545,6390,1543,6388,1557,6373,1568,6356,1561,6351xe" filled="t" fillcolor="#221815" stroked="f">
                <v:path arrowok="t"/>
                <v:fill type="solid"/>
              </v:shape>
              <v:shape style="position:absolute;left:1421;top:6230;width:162;height:193" coordorigin="1421,6230" coordsize="162,193" path="m1581,6290l1453,6290,1453,6302,1483,6302,1483,6337,1552,6337,1552,6326,1494,6326,1494,6302,1581,6302,1581,6290xe" filled="t" fillcolor="#221815" stroked="f">
                <v:path arrowok="t"/>
                <v:fill type="solid"/>
              </v:shape>
              <v:shape style="position:absolute;left:1421;top:6230;width:162;height:193" coordorigin="1421,6230" coordsize="162,193" path="m1581,6302l1540,6302,1540,6326,1552,6326,1552,6302,1581,6302xe" filled="t" fillcolor="#221815" stroked="f">
                <v:path arrowok="t"/>
                <v:fill type="solid"/>
              </v:shape>
              <v:shape style="position:absolute;left:1421;top:6230;width:162;height:193" coordorigin="1421,6230" coordsize="162,193" path="m1494,6271l1483,6271,1483,6290,1494,6290,1494,6271xe" filled="t" fillcolor="#221815" stroked="f">
                <v:path arrowok="t"/>
                <v:fill type="solid"/>
              </v:shape>
              <v:shape style="position:absolute;left:1421;top:6230;width:162;height:193" coordorigin="1421,6230" coordsize="162,193" path="m1552,6271l1540,6271,1540,6290,1552,6290,1552,6271xe" filled="t" fillcolor="#221815" stroked="f">
                <v:path arrowok="t"/>
                <v:fill type="solid"/>
              </v:shape>
              <v:shape style="position:absolute;left:1421;top:6230;width:162;height:193" coordorigin="1421,6230" coordsize="162,193" path="m1511,6230l1499,6234,1502,6239,1505,6246,1507,6253,1520,6253,1518,6246,1514,6237,1511,6230xe" filled="t" fillcolor="#221815" stroked="f">
                <v:path arrowok="t"/>
                <v:fill type="solid"/>
              </v:shape>
            </v:group>
            <v:group style="position:absolute;left:1241;top:6582;width:158;height:177" coordorigin="1241,6582" coordsize="158,177">
              <v:shape style="position:absolute;left:1241;top:6582;width:158;height:177" coordorigin="1241,6582" coordsize="158,177" path="m1354,6648l1342,6648,1342,6759,1354,6759,1354,6648xe" filled="t" fillcolor="#221815" stroked="f">
                <v:path arrowok="t"/>
                <v:fill type="solid"/>
              </v:shape>
              <v:shape style="position:absolute;left:1241;top:6582;width:158;height:177" coordorigin="1241,6582" coordsize="158,177" path="m1402,6582l1304,6582,1304,6595,1349,6602,1341,6622,1332,6641,1322,6658,1310,6674,1298,6687,1300,6690,1305,6695,1308,6697,1320,6683,1332,6666,1342,6648,1354,6648,1354,6622,1358,6614,1361,6605,1363,6595,1402,6595,1402,6582xe" filled="t" fillcolor="#221815" stroked="f">
                <v:path arrowok="t"/>
                <v:fill type="solid"/>
              </v:shape>
              <v:shape style="position:absolute;left:1241;top:6582;width:158;height:177" coordorigin="1241,6582" coordsize="158,177" path="m1364,6632l1360,6645,1372,6663,1384,6680,1392,6695,1399,6682,1389,6666,1377,6648,1364,6632xe" filled="t" fillcolor="#221815" stroked="f">
                <v:path arrowok="t"/>
                <v:fill type="solid"/>
              </v:shape>
              <v:shape style="position:absolute;left:1241;top:6582;width:158;height:177" coordorigin="1241,6582" coordsize="158,177" path="m1274,6656l1263,6656,1263,6714,1247,6721,1241,6723,1257,6731,1295,6714,1294,6710,1274,6710,1274,6656xe" filled="t" fillcolor="#221815" stroked="f">
                <v:path arrowok="t"/>
                <v:fill type="solid"/>
              </v:shape>
              <v:shape style="position:absolute;left:1241;top:6582;width:158;height:177" coordorigin="1241,6582" coordsize="158,177" path="m1293,6702l1274,6710,1294,6710,1293,6702xe" filled="t" fillcolor="#221815" stroked="f">
                <v:path arrowok="t"/>
                <v:fill type="solid"/>
              </v:shape>
              <v:shape style="position:absolute;left:1241;top:6582;width:158;height:177" coordorigin="1241,6582" coordsize="158,177" path="m1291,6643l1244,6643,1244,6656,1291,6656,1291,6643xe" filled="t" fillcolor="#221815" stroked="f">
                <v:path arrowok="t"/>
                <v:fill type="solid"/>
              </v:shape>
              <v:shape style="position:absolute;left:1241;top:6582;width:158;height:177" coordorigin="1241,6582" coordsize="158,177" path="m1274,6596l1263,6596,1263,6643,1274,6643,1274,6596xe" filled="t" fillcolor="#221815" stroked="f">
                <v:path arrowok="t"/>
                <v:fill type="solid"/>
              </v:shape>
              <v:shape style="position:absolute;left:1241;top:6582;width:158;height:177" coordorigin="1241,6582" coordsize="158,177" path="m1294,6583l1241,6583,1241,6596,1294,6596,1294,6583xe" filled="t" fillcolor="#221815" stroked="f">
                <v:path arrowok="t"/>
                <v:fill type="solid"/>
              </v:shape>
            </v:group>
            <v:group style="position:absolute;left:1421;top:6567;width:163;height:190" coordorigin="1421,6567" coordsize="163,190">
              <v:shape style="position:absolute;left:1421;top:6567;width:163;height:190" coordorigin="1421,6567" coordsize="163,190" path="m1570,6646l1489,6646,1489,6705,1503,6726,1491,6740,1468,6750,1470,6752,1473,6757,1488,6756,1505,6744,1515,6728,1519,6705,1570,6705,1570,6695,1500,6695,1500,6680,1570,6680,1570,6670,1500,6670,1500,6656,1570,6656,1570,6646xe" filled="t" fillcolor="#221815" stroked="f">
                <v:path arrowok="t"/>
                <v:fill type="solid"/>
              </v:shape>
              <v:shape style="position:absolute;left:1421;top:6567;width:163;height:190" coordorigin="1421,6567" coordsize="163,190" path="m1547,6705l1536,6705,1536,6748,1537,6751,1540,6754,1543,6756,1548,6757,1568,6757,1583,6746,1552,6746,1550,6746,1549,6745,1547,6744,1547,6743,1547,6705xe" filled="t" fillcolor="#221815" stroked="f">
                <v:path arrowok="t"/>
                <v:fill type="solid"/>
              </v:shape>
              <v:shape style="position:absolute;left:1421;top:6567;width:163;height:190" coordorigin="1421,6567" coordsize="163,190" path="m1574,6722l1570,6745,1569,6746,1566,6746,1583,6746,1583,6745,1584,6737,1584,6728,1581,6727,1577,6725,1574,6722xe" filled="t" fillcolor="#221815" stroked="f">
                <v:path arrowok="t"/>
                <v:fill type="solid"/>
              </v:shape>
              <v:shape style="position:absolute;left:1421;top:6567;width:163;height:190" coordorigin="1421,6567" coordsize="163,190" path="m1455,6632l1443,6632,1443,6708,1435,6711,1427,6715,1421,6717,1439,6725,1477,6707,1476,6703,1455,6703,1455,6632xe" filled="t" fillcolor="#221815" stroked="f">
                <v:path arrowok="t"/>
                <v:fill type="solid"/>
              </v:shape>
              <v:shape style="position:absolute;left:1421;top:6567;width:163;height:190" coordorigin="1421,6567" coordsize="163,190" path="m1474,6695l1455,6703,1476,6703,1474,6695xe" filled="t" fillcolor="#221815" stroked="f">
                <v:path arrowok="t"/>
                <v:fill type="solid"/>
              </v:shape>
              <v:shape style="position:absolute;left:1421;top:6567;width:163;height:190" coordorigin="1421,6567" coordsize="163,190" path="m1570,6680l1558,6680,1558,6695,1570,6695,1570,6680xe" filled="t" fillcolor="#221815" stroked="f">
                <v:path arrowok="t"/>
                <v:fill type="solid"/>
              </v:shape>
              <v:shape style="position:absolute;left:1421;top:6567;width:163;height:190" coordorigin="1421,6567" coordsize="163,190" path="m1570,6656l1558,6656,1558,6670,1570,6670,1570,6656xe" filled="t" fillcolor="#221815" stroked="f">
                <v:path arrowok="t"/>
                <v:fill type="solid"/>
              </v:shape>
              <v:shape style="position:absolute;left:1421;top:6567;width:163;height:190" coordorigin="1421,6567" coordsize="163,190" path="m1579,6622l1480,6622,1480,6634,1579,6634,1579,6622xe" filled="t" fillcolor="#221815" stroked="f">
                <v:path arrowok="t"/>
                <v:fill type="solid"/>
              </v:shape>
              <v:shape style="position:absolute;left:1421;top:6567;width:163;height:190" coordorigin="1421,6567" coordsize="163,190" path="m1473,6619l1423,6619,1423,6632,1473,6632,1473,6619xe" filled="t" fillcolor="#221815" stroked="f">
                <v:path arrowok="t"/>
                <v:fill type="solid"/>
              </v:shape>
              <v:shape style="position:absolute;left:1421;top:6567;width:163;height:190" coordorigin="1421,6567" coordsize="163,190" path="m1509,6598l1500,6601,1502,6608,1504,6616,1506,6622,1508,6622,1516,6619,1515,6614,1512,6605,1509,6598xe" filled="t" fillcolor="#221815" stroked="f">
                <v:path arrowok="t"/>
                <v:fill type="solid"/>
              </v:shape>
              <v:shape style="position:absolute;left:1421;top:6567;width:163;height:190" coordorigin="1421,6567" coordsize="163,190" path="m1548,6599l1546,6605,1543,6615,1540,6622,1551,6622,1554,6616,1559,6602,1548,6599xe" filled="t" fillcolor="#221815" stroked="f">
                <v:path arrowok="t"/>
                <v:fill type="solid"/>
              </v:shape>
              <v:shape style="position:absolute;left:1421;top:6567;width:163;height:190" coordorigin="1421,6567" coordsize="163,190" path="m1455,6570l1443,6570,1443,6619,1455,6619,1455,6570xe" filled="t" fillcolor="#221815" stroked="f">
                <v:path arrowok="t"/>
                <v:fill type="solid"/>
              </v:shape>
              <v:shape style="position:absolute;left:1421;top:6567;width:163;height:190" coordorigin="1421,6567" coordsize="163,190" path="m1575,6584l1485,6584,1485,6596,1575,6596,1575,6584xe" filled="t" fillcolor="#221815" stroked="f">
                <v:path arrowok="t"/>
                <v:fill type="solid"/>
              </v:shape>
              <v:shape style="position:absolute;left:1421;top:6567;width:163;height:190" coordorigin="1421,6567" coordsize="163,190" path="m1530,6567l1519,6569,1521,6574,1523,6579,1524,6584,1537,6584,1535,6579,1533,6572,1530,6567xe" filled="t" fillcolor="#221815" stroked="f">
                <v:path arrowok="t"/>
                <v:fill type="solid"/>
              </v:shape>
            </v:group>
            <v:group style="position:absolute;left:1602;top:6577;width:159;height:183" coordorigin="1602,6577" coordsize="159,183">
              <v:shape style="position:absolute;left:1602;top:6577;width:159;height:183" coordorigin="1602,6577" coordsize="159,183" path="m1741,6710l1736,6725,1746,6743,1753,6760,1761,6746,1751,6728,1741,6710xe" filled="t" fillcolor="#221815" stroked="f">
                <v:path arrowok="t"/>
                <v:fill type="solid"/>
              </v:shape>
              <v:shape style="position:absolute;left:1602;top:6577;width:159;height:183" coordorigin="1602,6577" coordsize="159,183" path="m1705,6714l1695,6720,1701,6740,1705,6759,1716,6753,1711,6734,1705,6714xe" filled="t" fillcolor="#221815" stroked="f">
                <v:path arrowok="t"/>
                <v:fill type="solid"/>
              </v:shape>
              <v:shape style="position:absolute;left:1602;top:6577;width:159;height:183" coordorigin="1602,6577" coordsize="159,183" path="m1753,6646l1676,6646,1676,6703,1753,6703,1753,6691,1687,6691,1687,6658,1753,6658,1753,6646xe" filled="t" fillcolor="#221815" stroked="f">
                <v:path arrowok="t"/>
                <v:fill type="solid"/>
              </v:shape>
              <v:shape style="position:absolute;left:1602;top:6577;width:159;height:183" coordorigin="1602,6577" coordsize="159,183" path="m1753,6658l1741,6658,1741,6691,1753,6691,1753,6658xe" filled="t" fillcolor="#221815" stroked="f">
                <v:path arrowok="t"/>
                <v:fill type="solid"/>
              </v:shape>
              <v:shape style="position:absolute;left:1602;top:6577;width:159;height:183" coordorigin="1602,6577" coordsize="159,183" path="m1758,6577l1671,6577,1671,6589,1697,6605,1685,6621,1665,6631,1667,6634,1670,6639,1680,6639,1697,6626,1707,6610,1713,6589,1758,6589,1758,6583,1758,6581,1758,6577xe" filled="t" fillcolor="#221815" stroked="f">
                <v:path arrowok="t"/>
                <v:fill type="solid"/>
              </v:shape>
              <v:shape style="position:absolute;left:1602;top:6577;width:159;height:183" coordorigin="1602,6577" coordsize="159,183" path="m1717,6623l1719,6626,1720,6631,1720,6635,1729,6635,1753,6624,1739,6624,1725,6624,1717,6623xe" filled="t" fillcolor="#221815" stroked="f">
                <v:path arrowok="t"/>
                <v:fill type="solid"/>
              </v:shape>
              <v:shape style="position:absolute;left:1602;top:6577;width:159;height:183" coordorigin="1602,6577" coordsize="159,183" path="m1758,6589l1747,6589,1745,6611,1744,6619,1741,6622,1740,6624,1739,6624,1753,6624,1756,6612,1758,6589xe" filled="t" fillcolor="#221815" stroked="f">
                <v:path arrowok="t"/>
                <v:fill type="solid"/>
              </v:shape>
              <v:shape style="position:absolute;left:1602;top:6577;width:159;height:183" coordorigin="1602,6577" coordsize="159,183" path="m1666,6716l1656,6719,1658,6740,1659,6759,1671,6756,1669,6737,1666,6716xe" filled="t" fillcolor="#221815" stroked="f">
                <v:path arrowok="t"/>
                <v:fill type="solid"/>
              </v:shape>
              <v:shape style="position:absolute;left:1602;top:6577;width:159;height:183" coordorigin="1602,6577" coordsize="159,183" path="m1662,6577l1611,6577,1611,6707,1622,6707,1622,6696,1662,6696,1662,6684,1622,6684,1622,6641,1662,6641,1662,6628,1622,6628,1622,6590,1662,6590,1662,6577xe" filled="t" fillcolor="#221815" stroked="f">
                <v:path arrowok="t"/>
                <v:fill type="solid"/>
              </v:shape>
              <v:shape style="position:absolute;left:1602;top:6577;width:159;height:183" coordorigin="1602,6577" coordsize="159,183" path="m1662,6641l1651,6641,1651,6684,1662,6684,1662,6641xe" filled="t" fillcolor="#221815" stroked="f">
                <v:path arrowok="t"/>
                <v:fill type="solid"/>
              </v:shape>
              <v:shape style="position:absolute;left:1602;top:6577;width:159;height:183" coordorigin="1602,6577" coordsize="159,183" path="m1662,6590l1651,6590,1651,6628,1662,6628,1662,6590xe" filled="t" fillcolor="#221815" stroked="f">
                <v:path arrowok="t"/>
                <v:fill type="solid"/>
              </v:shape>
              <v:shape style="position:absolute;left:1602;top:6577;width:159;height:183" coordorigin="1602,6577" coordsize="159,183" path="m1637,6715l1622,6720,1612,6739,1602,6755,1619,6752,1628,6734,1637,6715xe" filled="t" fillcolor="#221815" stroked="f">
                <v:path arrowok="t"/>
                <v:fill type="solid"/>
              </v:shape>
            </v:group>
            <v:group style="position:absolute;left:1789;top:6577;width:149;height:182" coordorigin="1789,6577" coordsize="149,182">
              <v:shape style="position:absolute;left:1789;top:6577;width:149;height:182" coordorigin="1789,6577" coordsize="149,182" path="m1895,6746l1897,6750,1899,6755,1900,6759,1915,6759,1925,6759,1931,6757,1936,6754,1938,6750,1938,6746,1907,6746,1895,6746xe" filled="t" fillcolor="#221815" stroked="f">
                <v:path arrowok="t"/>
                <v:fill type="solid"/>
              </v:shape>
              <v:shape style="position:absolute;left:1789;top:6577;width:149;height:182" coordorigin="1789,6577" coordsize="149,182" path="m1938,6577l1865,6577,1864,6660,1864,6676,1861,6696,1856,6716,1846,6735,1833,6752,1835,6753,1873,6692,1938,6692,1938,6680,1875,6680,1876,6670,1876,6660,1876,6641,1938,6641,1938,6628,1876,6628,1876,6590,1938,6590,1938,6577xe" filled="t" fillcolor="#221815" stroked="f">
                <v:path arrowok="t"/>
                <v:fill type="solid"/>
              </v:shape>
              <v:shape style="position:absolute;left:1789;top:6577;width:149;height:182" coordorigin="1789,6577" coordsize="149,182" path="m1938,6692l1926,6692,1926,6744,1925,6746,1919,6746,1907,6746,1938,6746,1938,6692xe" filled="t" fillcolor="#221815" stroked="f">
                <v:path arrowok="t"/>
                <v:fill type="solid"/>
              </v:shape>
              <v:shape style="position:absolute;left:1789;top:6577;width:149;height:182" coordorigin="1789,6577" coordsize="149,182" path="m1842,6581l1789,6581,1789,6725,1800,6725,1800,6705,1842,6705,1842,6692,1800,6692,1800,6649,1842,6649,1842,6636,1800,6636,1800,6594,1842,6594,1842,6581xe" filled="t" fillcolor="#221815" stroked="f">
                <v:path arrowok="t"/>
                <v:fill type="solid"/>
              </v:shape>
              <v:shape style="position:absolute;left:1789;top:6577;width:149;height:182" coordorigin="1789,6577" coordsize="149,182" path="m1842,6649l1831,6649,1831,6692,1842,6692,1842,6649xe" filled="t" fillcolor="#221815" stroked="f">
                <v:path arrowok="t"/>
                <v:fill type="solid"/>
              </v:shape>
              <v:shape style="position:absolute;left:1789;top:6577;width:149;height:182" coordorigin="1789,6577" coordsize="149,182" path="m1938,6641l1926,6641,1926,6680,1938,6680,1938,6641xe" filled="t" fillcolor="#221815" stroked="f">
                <v:path arrowok="t"/>
                <v:fill type="solid"/>
              </v:shape>
              <v:shape style="position:absolute;left:1789;top:6577;width:149;height:182" coordorigin="1789,6577" coordsize="149,182" path="m1842,6594l1831,6594,1831,6636,1842,6636,1842,6594xe" filled="t" fillcolor="#221815" stroked="f">
                <v:path arrowok="t"/>
                <v:fill type="solid"/>
              </v:shape>
              <v:shape style="position:absolute;left:1789;top:6577;width:149;height:182" coordorigin="1789,6577" coordsize="149,182" path="m1938,6590l1926,6590,1926,6628,1938,6628,1938,6590xe" filled="t" fillcolor="#221815" stroked="f">
                <v:path arrowok="t"/>
                <v:fill type="solid"/>
              </v:shape>
            </v:group>
            <v:group style="position:absolute;left:1961;top:6567;width:162;height:193" coordorigin="1961,6567" coordsize="162,193">
              <v:shape style="position:absolute;left:1961;top:6567;width:162;height:193" coordorigin="1961,6567" coordsize="162,193" path="m2106,6743l2061,6743,2079,6750,2098,6756,2119,6760,2120,6756,2123,6751,2115,6746,2106,6743xe" filled="t" fillcolor="#221815" stroked="f">
                <v:path arrowok="t"/>
                <v:fill type="solid"/>
              </v:shape>
              <v:shape style="position:absolute;left:1961;top:6567;width:162;height:193" coordorigin="1961,6567" coordsize="162,193" path="m2123,6589l1977,6589,1977,6654,1976,6673,1975,6694,1972,6715,1968,6735,1961,6754,1964,6755,1987,6685,1989,6603,2123,6603,2123,6589xe" filled="t" fillcolor="#221815" stroked="f">
                <v:path arrowok="t"/>
                <v:fill type="solid"/>
              </v:shape>
              <v:shape style="position:absolute;left:1961;top:6567;width:162;height:193" coordorigin="1961,6567" coordsize="162,193" path="m2025,6700l2021,6700,2016,6705,2026,6722,2027,6739,2008,6744,1988,6747,1989,6750,1992,6755,2002,6757,2021,6753,2041,6749,2061,6743,2106,6743,2094,6739,2085,6727,2055,6727,2038,6715,2025,6700xe" filled="t" fillcolor="#221815" stroked="f">
                <v:path arrowok="t"/>
                <v:fill type="solid"/>
              </v:shape>
              <v:shape style="position:absolute;left:1961;top:6567;width:162;height:193" coordorigin="1961,6567" coordsize="162,193" path="m2101,6688l2098,6688,1996,6688,1996,6700,2025,6700,2088,6703,2074,6717,2055,6727,2085,6727,2083,6724,2097,6710,2108,6692,2101,6688xe" filled="t" fillcolor="#221815" stroked="f">
                <v:path arrowok="t"/>
                <v:fill type="solid"/>
              </v:shape>
              <v:shape style="position:absolute;left:1961;top:6567;width:162;height:193" coordorigin="1961,6567" coordsize="162,193" path="m2121,6627l1993,6627,1993,6639,2023,6639,2023,6674,2092,6674,2092,6662,2034,6662,2034,6639,2121,6639,2121,6627xe" filled="t" fillcolor="#221815" stroked="f">
                <v:path arrowok="t"/>
                <v:fill type="solid"/>
              </v:shape>
              <v:shape style="position:absolute;left:1961;top:6567;width:162;height:193" coordorigin="1961,6567" coordsize="162,193" path="m2121,6639l2080,6639,2080,6662,2092,6662,2092,6639,2121,6639xe" filled="t" fillcolor="#221815" stroked="f">
                <v:path arrowok="t"/>
                <v:fill type="solid"/>
              </v:shape>
              <v:shape style="position:absolute;left:1961;top:6567;width:162;height:193" coordorigin="1961,6567" coordsize="162,193" path="m2034,6608l2023,6608,2023,6627,2034,6627,2034,6608xe" filled="t" fillcolor="#221815" stroked="f">
                <v:path arrowok="t"/>
                <v:fill type="solid"/>
              </v:shape>
              <v:shape style="position:absolute;left:1961;top:6567;width:162;height:193" coordorigin="1961,6567" coordsize="162,193" path="m2092,6608l2080,6608,2080,6627,2092,6627,2092,6608xe" filled="t" fillcolor="#221815" stroked="f">
                <v:path arrowok="t"/>
                <v:fill type="solid"/>
              </v:shape>
              <v:shape style="position:absolute;left:1961;top:6567;width:162;height:193" coordorigin="1961,6567" coordsize="162,193" path="m2051,6567l2039,6570,2042,6576,2045,6583,2047,6589,2060,6589,2058,6583,2054,6574,2051,6567xe" filled="t" fillcolor="#221815" stroked="f">
                <v:path arrowok="t"/>
                <v:fill type="solid"/>
              </v:shape>
              <v:shape style="position:absolute;left:1231;top:6896;width:722;height:209" type="#_x0000_t75">
                <v:imagedata r:id="rId32" o:title=""/>
              </v:shape>
            </v:group>
            <v:group style="position:absolute;left:1239;top:7241;width:166;height:193" coordorigin="1239,7241" coordsize="166,193">
              <v:shape style="position:absolute;left:1239;top:7241;width:166;height:193" coordorigin="1239,7241" coordsize="166,193" path="m1363,7372l1350,7372,1359,7392,1370,7409,1384,7423,1399,7434,1401,7430,1405,7424,1402,7418,1386,7407,1373,7391,1363,7373,1363,7372xe" filled="t" fillcolor="#221815" stroked="f">
                <v:path arrowok="t"/>
                <v:fill type="solid"/>
              </v:shape>
              <v:shape style="position:absolute;left:1239;top:7241;width:166;height:193" coordorigin="1239,7241" coordsize="166,193" path="m1407,7338l1293,7338,1293,7352,1334,7357,1329,7375,1320,7393,1306,7409,1287,7423,1290,7426,1294,7431,1298,7432,1317,7417,1331,7400,1342,7385,1350,7372,1363,7372,1355,7352,1407,7352,1407,7338xe" filled="t" fillcolor="#221815" stroked="f">
                <v:path arrowok="t"/>
                <v:fill type="solid"/>
              </v:shape>
              <v:shape style="position:absolute;left:1239;top:7241;width:166;height:193" coordorigin="1239,7241" coordsize="166,193" path="m1350,7288l1338,7288,1338,7319,1338,7329,1337,7338,1349,7338,1350,7329,1350,7288xe" filled="t" fillcolor="#221815" stroked="f">
                <v:path arrowok="t"/>
                <v:fill type="solid"/>
              </v:shape>
              <v:shape style="position:absolute;left:1239;top:7241;width:166;height:193" coordorigin="1239,7241" coordsize="166,193" path="m1390,7275l1302,7275,1302,7288,1379,7288,1379,7338,1390,7338,1390,7275xe" filled="t" fillcolor="#221815" stroked="f">
                <v:path arrowok="t"/>
                <v:fill type="solid"/>
              </v:shape>
              <v:shape style="position:absolute;left:1239;top:7241;width:166;height:193" coordorigin="1239,7241" coordsize="166,193" path="m1287,7275l1278,7280,1286,7300,1291,7318,1300,7313,1295,7295,1287,7275xe" filled="t" fillcolor="#221815" stroked="f">
                <v:path arrowok="t"/>
                <v:fill type="solid"/>
              </v:shape>
              <v:shape style="position:absolute;left:1239;top:7241;width:166;height:193" coordorigin="1239,7241" coordsize="166,193" path="m1350,7241l1338,7241,1338,7275,1350,7275,1350,7241xe" filled="t" fillcolor="#221815" stroked="f">
                <v:path arrowok="t"/>
                <v:fill type="solid"/>
              </v:shape>
              <v:shape style="position:absolute;left:1239;top:7241;width:166;height:193" coordorigin="1239,7241" coordsize="166,193" path="m1277,7241l1265,7241,1265,7433,1277,7433,1277,7241xe" filled="t" fillcolor="#221815" stroked="f">
                <v:path arrowok="t"/>
                <v:fill type="solid"/>
              </v:shape>
              <v:shape style="position:absolute;left:1239;top:7241;width:166;height:193" coordorigin="1239,7241" coordsize="166,193" path="m1258,7283l1247,7296,1244,7317,1239,7335,1253,7324,1256,7303,1258,7283xe" filled="t" fillcolor="#221815" stroked="f">
                <v:path arrowok="t"/>
                <v:fill type="solid"/>
              </v:shape>
            </v:group>
            <v:group style="position:absolute;left:1431;top:7241;width:146;height:192" coordorigin="1431,7241" coordsize="146,192">
              <v:shape style="position:absolute;left:1431;top:7241;width:146;height:192" coordorigin="1431,7241" coordsize="146,192" path="m1530,7419l1532,7423,1534,7429,1534,7433,1551,7433,1562,7433,1569,7431,1574,7428,1577,7424,1577,7420,1543,7420,1530,7419xe" filled="t" fillcolor="#221815" stroked="f">
                <v:path arrowok="t"/>
                <v:fill type="solid"/>
              </v:shape>
              <v:shape style="position:absolute;left:1431;top:7241;width:146;height:192" coordorigin="1431,7241" coordsize="146,192" path="m1577,7249l1478,7249,1478,7263,1565,7263,1565,7418,1563,7419,1556,7420,1577,7420,1577,7249xe" filled="t" fillcolor="#221815" stroked="f">
                <v:path arrowok="t"/>
                <v:fill type="solid"/>
              </v:shape>
              <v:shape style="position:absolute;left:1431;top:7241;width:146;height:192" coordorigin="1431,7241" coordsize="146,192" path="m1443,7283l1431,7283,1431,7433,1443,7433,1443,7283xe" filled="t" fillcolor="#221815" stroked="f">
                <v:path arrowok="t"/>
                <v:fill type="solid"/>
              </v:shape>
              <v:shape style="position:absolute;left:1431;top:7241;width:146;height:192" coordorigin="1431,7241" coordsize="146,192" path="m1446,7241l1441,7253,1453,7271,1462,7287,1470,7275,1459,7258,1446,7241xe" filled="t" fillcolor="#221815" stroked="f">
                <v:path arrowok="t"/>
                <v:fill type="solid"/>
              </v:shape>
            </v:group>
            <v:group style="position:absolute;left:1602;top:7240;width:140;height:191" coordorigin="1602,7240" coordsize="140,191">
              <v:shape style="position:absolute;left:1602;top:7240;width:140;height:191" coordorigin="1602,7240" coordsize="140,191" path="m1685,7240l1673,7246,1678,7256,1684,7269,1686,7278,1698,7272,1695,7263,1690,7250,1685,7240xe" filled="t" fillcolor="#221815" stroked="f">
                <v:path arrowok="t"/>
                <v:fill type="solid"/>
              </v:shape>
              <v:shape style="position:absolute;left:1602;top:7240;width:140;height:191" coordorigin="1602,7240" coordsize="140,191" path="m1680,7416l1682,7420,1683,7426,1684,7430,1696,7431,1707,7431,1714,7431,1720,7430,1724,7429,1731,7420,1732,7418,1705,7418,1692,7418,1680,7416xe" filled="t" fillcolor="#221815" stroked="f">
                <v:path arrowok="t"/>
                <v:fill type="solid"/>
              </v:shape>
              <v:shape style="position:absolute;left:1602;top:7240;width:140;height:191" coordorigin="1602,7240" coordsize="140,191" path="m1761,7278l1607,7278,1607,7292,1656,7293,1655,7314,1642,7376,1602,7423,1606,7425,1609,7430,1618,7429,1634,7415,1646,7399,1654,7380,1661,7361,1665,7340,1742,7340,1743,7334,1743,7327,1666,7327,1668,7315,1669,7304,1669,7292,1761,7292,1761,7278xe" filled="t" fillcolor="#221815" stroked="f">
                <v:path arrowok="t"/>
                <v:fill type="solid"/>
              </v:shape>
              <v:shape style="position:absolute;left:1602;top:7240;width:140;height:191" coordorigin="1602,7240" coordsize="140,191" path="m1742,7340l1665,7340,1728,7368,1725,7393,1722,7408,1718,7416,1716,7418,1714,7418,1732,7418,1734,7410,1737,7393,1740,7368,1742,7340xe" filled="t" fillcolor="#221815" stroked="f">
                <v:path arrowok="t"/>
                <v:fill type="solid"/>
              </v:shape>
            </v:group>
            <v:group style="position:absolute;left:1784;top:7242;width:163;height:190" coordorigin="1784,7242" coordsize="163,190">
              <v:shape style="position:absolute;left:1784;top:7242;width:163;height:190" coordorigin="1784,7242" coordsize="163,190" path="m1943,7281l1784,7281,1784,7295,1879,7312,1882,7341,1900,7408,1934,7432,1943,7418,1943,7418,1923,7418,1915,7411,1892,7327,1890,7295,1943,7295,1943,7281xe" filled="t" fillcolor="#221815" stroked="f">
                <v:path arrowok="t"/>
                <v:fill type="solid"/>
              </v:shape>
              <v:shape style="position:absolute;left:1784;top:7242;width:163;height:190" coordorigin="1784,7242" coordsize="163,190" path="m1835,7341l1823,7341,1823,7404,1808,7408,1795,7411,1785,7413,1796,7425,1848,7411,1875,7403,1875,7401,1835,7401,1835,7341xe" filled="t" fillcolor="#221815" stroked="f">
                <v:path arrowok="t"/>
                <v:fill type="solid"/>
              </v:shape>
              <v:shape style="position:absolute;left:1784;top:7242;width:163;height:190" coordorigin="1784,7242" coordsize="163,190" path="m1939,7382l1936,7385,1932,7411,1923,7418,1943,7418,1946,7387,1943,7385,1939,7382xe" filled="t" fillcolor="#221815" stroked="f">
                <v:path arrowok="t"/>
                <v:fill type="solid"/>
              </v:shape>
              <v:shape style="position:absolute;left:1784;top:7242;width:163;height:190" coordorigin="1784,7242" coordsize="163,190" path="m1874,7391l1835,7401,1875,7401,1874,7391xe" filled="t" fillcolor="#221815" stroked="f">
                <v:path arrowok="t"/>
                <v:fill type="solid"/>
              </v:shape>
              <v:shape style="position:absolute;left:1784;top:7242;width:163;height:190" coordorigin="1784,7242" coordsize="163,190" path="m1869,7327l1790,7327,1790,7341,1869,7341,1869,7327xe" filled="t" fillcolor="#221815" stroked="f">
                <v:path arrowok="t"/>
                <v:fill type="solid"/>
              </v:shape>
              <v:shape style="position:absolute;left:1784;top:7242;width:163;height:190" coordorigin="1784,7242" coordsize="163,190" path="m1888,7242l1876,7242,1876,7261,1876,7270,1877,7281,1889,7281,1888,7270,1888,7242xe" filled="t" fillcolor="#221815" stroked="f">
                <v:path arrowok="t"/>
                <v:fill type="solid"/>
              </v:shape>
              <v:shape style="position:absolute;left:1784;top:7242;width:163;height:190" coordorigin="1784,7242" coordsize="163,190" path="m1909,7243l1901,7251,1910,7259,1921,7270,1927,7278,1935,7269,1930,7261,1918,7250,1909,7243xe" filled="t" fillcolor="#221815" stroked="f">
                <v:path arrowok="t"/>
                <v:fill type="solid"/>
              </v:shape>
            </v:group>
            <v:group style="position:absolute;left:1240;top:7581;width:165;height:189" coordorigin="1240,7581" coordsize="165,189">
              <v:shape style="position:absolute;left:1240;top:7581;width:165;height:189" coordorigin="1240,7581" coordsize="165,189" path="m1324,7757l1325,7761,1327,7766,1327,7769,1335,7770,1338,7770,1344,7770,1349,7768,1355,7758,1339,7758,1329,7758,1324,7757xe" filled="t" fillcolor="#221815" stroked="f">
                <v:path arrowok="t"/>
                <v:fill type="solid"/>
              </v:shape>
              <v:shape style="position:absolute;left:1240;top:7581;width:165;height:189" coordorigin="1240,7581" coordsize="165,189" path="m1278,7652l1263,7652,1263,7769,1275,7769,1278,7652xe" filled="t" fillcolor="#221815" stroked="f">
                <v:path arrowok="t"/>
                <v:fill type="solid"/>
              </v:shape>
              <v:shape style="position:absolute;left:1240;top:7581;width:165;height:189" coordorigin="1240,7581" coordsize="165,189" path="m1354,7698l1342,7698,1344,7703,1345,7706,1284,7753,1286,7755,1289,7759,1300,7758,1317,7749,1334,7736,1349,7723,1359,7723,1357,7710,1360,7708,1363,7706,1378,7706,1375,7700,1354,7700,1354,7698xe" filled="t" fillcolor="#221815" stroked="f">
                <v:path arrowok="t"/>
                <v:fill type="solid"/>
              </v:shape>
              <v:shape style="position:absolute;left:1240;top:7581;width:165;height:189" coordorigin="1240,7581" coordsize="165,189" path="m1359,7723l1349,7723,1351,7737,1349,7749,1345,7754,1342,7758,1339,7758,1355,7758,1358,7752,1361,7734,1361,7732,1359,7723xe" filled="t" fillcolor="#221815" stroked="f">
                <v:path arrowok="t"/>
                <v:fill type="solid"/>
              </v:shape>
              <v:shape style="position:absolute;left:1240;top:7581;width:165;height:189" coordorigin="1240,7581" coordsize="165,189" path="m1378,7706l1363,7706,1367,7707,1375,7728,1386,7745,1399,7758,1401,7755,1404,7750,1395,7737,1383,7720,1378,7706xe" filled="t" fillcolor="#221815" stroked="f">
                <v:path arrowok="t"/>
                <v:fill type="solid"/>
              </v:shape>
              <v:shape style="position:absolute;left:1240;top:7581;width:165;height:189" coordorigin="1240,7581" coordsize="165,189" path="m1344,7680l1329,7680,1333,7683,1335,7687,1337,7692,1321,7704,1303,7715,1285,7723,1287,7725,1290,7729,1292,7732,1309,7723,1327,7712,1342,7698,1354,7698,1350,7690,1344,7680,1344,7680xe" filled="t" fillcolor="#221815" stroked="f">
                <v:path arrowok="t"/>
                <v:fill type="solid"/>
              </v:shape>
              <v:shape style="position:absolute;left:1240;top:7581;width:165;height:189" coordorigin="1240,7581" coordsize="165,189" path="m1309,7634l1298,7634,1298,7667,1322,7672,1307,7682,1286,7692,1288,7695,1291,7699,1296,7700,1315,7690,1329,7680,1344,7680,1336,7672,1338,7671,1339,7669,1340,7667,1394,7667,1394,7656,1309,7656,1309,7634xe" filled="t" fillcolor="#221815" stroked="f">
                <v:path arrowok="t"/>
                <v:fill type="solid"/>
              </v:shape>
              <v:shape style="position:absolute;left:1240;top:7581;width:165;height:189" coordorigin="1240,7581" coordsize="165,189" path="m1387,7677l1372,7689,1354,7700,1375,7700,1375,7699,1390,7690,1396,7685,1387,7677xe" filled="t" fillcolor="#221815" stroked="f">
                <v:path arrowok="t"/>
                <v:fill type="solid"/>
              </v:shape>
              <v:shape style="position:absolute;left:1240;top:7581;width:165;height:189" coordorigin="1240,7581" coordsize="165,189" path="m1293,7583l1277,7593,1269,7613,1260,7632,1250,7649,1240,7663,1242,7667,1245,7674,1247,7677,1252,7670,1258,7661,1263,7652,1278,7652,1279,7620,1287,7602,1293,7583xe" filled="t" fillcolor="#221815" stroked="f">
                <v:path arrowok="t"/>
                <v:fill type="solid"/>
              </v:shape>
              <v:shape style="position:absolute;left:1240;top:7581;width:165;height:189" coordorigin="1240,7581" coordsize="165,189" path="m1352,7633l1342,7633,1341,7640,1339,7648,1335,7656,1347,7656,1350,7648,1352,7640,1352,7633xe" filled="t" fillcolor="#221815" stroked="f">
                <v:path arrowok="t"/>
                <v:fill type="solid"/>
              </v:shape>
              <v:shape style="position:absolute;left:1240;top:7581;width:165;height:189" coordorigin="1240,7581" coordsize="165,189" path="m1394,7633l1383,7633,1383,7656,1394,7656,1394,7633xe" filled="t" fillcolor="#221815" stroked="f">
                <v:path arrowok="t"/>
                <v:fill type="solid"/>
              </v:shape>
              <v:shape style="position:absolute;left:1240;top:7581;width:165;height:189" coordorigin="1240,7581" coordsize="165,189" path="m1333,7581l1318,7587,1308,7603,1295,7620,1280,7635,1282,7637,1286,7641,1288,7644,1295,7638,1298,7634,1309,7634,1309,7633,1394,7633,1394,7622,1308,7622,1313,7616,1317,7610,1321,7604,1367,7604,1370,7598,1363,7593,1327,7593,1329,7589,1331,7585,1333,7581xe" filled="t" fillcolor="#221815" stroked="f">
                <v:path arrowok="t"/>
                <v:fill type="solid"/>
              </v:shape>
              <v:shape style="position:absolute;left:1240;top:7581;width:165;height:189" coordorigin="1240,7581" coordsize="165,189" path="m1367,7604l1354,7604,1351,7611,1347,7617,1343,7622,1355,7622,1360,7615,1366,7606,1367,7604xe" filled="t" fillcolor="#221815" stroked="f">
                <v:path arrowok="t"/>
                <v:fill type="solid"/>
              </v:shape>
              <v:shape style="position:absolute;left:1240;top:7581;width:165;height:189" coordorigin="1240,7581" coordsize="165,189" path="m1363,7592l1360,7593,1363,7593,1363,7592xe" filled="t" fillcolor="#221815" stroked="f">
                <v:path arrowok="t"/>
                <v:fill type="solid"/>
              </v:shape>
            </v:group>
            <v:group style="position:absolute;left:1423;top:7578;width:161;height:191" coordorigin="1423,7578" coordsize="161,191">
              <v:shape style="position:absolute;left:1423;top:7578;width:161;height:191" coordorigin="1423,7578" coordsize="161,191" path="m1473,7756l1475,7760,1477,7765,1477,7769,1499,7769,1505,7767,1510,7764,1512,7761,1512,7756,1484,7756,1473,7756xe" filled="t" fillcolor="#221815" stroked="f">
                <v:path arrowok="t"/>
                <v:fill type="solid"/>
              </v:shape>
              <v:shape style="position:absolute;left:1423;top:7578;width:161;height:191" coordorigin="1423,7578" coordsize="161,191" path="m1537,7727l1541,7742,1558,7755,1572,7766,1572,7750,1555,7738,1537,7727xe" filled="t" fillcolor="#221815" stroked="f">
                <v:path arrowok="t"/>
                <v:fill type="solid"/>
              </v:shape>
              <v:shape style="position:absolute;left:1423;top:7578;width:161;height:191" coordorigin="1423,7578" coordsize="161,191" path="m1478,7732l1457,7736,1441,7748,1423,7758,1425,7760,1430,7764,1447,7758,1463,7746,1478,7732xe" filled="t" fillcolor="#221815" stroked="f">
                <v:path arrowok="t"/>
                <v:fill type="solid"/>
              </v:shape>
              <v:shape style="position:absolute;left:1423;top:7578;width:161;height:191" coordorigin="1423,7578" coordsize="161,191" path="m1512,7718l1500,7718,1500,7755,1499,7756,1494,7756,1512,7756,1512,7718xe" filled="t" fillcolor="#221815" stroked="f">
                <v:path arrowok="t"/>
                <v:fill type="solid"/>
              </v:shape>
              <v:shape style="position:absolute;left:1423;top:7578;width:161;height:191" coordorigin="1423,7578" coordsize="161,191" path="m1573,7714l1557,7714,1562,7719,1566,7724,1569,7728,1574,7715,1573,7714xe" filled="t" fillcolor="#221815" stroked="f">
                <v:path arrowok="t"/>
                <v:fill type="solid"/>
              </v:shape>
              <v:shape style="position:absolute;left:1423;top:7578;width:161;height:191" coordorigin="1423,7578" coordsize="161,191" path="m1516,7688l1492,7688,1470,7698,1446,7709,1438,7711,1432,7712,1433,7715,1434,7722,1436,7724,1444,7723,1463,7721,1500,7718,1512,7718,1512,7718,1557,7714,1573,7714,1567,7708,1473,7708,1491,7701,1509,7692,1516,7688xe" filled="t" fillcolor="#221815" stroked="f">
                <v:path arrowok="t"/>
                <v:fill type="solid"/>
              </v:shape>
              <v:shape style="position:absolute;left:1423;top:7578;width:161;height:191" coordorigin="1423,7578" coordsize="161,191" path="m1543,7688l1534,7695,1538,7698,1547,7705,1473,7708,1567,7708,1559,7701,1543,7688xe" filled="t" fillcolor="#221815" stroked="f">
                <v:path arrowok="t"/>
                <v:fill type="solid"/>
              </v:shape>
              <v:shape style="position:absolute;left:1423;top:7578;width:161;height:191" coordorigin="1423,7578" coordsize="161,191" path="m1497,7656l1488,7656,1476,7666,1462,7673,1458,7675,1453,7678,1449,7679,1446,7679,1447,7683,1448,7689,1450,7692,1460,7690,1492,7688,1516,7688,1527,7683,1533,7679,1472,7679,1482,7674,1492,7667,1502,7660,1497,7656xe" filled="t" fillcolor="#221815" stroked="f">
                <v:path arrowok="t"/>
                <v:fill type="solid"/>
              </v:shape>
              <v:shape style="position:absolute;left:1423;top:7578;width:161;height:191" coordorigin="1423,7578" coordsize="161,191" path="m1536,7663l1529,7668,1522,7672,1515,7676,1472,7679,1533,7679,1544,7672,1536,7663xe" filled="t" fillcolor="#221815" stroked="f">
                <v:path arrowok="t"/>
                <v:fill type="solid"/>
              </v:shape>
              <v:shape style="position:absolute;left:1423;top:7578;width:161;height:191" coordorigin="1423,7578" coordsize="161,191" path="m1583,7645l1424,7645,1424,7656,1583,7656,1583,7645xe" filled="t" fillcolor="#221815" stroked="f">
                <v:path arrowok="t"/>
                <v:fill type="solid"/>
              </v:shape>
              <v:shape style="position:absolute;left:1423;top:7578;width:161;height:191" coordorigin="1423,7578" coordsize="161,191" path="m1509,7630l1497,7630,1497,7645,1509,7645,1509,7630xe" filled="t" fillcolor="#221815" stroked="f">
                <v:path arrowok="t"/>
                <v:fill type="solid"/>
              </v:shape>
              <v:shape style="position:absolute;left:1423;top:7578;width:161;height:191" coordorigin="1423,7578" coordsize="161,191" path="m1564,7619l1443,7619,1443,7630,1564,7630,1564,7619xe" filled="t" fillcolor="#221815" stroked="f">
                <v:path arrowok="t"/>
                <v:fill type="solid"/>
              </v:shape>
              <v:shape style="position:absolute;left:1423;top:7578;width:161;height:191" coordorigin="1423,7578" coordsize="161,191" path="m1509,7605l1497,7605,1497,7619,1509,7619,1509,7605xe" filled="t" fillcolor="#221815" stroked="f">
                <v:path arrowok="t"/>
                <v:fill type="solid"/>
              </v:shape>
              <v:shape style="position:absolute;left:1423;top:7578;width:161;height:191" coordorigin="1423,7578" coordsize="161,191" path="m1575,7594l1433,7594,1433,7605,1575,7605,1575,7594xe" filled="t" fillcolor="#221815" stroked="f">
                <v:path arrowok="t"/>
                <v:fill type="solid"/>
              </v:shape>
              <v:shape style="position:absolute;left:1423;top:7578;width:161;height:191" coordorigin="1423,7578" coordsize="161,191" path="m1509,7578l1497,7578,1497,7594,1509,7594,1509,7578xe" filled="t" fillcolor="#221815" stroked="f">
                <v:path arrowok="t"/>
                <v:fill type="solid"/>
              </v:shape>
            </v:group>
            <v:group style="position:absolute;left:1241;top:7915;width:165;height:191" coordorigin="1241,7915" coordsize="165,191">
              <v:shape style="position:absolute;left:1241;top:7915;width:165;height:191" coordorigin="1241,7915" coordsize="165,191" path="m1280,8023l1269,8023,1269,8106,1280,8106,1280,8023xe" filled="t" fillcolor="#221815" stroked="f">
                <v:path arrowok="t"/>
                <v:fill type="solid"/>
              </v:shape>
              <v:shape style="position:absolute;left:1241;top:7915;width:165;height:191" coordorigin="1241,7915" coordsize="165,191" path="m1360,7954l1348,7954,1348,7987,1348,8008,1318,8081,1298,8096,1300,8098,1304,8104,1306,8106,1324,8092,1338,8077,1348,8060,1354,8042,1365,8042,1365,8033,1357,8033,1359,8020,1360,8008,1360,7954xe" filled="t" fillcolor="#221815" stroked="f">
                <v:path arrowok="t"/>
                <v:fill type="solid"/>
              </v:shape>
              <v:shape style="position:absolute;left:1241;top:7915;width:165;height:191" coordorigin="1241,7915" coordsize="165,191" path="m1365,8042l1354,8042,1354,8100,1359,8103,1371,8103,1392,8103,1403,8093,1403,8093,1367,8093,1365,8091,1365,8042xe" filled="t" fillcolor="#221815" stroked="f">
                <v:path arrowok="t"/>
                <v:fill type="solid"/>
              </v:shape>
              <v:shape style="position:absolute;left:1241;top:7915;width:165;height:191" coordorigin="1241,7915" coordsize="165,191" path="m1396,8057l1395,8087,1394,8093,1403,8093,1406,8062,1403,8061,1399,8059,1396,8057xe" filled="t" fillcolor="#221815" stroked="f">
                <v:path arrowok="t"/>
                <v:fill type="solid"/>
              </v:shape>
              <v:shape style="position:absolute;left:1241;top:7915;width:165;height:191" coordorigin="1241,7915" coordsize="165,191" path="m1298,7950l1296,7951,1246,7951,1246,7964,1288,7968,1279,7987,1267,8005,1254,8021,1241,8033,1243,8035,1246,8042,1247,8046,1254,8040,1262,8032,1269,8023,1280,8023,1280,8015,1296,8015,1289,7993,1298,7974,1305,7956,1298,7950xe" filled="t" fillcolor="#221815" stroked="f">
                <v:path arrowok="t"/>
                <v:fill type="solid"/>
              </v:shape>
              <v:shape style="position:absolute;left:1241;top:7915;width:165;height:191" coordorigin="1241,7915" coordsize="165,191" path="m1296,8015l1280,8015,1295,8037,1298,8044,1305,8031,1296,8016,1296,8015xe" filled="t" fillcolor="#221815" stroked="f">
                <v:path arrowok="t"/>
                <v:fill type="solid"/>
              </v:shape>
              <v:shape style="position:absolute;left:1241;top:7915;width:165;height:191" coordorigin="1241,7915" coordsize="165,191" path="m1396,7925l1315,7925,1315,8037,1327,8037,1327,7938,1396,7938,1396,7925xe" filled="t" fillcolor="#221815" stroked="f">
                <v:path arrowok="t"/>
                <v:fill type="solid"/>
              </v:shape>
              <v:shape style="position:absolute;left:1241;top:7915;width:165;height:191" coordorigin="1241,7915" coordsize="165,191" path="m1396,7938l1383,7938,1383,8037,1396,8037,1396,7938xe" filled="t" fillcolor="#221815" stroked="f">
                <v:path arrowok="t"/>
                <v:fill type="solid"/>
              </v:shape>
              <v:shape style="position:absolute;left:1241;top:7915;width:165;height:191" coordorigin="1241,7915" coordsize="165,191" path="m1271,7915l1262,7922,1269,7930,1276,7941,1279,7949,1289,7942,1286,7934,1278,7923,1271,7915xe" filled="t" fillcolor="#221815" stroked="f">
                <v:path arrowok="t"/>
                <v:fill type="solid"/>
              </v:shape>
            </v:group>
            <v:group style="position:absolute;left:1421;top:7917;width:161;height:188" coordorigin="1421,7917" coordsize="161,188">
              <v:shape style="position:absolute;left:1421;top:7917;width:161;height:188" coordorigin="1421,7917" coordsize="161,188" path="m1533,8091l1535,8095,1537,8100,1537,8105,1544,8105,1551,8105,1556,8105,1560,8104,1564,8102,1569,8095,1570,8092,1554,8092,1551,8092,1541,8092,1533,8091xe" filled="t" fillcolor="#221815" stroked="f">
                <v:path arrowok="t"/>
                <v:fill type="solid"/>
              </v:shape>
              <v:shape style="position:absolute;left:1421;top:7917;width:161;height:188" coordorigin="1421,7917" coordsize="161,188" path="m1556,7996l1529,7996,1544,7997,1538,8018,1509,8073,1481,8098,1484,8100,1488,8104,1496,8102,1510,8089,1522,8074,1532,8057,1541,8039,1549,8018,1556,7996xe" filled="t" fillcolor="#221815" stroked="f">
                <v:path arrowok="t"/>
                <v:fill type="solid"/>
              </v:shape>
              <v:shape style="position:absolute;left:1421;top:7917;width:161;height:188" coordorigin="1421,7917" coordsize="161,188" path="m1581,7996l1556,7996,1567,8022,1565,8050,1554,8092,1570,8092,1579,8026,1581,7996xe" filled="t" fillcolor="#221815" stroked="f">
                <v:path arrowok="t"/>
                <v:fill type="solid"/>
              </v:shape>
              <v:shape style="position:absolute;left:1421;top:7917;width:161;height:188" coordorigin="1421,7917" coordsize="161,188" path="m1529,7996l1502,7996,1514,8004,1505,8023,1493,8039,1479,8052,1482,8054,1486,8058,1499,8050,1511,8035,1521,8017,1529,7996xe" filled="t" fillcolor="#221815" stroked="f">
                <v:path arrowok="t"/>
                <v:fill type="solid"/>
              </v:shape>
              <v:shape style="position:absolute;left:1421;top:7917;width:161;height:188" coordorigin="1421,7917" coordsize="161,188" path="m1556,7923l1553,7925,1481,7925,1481,7938,1527,7952,1510,7966,1500,7975,1493,7980,1486,7985,1482,7985,1484,7989,1486,7995,1487,7998,1488,7997,1494,7996,1581,7996,1581,7983,1520,7973,1534,7961,1549,7947,1565,7931,1556,7923xe" filled="t" fillcolor="#221815" stroked="f">
                <v:path arrowok="t"/>
                <v:fill type="solid"/>
              </v:shape>
              <v:shape style="position:absolute;left:1421;top:7917;width:161;height:188" coordorigin="1421,7917" coordsize="161,188" path="m1457,7979l1446,7979,1446,8054,1436,8058,1427,8061,1421,8064,1441,8070,1479,8053,1478,8049,1457,8049,1457,7979xe" filled="t" fillcolor="#221815" stroked="f">
                <v:path arrowok="t"/>
                <v:fill type="solid"/>
              </v:shape>
              <v:shape style="position:absolute;left:1421;top:7917;width:161;height:188" coordorigin="1421,7917" coordsize="161,188" path="m1477,8040l1457,8049,1478,8049,1477,8040xe" filled="t" fillcolor="#221815" stroked="f">
                <v:path arrowok="t"/>
                <v:fill type="solid"/>
              </v:shape>
              <v:shape style="position:absolute;left:1421;top:7917;width:161;height:188" coordorigin="1421,7917" coordsize="161,188" path="m1477,7966l1423,7966,1423,7979,1477,7979,1477,7966xe" filled="t" fillcolor="#221815" stroked="f">
                <v:path arrowok="t"/>
                <v:fill type="solid"/>
              </v:shape>
              <v:shape style="position:absolute;left:1421;top:7917;width:161;height:188" coordorigin="1421,7917" coordsize="161,188" path="m1457,7917l1446,7917,1446,7966,1457,7966,1457,7917xe" filled="t" fillcolor="#221815" stroked="f">
                <v:path arrowok="t"/>
                <v:fill type="solid"/>
              </v:shape>
            </v:group>
            <v:group style="position:absolute;left:1241;top:8264;width:164;height:180" coordorigin="1241,8264" coordsize="164,180">
              <v:shape style="position:absolute;left:1241;top:8264;width:164;height:180" coordorigin="1241,8264" coordsize="164,180" path="m1392,8265l1302,8265,1302,8278,1392,8278,1392,8265xe" filled="t" fillcolor="#221815" stroked="f">
                <v:path arrowok="t"/>
                <v:fill type="solid"/>
              </v:shape>
              <v:shape style="position:absolute;left:1241;top:8264;width:164;height:180" coordorigin="1241,8264" coordsize="164,180" path="m1278,8325l1242,8325,1242,8338,1267,8338,1267,8406,1259,8410,1250,8420,1241,8431,1249,8444,1258,8430,1267,8417,1294,8417,1287,8412,1282,8408,1278,8406,1278,8325xe" filled="t" fillcolor="#221815" stroked="f">
                <v:path arrowok="t"/>
                <v:fill type="solid"/>
              </v:shape>
              <v:shape style="position:absolute;left:1241;top:8264;width:164;height:180" coordorigin="1241,8264" coordsize="164,180" path="m1294,8417l1278,8417,1284,8424,1301,8435,1319,8440,1343,8441,1364,8441,1386,8440,1403,8439,1403,8435,1405,8428,1404,8428,1331,8428,1310,8425,1294,8417xe" filled="t" fillcolor="#221815" stroked="f">
                <v:path arrowok="t"/>
                <v:fill type="solid"/>
              </v:shape>
              <v:shape style="position:absolute;left:1241;top:8264;width:164;height:180" coordorigin="1241,8264" coordsize="164,180" path="m1394,8425l1376,8427,1354,8427,1331,8428,1404,8428,1394,8425xe" filled="t" fillcolor="#221815" stroked="f">
                <v:path arrowok="t"/>
                <v:fill type="solid"/>
              </v:shape>
              <v:shape style="position:absolute;left:1241;top:8264;width:164;height:180" coordorigin="1241,8264" coordsize="164,180" path="m1395,8391l1382,8391,1385,8397,1387,8403,1389,8407,1396,8392,1395,8391xe" filled="t" fillcolor="#221815" stroked="f">
                <v:path arrowok="t"/>
                <v:fill type="solid"/>
              </v:shape>
              <v:shape style="position:absolute;left:1241;top:8264;width:164;height:180" coordorigin="1241,8264" coordsize="164,180" path="m1405,8313l1290,8313,1290,8327,1321,8342,1313,8363,1306,8375,1303,8382,1300,8387,1297,8388,1298,8392,1300,8399,1301,8402,1301,8401,1301,8401,1305,8401,1307,8400,1318,8398,1382,8391,1395,8391,1390,8381,1316,8381,1325,8364,1334,8346,1341,8327,1405,8327,1405,8313xe" filled="t" fillcolor="#221815" stroked="f">
                <v:path arrowok="t"/>
                <v:fill type="solid"/>
              </v:shape>
              <v:shape style="position:absolute;left:1241;top:8264;width:164;height:180" coordorigin="1241,8264" coordsize="164,180" path="m1305,8401l1301,8401,1301,8402,1305,8401xe" filled="t" fillcolor="#221815" stroked="f">
                <v:path arrowok="t"/>
                <v:fill type="solid"/>
              </v:shape>
              <v:shape style="position:absolute;left:1241;top:8264;width:164;height:180" coordorigin="1241,8264" coordsize="164,180" path="m1367,8337l1358,8344,1367,8361,1376,8379,1316,8381,1390,8381,1387,8375,1377,8355,1367,8337xe" filled="t" fillcolor="#221815" stroked="f">
                <v:path arrowok="t"/>
                <v:fill type="solid"/>
              </v:shape>
              <v:shape style="position:absolute;left:1241;top:8264;width:164;height:180" coordorigin="1241,8264" coordsize="164,180" path="m1254,8264l1248,8274,1265,8288,1278,8300,1286,8289,1271,8277,1254,8264xe" filled="t" fillcolor="#221815" stroked="f">
                <v:path arrowok="t"/>
                <v:fill type="solid"/>
              </v:shape>
            </v:group>
            <v:group style="position:absolute;left:1424;top:8255;width:159;height:186" coordorigin="1424,8255" coordsize="159,186">
              <v:shape style="position:absolute;left:1424;top:8255;width:159;height:186" coordorigin="1424,8255" coordsize="159,186" path="m1530,8426l1532,8430,1534,8436,1534,8440,1544,8441,1554,8441,1559,8440,1565,8440,1568,8438,1573,8431,1574,8427,1541,8427,1530,8426xe" filled="t" fillcolor="#221815" stroked="f">
                <v:path arrowok="t"/>
                <v:fill type="solid"/>
              </v:shape>
              <v:shape style="position:absolute;left:1424;top:8255;width:159;height:186" coordorigin="1424,8255" coordsize="159,186" path="m1544,8255l1532,8260,1532,8281,1531,8300,1505,8300,1505,8314,1531,8319,1529,8342,1515,8403,1496,8433,1500,8435,1535,8379,1542,8314,1583,8314,1583,8300,1543,8295,1543,8281,1544,8269,1544,8255xe" filled="t" fillcolor="#221815" stroked="f">
                <v:path arrowok="t"/>
                <v:fill type="solid"/>
              </v:shape>
              <v:shape style="position:absolute;left:1424;top:8255;width:159;height:186" coordorigin="1424,8255" coordsize="159,186" path="m1583,8314l1542,8314,1570,8335,1569,8367,1560,8427,1558,8427,1574,8427,1582,8345,1583,8314xe" filled="t" fillcolor="#221815" stroked="f">
                <v:path arrowok="t"/>
                <v:fill type="solid"/>
              </v:shape>
              <v:shape style="position:absolute;left:1424;top:8255;width:159;height:186" coordorigin="1424,8255" coordsize="159,186" path="m1502,8319l1424,8319,1424,8332,1444,8356,1438,8376,1434,8389,1431,8397,1429,8403,1426,8404,1427,8407,1429,8414,1431,8416,1437,8413,1455,8409,1491,8399,1502,8399,1500,8391,1445,8391,1451,8372,1457,8352,1461,8332,1502,8332,1502,8319xe" filled="t" fillcolor="#221815" stroked="f">
                <v:path arrowok="t"/>
                <v:fill type="solid"/>
              </v:shape>
              <v:shape style="position:absolute;left:1424;top:8255;width:159;height:186" coordorigin="1424,8255" coordsize="159,186" path="m1502,8399l1491,8399,1492,8405,1494,8414,1505,8408,1502,8399xe" filled="t" fillcolor="#221815" stroked="f">
                <v:path arrowok="t"/>
                <v:fill type="solid"/>
              </v:shape>
              <v:shape style="position:absolute;left:1424;top:8255;width:159;height:186" coordorigin="1424,8255" coordsize="159,186" path="m1486,8351l1476,8354,1480,8364,1484,8376,1487,8387,1445,8391,1500,8391,1493,8371,1486,8351xe" filled="t" fillcolor="#221815" stroked="f">
                <v:path arrowok="t"/>
                <v:fill type="solid"/>
              </v:shape>
              <v:shape style="position:absolute;left:1424;top:8255;width:159;height:186" coordorigin="1424,8255" coordsize="159,186" path="m1499,8269l1430,8269,1430,8281,1499,8281,1499,8269xe" filled="t" fillcolor="#221815" stroked="f">
                <v:path arrowok="t"/>
                <v:fill type="solid"/>
              </v:shape>
            </v:group>
            <v:group style="position:absolute;left:1601;top:8250;width:162;height:194" coordorigin="1601,8250" coordsize="162,194">
              <v:shape style="position:absolute;left:1601;top:8250;width:162;height:194" coordorigin="1601,8250" coordsize="162,194" path="m1733,8382l1633,8382,1633,8444,1645,8444,1645,8436,1733,8436,1733,8424,1645,8424,1645,8386,1733,8386,1733,8382xe" filled="t" fillcolor="#221815" stroked="f">
                <v:path arrowok="t"/>
                <v:fill type="solid"/>
              </v:shape>
              <v:shape style="position:absolute;left:1601;top:8250;width:162;height:194" coordorigin="1601,8250" coordsize="162,194" path="m1733,8436l1721,8436,1721,8443,1733,8443,1733,8436xe" filled="t" fillcolor="#221815" stroked="f">
                <v:path arrowok="t"/>
                <v:fill type="solid"/>
              </v:shape>
              <v:shape style="position:absolute;left:1601;top:8250;width:162;height:194" coordorigin="1601,8250" coordsize="162,194" path="m1733,8386l1721,8386,1721,8424,1733,8424,1733,8386xe" filled="t" fillcolor="#221815" stroked="f">
                <v:path arrowok="t"/>
                <v:fill type="solid"/>
              </v:shape>
              <v:shape style="position:absolute;left:1601;top:8250;width:162;height:194" coordorigin="1601,8250" coordsize="162,194" path="m1693,8319l1678,8321,1666,8337,1652,8352,1636,8365,1619,8376,1601,8385,1604,8388,1609,8396,1617,8392,1625,8388,1633,8382,1733,8382,1733,8380,1757,8380,1752,8375,1749,8373,1724,8373,1658,8363,1674,8353,1695,8347,1712,8347,1704,8340,1690,8324,1691,8322,1692,8320,1693,8319xe" filled="t" fillcolor="#221815" stroked="f">
                <v:path arrowok="t"/>
                <v:fill type="solid"/>
              </v:shape>
              <v:shape style="position:absolute;left:1601;top:8250;width:162;height:194" coordorigin="1601,8250" coordsize="162,194" path="m1757,8380l1733,8380,1741,8385,1749,8389,1757,8394,1759,8390,1762,8385,1757,8380xe" filled="t" fillcolor="#221815" stroked="f">
                <v:path arrowok="t"/>
                <v:fill type="solid"/>
              </v:shape>
              <v:shape style="position:absolute;left:1601;top:8250;width:162;height:194" coordorigin="1601,8250" coordsize="162,194" path="m1712,8347l1695,8347,1709,8361,1724,8373,1749,8373,1735,8365,1718,8354,1712,8347xe" filled="t" fillcolor="#221815" stroked="f">
                <v:path arrowok="t"/>
                <v:fill type="solid"/>
              </v:shape>
              <v:shape style="position:absolute;left:1601;top:8250;width:162;height:194" coordorigin="1601,8250" coordsize="162,194" path="m1707,8295l1702,8305,1719,8318,1735,8332,1747,8345,1754,8334,1741,8321,1724,8308,1707,8295xe" filled="t" fillcolor="#221815" stroked="f">
                <v:path arrowok="t"/>
                <v:fill type="solid"/>
              </v:shape>
              <v:shape style="position:absolute;left:1601;top:8250;width:162;height:194" coordorigin="1601,8250" coordsize="162,194" path="m1665,8299l1641,8310,1626,8324,1610,8335,1612,8338,1616,8343,1623,8343,1638,8330,1652,8315,1665,8299xe" filled="t" fillcolor="#221815" stroked="f">
                <v:path arrowok="t"/>
                <v:fill type="solid"/>
              </v:shape>
              <v:shape style="position:absolute;left:1601;top:8250;width:162;height:194" coordorigin="1601,8250" coordsize="162,194" path="m1758,8271l1609,8271,1609,8308,1621,8308,1621,8284,1758,8284,1758,8271xe" filled="t" fillcolor="#221815" stroked="f">
                <v:path arrowok="t"/>
                <v:fill type="solid"/>
              </v:shape>
              <v:shape style="position:absolute;left:1601;top:8250;width:162;height:194" coordorigin="1601,8250" coordsize="162,194" path="m1758,8284l1746,8284,1746,8308,1758,8308,1758,8284xe" filled="t" fillcolor="#221815" stroked="f">
                <v:path arrowok="t"/>
                <v:fill type="solid"/>
              </v:shape>
              <v:shape style="position:absolute;left:1601;top:8250;width:162;height:194" coordorigin="1601,8250" coordsize="162,194" path="m1684,8250l1672,8254,1675,8259,1678,8265,1680,8271,1694,8271,1691,8265,1688,8256,1684,8250xe" filled="t" fillcolor="#221815" stroked="f">
                <v:path arrowok="t"/>
                <v:fill type="solid"/>
              </v:shape>
            </v:group>
            <v:group style="position:absolute;left:1781;top:8251;width:160;height:183" coordorigin="1781,8251" coordsize="160,183">
              <v:shape style="position:absolute;left:1781;top:8251;width:160;height:183" coordorigin="1781,8251" coordsize="160,183" path="m1941,8421l1814,8421,1814,8434,1941,8434,1941,8421xe" filled="t" fillcolor="#221815" stroked="f">
                <v:path arrowok="t"/>
                <v:fill type="solid"/>
              </v:shape>
              <v:shape style="position:absolute;left:1781;top:8251;width:160;height:183" coordorigin="1781,8251" coordsize="160,183" path="m1942,8344l1785,8344,1785,8357,1834,8358,1824,8376,1812,8392,1798,8406,1781,8418,1784,8421,1788,8427,1798,8424,1813,8411,1826,8395,1837,8378,1928,8378,1928,8375,1839,8375,1842,8370,1845,8364,1848,8357,1942,8357,1942,8344xe" filled="t" fillcolor="#221815" stroked="f">
                <v:path arrowok="t"/>
                <v:fill type="solid"/>
              </v:shape>
              <v:shape style="position:absolute;left:1781;top:8251;width:160;height:183" coordorigin="1781,8251" coordsize="160,183" path="m1886,8388l1874,8388,1874,8421,1886,8421,1886,8388xe" filled="t" fillcolor="#221815" stroked="f">
                <v:path arrowok="t"/>
                <v:fill type="solid"/>
              </v:shape>
              <v:shape style="position:absolute;left:1781;top:8251;width:160;height:183" coordorigin="1781,8251" coordsize="160,183" path="m1928,8378l1837,8378,1837,8388,1928,8388,1928,8378xe" filled="t" fillcolor="#221815" stroked="f">
                <v:path arrowok="t"/>
                <v:fill type="solid"/>
              </v:shape>
              <v:shape style="position:absolute;left:1781;top:8251;width:160;height:183" coordorigin="1781,8251" coordsize="160,183" path="m1859,8324l1846,8324,1844,8331,1842,8338,1840,8344,1853,8344,1855,8338,1857,8331,1859,8324xe" filled="t" fillcolor="#221815" stroked="f">
                <v:path arrowok="t"/>
                <v:fill type="solid"/>
              </v:shape>
              <v:shape style="position:absolute;left:1781;top:8251;width:160;height:183" coordorigin="1781,8251" coordsize="160,183" path="m1926,8312l1801,8312,1801,8324,1926,8324,1926,8312xe" filled="t" fillcolor="#221815" stroked="f">
                <v:path arrowok="t"/>
                <v:fill type="solid"/>
              </v:shape>
              <v:shape style="position:absolute;left:1781;top:8251;width:160;height:183" coordorigin="1781,8251" coordsize="160,183" path="m1866,8292l1853,8292,1852,8299,1851,8305,1849,8312,1862,8312,1863,8305,1865,8299,1866,8292xe" filled="t" fillcolor="#221815" stroked="f">
                <v:path arrowok="t"/>
                <v:fill type="solid"/>
              </v:shape>
              <v:shape style="position:absolute;left:1781;top:8251;width:160;height:183" coordorigin="1781,8251" coordsize="160,183" path="m1935,8279l1793,8279,1793,8292,1935,8292,1935,8279xe" filled="t" fillcolor="#221815" stroked="f">
                <v:path arrowok="t"/>
                <v:fill type="solid"/>
              </v:shape>
              <v:shape style="position:absolute;left:1781;top:8251;width:160;height:183" coordorigin="1781,8251" coordsize="160,183" path="m1827,8252l1817,8257,1821,8264,1826,8272,1829,8279,1842,8279,1839,8271,1833,8260,1827,8252xe" filled="t" fillcolor="#221815" stroked="f">
                <v:path arrowok="t"/>
                <v:fill type="solid"/>
              </v:shape>
              <v:shape style="position:absolute;left:1781;top:8251;width:160;height:183" coordorigin="1781,8251" coordsize="160,183" path="m1899,8251l1896,8259,1890,8271,1885,8279,1898,8279,1903,8272,1908,8264,1912,8256,1899,8251xe" filled="t" fillcolor="#221815" stroked="f">
                <v:path arrowok="t"/>
                <v:fill type="solid"/>
              </v:shape>
            </v:group>
            <v:group style="position:absolute;left:1241;top:8591;width:163;height:188" coordorigin="1241,8591" coordsize="163,188">
              <v:shape style="position:absolute;left:1241;top:8591;width:163;height:188" coordorigin="1241,8591" coordsize="163,188" path="m1299,8767l1300,8770,1302,8775,1303,8779,1319,8779,1324,8777,1328,8775,1329,8771,1329,8767,1306,8767,1299,8767xe" filled="t" fillcolor="#221815" stroked="f">
                <v:path arrowok="t"/>
                <v:fill type="solid"/>
              </v:shape>
              <v:shape style="position:absolute;left:1241;top:8591;width:163;height:188" coordorigin="1241,8591" coordsize="163,188" path="m1355,8725l1356,8742,1370,8758,1381,8773,1384,8756,1370,8740,1355,8725xe" filled="t" fillcolor="#221815" stroked="f">
                <v:path arrowok="t"/>
                <v:fill type="solid"/>
              </v:shape>
              <v:shape style="position:absolute;left:1241;top:8591;width:163;height:188" coordorigin="1241,8591" coordsize="163,188" path="m1298,8731l1282,8735,1267,8750,1252,8762,1255,8765,1258,8769,1271,8762,1286,8747,1298,8731xe" filled="t" fillcolor="#221815" stroked="f">
                <v:path arrowok="t"/>
                <v:fill type="solid"/>
              </v:shape>
              <v:shape style="position:absolute;left:1241;top:8591;width:163;height:188" coordorigin="1241,8591" coordsize="163,188" path="m1329,8716l1317,8716,1317,8766,1317,8767,1315,8767,1313,8767,1329,8767,1329,8716xe" filled="t" fillcolor="#221815" stroked="f">
                <v:path arrowok="t"/>
                <v:fill type="solid"/>
              </v:shape>
              <v:shape style="position:absolute;left:1241;top:8591;width:163;height:188" coordorigin="1241,8591" coordsize="163,188" path="m1386,8704l1260,8704,1260,8716,1386,8716,1386,8704xe" filled="t" fillcolor="#221815" stroked="f">
                <v:path arrowok="t"/>
                <v:fill type="solid"/>
              </v:shape>
              <v:shape style="position:absolute;left:1241;top:8591;width:163;height:188" coordorigin="1241,8591" coordsize="163,188" path="m1329,8681l1317,8681,1317,8704,1329,8704,1329,8681xe" filled="t" fillcolor="#221815" stroked="f">
                <v:path arrowok="t"/>
                <v:fill type="solid"/>
              </v:shape>
              <v:shape style="position:absolute;left:1241;top:8591;width:163;height:188" coordorigin="1241,8591" coordsize="163,188" path="m1302,8630l1287,8630,1294,8640,1303,8649,1298,8664,1280,8671,1260,8677,1241,8681,1243,8685,1245,8690,1249,8693,1268,8688,1288,8682,1306,8674,1324,8665,1364,8665,1359,8662,1351,8649,1323,8649,1307,8636,1302,8630xe" filled="t" fillcolor="#221815" stroked="f">
                <v:path arrowok="t"/>
                <v:fill type="solid"/>
              </v:shape>
              <v:shape style="position:absolute;left:1241;top:8591;width:163;height:188" coordorigin="1241,8591" coordsize="163,188" path="m1364,8665l1324,8665,1341,8674,1359,8682,1379,8688,1399,8692,1401,8688,1404,8683,1398,8678,1376,8673,1364,8665xe" filled="t" fillcolor="#221815" stroked="f">
                <v:path arrowok="t"/>
                <v:fill type="solid"/>
              </v:shape>
              <v:shape style="position:absolute;left:1241;top:8591;width:163;height:188" coordorigin="1241,8591" coordsize="163,188" path="m1315,8591l1294,8602,1282,8617,1266,8631,1248,8644,1250,8646,1254,8651,1256,8654,1268,8647,1278,8639,1287,8630,1302,8630,1295,8621,1296,8620,1368,8620,1373,8613,1366,8608,1305,8608,1309,8602,1313,8596,1315,8591xe" filled="t" fillcolor="#221815" stroked="f">
                <v:path arrowok="t"/>
                <v:fill type="solid"/>
              </v:shape>
              <v:shape style="position:absolute;left:1241;top:8591;width:163;height:188" coordorigin="1241,8591" coordsize="163,188" path="m1368,8620l1296,8620,1353,8622,1339,8637,1323,8649,1351,8649,1349,8645,1362,8630,1368,8620xe" filled="t" fillcolor="#221815" stroked="f">
                <v:path arrowok="t"/>
                <v:fill type="solid"/>
              </v:shape>
              <v:shape style="position:absolute;left:1241;top:8591;width:163;height:188" coordorigin="1241,8591" coordsize="163,188" path="m1365,8607l1362,8608,1366,8608,1365,8607xe" filled="t" fillcolor="#221815" stroked="f">
                <v:path arrowok="t"/>
                <v:fill type="solid"/>
              </v:shape>
            </v:group>
            <v:group style="position:absolute;left:1419;top:8600;width:162;height:179" coordorigin="1419,8600" coordsize="162,179">
              <v:shape style="position:absolute;left:1419;top:8600;width:162;height:179" coordorigin="1419,8600" coordsize="162,179" path="m1530,8766l1532,8769,1533,8774,1533,8778,1542,8779,1550,8779,1555,8779,1560,8778,1563,8777,1568,8770,1570,8767,1553,8767,1550,8767,1539,8767,1530,8766xe" filled="t" fillcolor="#221815" stroked="f">
                <v:path arrowok="t"/>
                <v:fill type="solid"/>
              </v:shape>
              <v:shape style="position:absolute;left:1419;top:8600;width:162;height:179" coordorigin="1419,8600" coordsize="162,179" path="m1513,8629l1502,8632,1500,8653,1498,8674,1496,8692,1499,8692,1499,8692,1568,8715,1564,8741,1561,8756,1557,8764,1555,8766,1553,8767,1570,8767,1581,8685,1582,8680,1548,8680,1510,8669,1512,8649,1513,8629xe" filled="t" fillcolor="#221815" stroked="f">
                <v:path arrowok="t"/>
                <v:fill type="solid"/>
              </v:shape>
              <v:shape style="position:absolute;left:1419;top:8600;width:162;height:179" coordorigin="1419,8600" coordsize="162,179" path="m1556,8721l1487,8721,1487,8734,1556,8734,1556,8721xe" filled="t" fillcolor="#221815" stroked="f">
                <v:path arrowok="t"/>
                <v:fill type="solid"/>
              </v:shape>
              <v:shape style="position:absolute;left:1419;top:8600;width:162;height:179" coordorigin="1419,8600" coordsize="162,179" path="m1558,8600l1556,8601,1493,8601,1493,8614,1553,8619,1552,8640,1550,8661,1548,8680,1582,8680,1561,8661,1563,8639,1565,8619,1566,8601,1558,8600xe" filled="t" fillcolor="#221815" stroked="f">
                <v:path arrowok="t"/>
                <v:fill type="solid"/>
              </v:shape>
              <v:shape style="position:absolute;left:1419;top:8600;width:162;height:179" coordorigin="1419,8600" coordsize="162,179" path="m1446,8692l1435,8692,1435,8771,1446,8771,1446,8753,1479,8753,1479,8741,1446,8741,1446,8692xe" filled="t" fillcolor="#221815" stroked="f">
                <v:path arrowok="t"/>
                <v:fill type="solid"/>
              </v:shape>
              <v:shape style="position:absolute;left:1419;top:8600;width:162;height:179" coordorigin="1419,8600" coordsize="162,179" path="m1479,8677l1468,8677,1468,8741,1479,8741,1479,8677xe" filled="t" fillcolor="#221815" stroked="f">
                <v:path arrowok="t"/>
                <v:fill type="solid"/>
              </v:shape>
              <v:shape style="position:absolute;left:1419;top:8600;width:162;height:179" coordorigin="1419,8600" coordsize="162,179" path="m1484,8600l1423,8600,1423,8613,1444,8621,1440,8643,1434,8663,1428,8681,1419,8696,1422,8700,1424,8707,1425,8710,1429,8705,1432,8699,1435,8692,1446,8692,1446,8677,1479,8677,1479,8664,1449,8652,1453,8633,1457,8613,1484,8613,1484,8600xe" filled="t" fillcolor="#221815" stroked="f">
                <v:path arrowok="t"/>
                <v:fill type="solid"/>
              </v:shape>
            </v:group>
            <v:group style="position:absolute;left:1599;top:8589;width:144;height:191" coordorigin="1599,8589" coordsize="144,191">
              <v:shape style="position:absolute;left:1599;top:8589;width:144;height:191" coordorigin="1599,8589" coordsize="144,191" path="m1702,8765l1704,8770,1706,8776,1707,8779,1722,8780,1731,8779,1736,8777,1741,8774,1743,8770,1743,8766,1714,8766,1702,8765xe" filled="t" fillcolor="#221815" stroked="f">
                <v:path arrowok="t"/>
                <v:fill type="solid"/>
              </v:shape>
              <v:shape style="position:absolute;left:1599;top:8589;width:144;height:191" coordorigin="1599,8589" coordsize="144,191" path="m1743,8648l1731,8648,1731,8764,1730,8765,1727,8766,1724,8766,1714,8766,1743,8766,1743,8648xe" filled="t" fillcolor="#221815" stroked="f">
                <v:path arrowok="t"/>
                <v:fill type="solid"/>
              </v:shape>
              <v:shape style="position:absolute;left:1599;top:8589;width:144;height:191" coordorigin="1599,8589" coordsize="144,191" path="m1694,8671l1692,8691,1700,8711,1705,8728,1712,8709,1704,8690,1694,8671xe" filled="t" fillcolor="#221815" stroked="f">
                <v:path arrowok="t"/>
                <v:fill type="solid"/>
              </v:shape>
              <v:shape style="position:absolute;left:1599;top:8589;width:144;height:191" coordorigin="1599,8589" coordsize="144,191" path="m1765,8635l1679,8635,1679,8648,1765,8648,1765,8635xe" filled="t" fillcolor="#221815" stroked="f">
                <v:path arrowok="t"/>
                <v:fill type="solid"/>
              </v:shape>
              <v:shape style="position:absolute;left:1599;top:8589;width:144;height:191" coordorigin="1599,8589" coordsize="144,191" path="m1743,8589l1731,8589,1731,8635,1743,8635,1743,8589xe" filled="t" fillcolor="#221815" stroked="f">
                <v:path arrowok="t"/>
                <v:fill type="solid"/>
              </v:shape>
              <v:shape style="position:absolute;left:1599;top:8589;width:144;height:191" coordorigin="1599,8589" coordsize="144,191" path="m1613,8639l1608,8651,1617,8667,1627,8686,1634,8706,1624,8725,1612,8741,1599,8754,1602,8756,1606,8761,1609,8764,1622,8750,1634,8734,1645,8715,1660,8715,1653,8694,1659,8676,1660,8673,1634,8673,1624,8655,1613,8639xe" filled="t" fillcolor="#221815" stroked="f">
                <v:path arrowok="t"/>
                <v:fill type="solid"/>
              </v:shape>
              <v:shape style="position:absolute;left:1599;top:8589;width:144;height:191" coordorigin="1599,8589" coordsize="144,191" path="m1660,8715l1645,8715,1654,8734,1662,8751,1668,8734,1660,8716,1660,8715xe" filled="t" fillcolor="#221815" stroked="f">
                <v:path arrowok="t"/>
                <v:fill type="solid"/>
              </v:shape>
              <v:shape style="position:absolute;left:1599;top:8589;width:144;height:191" coordorigin="1599,8589" coordsize="144,191" path="m1664,8612l1662,8613,1603,8613,1603,8625,1656,8641,1648,8661,1634,8673,1660,8673,1664,8657,1668,8637,1672,8615,1664,8612xe" filled="t" fillcolor="#221815" stroked="f">
                <v:path arrowok="t"/>
                <v:fill type="solid"/>
              </v:shape>
            </v:group>
            <v:group style="position:absolute;left:1791;top:8589;width:151;height:189" coordorigin="1791,8589" coordsize="151,189">
              <v:shape style="position:absolute;left:1791;top:8589;width:151;height:189" coordorigin="1791,8589" coordsize="151,189" path="m1882,8589l1870,8589,1870,8768,1875,8774,1891,8774,1933,8769,1936,8761,1884,8761,1882,8759,1882,8747,1892,8677,1904,8669,1882,8669,1882,8589xe" filled="t" fillcolor="#221815" stroked="f">
                <v:path arrowok="t"/>
                <v:fill type="solid"/>
              </v:shape>
              <v:shape style="position:absolute;left:1791;top:8589;width:151;height:189" coordorigin="1791,8589" coordsize="151,189" path="m1934,8715l1930,8733,1926,8755,1919,8761,1936,8761,1939,8752,1942,8719,1939,8718,1934,8715xe" filled="t" fillcolor="#221815" stroked="f">
                <v:path arrowok="t"/>
                <v:fill type="solid"/>
              </v:shape>
              <v:shape style="position:absolute;left:1791;top:8589;width:151;height:189" coordorigin="1791,8589" coordsize="151,189" path="m1928,8629l1915,8643,1899,8656,1882,8669,1904,8669,1909,8665,1925,8653,1939,8640,1928,8629xe" filled="t" fillcolor="#221815" stroked="f">
                <v:path arrowok="t"/>
                <v:fill type="solid"/>
              </v:shape>
              <v:shape style="position:absolute;left:1791;top:8589;width:151;height:189" coordorigin="1791,8589" coordsize="151,189" path="m1810,8590l1798,8590,1798,8759,1793,8764,1791,8766,1793,8768,1796,8775,1798,8777,1804,8773,1821,8766,1850,8755,1810,8755,1810,8667,1855,8667,1855,8654,1810,8654,1810,8590xe" filled="t" fillcolor="#221815" stroked="f">
                <v:path arrowok="t"/>
                <v:fill type="solid"/>
              </v:shape>
              <v:shape style="position:absolute;left:1791;top:8589;width:151;height:189" coordorigin="1791,8589" coordsize="151,189" path="m1855,8739l1810,8755,1850,8755,1856,8753,1855,8750,1855,8739xe" filled="t" fillcolor="#221815" stroked="f">
                <v:path arrowok="t"/>
                <v:fill type="solid"/>
              </v:shape>
            </v:group>
            <v:group style="position:absolute;left:1961;top:8587;width:162;height:193" coordorigin="1961,8587" coordsize="162,193">
              <v:shape style="position:absolute;left:1961;top:8587;width:162;height:193" coordorigin="1961,8587" coordsize="162,193" path="m2106,8763l2061,8763,2079,8771,2098,8776,2119,8780,2120,8776,2123,8771,2115,8767,2106,8763xe" filled="t" fillcolor="#221815" stroked="f">
                <v:path arrowok="t"/>
                <v:fill type="solid"/>
              </v:shape>
              <v:shape style="position:absolute;left:1961;top:8587;width:162;height:193" coordorigin="1961,8587" coordsize="162,193" path="m2123,8610l1977,8610,1977,8674,1976,8693,1975,8714,1972,8735,1968,8755,1961,8774,1964,8775,1987,8705,1989,8623,2123,8623,2123,8610xe" filled="t" fillcolor="#221815" stroked="f">
                <v:path arrowok="t"/>
                <v:fill type="solid"/>
              </v:shape>
              <v:shape style="position:absolute;left:1961;top:8587;width:162;height:193" coordorigin="1961,8587" coordsize="162,193" path="m2025,8720l2021,8720,2016,8726,2026,8742,2027,8760,2008,8764,1988,8767,1989,8770,1992,8776,2002,8777,2021,8774,2041,8769,2061,8763,2106,8763,2094,8760,2085,8747,2055,8747,2038,8735,2025,8720xe" filled="t" fillcolor="#221815" stroked="f">
                <v:path arrowok="t"/>
                <v:fill type="solid"/>
              </v:shape>
              <v:shape style="position:absolute;left:1961;top:8587;width:162;height:193" coordorigin="1961,8587" coordsize="162,193" path="m2101,8708l2098,8708,1996,8708,1996,8720,2025,8720,2088,8724,2074,8737,2055,8747,2085,8747,2083,8745,2097,8730,2108,8713,2101,8708xe" filled="t" fillcolor="#221815" stroked="f">
                <v:path arrowok="t"/>
                <v:fill type="solid"/>
              </v:shape>
              <v:shape style="position:absolute;left:1961;top:8587;width:162;height:193" coordorigin="1961,8587" coordsize="162,193" path="m2034,8659l2023,8659,2023,8694,2092,8694,2092,8683,2034,8683,2034,8659xe" filled="t" fillcolor="#221815" stroked="f">
                <v:path arrowok="t"/>
                <v:fill type="solid"/>
              </v:shape>
              <v:shape style="position:absolute;left:1961;top:8587;width:162;height:193" coordorigin="1961,8587" coordsize="162,193" path="m2092,8659l2080,8659,2080,8683,2092,8683,2092,8659xe" filled="t" fillcolor="#221815" stroked="f">
                <v:path arrowok="t"/>
                <v:fill type="solid"/>
              </v:shape>
              <v:shape style="position:absolute;left:1961;top:8587;width:162;height:193" coordorigin="1961,8587" coordsize="162,193" path="m2121,8647l1993,8647,1993,8659,2121,8659,2121,8647xe" filled="t" fillcolor="#221815" stroked="f">
                <v:path arrowok="t"/>
                <v:fill type="solid"/>
              </v:shape>
              <v:shape style="position:absolute;left:1961;top:8587;width:162;height:193" coordorigin="1961,8587" coordsize="162,193" path="m2034,8628l2023,8628,2023,8647,2034,8647,2034,8628xe" filled="t" fillcolor="#221815" stroked="f">
                <v:path arrowok="t"/>
                <v:fill type="solid"/>
              </v:shape>
              <v:shape style="position:absolute;left:1961;top:8587;width:162;height:193" coordorigin="1961,8587" coordsize="162,193" path="m2092,8628l2080,8628,2080,8647,2092,8647,2092,8628xe" filled="t" fillcolor="#221815" stroked="f">
                <v:path arrowok="t"/>
                <v:fill type="solid"/>
              </v:shape>
              <v:shape style="position:absolute;left:1961;top:8587;width:162;height:193" coordorigin="1961,8587" coordsize="162,193" path="m2051,8587l2039,8591,2042,8596,2045,8603,2047,8610,2060,8610,2058,8603,2054,8594,2051,8587xe" filled="t" fillcolor="#221815" stroked="f">
                <v:path arrowok="t"/>
                <v:fill type="solid"/>
              </v:shape>
              <v:shape style="position:absolute;left:1234;top:8917;width:1070;height:209" type="#_x0000_t75">
                <v:imagedata r:id="rId33" o:title=""/>
              </v:shape>
            </v:group>
            <v:group style="position:absolute;left:1241;top:9936;width:154;height:191" coordorigin="1241,9936" coordsize="154,191">
              <v:shape style="position:absolute;left:1241;top:9936;width:154;height:191" coordorigin="1241,9936" coordsize="154,191" path="m1395,9955l1309,9955,1309,9968,1383,9968,1383,10022,1313,10022,1313,10036,1383,10036,1383,10097,1308,10097,1308,10110,1383,10110,1383,10126,1395,10126,1395,9955xe" filled="t" fillcolor="#221815" stroked="f">
                <v:path arrowok="t"/>
                <v:fill type="solid"/>
              </v:shape>
              <v:shape style="position:absolute;left:1241;top:9936;width:154;height:191" coordorigin="1241,9936" coordsize="154,191" path="m1282,10052l1270,10052,1270,10112,1269,10113,1267,10113,1248,10113,1249,10116,1251,10122,1252,10126,1264,10126,1271,10125,1276,10123,1280,10121,1282,10117,1282,10113,1257,10113,1248,10113,1282,10113,1282,10052xe" filled="t" fillcolor="#221815" stroked="f">
                <v:path arrowok="t"/>
                <v:fill type="solid"/>
              </v:shape>
              <v:shape style="position:absolute;left:1241;top:9936;width:154;height:191" coordorigin="1241,9936" coordsize="154,191" path="m1282,9990l1270,9990,1270,10038,1241,10046,1245,10059,1252,10057,1261,10054,1270,10052,1282,10052,1282,10048,1290,10046,1299,10043,1307,10040,1306,10035,1282,10035,1282,9990xe" filled="t" fillcolor="#221815" stroked="f">
                <v:path arrowok="t"/>
                <v:fill type="solid"/>
              </v:shape>
              <v:shape style="position:absolute;left:1241;top:9936;width:154;height:191" coordorigin="1241,9936" coordsize="154,191" path="m1306,10028l1298,10030,1290,10032,1282,10035,1306,10035,1306,10028xe" filled="t" fillcolor="#221815" stroked="f">
                <v:path arrowok="t"/>
                <v:fill type="solid"/>
              </v:shape>
              <v:shape style="position:absolute;left:1241;top:9936;width:154;height:191" coordorigin="1241,9936" coordsize="154,191" path="m1306,9977l1243,9977,1243,9990,1306,9990,1306,9977xe" filled="t" fillcolor="#221815" stroked="f">
                <v:path arrowok="t"/>
                <v:fill type="solid"/>
              </v:shape>
              <v:shape style="position:absolute;left:1241;top:9936;width:154;height:191" coordorigin="1241,9936" coordsize="154,191" path="m1282,9936l1270,9936,1270,9977,1282,9977,1282,9936xe" filled="t" fillcolor="#221815" stroked="f">
                <v:path arrowok="t"/>
                <v:fill type="solid"/>
              </v:shape>
            </v:group>
            <v:group style="position:absolute;left:1419;top:9935;width:158;height:192" coordorigin="1419,9935" coordsize="158,192">
              <v:shape style="position:absolute;left:1419;top:9935;width:158;height:192" coordorigin="1419,9935" coordsize="158,192" path="m1577,10016l1486,10016,1486,10127,1497,10127,1497,10116,1577,10116,1577,10103,1537,10103,1497,10103,1497,10072,1577,10072,1577,10060,1497,10060,1497,10029,1537,10029,1577,10029,1577,10016xe" filled="t" fillcolor="#221815" stroked="f">
                <v:path arrowok="t"/>
                <v:fill type="solid"/>
              </v:shape>
              <v:shape style="position:absolute;left:1419;top:9935;width:158;height:192" coordorigin="1419,9935" coordsize="158,192" path="m1577,10116l1566,10116,1566,10126,1577,10126,1577,10116xe" filled="t" fillcolor="#221815" stroked="f">
                <v:path arrowok="t"/>
                <v:fill type="solid"/>
              </v:shape>
              <v:shape style="position:absolute;left:1419;top:9935;width:158;height:192" coordorigin="1419,9935" coordsize="158,192" path="m1577,10072l1566,10072,1566,10103,1577,10103,1577,10072xe" filled="t" fillcolor="#221815" stroked="f">
                <v:path arrowok="t"/>
                <v:fill type="solid"/>
              </v:shape>
              <v:shape style="position:absolute;left:1419;top:9935;width:158;height:192" coordorigin="1419,9935" coordsize="158,192" path="m1577,10072l1526,10072,1526,10103,1537,10103,1537,10072,1577,10072xe" filled="t" fillcolor="#221815" stroked="f">
                <v:path arrowok="t"/>
                <v:fill type="solid"/>
              </v:shape>
              <v:shape style="position:absolute;left:1419;top:9935;width:158;height:192" coordorigin="1419,9935" coordsize="158,192" path="m1537,10029l1526,10029,1526,10060,1577,10060,1537,10060,1537,10029xe" filled="t" fillcolor="#221815" stroked="f">
                <v:path arrowok="t"/>
                <v:fill type="solid"/>
              </v:shape>
              <v:shape style="position:absolute;left:1419;top:9935;width:158;height:192" coordorigin="1419,9935" coordsize="158,192" path="m1577,10029l1566,10029,1566,10060,1577,10060,1577,10029xe" filled="t" fillcolor="#221815" stroked="f">
                <v:path arrowok="t"/>
                <v:fill type="solid"/>
              </v:shape>
              <v:shape style="position:absolute;left:1419;top:9935;width:158;height:192" coordorigin="1419,9935" coordsize="158,192" path="m1515,9978l1504,9978,1504,10006,1515,10006,1515,9978xe" filled="t" fillcolor="#221815" stroked="f">
                <v:path arrowok="t"/>
                <v:fill type="solid"/>
              </v:shape>
              <v:shape style="position:absolute;left:1419;top:9935;width:158;height:192" coordorigin="1419,9935" coordsize="158,192" path="m1560,9978l1548,9978,1548,10006,1560,10006,1560,9978xe" filled="t" fillcolor="#221815" stroked="f">
                <v:path arrowok="t"/>
                <v:fill type="solid"/>
              </v:shape>
              <v:shape style="position:absolute;left:1419;top:9935;width:158;height:192" coordorigin="1419,9935" coordsize="158,192" path="m1584,9966l1478,9966,1478,9978,1584,9978,1584,9966xe" filled="t" fillcolor="#221815" stroked="f">
                <v:path arrowok="t"/>
                <v:fill type="solid"/>
              </v:shape>
              <v:shape style="position:absolute;left:1419;top:9935;width:158;height:192" coordorigin="1419,9935" coordsize="158,192" path="m1515,9935l1504,9935,1504,9966,1515,9966,1515,9935xe" filled="t" fillcolor="#221815" stroked="f">
                <v:path arrowok="t"/>
                <v:fill type="solid"/>
              </v:shape>
              <v:shape style="position:absolute;left:1419;top:9935;width:158;height:192" coordorigin="1419,9935" coordsize="158,192" path="m1560,9935l1548,9935,1548,9966,1560,9966,1560,9935xe" filled="t" fillcolor="#221815" stroked="f">
                <v:path arrowok="t"/>
                <v:fill type="solid"/>
              </v:shape>
              <v:shape style="position:absolute;left:1419;top:9935;width:158;height:192" coordorigin="1419,9935" coordsize="158,192" path="m1455,10053l1444,10053,1444,10112,1443,10113,1441,10113,1439,10113,1423,10113,1425,10117,1427,10122,1427,10126,1438,10126,1445,10125,1449,10123,1453,10121,1455,10117,1455,10113,1431,10113,1423,10113,1455,10113,1455,10053xe" filled="t" fillcolor="#221815" stroked="f">
                <v:path arrowok="t"/>
                <v:fill type="solid"/>
              </v:shape>
              <v:shape style="position:absolute;left:1419;top:9935;width:158;height:192" coordorigin="1419,9935" coordsize="158,192" path="m1455,9991l1444,9991,1444,10038,1435,10042,1426,10045,1419,10047,1422,10061,1444,10053,1455,10053,1455,10048,1462,10045,1468,10043,1475,10040,1474,10034,1455,10034,1455,9991xe" filled="t" fillcolor="#221815" stroked="f">
                <v:path arrowok="t"/>
                <v:fill type="solid"/>
              </v:shape>
              <v:shape style="position:absolute;left:1419;top:9935;width:158;height:192" coordorigin="1419,9935" coordsize="158,192" path="m1473,10027l1455,10034,1474,10034,1473,10027xe" filled="t" fillcolor="#221815" stroked="f">
                <v:path arrowok="t"/>
                <v:fill type="solid"/>
              </v:shape>
              <v:shape style="position:absolute;left:1419;top:9935;width:158;height:192" coordorigin="1419,9935" coordsize="158,192" path="m1475,9978l1422,9978,1422,9991,1475,9991,1475,9978xe" filled="t" fillcolor="#221815" stroked="f">
                <v:path arrowok="t"/>
                <v:fill type="solid"/>
              </v:shape>
              <v:shape style="position:absolute;left:1419;top:9935;width:158;height:192" coordorigin="1419,9935" coordsize="158,192" path="m1455,9935l1444,9935,1444,9978,1455,9978,1455,9935xe" filled="t" fillcolor="#221815" stroked="f">
                <v:path arrowok="t"/>
                <v:fill type="solid"/>
              </v:shape>
            </v:group>
            <v:group style="position:absolute;left:1604;top:9937;width:146;height:189" coordorigin="1604,9937" coordsize="146,189">
              <v:shape style="position:absolute;left:1604;top:9937;width:146;height:189" coordorigin="1604,9937" coordsize="146,189" path="m1708,10112l1710,10116,1712,10122,1712,10126,1727,10126,1737,10126,1743,10124,1748,10121,1750,10117,1750,10113,1720,10113,1708,10112xe" filled="t" fillcolor="#221815" stroked="f">
                <v:path arrowok="t"/>
                <v:fill type="solid"/>
              </v:shape>
              <v:shape style="position:absolute;left:1604;top:9937;width:146;height:189" coordorigin="1604,9937" coordsize="146,189" path="m1640,9997l1628,9997,1628,10041,1627,10061,1624,10081,1617,10101,1606,10119,1608,10120,1613,10126,1624,10116,1632,10098,1637,10078,1750,10078,1750,10065,1639,10065,1640,10055,1640,10046,1640,10037,1750,10037,1750,10024,1640,10024,1640,9997xe" filled="t" fillcolor="#221815" stroked="f">
                <v:path arrowok="t"/>
                <v:fill type="solid"/>
              </v:shape>
              <v:shape style="position:absolute;left:1604;top:9937;width:146;height:189" coordorigin="1604,9937" coordsize="146,189" path="m1693,10078l1681,10078,1681,10122,1693,10122,1693,10078xe" filled="t" fillcolor="#221815" stroked="f">
                <v:path arrowok="t"/>
                <v:fill type="solid"/>
              </v:shape>
              <v:shape style="position:absolute;left:1604;top:9937;width:146;height:189" coordorigin="1604,9937" coordsize="146,189" path="m1750,10078l1738,10078,1738,10111,1737,10112,1720,10113,1750,10113,1750,10078xe" filled="t" fillcolor="#221815" stroked="f">
                <v:path arrowok="t"/>
                <v:fill type="solid"/>
              </v:shape>
              <v:shape style="position:absolute;left:1604;top:9937;width:146;height:189" coordorigin="1604,9937" coordsize="146,189" path="m1693,10037l1681,10037,1681,10065,1693,10065,1693,10037xe" filled="t" fillcolor="#221815" stroked="f">
                <v:path arrowok="t"/>
                <v:fill type="solid"/>
              </v:shape>
              <v:shape style="position:absolute;left:1604;top:9937;width:146;height:189" coordorigin="1604,9937" coordsize="146,189" path="m1750,10037l1738,10037,1738,10065,1750,10065,1750,10037xe" filled="t" fillcolor="#221815" stroked="f">
                <v:path arrowok="t"/>
                <v:fill type="solid"/>
              </v:shape>
              <v:shape style="position:absolute;left:1604;top:9937;width:146;height:189" coordorigin="1604,9937" coordsize="146,189" path="m1693,9996l1681,9996,1681,10024,1750,10024,1693,10024,1693,9996xe" filled="t" fillcolor="#221815" stroked="f">
                <v:path arrowok="t"/>
                <v:fill type="solid"/>
              </v:shape>
              <v:shape style="position:absolute;left:1604;top:9937;width:146;height:189" coordorigin="1604,9937" coordsize="146,189" path="m1750,9996l1738,9996,1738,10024,1750,10024,1750,9996xe" filled="t" fillcolor="#221815" stroked="f">
                <v:path arrowok="t"/>
                <v:fill type="solid"/>
              </v:shape>
              <v:shape style="position:absolute;left:1604;top:9937;width:146;height:189" coordorigin="1604,9937" coordsize="146,189" path="m1654,9937l1645,9953,1634,9970,1620,9986,1604,10001,1607,10003,1611,10008,1613,10011,1624,10002,1628,9997,1640,9997,1640,9996,1693,9996,1750,9996,1750,9984,1640,9984,1645,9976,1651,9969,1655,9961,1721,9961,1724,9955,1717,9949,1662,9949,1667,9941,1669,9937,1654,9937xe" filled="t" fillcolor="#221815" stroked="f">
                <v:path arrowok="t"/>
                <v:fill type="solid"/>
              </v:shape>
              <v:shape style="position:absolute;left:1604;top:9937;width:146;height:189" coordorigin="1604,9937" coordsize="146,189" path="m1721,9961l1707,9961,1703,9969,1697,9977,1692,9984,1706,9984,1713,9975,1719,9965,1721,9961xe" filled="t" fillcolor="#221815" stroked="f">
                <v:path arrowok="t"/>
                <v:fill type="solid"/>
              </v:shape>
              <v:shape style="position:absolute;left:1604;top:9937;width:146;height:189" coordorigin="1604,9937" coordsize="146,189" path="m1716,9949l1714,9949,1717,9949,1716,9949xe" filled="t" fillcolor="#221815" stroked="f">
                <v:path arrowok="t"/>
                <v:fill type="solid"/>
              </v:shape>
            </v:group>
            <v:group style="position:absolute;left:1781;top:9934;width:162;height:193" coordorigin="1781,9934" coordsize="162,193">
              <v:shape style="position:absolute;left:1781;top:9934;width:162;height:193" coordorigin="1781,9934" coordsize="162,193" path="m1926,10110l1881,10110,1899,10118,1918,10123,1939,10127,1940,10123,1943,10118,1935,10113,1926,10110xe" filled="t" fillcolor="#221815" stroked="f">
                <v:path arrowok="t"/>
                <v:fill type="solid"/>
              </v:shape>
              <v:shape style="position:absolute;left:1781;top:9934;width:162;height:193" coordorigin="1781,9934" coordsize="162,193" path="m1943,9956l1797,9956,1797,10021,1796,10040,1795,10061,1792,10082,1788,10102,1781,10121,1784,10122,1807,10052,1809,9970,1943,9970,1943,9956xe" filled="t" fillcolor="#221815" stroked="f">
                <v:path arrowok="t"/>
                <v:fill type="solid"/>
              </v:shape>
              <v:shape style="position:absolute;left:1781;top:9934;width:162;height:193" coordorigin="1781,9934" coordsize="162,193" path="m1845,10067l1841,10067,1836,10072,1846,10089,1847,10106,1828,10111,1808,10114,1809,10117,1812,10123,1822,10124,1841,10121,1861,10116,1881,10110,1926,10110,1914,10107,1905,10094,1875,10094,1858,10082,1845,10067xe" filled="t" fillcolor="#221815" stroked="f">
                <v:path arrowok="t"/>
                <v:fill type="solid"/>
              </v:shape>
              <v:shape style="position:absolute;left:1781;top:9934;width:162;height:193" coordorigin="1781,9934" coordsize="162,193" path="m1921,10055l1918,10055,1816,10055,1816,10067,1845,10067,1908,10071,1894,10084,1875,10094,1905,10094,1903,10091,1917,10077,1928,10060,1921,10055xe" filled="t" fillcolor="#221815" stroked="f">
                <v:path arrowok="t"/>
                <v:fill type="solid"/>
              </v:shape>
              <v:shape style="position:absolute;left:1781;top:9934;width:162;height:193" coordorigin="1781,9934" coordsize="162,193" path="m1854,10006l1843,10006,1843,10041,1912,10041,1912,10029,1854,10029,1854,10006xe" filled="t" fillcolor="#221815" stroked="f">
                <v:path arrowok="t"/>
                <v:fill type="solid"/>
              </v:shape>
              <v:shape style="position:absolute;left:1781;top:9934;width:162;height:193" coordorigin="1781,9934" coordsize="162,193" path="m1912,10006l1900,10006,1900,10029,1912,10029,1912,10006xe" filled="t" fillcolor="#221815" stroked="f">
                <v:path arrowok="t"/>
                <v:fill type="solid"/>
              </v:shape>
              <v:shape style="position:absolute;left:1781;top:9934;width:162;height:193" coordorigin="1781,9934" coordsize="162,193" path="m1941,9994l1813,9994,1813,10006,1941,10006,1941,9994xe" filled="t" fillcolor="#221815" stroked="f">
                <v:path arrowok="t"/>
                <v:fill type="solid"/>
              </v:shape>
              <v:shape style="position:absolute;left:1781;top:9934;width:162;height:193" coordorigin="1781,9934" coordsize="162,193" path="m1854,9975l1843,9975,1843,9994,1854,9994,1854,9975xe" filled="t" fillcolor="#221815" stroked="f">
                <v:path arrowok="t"/>
                <v:fill type="solid"/>
              </v:shape>
              <v:shape style="position:absolute;left:1781;top:9934;width:162;height:193" coordorigin="1781,9934" coordsize="162,193" path="m1912,9975l1900,9975,1900,9994,1912,9994,1912,9975xe" filled="t" fillcolor="#221815" stroked="f">
                <v:path arrowok="t"/>
                <v:fill type="solid"/>
              </v:shape>
              <v:shape style="position:absolute;left:1781;top:9934;width:162;height:193" coordorigin="1781,9934" coordsize="162,193" path="m1871,9934l1859,9937,1862,9943,1865,9950,1867,9956,1880,9956,1878,9950,1874,9941,1871,9934xe" filled="t" fillcolor="#221815" stroked="f">
                <v:path arrowok="t"/>
                <v:fill type="solid"/>
              </v:shape>
            </v:group>
            <v:group style="position:absolute;left:1241;top:10274;width:163;height:188" coordorigin="1241,10274" coordsize="163,188">
              <v:shape style="position:absolute;left:1241;top:10274;width:163;height:188" coordorigin="1241,10274" coordsize="163,188" path="m1299,10450l1300,10454,1302,10459,1303,10463,1319,10463,1324,10460,1328,10458,1329,10455,1329,10451,1306,10451,1299,10450xe" filled="t" fillcolor="#221815" stroked="f">
                <v:path arrowok="t"/>
                <v:fill type="solid"/>
              </v:shape>
              <v:shape style="position:absolute;left:1241;top:10274;width:163;height:188" coordorigin="1241,10274" coordsize="163,188" path="m1355,10408l1356,10425,1370,10442,1381,10456,1384,10439,1370,10423,1355,10408xe" filled="t" fillcolor="#221815" stroked="f">
                <v:path arrowok="t"/>
                <v:fill type="solid"/>
              </v:shape>
              <v:shape style="position:absolute;left:1241;top:10274;width:163;height:188" coordorigin="1241,10274" coordsize="163,188" path="m1298,10414l1282,10418,1267,10434,1252,10446,1255,10448,1258,10453,1271,10446,1286,10430,1298,10414xe" filled="t" fillcolor="#221815" stroked="f">
                <v:path arrowok="t"/>
                <v:fill type="solid"/>
              </v:shape>
              <v:shape style="position:absolute;left:1241;top:10274;width:163;height:188" coordorigin="1241,10274" coordsize="163,188" path="m1329,10400l1317,10400,1317,10450,1317,10451,1315,10451,1313,10451,1329,10451,1329,10400xe" filled="t" fillcolor="#221815" stroked="f">
                <v:path arrowok="t"/>
                <v:fill type="solid"/>
              </v:shape>
              <v:shape style="position:absolute;left:1241;top:10274;width:163;height:188" coordorigin="1241,10274" coordsize="163,188" path="m1386,10388l1260,10388,1260,10400,1386,10400,1386,10388xe" filled="t" fillcolor="#221815" stroked="f">
                <v:path arrowok="t"/>
                <v:fill type="solid"/>
              </v:shape>
              <v:shape style="position:absolute;left:1241;top:10274;width:163;height:188" coordorigin="1241,10274" coordsize="163,188" path="m1329,10364l1317,10364,1317,10388,1329,10388,1329,10364xe" filled="t" fillcolor="#221815" stroked="f">
                <v:path arrowok="t"/>
                <v:fill type="solid"/>
              </v:shape>
              <v:shape style="position:absolute;left:1241;top:10274;width:163;height:188" coordorigin="1241,10274" coordsize="163,188" path="m1302,10313l1287,10313,1294,10324,1303,10332,1298,10348,1280,10355,1260,10361,1241,10365,1243,10368,1245,10374,1249,10377,1268,10372,1288,10366,1306,10358,1324,10348,1364,10348,1359,10346,1351,10333,1323,10333,1307,10320,1302,10313xe" filled="t" fillcolor="#221815" stroked="f">
                <v:path arrowok="t"/>
                <v:fill type="solid"/>
              </v:shape>
              <v:shape style="position:absolute;left:1241;top:10274;width:163;height:188" coordorigin="1241,10274" coordsize="163,188" path="m1364,10348l1324,10348,1341,10358,1359,10365,1379,10372,1399,10376,1401,10372,1404,10366,1398,10362,1376,10356,1364,10348xe" filled="t" fillcolor="#221815" stroked="f">
                <v:path arrowok="t"/>
                <v:fill type="solid"/>
              </v:shape>
              <v:shape style="position:absolute;left:1241;top:10274;width:163;height:188" coordorigin="1241,10274" coordsize="163,188" path="m1315,10274l1294,10285,1282,10300,1266,10315,1248,10328,1250,10330,1254,10335,1256,10338,1268,10331,1278,10322,1287,10313,1302,10313,1295,10305,1296,10304,1368,10304,1373,10296,1366,10291,1305,10291,1309,10286,1313,10280,1315,10274xe" filled="t" fillcolor="#221815" stroked="f">
                <v:path arrowok="t"/>
                <v:fill type="solid"/>
              </v:shape>
              <v:shape style="position:absolute;left:1241;top:10274;width:163;height:188" coordorigin="1241,10274" coordsize="163,188" path="m1368,10304l1296,10304,1353,10306,1339,10321,1323,10333,1351,10333,1349,10329,1362,10314,1368,10304xe" filled="t" fillcolor="#221815" stroked="f">
                <v:path arrowok="t"/>
                <v:fill type="solid"/>
              </v:shape>
              <v:shape style="position:absolute;left:1241;top:10274;width:163;height:188" coordorigin="1241,10274" coordsize="163,188" path="m1365,10291l1362,10291,1366,10291,1365,10291xe" filled="t" fillcolor="#221815" stroked="f">
                <v:path arrowok="t"/>
                <v:fill type="solid"/>
              </v:shape>
            </v:group>
            <v:group style="position:absolute;left:1419;top:10283;width:162;height:179" coordorigin="1419,10283" coordsize="162,179">
              <v:shape style="position:absolute;left:1419;top:10283;width:162;height:179" coordorigin="1419,10283" coordsize="162,179" path="m1530,10449l1532,10453,1533,10458,1533,10462,1542,10463,1550,10463,1555,10462,1560,10462,1563,10460,1568,10454,1570,10450,1553,10450,1550,10450,1539,10450,1530,10449xe" filled="t" fillcolor="#221815" stroked="f">
                <v:path arrowok="t"/>
                <v:fill type="solid"/>
              </v:shape>
              <v:shape style="position:absolute;left:1419;top:10283;width:162;height:179" coordorigin="1419,10283" coordsize="162,179" path="m1513,10312l1502,10316,1500,10337,1498,10358,1496,10376,1499,10376,1499,10376,1568,10399,1564,10424,1561,10440,1557,10448,1555,10450,1553,10450,1570,10450,1581,10368,1582,10364,1548,10364,1510,10353,1512,10332,1513,10312xe" filled="t" fillcolor="#221815" stroked="f">
                <v:path arrowok="t"/>
                <v:fill type="solid"/>
              </v:shape>
              <v:shape style="position:absolute;left:1419;top:10283;width:162;height:179" coordorigin="1419,10283" coordsize="162,179" path="m1556,10405l1487,10405,1487,10418,1556,10418,1556,10405xe" filled="t" fillcolor="#221815" stroked="f">
                <v:path arrowok="t"/>
                <v:fill type="solid"/>
              </v:shape>
              <v:shape style="position:absolute;left:1419;top:10283;width:162;height:179" coordorigin="1419,10283" coordsize="162,179" path="m1558,10284l1556,10284,1493,10284,1493,10297,1553,10303,1552,10323,1550,10344,1548,10364,1582,10364,1561,10344,1563,10322,1565,10303,1566,10285,1558,10284xe" filled="t" fillcolor="#221815" stroked="f">
                <v:path arrowok="t"/>
                <v:fill type="solid"/>
              </v:shape>
              <v:shape style="position:absolute;left:1419;top:10283;width:162;height:179" coordorigin="1419,10283" coordsize="162,179" path="m1446,10376l1435,10376,1435,10454,1446,10454,1446,10437,1479,10437,1479,10424,1446,10424,1446,10376xe" filled="t" fillcolor="#221815" stroked="f">
                <v:path arrowok="t"/>
                <v:fill type="solid"/>
              </v:shape>
              <v:shape style="position:absolute;left:1419;top:10283;width:162;height:179" coordorigin="1419,10283" coordsize="162,179" path="m1479,10360l1468,10360,1468,10424,1479,10424,1479,10360xe" filled="t" fillcolor="#221815" stroked="f">
                <v:path arrowok="t"/>
                <v:fill type="solid"/>
              </v:shape>
              <v:shape style="position:absolute;left:1419;top:10283;width:162;height:179" coordorigin="1419,10283" coordsize="162,179" path="m1484,10283l1423,10283,1423,10296,1444,10305,1440,10326,1434,10346,1428,10364,1419,10380,1422,10383,1424,10391,1425,10394,1429,10388,1432,10382,1435,10376,1446,10376,1446,10360,1479,10360,1479,10348,1449,10336,1453,10316,1457,10296,1484,10296,1484,10283xe" filled="t" fillcolor="#221815" stroked="f">
                <v:path arrowok="t"/>
                <v:fill type="solid"/>
              </v:shape>
            </v:group>
            <v:group style="position:absolute;left:1602;top:10272;width:162;height:192" coordorigin="1602,10272" coordsize="162,192">
              <v:shape style="position:absolute;left:1602;top:10272;width:162;height:192" coordorigin="1602,10272" coordsize="162,192" path="m1696,10409l1683,10409,1690,10421,1702,10437,1718,10449,1737,10458,1758,10464,1760,10460,1760,10460,1763,10454,1764,10450,1742,10445,1723,10436,1707,10424,1696,10409xe" filled="t" fillcolor="#221815" stroked="f">
                <v:path arrowok="t"/>
                <v:fill type="solid"/>
              </v:shape>
              <v:shape style="position:absolute;left:1602;top:10272;width:162;height:192" coordorigin="1602,10272" coordsize="162,192" path="m1761,10396l1606,10396,1606,10409,1661,10423,1648,10435,1629,10444,1602,10451,1605,10454,1608,10460,1625,10460,1647,10451,1664,10439,1675,10426,1683,10409,1761,10409,1761,10396xe" filled="t" fillcolor="#221815" stroked="f">
                <v:path arrowok="t"/>
                <v:fill type="solid"/>
              </v:shape>
              <v:shape style="position:absolute;left:1602;top:10272;width:162;height:192" coordorigin="1602,10272" coordsize="162,192" path="m1690,10372l1678,10372,1677,10381,1676,10389,1674,10396,1687,10396,1688,10389,1689,10381,1690,10372xe" filled="t" fillcolor="#221815" stroked="f">
                <v:path arrowok="t"/>
                <v:fill type="solid"/>
              </v:shape>
              <v:shape style="position:absolute;left:1602;top:10272;width:162;height:192" coordorigin="1602,10272" coordsize="162,192" path="m1761,10313l1607,10313,1607,10326,1657,10337,1641,10349,1623,10359,1604,10366,1606,10369,1610,10374,1612,10377,1631,10370,1648,10359,1664,10346,1677,10331,1705,10331,1697,10326,1761,10326,1761,10313xe" filled="t" fillcolor="#221815" stroked="f">
                <v:path arrowok="t"/>
                <v:fill type="solid"/>
              </v:shape>
              <v:shape style="position:absolute;left:1602;top:10272;width:162;height:192" coordorigin="1602,10272" coordsize="162,192" path="m1727,10344l1705,10344,1723,10356,1740,10367,1754,10377,1750,10359,1750,10359,1734,10348,1727,10344xe" filled="t" fillcolor="#221815" stroked="f">
                <v:path arrowok="t"/>
                <v:fill type="solid"/>
              </v:shape>
              <v:shape style="position:absolute;left:1602;top:10272;width:162;height:192" coordorigin="1602,10272" coordsize="162,192" path="m1705,10331l1677,10331,1677,10368,1689,10368,1705,10344,1727,10344,1715,10337,1705,10331xe" filled="t" fillcolor="#221815" stroked="f">
                <v:path arrowok="t"/>
                <v:fill type="solid"/>
              </v:shape>
              <v:shape style="position:absolute;left:1602;top:10272;width:162;height:192" coordorigin="1602,10272" coordsize="162,192" path="m1689,10272l1677,10272,1677,10313,1689,10313,1689,10272xe" filled="t" fillcolor="#221815" stroked="f">
                <v:path arrowok="t"/>
                <v:fill type="solid"/>
              </v:shape>
              <v:shape style="position:absolute;left:1602;top:10272;width:162;height:192" coordorigin="1602,10272" coordsize="162,192" path="m1637,10277l1627,10282,1635,10291,1643,10303,1646,10311,1657,10305,1653,10297,1645,10285,1637,10277xe" filled="t" fillcolor="#221815" stroked="f">
                <v:path arrowok="t"/>
                <v:fill type="solid"/>
              </v:shape>
              <v:shape style="position:absolute;left:1602;top:10272;width:162;height:192" coordorigin="1602,10272" coordsize="162,192" path="m1728,10276l1724,10285,1716,10297,1710,10305,1720,10310,1726,10302,1734,10291,1740,10280,1728,10276xe" filled="t" fillcolor="#221815" stroked="f">
                <v:path arrowok="t"/>
                <v:fill type="solid"/>
              </v:shape>
            </v:group>
            <v:group style="position:absolute;left:1782;top:10273;width:162;height:183" coordorigin="1782,10273" coordsize="162,183">
              <v:shape style="position:absolute;left:1782;top:10273;width:162;height:183" coordorigin="1782,10273" coordsize="162,183" path="m1944,10443l1782,10443,1782,10456,1944,10456,1944,10443xe" filled="t" fillcolor="#221815" stroked="f">
                <v:path arrowok="t"/>
                <v:fill type="solid"/>
              </v:shape>
              <v:shape style="position:absolute;left:1782;top:10273;width:162;height:183" coordorigin="1782,10273" coordsize="162,183" path="m1871,10415l1858,10415,1858,10443,1871,10443,1871,10415xe" filled="t" fillcolor="#221815" stroked="f">
                <v:path arrowok="t"/>
                <v:fill type="solid"/>
              </v:shape>
              <v:shape style="position:absolute;left:1782;top:10273;width:162;height:183" coordorigin="1782,10273" coordsize="162,183" path="m1925,10402l1801,10402,1801,10415,1925,10415,1925,10402xe" filled="t" fillcolor="#221815" stroked="f">
                <v:path arrowok="t"/>
                <v:fill type="solid"/>
              </v:shape>
              <v:shape style="position:absolute;left:1782;top:10273;width:162;height:183" coordorigin="1782,10273" coordsize="162,183" path="m1871,10377l1858,10377,1858,10402,1871,10402,1871,10377xe" filled="t" fillcolor="#221815" stroked="f">
                <v:path arrowok="t"/>
                <v:fill type="solid"/>
              </v:shape>
              <v:shape style="position:absolute;left:1782;top:10273;width:162;height:183" coordorigin="1782,10273" coordsize="162,183" path="m1876,10323l1786,10323,1786,10336,1807,10342,1800,10361,1785,10377,1787,10379,1791,10384,1807,10373,1816,10355,1820,10336,1876,10336,1876,10323xe" filled="t" fillcolor="#221815" stroked="f">
                <v:path arrowok="t"/>
                <v:fill type="solid"/>
              </v:shape>
              <v:shape style="position:absolute;left:1782;top:10273;width:162;height:183" coordorigin="1782,10273" coordsize="162,183" path="m1933,10273l1922,10273,1922,10370,1921,10371,1918,10371,1916,10371,1896,10371,1898,10375,1900,10380,1900,10384,1921,10384,1927,10382,1932,10379,1933,10376,1933,10371,1907,10371,1896,10371,1933,10371,1933,10273xe" filled="t" fillcolor="#221815" stroked="f">
                <v:path arrowok="t"/>
                <v:fill type="solid"/>
              </v:shape>
              <v:shape style="position:absolute;left:1782;top:10273;width:162;height:183" coordorigin="1782,10273" coordsize="162,183" path="m1855,10336l1844,10336,1844,10382,1855,10382,1855,10336xe" filled="t" fillcolor="#221815" stroked="f">
                <v:path arrowok="t"/>
                <v:fill type="solid"/>
              </v:shape>
              <v:shape style="position:absolute;left:1782;top:10273;width:162;height:183" coordorigin="1782,10273" coordsize="162,183" path="m1899,10284l1888,10284,1888,10354,1899,10354,1899,10284xe" filled="t" fillcolor="#221815" stroked="f">
                <v:path arrowok="t"/>
                <v:fill type="solid"/>
              </v:shape>
              <v:shape style="position:absolute;left:1782;top:10273;width:162;height:183" coordorigin="1782,10273" coordsize="162,183" path="m1821,10293l1809,10293,1809,10323,1821,10323,1821,10293xe" filled="t" fillcolor="#221815" stroked="f">
                <v:path arrowok="t"/>
                <v:fill type="solid"/>
              </v:shape>
              <v:shape style="position:absolute;left:1782;top:10273;width:162;height:183" coordorigin="1782,10273" coordsize="162,183" path="m1855,10293l1844,10293,1844,10323,1855,10323,1855,10293xe" filled="t" fillcolor="#221815" stroked="f">
                <v:path arrowok="t"/>
                <v:fill type="solid"/>
              </v:shape>
              <v:shape style="position:absolute;left:1782;top:10273;width:162;height:183" coordorigin="1782,10273" coordsize="162,183" path="m1873,10280l1792,10280,1792,10293,1873,10293,1873,10280xe" filled="t" fillcolor="#221815" stroked="f">
                <v:path arrowok="t"/>
                <v:fill type="solid"/>
              </v:shape>
            </v:group>
            <v:group style="position:absolute;left:1259;top:10646;width:128;height:2" coordorigin="1259,10646" coordsize="128,2">
              <v:shape style="position:absolute;left:1259;top:10646;width:128;height:2" coordorigin="1259,10646" coordsize="128,0" path="m1259,10646l1388,10646e" filled="f" stroked="t" strokeweight=".848pt" strokecolor="#221815">
                <v:path arrowok="t"/>
              </v:shape>
            </v:group>
            <v:group style="position:absolute;left:1244;top:10771;width:159;height:2" coordorigin="1244,10771" coordsize="159,2">
              <v:shape style="position:absolute;left:1244;top:10771;width:159;height:2" coordorigin="1244,10771" coordsize="159,0" path="m1244,10771l1403,10771e" filled="f" stroked="t" strokeweight=".869pt" strokecolor="#221815">
                <v:path arrowok="t"/>
              </v:shape>
            </v:group>
            <v:group style="position:absolute;left:1421;top:10610;width:163;height:191" coordorigin="1421,10610" coordsize="163,191">
              <v:shape style="position:absolute;left:1421;top:10610;width:163;height:191" coordorigin="1421,10610" coordsize="163,191" path="m1509,10676l1497,10676,1497,10800,1509,10800,1509,10785,1585,10785,1585,10772,1509,10772,1509,10742,1578,10742,1578,10729,1509,10729,1509,10700,1578,10700,1578,10687,1509,10687,1509,10676xe" filled="t" fillcolor="#221815" stroked="f">
                <v:path arrowok="t"/>
                <v:fill type="solid"/>
              </v:shape>
              <v:shape style="position:absolute;left:1421;top:10610;width:163;height:191" coordorigin="1421,10610" coordsize="163,191" path="m1480,10758l1439,10769,1422,10773,1426,10786,1483,10769,1480,10758xe" filled="t" fillcolor="#221815" stroked="f">
                <v:path arrowok="t"/>
                <v:fill type="solid"/>
              </v:shape>
              <v:shape style="position:absolute;left:1421;top:10610;width:163;height:191" coordorigin="1421,10610" coordsize="163,191" path="m1550,10742l1539,10742,1539,10772,1550,10772,1550,10742xe" filled="t" fillcolor="#221815" stroked="f">
                <v:path arrowok="t"/>
                <v:fill type="solid"/>
              </v:shape>
              <v:shape style="position:absolute;left:1421;top:10610;width:163;height:191" coordorigin="1421,10610" coordsize="163,191" path="m1467,10689l1455,10689,1447,10703,1439,10714,1436,10719,1431,10727,1426,10732,1422,10733,1424,10736,1426,10743,1430,10743,1445,10739,1479,10731,1479,10729,1478,10723,1479,10719,1453,10712,1464,10695,1467,10689xe" filled="t" fillcolor="#221815" stroked="f">
                <v:path arrowok="t"/>
                <v:fill type="solid"/>
              </v:shape>
              <v:shape style="position:absolute;left:1421;top:10610;width:163;height:191" coordorigin="1421,10610" coordsize="163,191" path="m1550,10700l1539,10700,1539,10729,1550,10729,1550,10700xe" filled="t" fillcolor="#221815" stroked="f">
                <v:path arrowok="t"/>
                <v:fill type="solid"/>
              </v:shape>
              <v:shape style="position:absolute;left:1421;top:10610;width:163;height:191" coordorigin="1421,10610" coordsize="163,191" path="m1512,10611l1506,10630,1498,10649,1489,10668,1478,10684,1480,10686,1484,10692,1485,10695,1489,10690,1497,10676,1509,10676,1509,10659,1582,10659,1582,10646,1512,10646,1516,10635,1520,10624,1524,10614,1512,10611xe" filled="t" fillcolor="#221815" stroked="f">
                <v:path arrowok="t"/>
                <v:fill type="solid"/>
              </v:shape>
              <v:shape style="position:absolute;left:1421;top:10610;width:163;height:191" coordorigin="1421,10610" coordsize="163,191" path="m1453,10614l1427,10676,1421,10682,1423,10686,1425,10693,1425,10695,1428,10694,1432,10693,1455,10689,1467,10689,1474,10678,1474,10677,1462,10677,1442,10671,1450,10653,1458,10634,1466,10615,1453,10614xe" filled="t" fillcolor="#221815" stroked="f">
                <v:path arrowok="t"/>
                <v:fill type="solid"/>
              </v:shape>
              <v:shape style="position:absolute;left:1421;top:10610;width:163;height:191" coordorigin="1421,10610" coordsize="163,191" path="m1550,10659l1539,10659,1539,10687,1550,10687,1550,10659xe" filled="t" fillcolor="#221815" stroked="f">
                <v:path arrowok="t"/>
                <v:fill type="solid"/>
              </v:shape>
              <v:shape style="position:absolute;left:1421;top:10610;width:163;height:191" coordorigin="1421,10610" coordsize="163,191" path="m1473,10653l1470,10661,1466,10669,1462,10677,1474,10677,1483,10659,1473,10653xe" filled="t" fillcolor="#221815" stroked="f">
                <v:path arrowok="t"/>
                <v:fill type="solid"/>
              </v:shape>
              <v:shape style="position:absolute;left:1421;top:10610;width:163;height:191" coordorigin="1421,10610" coordsize="163,191" path="m1542,10610l1532,10615,1537,10624,1542,10636,1544,10644,1555,10639,1552,10631,1547,10619,1542,10610xe" filled="t" fillcolor="#221815" stroked="f">
                <v:path arrowok="t"/>
                <v:fill type="solid"/>
              </v:shape>
            </v:group>
            <v:group style="position:absolute;left:1599;top:10620;width:162;height:179" coordorigin="1599,10620" coordsize="162,179">
              <v:shape style="position:absolute;left:1599;top:10620;width:162;height:179" coordorigin="1599,10620" coordsize="162,179" path="m1710,10786l1712,10789,1713,10795,1713,10799,1722,10799,1730,10799,1735,10799,1740,10799,1743,10797,1748,10791,1750,10787,1733,10787,1730,10787,1719,10787,1710,10786xe" filled="t" fillcolor="#221815" stroked="f">
                <v:path arrowok="t"/>
                <v:fill type="solid"/>
              </v:shape>
              <v:shape style="position:absolute;left:1599;top:10620;width:162;height:179" coordorigin="1599,10620" coordsize="162,179" path="m1693,10649l1682,10653,1680,10673,1678,10694,1676,10713,1679,10713,1679,10713,1748,10735,1744,10761,1741,10777,1737,10785,1735,10787,1733,10787,1750,10787,1761,10705,1762,10700,1728,10700,1690,10689,1692,10669,1693,10649xe" filled="t" fillcolor="#221815" stroked="f">
                <v:path arrowok="t"/>
                <v:fill type="solid"/>
              </v:shape>
              <v:shape style="position:absolute;left:1599;top:10620;width:162;height:179" coordorigin="1599,10620" coordsize="162,179" path="m1736,10741l1667,10741,1667,10754,1736,10754,1736,10741xe" filled="t" fillcolor="#221815" stroked="f">
                <v:path arrowok="t"/>
                <v:fill type="solid"/>
              </v:shape>
              <v:shape style="position:absolute;left:1599;top:10620;width:162;height:179" coordorigin="1599,10620" coordsize="162,179" path="m1738,10621l1736,10621,1673,10621,1673,10634,1733,10640,1732,10660,1730,10681,1728,10700,1762,10700,1741,10681,1743,10659,1745,10640,1746,10622,1738,10621xe" filled="t" fillcolor="#221815" stroked="f">
                <v:path arrowok="t"/>
                <v:fill type="solid"/>
              </v:shape>
              <v:shape style="position:absolute;left:1599;top:10620;width:162;height:179" coordorigin="1599,10620" coordsize="162,179" path="m1626,10713l1615,10713,1615,10791,1626,10791,1626,10774,1659,10774,1659,10761,1626,10761,1626,10713xe" filled="t" fillcolor="#221815" stroked="f">
                <v:path arrowok="t"/>
                <v:fill type="solid"/>
              </v:shape>
              <v:shape style="position:absolute;left:1599;top:10620;width:162;height:179" coordorigin="1599,10620" coordsize="162,179" path="m1659,10697l1648,10697,1648,10761,1659,10761,1659,10697xe" filled="t" fillcolor="#221815" stroked="f">
                <v:path arrowok="t"/>
                <v:fill type="solid"/>
              </v:shape>
              <v:shape style="position:absolute;left:1599;top:10620;width:162;height:179" coordorigin="1599,10620" coordsize="162,179" path="m1664,10620l1603,10620,1603,10633,1624,10641,1620,10663,1614,10683,1608,10701,1599,10717,1602,10720,1604,10727,1605,10731,1609,10725,1612,10719,1615,10713,1626,10713,1626,10697,1659,10697,1659,10684,1629,10673,1633,10653,1637,10633,1664,10633,1664,10620xe" filled="t" fillcolor="#221815" stroked="f">
                <v:path arrowok="t"/>
                <v:fill type="solid"/>
              </v:shape>
            </v:group>
            <v:group style="position:absolute;left:1242;top:11039;width:163;height:2" coordorigin="1242,11039" coordsize="163,2">
              <v:shape style="position:absolute;left:1242;top:11039;width:163;height:2" coordorigin="1242,11039" coordsize="163,0" path="m1242,11039l1405,11039e" filled="f" stroked="t" strokeweight=".858pt" strokecolor="#221815">
                <v:path arrowok="t"/>
              </v:shape>
            </v:group>
            <v:group style="position:absolute;left:1421;top:10946;width:163;height:191" coordorigin="1421,10946" coordsize="163,191">
              <v:shape style="position:absolute;left:1421;top:10946;width:163;height:191" coordorigin="1421,10946" coordsize="163,191" path="m1509,11012l1497,11012,1497,11137,1509,11137,1509,11122,1585,11122,1585,11109,1509,11109,1509,11078,1578,11078,1578,11065,1509,11065,1509,11037,1578,11037,1578,11024,1509,11024,1509,11012xe" filled="t" fillcolor="#221815" stroked="f">
                <v:path arrowok="t"/>
                <v:fill type="solid"/>
              </v:shape>
              <v:shape style="position:absolute;left:1421;top:10946;width:163;height:191" coordorigin="1421,10946" coordsize="163,191" path="m1480,11095l1439,11106,1422,11110,1426,11123,1483,11106,1480,11095xe" filled="t" fillcolor="#221815" stroked="f">
                <v:path arrowok="t"/>
                <v:fill type="solid"/>
              </v:shape>
              <v:shape style="position:absolute;left:1421;top:10946;width:163;height:191" coordorigin="1421,10946" coordsize="163,191" path="m1550,11078l1539,11078,1539,11109,1550,11109,1550,11078xe" filled="t" fillcolor="#221815" stroked="f">
                <v:path arrowok="t"/>
                <v:fill type="solid"/>
              </v:shape>
              <v:shape style="position:absolute;left:1421;top:10946;width:163;height:191" coordorigin="1421,10946" coordsize="163,191" path="m1467,11026l1455,11026,1447,11040,1439,11051,1436,11056,1431,11063,1426,11069,1422,11070,1424,11073,1426,11079,1430,11080,1445,11076,1479,11068,1479,11065,1478,11060,1479,11056,1453,11049,1464,11032,1467,11026xe" filled="t" fillcolor="#221815" stroked="f">
                <v:path arrowok="t"/>
                <v:fill type="solid"/>
              </v:shape>
              <v:shape style="position:absolute;left:1421;top:10946;width:163;height:191" coordorigin="1421,10946" coordsize="163,191" path="m1550,11037l1539,11037,1539,11065,1550,11065,1550,11037xe" filled="t" fillcolor="#221815" stroked="f">
                <v:path arrowok="t"/>
                <v:fill type="solid"/>
              </v:shape>
              <v:shape style="position:absolute;left:1421;top:10946;width:163;height:191" coordorigin="1421,10946" coordsize="163,191" path="m1512,10948l1506,10966,1498,10986,1489,11004,1478,11020,1480,11023,1484,11029,1485,11032,1489,11026,1497,11012,1509,11012,1509,10996,1582,10996,1582,10983,1512,10983,1516,10972,1520,10960,1524,10950,1512,10948xe" filled="t" fillcolor="#221815" stroked="f">
                <v:path arrowok="t"/>
                <v:fill type="solid"/>
              </v:shape>
              <v:shape style="position:absolute;left:1421;top:10946;width:163;height:191" coordorigin="1421,10946" coordsize="163,191" path="m1453,10951l1427,11013,1421,11019,1423,11022,1425,11029,1425,11032,1428,11030,1432,11029,1455,11026,1467,11026,1474,11014,1474,11013,1462,11013,1442,11008,1450,10990,1458,10971,1466,10952,1453,10951xe" filled="t" fillcolor="#221815" stroked="f">
                <v:path arrowok="t"/>
                <v:fill type="solid"/>
              </v:shape>
              <v:shape style="position:absolute;left:1421;top:10946;width:163;height:191" coordorigin="1421,10946" coordsize="163,191" path="m1550,10996l1539,10996,1539,11024,1550,11024,1550,10996xe" filled="t" fillcolor="#221815" stroked="f">
                <v:path arrowok="t"/>
                <v:fill type="solid"/>
              </v:shape>
              <v:shape style="position:absolute;left:1421;top:10946;width:163;height:191" coordorigin="1421,10946" coordsize="163,191" path="m1473,10989l1470,10997,1466,11006,1462,11013,1474,11013,1483,10996,1473,10989xe" filled="t" fillcolor="#221815" stroked="f">
                <v:path arrowok="t"/>
                <v:fill type="solid"/>
              </v:shape>
              <v:shape style="position:absolute;left:1421;top:10946;width:163;height:191" coordorigin="1421,10946" coordsize="163,191" path="m1542,10946l1532,10951,1537,10960,1542,10973,1544,10981,1555,10976,1552,10968,1547,10956,1542,10946xe" filled="t" fillcolor="#221815" stroked="f">
                <v:path arrowok="t"/>
                <v:fill type="solid"/>
              </v:shape>
            </v:group>
            <v:group style="position:absolute;left:1599;top:10957;width:162;height:179" coordorigin="1599,10957" coordsize="162,179">
              <v:shape style="position:absolute;left:1599;top:10957;width:162;height:179" coordorigin="1599,10957" coordsize="162,179" path="m1710,11123l1712,11126,1713,11131,1713,11135,1722,11136,1730,11136,1735,11136,1740,11135,1743,11134,1748,11127,1750,11124,1733,11124,1730,11124,1719,11124,1710,11123xe" filled="t" fillcolor="#221815" stroked="f">
                <v:path arrowok="t"/>
                <v:fill type="solid"/>
              </v:shape>
              <v:shape style="position:absolute;left:1599;top:10957;width:162;height:179" coordorigin="1599,10957" coordsize="162,179" path="m1693,10986l1682,10989,1680,11010,1678,11031,1676,11049,1679,11049,1679,11049,1748,11072,1744,11098,1741,11113,1737,11121,1735,11123,1733,11124,1750,11124,1761,11042,1762,11037,1728,11037,1690,11026,1692,11006,1693,10986xe" filled="t" fillcolor="#221815" stroked="f">
                <v:path arrowok="t"/>
                <v:fill type="solid"/>
              </v:shape>
              <v:shape style="position:absolute;left:1599;top:10957;width:162;height:179" coordorigin="1599,10957" coordsize="162,179" path="m1736,11078l1667,11078,1667,11091,1736,11091,1736,11078xe" filled="t" fillcolor="#221815" stroked="f">
                <v:path arrowok="t"/>
                <v:fill type="solid"/>
              </v:shape>
              <v:shape style="position:absolute;left:1599;top:10957;width:162;height:179" coordorigin="1599,10957" coordsize="162,179" path="m1738,10957l1736,10958,1673,10958,1673,10971,1733,10976,1732,10997,1730,11018,1728,11037,1762,11037,1741,11018,1743,10996,1745,10976,1746,10958,1738,10957xe" filled="t" fillcolor="#221815" stroked="f">
                <v:path arrowok="t"/>
                <v:fill type="solid"/>
              </v:shape>
              <v:shape style="position:absolute;left:1599;top:10957;width:162;height:179" coordorigin="1599,10957" coordsize="162,179" path="m1626,11049l1615,11049,1615,11128,1626,11128,1626,11110,1659,11110,1659,11098,1626,11098,1626,11049xe" filled="t" fillcolor="#221815" stroked="f">
                <v:path arrowok="t"/>
                <v:fill type="solid"/>
              </v:shape>
              <v:shape style="position:absolute;left:1599;top:10957;width:162;height:179" coordorigin="1599,10957" coordsize="162,179" path="m1659,11034l1648,11034,1648,11098,1659,11098,1659,11034xe" filled="t" fillcolor="#221815" stroked="f">
                <v:path arrowok="t"/>
                <v:fill type="solid"/>
              </v:shape>
              <v:shape style="position:absolute;left:1599;top:10957;width:162;height:179" coordorigin="1599,10957" coordsize="162,179" path="m1664,10957l1603,10957,1603,10970,1624,10978,1620,11000,1614,11020,1608,11038,1599,11053,1602,11057,1604,11064,1605,11067,1609,11062,1612,11056,1615,11049,1626,11049,1626,11034,1659,11034,1659,11021,1629,11009,1633,10990,1637,10970,1664,10970,1664,10957xe" filled="t" fillcolor="#221815" stroked="f">
                <v:path arrowok="t"/>
                <v:fill type="solid"/>
              </v:shape>
            </v:group>
            <v:group style="position:absolute;left:1250;top:11282;width:153;height:191" coordorigin="1250,11282" coordsize="153,191">
              <v:shape style="position:absolute;left:1250;top:11282;width:153;height:191" coordorigin="1250,11282" coordsize="153,191" path="m1395,11293l1393,11293,1346,11293,1346,11473,1357,11473,1357,11307,1400,11307,1403,11299,1395,11293xe" filled="t" fillcolor="#221815" stroked="f">
                <v:path arrowok="t"/>
                <v:fill type="solid"/>
              </v:shape>
              <v:shape style="position:absolute;left:1250;top:11282;width:153;height:191" coordorigin="1250,11282" coordsize="153,191" path="m1362,11430l1364,11434,1365,11440,1366,11444,1377,11444,1399,11431,1368,11431,1362,11430xe" filled="t" fillcolor="#221815" stroked="f">
                <v:path arrowok="t"/>
                <v:fill type="solid"/>
              </v:shape>
              <v:shape style="position:absolute;left:1250;top:11282;width:153;height:191" coordorigin="1250,11282" coordsize="153,191" path="m1400,11307l1357,11307,1385,11315,1381,11332,1378,11353,1378,11377,1387,11395,1390,11412,1377,11431,1399,11431,1401,11425,1401,11412,1399,11397,1393,11379,1382,11356,1390,11337,1397,11317,1400,11307xe" filled="t" fillcolor="#221815" stroked="f">
                <v:path arrowok="t"/>
                <v:fill type="solid"/>
              </v:shape>
              <v:shape style="position:absolute;left:1250;top:11282;width:153;height:191" coordorigin="1250,11282" coordsize="153,191" path="m1328,11314l1250,11314,1250,11460,1260,11460,1260,11447,1328,11447,1328,11434,1260,11434,1260,11385,1294,11385,1328,11384,1328,11372,1260,11372,1260,11326,1328,11326,1328,11314xe" filled="t" fillcolor="#221815" stroked="f">
                <v:path arrowok="t"/>
                <v:fill type="solid"/>
              </v:shape>
              <v:shape style="position:absolute;left:1250;top:11282;width:153;height:191" coordorigin="1250,11282" coordsize="153,191" path="m1328,11447l1317,11447,1317,11457,1328,11457,1328,11447xe" filled="t" fillcolor="#221815" stroked="f">
                <v:path arrowok="t"/>
                <v:fill type="solid"/>
              </v:shape>
              <v:shape style="position:absolute;left:1250;top:11282;width:153;height:191" coordorigin="1250,11282" coordsize="153,191" path="m1294,11385l1284,11385,1284,11434,1328,11434,1294,11434,1294,11385xe" filled="t" fillcolor="#221815" stroked="f">
                <v:path arrowok="t"/>
                <v:fill type="solid"/>
              </v:shape>
              <v:shape style="position:absolute;left:1250;top:11282;width:153;height:191" coordorigin="1250,11282" coordsize="153,191" path="m1328,11384l1317,11384,1317,11434,1328,11434,1328,11384xe" filled="t" fillcolor="#221815" stroked="f">
                <v:path arrowok="t"/>
                <v:fill type="solid"/>
              </v:shape>
              <v:shape style="position:absolute;left:1250;top:11282;width:153;height:191" coordorigin="1250,11282" coordsize="153,191" path="m1294,11326l1284,11326,1284,11372,1294,11372,1294,11326xe" filled="t" fillcolor="#221815" stroked="f">
                <v:path arrowok="t"/>
                <v:fill type="solid"/>
              </v:shape>
              <v:shape style="position:absolute;left:1250;top:11282;width:153;height:191" coordorigin="1250,11282" coordsize="153,191" path="m1328,11326l1317,11326,1317,11372,1328,11372,1328,11326xe" filled="t" fillcolor="#221815" stroked="f">
                <v:path arrowok="t"/>
                <v:fill type="solid"/>
              </v:shape>
              <v:shape style="position:absolute;left:1250;top:11282;width:153;height:191" coordorigin="1250,11282" coordsize="153,191" path="m1295,11282l1283,11282,1283,11314,1295,11314,1295,11282xe" filled="t" fillcolor="#221815" stroked="f">
                <v:path arrowok="t"/>
                <v:fill type="solid"/>
              </v:shape>
            </v:group>
            <v:group style="position:absolute;left:1420;top:11284;width:167;height:190" coordorigin="1420,11284" coordsize="167,190">
              <v:shape style="position:absolute;left:1420;top:11284;width:167;height:190" coordorigin="1420,11284" coordsize="167,190" path="m1569,11447l1550,11447,1563,11462,1579,11474,1581,11470,1584,11465,1587,11462,1572,11451,1569,11447xe" filled="t" fillcolor="#221815" stroked="f">
                <v:path arrowok="t"/>
                <v:fill type="solid"/>
              </v:shape>
              <v:shape style="position:absolute;left:1420;top:11284;width:167;height:190" coordorigin="1420,11284" coordsize="167,190" path="m1529,11368l1512,11368,1519,11375,1523,11393,1525,11413,1524,11436,1510,11450,1493,11462,1495,11465,1499,11471,1515,11464,1532,11453,1550,11447,1569,11447,1561,11435,1553,11413,1559,11397,1538,11397,1532,11378,1529,11368xe" filled="t" fillcolor="#221815" stroked="f">
                <v:path arrowok="t"/>
                <v:fill type="solid"/>
              </v:shape>
              <v:shape style="position:absolute;left:1420;top:11284;width:167;height:190" coordorigin="1420,11284" coordsize="167,190" path="m1442,11344l1431,11344,1431,11438,1427,11439,1424,11439,1420,11440,1428,11453,1492,11435,1442,11435,1442,11344xe" filled="t" fillcolor="#221815" stroked="f">
                <v:path arrowok="t"/>
                <v:fill type="solid"/>
              </v:shape>
              <v:shape style="position:absolute;left:1420;top:11284;width:167;height:190" coordorigin="1420,11284" coordsize="167,190" path="m1473,11311l1462,11311,1462,11430,1455,11432,1448,11433,1442,11435,1492,11435,1506,11431,1506,11427,1473,11427,1473,11372,1510,11372,1512,11368,1529,11368,1529,11366,1498,11366,1498,11358,1473,11358,1473,11311xe" filled="t" fillcolor="#221815" stroked="f">
                <v:path arrowok="t"/>
                <v:fill type="solid"/>
              </v:shape>
              <v:shape style="position:absolute;left:1420;top:11284;width:167;height:190" coordorigin="1420,11284" coordsize="167,190" path="m1505,11418l1473,11427,1506,11427,1505,11418xe" filled="t" fillcolor="#221815" stroked="f">
                <v:path arrowok="t"/>
                <v:fill type="solid"/>
              </v:shape>
              <v:shape style="position:absolute;left:1420;top:11284;width:167;height:190" coordorigin="1420,11284" coordsize="167,190" path="m1573,11334l1524,11334,1560,11343,1555,11366,1548,11385,1538,11397,1559,11397,1559,11396,1565,11377,1569,11356,1573,11334xe" filled="t" fillcolor="#221815" stroked="f">
                <v:path arrowok="t"/>
                <v:fill type="solid"/>
              </v:shape>
              <v:shape style="position:absolute;left:1420;top:11284;width:167;height:190" coordorigin="1420,11284" coordsize="167,190" path="m1510,11372l1495,11372,1494,11375,1496,11377,1501,11381,1503,11384,1508,11376,1510,11372xe" filled="t" fillcolor="#221815" stroked="f">
                <v:path arrowok="t"/>
                <v:fill type="solid"/>
              </v:shape>
              <v:shape style="position:absolute;left:1420;top:11284;width:167;height:190" coordorigin="1420,11284" coordsize="167,190" path="m1536,11284l1523,11291,1518,11312,1513,11332,1506,11350,1498,11366,1529,11366,1527,11358,1523,11338,1524,11334,1585,11334,1585,11321,1528,11321,1531,11309,1534,11297,1536,11284xe" filled="t" fillcolor="#221815" stroked="f">
                <v:path arrowok="t"/>
                <v:fill type="solid"/>
              </v:shape>
              <v:shape style="position:absolute;left:1420;top:11284;width:167;height:190" coordorigin="1420,11284" coordsize="167,190" path="m1505,11297l1423,11297,1423,11311,1505,11311,1505,11297xe" filled="t" fillcolor="#221815" stroked="f">
                <v:path arrowok="t"/>
                <v:fill type="solid"/>
              </v:shape>
            </v:group>
            <v:group style="position:absolute;left:1599;top:11293;width:162;height:179" coordorigin="1599,11293" coordsize="162,179">
              <v:shape style="position:absolute;left:1599;top:11293;width:162;height:179" coordorigin="1599,11293" coordsize="162,179" path="m1710,11459l1712,11463,1713,11468,1713,11472,1722,11473,1730,11473,1735,11472,1740,11472,1743,11471,1748,11464,1750,11461,1733,11461,1730,11460,1719,11460,1710,11459xe" filled="t" fillcolor="#221815" stroked="f">
                <v:path arrowok="t"/>
                <v:fill type="solid"/>
              </v:shape>
              <v:shape style="position:absolute;left:1599;top:11293;width:162;height:179" coordorigin="1599,11293" coordsize="162,179" path="m1693,11322l1682,11326,1680,11347,1678,11368,1676,11386,1679,11386,1679,11386,1748,11409,1744,11434,1741,11450,1737,11458,1735,11460,1733,11461,1750,11461,1761,11378,1762,11374,1728,11374,1690,11363,1692,11342,1693,11322xe" filled="t" fillcolor="#221815" stroked="f">
                <v:path arrowok="t"/>
                <v:fill type="solid"/>
              </v:shape>
              <v:shape style="position:absolute;left:1599;top:11293;width:162;height:179" coordorigin="1599,11293" coordsize="162,179" path="m1736,11415l1667,11415,1667,11428,1736,11428,1736,11415xe" filled="t" fillcolor="#221815" stroked="f">
                <v:path arrowok="t"/>
                <v:fill type="solid"/>
              </v:shape>
              <v:shape style="position:absolute;left:1599;top:11293;width:162;height:179" coordorigin="1599,11293" coordsize="162,179" path="m1738,11294l1736,11295,1673,11295,1673,11307,1733,11313,1732,11333,1730,11354,1728,11374,1762,11374,1741,11354,1743,11332,1745,11313,1746,11295,1738,11294xe" filled="t" fillcolor="#221815" stroked="f">
                <v:path arrowok="t"/>
                <v:fill type="solid"/>
              </v:shape>
              <v:shape style="position:absolute;left:1599;top:11293;width:162;height:179" coordorigin="1599,11293" coordsize="162,179" path="m1626,11386l1615,11386,1615,11464,1626,11464,1626,11447,1659,11447,1659,11434,1626,11434,1626,11386xe" filled="t" fillcolor="#221815" stroked="f">
                <v:path arrowok="t"/>
                <v:fill type="solid"/>
              </v:shape>
              <v:shape style="position:absolute;left:1599;top:11293;width:162;height:179" coordorigin="1599,11293" coordsize="162,179" path="m1659,11370l1648,11370,1648,11434,1659,11434,1659,11370xe" filled="t" fillcolor="#221815" stroked="f">
                <v:path arrowok="t"/>
                <v:fill type="solid"/>
              </v:shape>
              <v:shape style="position:absolute;left:1599;top:11293;width:162;height:179" coordorigin="1599,11293" coordsize="162,179" path="m1664,11293l1603,11293,1603,11306,1624,11315,1620,11337,1614,11357,1608,11375,1599,11390,1602,11393,1604,11401,1605,11404,1609,11399,1612,11392,1615,11386,1626,11386,1626,11370,1659,11370,1659,11358,1629,11346,1633,11327,1637,11306,1664,11306,1664,11293xe" filled="t" fillcolor="#221815" stroked="f">
                <v:path arrowok="t"/>
                <v:fill type="solid"/>
              </v:shape>
            </v:group>
            <v:group style="position:absolute;left:1241;top:11955;width:160;height:192" coordorigin="1241,11955" coordsize="160,192">
              <v:shape style="position:absolute;left:1241;top:11955;width:160;height:192" coordorigin="1241,11955" coordsize="160,192" path="m1363,12100l1370,12120,1385,12134,1397,12148,1395,12128,1380,12113,1363,12100xe" filled="t" fillcolor="#221815" stroked="f">
                <v:path arrowok="t"/>
                <v:fill type="solid"/>
              </v:shape>
              <v:shape style="position:absolute;left:1241;top:11955;width:160;height:192" coordorigin="1241,11955" coordsize="160,192" path="m1403,12079l1296,12079,1296,12091,1340,12097,1330,12111,1315,12125,1293,12137,1296,12140,1349,12107,1356,12091,1403,12091,1403,12079xe" filled="t" fillcolor="#221815" stroked="f">
                <v:path arrowok="t"/>
                <v:fill type="solid"/>
              </v:shape>
              <v:shape style="position:absolute;left:1241;top:11955;width:160;height:192" coordorigin="1241,11955" coordsize="160,192" path="m1280,12021l1241,12021,1241,12035,1269,12035,1269,12123,1263,12130,1260,12132,1262,12135,1265,12139,1267,12142,1268,12140,1278,12130,1297,12111,1280,12111,1280,12021xe" filled="t" fillcolor="#221815" stroked="f">
                <v:path arrowok="t"/>
                <v:fill type="solid"/>
              </v:shape>
              <v:shape style="position:absolute;left:1241;top:11955;width:160;height:192" coordorigin="1241,11955" coordsize="160,192" path="m1297,12095l1280,12111,1297,12111,1302,12107,1300,12104,1297,12095xe" filled="t" fillcolor="#221815" stroked="f">
                <v:path arrowok="t"/>
                <v:fill type="solid"/>
              </v:shape>
              <v:shape style="position:absolute;left:1241;top:11955;width:160;height:192" coordorigin="1241,11955" coordsize="160,192" path="m1361,12028l1349,12028,1349,12062,1349,12068,1348,12070,1347,12079,1359,12079,1360,12070,1361,12062,1361,12028xe" filled="t" fillcolor="#221815" stroked="f">
                <v:path arrowok="t"/>
                <v:fill type="solid"/>
              </v:shape>
              <v:shape style="position:absolute;left:1241;top:11955;width:160;height:192" coordorigin="1241,11955" coordsize="160,192" path="m1307,12047l1301,12055,1310,12061,1322,12070,1327,12077,1333,12068,1327,12062,1316,12053,1307,12047xe" filled="t" fillcolor="#221815" stroked="f">
                <v:path arrowok="t"/>
                <v:fill type="solid"/>
              </v:shape>
              <v:shape style="position:absolute;left:1241;top:11955;width:160;height:192" coordorigin="1241,11955" coordsize="160,192" path="m1319,12028l1314,12036,1323,12041,1334,12050,1340,12057,1345,12049,1340,12042,1329,12034,1319,12028xe" filled="t" fillcolor="#221815" stroked="f">
                <v:path arrowok="t"/>
                <v:fill type="solid"/>
              </v:shape>
              <v:shape style="position:absolute;left:1241;top:11955;width:160;height:192" coordorigin="1241,11955" coordsize="160,192" path="m1393,12007l1391,12007,1300,12007,1300,12019,1387,12019,1385,12029,1381,12038,1378,12045,1388,12047,1395,12030,1401,12009,1393,12007xe" filled="t" fillcolor="#221815" stroked="f">
                <v:path arrowok="t"/>
                <v:fill type="solid"/>
              </v:shape>
              <v:shape style="position:absolute;left:1241;top:11955;width:160;height:192" coordorigin="1241,11955" coordsize="160,192" path="m1356,11987l1344,11987,1344,12007,1356,12007,1356,11987xe" filled="t" fillcolor="#221815" stroked="f">
                <v:path arrowok="t"/>
                <v:fill type="solid"/>
              </v:shape>
              <v:shape style="position:absolute;left:1241;top:11955;width:160;height:192" coordorigin="1241,11955" coordsize="160,192" path="m1261,11961l1255,11971,1269,11987,1281,12002,1288,11990,1276,11976,1261,11961xe" filled="t" fillcolor="#221815" stroked="f">
                <v:path arrowok="t"/>
                <v:fill type="solid"/>
              </v:shape>
              <v:shape style="position:absolute;left:1241;top:11955;width:160;height:192" coordorigin="1241,11955" coordsize="160,192" path="m1393,11975l1307,11975,1307,11987,1393,11987,1393,11975xe" filled="t" fillcolor="#221815" stroked="f">
                <v:path arrowok="t"/>
                <v:fill type="solid"/>
              </v:shape>
              <v:shape style="position:absolute;left:1241;top:11955;width:160;height:192" coordorigin="1241,11955" coordsize="160,192" path="m1356,11955l1344,11955,1344,11975,1356,11975,1356,11955xe" filled="t" fillcolor="#221815" stroked="f">
                <v:path arrowok="t"/>
                <v:fill type="solid"/>
              </v:shape>
            </v:group>
            <v:group style="position:absolute;left:1421;top:11965;width:164;height:181" coordorigin="1421,11965" coordsize="164,181">
              <v:shape style="position:absolute;left:1421;top:11965;width:164;height:181" coordorigin="1421,11965" coordsize="164,181" path="m1490,12107l1478,12107,1478,12147,1490,12147,1490,12107xe" filled="t" fillcolor="#221815" stroked="f">
                <v:path arrowok="t"/>
                <v:fill type="solid"/>
              </v:shape>
              <v:shape style="position:absolute;left:1421;top:11965;width:164;height:181" coordorigin="1421,11965" coordsize="164,181" path="m1569,12117l1552,12117,1564,12133,1578,12146,1580,12142,1584,12137,1585,12133,1572,12121,1569,12117xe" filled="t" fillcolor="#221815" stroked="f">
                <v:path arrowok="t"/>
                <v:fill type="solid"/>
              </v:shape>
              <v:shape style="position:absolute;left:1421;top:11965;width:164;height:181" coordorigin="1421,11965" coordsize="164,181" path="m1572,11979l1570,11979,1504,11979,1504,11992,1524,12066,1526,12109,1513,12125,1500,12137,1502,12139,1506,12144,1518,12138,1533,12126,1552,12117,1569,12117,1562,12104,1555,12080,1559,12071,1542,12071,1537,12053,1532,12034,1528,12014,1524,11992,1578,11992,1580,11981,1572,11979xe" filled="t" fillcolor="#221815" stroked="f">
                <v:path arrowok="t"/>
                <v:fill type="solid"/>
              </v:shape>
              <v:shape style="position:absolute;left:1421;top:11965;width:164;height:181" coordorigin="1421,11965" coordsize="164,181" path="m1446,11978l1435,11978,1435,12102,1425,12104,1421,12104,1438,12115,1478,12107,1490,12107,1490,12104,1506,12101,1506,12100,1446,12100,1446,12065,1490,12065,1490,12053,1446,12053,1446,12021,1490,12021,1490,12009,1446,12009,1446,11978xe" filled="t" fillcolor="#221815" stroked="f">
                <v:path arrowok="t"/>
                <v:fill type="solid"/>
              </v:shape>
              <v:shape style="position:absolute;left:1421;top:11965;width:164;height:181" coordorigin="1421,11965" coordsize="164,181" path="m1490,12065l1478,12065,1478,12094,1446,12100,1506,12100,1506,12092,1490,12092,1490,12065xe" filled="t" fillcolor="#221815" stroked="f">
                <v:path arrowok="t"/>
                <v:fill type="solid"/>
              </v:shape>
              <v:shape style="position:absolute;left:1421;top:11965;width:164;height:181" coordorigin="1421,11965" coordsize="164,181" path="m1506,12089l1490,12092,1506,12092,1506,12089xe" filled="t" fillcolor="#221815" stroked="f">
                <v:path arrowok="t"/>
                <v:fill type="solid"/>
              </v:shape>
              <v:shape style="position:absolute;left:1421;top:11965;width:164;height:181" coordorigin="1421,11965" coordsize="164,181" path="m1578,11992l1524,11992,1567,11995,1563,12018,1557,12038,1551,12056,1542,12071,1559,12071,1562,12063,1568,12045,1573,12025,1577,12004,1578,11992xe" filled="t" fillcolor="#221815" stroked="f">
                <v:path arrowok="t"/>
                <v:fill type="solid"/>
              </v:shape>
              <v:shape style="position:absolute;left:1421;top:11965;width:164;height:181" coordorigin="1421,11965" coordsize="164,181" path="m1490,12021l1478,12021,1478,12053,1490,12053,1490,12021xe" filled="t" fillcolor="#221815" stroked="f">
                <v:path arrowok="t"/>
                <v:fill type="solid"/>
              </v:shape>
              <v:shape style="position:absolute;left:1421;top:11965;width:164;height:181" coordorigin="1421,11965" coordsize="164,181" path="m1490,11978l1478,11978,1478,12009,1490,12009,1490,11978xe" filled="t" fillcolor="#221815" stroked="f">
                <v:path arrowok="t"/>
                <v:fill type="solid"/>
              </v:shape>
              <v:shape style="position:absolute;left:1421;top:11965;width:164;height:181" coordorigin="1421,11965" coordsize="164,181" path="m1504,11965l1422,11965,1422,11978,1504,11978,1504,11965xe" filled="t" fillcolor="#221815" stroked="f">
                <v:path arrowok="t"/>
                <v:fill type="solid"/>
              </v:shape>
            </v:group>
            <v:group style="position:absolute;left:1604;top:11955;width:161;height:188" coordorigin="1604,11955" coordsize="161,188">
              <v:shape style="position:absolute;left:1604;top:11955;width:161;height:188" coordorigin="1604,11955" coordsize="161,188" path="m1749,12018l1667,12018,1667,12139,1674,12143,1694,12143,1745,12143,1760,12134,1761,12130,1682,12130,1680,12128,1680,12031,1749,12031,1749,12018xe" filled="t" fillcolor="#221815" stroked="f">
                <v:path arrowok="t"/>
                <v:fill type="solid"/>
              </v:shape>
              <v:shape style="position:absolute;left:1604;top:11955;width:161;height:188" coordorigin="1604,11955" coordsize="161,188" path="m1754,12101l1752,12125,1751,12130,1761,12130,1765,12107,1762,12106,1757,12103,1754,12101xe" filled="t" fillcolor="#221815" stroked="f">
                <v:path arrowok="t"/>
                <v:fill type="solid"/>
              </v:shape>
              <v:shape style="position:absolute;left:1604;top:11955;width:161;height:188" coordorigin="1604,11955" coordsize="161,188" path="m1706,12075l1708,12079,1710,12084,1711,12088,1736,12088,1742,12086,1748,12084,1749,12079,1749,12075,1719,12075,1706,12075xe" filled="t" fillcolor="#221815" stroked="f">
                <v:path arrowok="t"/>
                <v:fill type="solid"/>
              </v:shape>
              <v:shape style="position:absolute;left:1604;top:11955;width:161;height:188" coordorigin="1604,11955" coordsize="161,188" path="m1749,12031l1737,12031,1737,12074,1737,12075,1733,12075,1730,12075,1749,12075,1749,12031xe" filled="t" fillcolor="#221815" stroked="f">
                <v:path arrowok="t"/>
                <v:fill type="solid"/>
              </v:shape>
              <v:shape style="position:absolute;left:1604;top:11955;width:161;height:188" coordorigin="1604,11955" coordsize="161,188" path="m1622,12011l1615,12020,1633,12032,1648,12043,1655,12033,1647,12027,1632,12017,1622,12011xe" filled="t" fillcolor="#221815" stroked="f">
                <v:path arrowok="t"/>
                <v:fill type="solid"/>
              </v:shape>
              <v:shape style="position:absolute;left:1604;top:11955;width:161;height:188" coordorigin="1604,11955" coordsize="161,188" path="m1645,12089l1632,12106,1619,12122,1607,12135,1620,12141,1633,12125,1646,12109,1657,12092,1645,12089xe" filled="t" fillcolor="#221815" stroked="f">
                <v:path arrowok="t"/>
                <v:fill type="solid"/>
              </v:shape>
              <v:shape style="position:absolute;left:1604;top:11955;width:161;height:188" coordorigin="1604,11955" coordsize="161,188" path="m1657,11987l1645,11987,1645,12008,1657,12008,1657,11987xe" filled="t" fillcolor="#221815" stroked="f">
                <v:path arrowok="t"/>
                <v:fill type="solid"/>
              </v:shape>
              <v:shape style="position:absolute;left:1604;top:11955;width:161;height:188" coordorigin="1604,11955" coordsize="161,188" path="m1721,11987l1709,11987,1709,12008,1721,12008,1721,11987xe" filled="t" fillcolor="#221815" stroked="f">
                <v:path arrowok="t"/>
                <v:fill type="solid"/>
              </v:shape>
              <v:shape style="position:absolute;left:1604;top:11955;width:161;height:188" coordorigin="1604,11955" coordsize="161,188" path="m1763,11974l1604,11974,1604,11987,1763,11987,1763,11974xe" filled="t" fillcolor="#221815" stroked="f">
                <v:path arrowok="t"/>
                <v:fill type="solid"/>
              </v:shape>
              <v:shape style="position:absolute;left:1604;top:11955;width:161;height:188" coordorigin="1604,11955" coordsize="161,188" path="m1657,11955l1645,11955,1645,11974,1657,11974,1657,11955xe" filled="t" fillcolor="#221815" stroked="f">
                <v:path arrowok="t"/>
                <v:fill type="solid"/>
              </v:shape>
              <v:shape style="position:absolute;left:1604;top:11955;width:161;height:188" coordorigin="1604,11955" coordsize="161,188" path="m1721,11955l1709,11955,1709,11974,1721,11974,1721,11955xe" filled="t" fillcolor="#221815" stroked="f">
                <v:path arrowok="t"/>
                <v:fill type="solid"/>
              </v:shape>
              <v:shape style="position:absolute;left:1604;top:11955;width:161;height:188" coordorigin="1604,11955" coordsize="161,188" path="m1611,12050l1604,12060,1615,12065,1631,12074,1638,12080,1645,12069,1637,12064,1622,12056,1611,12050xe" filled="t" fillcolor="#221815" stroked="f">
                <v:path arrowok="t"/>
                <v:fill type="solid"/>
              </v:shape>
            </v:group>
            <v:group style="position:absolute;left:1789;top:11964;width:149;height:183" coordorigin="1789,11964" coordsize="149,183">
              <v:shape style="position:absolute;left:1789;top:11964;width:149;height:183" coordorigin="1789,11964" coordsize="149,183" path="m1938,11964l1789,11964,1789,12147,1800,12147,1800,12136,1938,12136,1938,12124,1800,12124,1800,11977,1938,11977,1938,11964xe" filled="t" fillcolor="#221815" stroked="f">
                <v:path arrowok="t"/>
                <v:fill type="solid"/>
              </v:shape>
              <v:shape style="position:absolute;left:1789;top:11964;width:149;height:183" coordorigin="1789,11964" coordsize="149,183" path="m1938,12136l1927,12136,1927,12147,1938,12147,1938,12136xe" filled="t" fillcolor="#221815" stroked="f">
                <v:path arrowok="t"/>
                <v:fill type="solid"/>
              </v:shape>
              <v:shape style="position:absolute;left:1789;top:11964;width:149;height:183" coordorigin="1789,11964" coordsize="149,183" path="m1938,11977l1927,11977,1927,12124,1938,12124,1938,11977xe" filled="t" fillcolor="#221815" stroked="f">
                <v:path arrowok="t"/>
                <v:fill type="solid"/>
              </v:shape>
              <v:shape style="position:absolute;left:1789;top:11964;width:149;height:183" coordorigin="1789,11964" coordsize="149,183" path="m1868,12074l1857,12074,1857,12118,1868,12118,1868,12074xe" filled="t" fillcolor="#221815" stroked="f">
                <v:path arrowok="t"/>
                <v:fill type="solid"/>
              </v:shape>
              <v:shape style="position:absolute;left:1789;top:11964;width:149;height:183" coordorigin="1789,11964" coordsize="149,183" path="m1878,12095l1880,12098,1881,12103,1881,12106,1888,12107,1895,12107,1902,12106,1905,12105,1910,12098,1911,12096,1885,12096,1878,12095xe" filled="t" fillcolor="#221815" stroked="f">
                <v:path arrowok="t"/>
                <v:fill type="solid"/>
              </v:shape>
              <v:shape style="position:absolute;left:1789;top:11964;width:149;height:183" coordorigin="1789,11964" coordsize="149,183" path="m1915,12061l1811,12061,1811,12074,1903,12074,1902,12087,1900,12092,1898,12094,1897,12096,1911,12096,1912,12089,1914,12067,1915,12065,1915,12061xe" filled="t" fillcolor="#221815" stroked="f">
                <v:path arrowok="t"/>
                <v:fill type="solid"/>
              </v:shape>
              <v:shape style="position:absolute;left:1789;top:11964;width:149;height:183" coordorigin="1789,11964" coordsize="149,183" path="m1868,12042l1857,12042,1857,12061,1868,12061,1868,12042xe" filled="t" fillcolor="#221815" stroked="f">
                <v:path arrowok="t"/>
                <v:fill type="solid"/>
              </v:shape>
              <v:shape style="position:absolute;left:1789;top:11964;width:149;height:183" coordorigin="1789,11964" coordsize="149,183" path="m1907,12031l1821,12031,1821,12042,1907,12042,1907,12031xe" filled="t" fillcolor="#221815" stroked="f">
                <v:path arrowok="t"/>
                <v:fill type="solid"/>
              </v:shape>
              <v:shape style="position:absolute;left:1789;top:11964;width:149;height:183" coordorigin="1789,11964" coordsize="149,183" path="m1868,12012l1857,12012,1857,12031,1868,12031,1868,12012xe" filled="t" fillcolor="#221815" stroked="f">
                <v:path arrowok="t"/>
                <v:fill type="solid"/>
              </v:shape>
              <v:shape style="position:absolute;left:1789;top:11964;width:149;height:183" coordorigin="1789,11964" coordsize="149,183" path="m1914,12000l1813,12000,1813,12012,1914,12012,1914,12000xe" filled="t" fillcolor="#221815" stroked="f">
                <v:path arrowok="t"/>
                <v:fill type="solid"/>
              </v:shape>
              <v:shape style="position:absolute;left:1789;top:11964;width:149;height:183" coordorigin="1789,11964" coordsize="149,183" path="m1868,11983l1857,11983,1857,12000,1868,12000,1868,11983xe" filled="t" fillcolor="#221815" stroked="f">
                <v:path arrowok="t"/>
                <v:fill type="solid"/>
              </v:shape>
            </v:group>
            <v:group style="position:absolute;left:1252;top:12314;width:92;height:154" coordorigin="1252,12314" coordsize="92,154">
              <v:shape style="position:absolute;left:1252;top:12314;width:92;height:154" coordorigin="1252,12314" coordsize="92,154" path="m1284,12314l1252,12314,1252,12468,1285,12468,1303,12465,1318,12457,1322,12454,1267,12454,1267,12328,1324,12328,1324,12327,1306,12317,1284,12314xe" filled="t" fillcolor="#221815" stroked="f">
                <v:path arrowok="t"/>
                <v:fill type="solid"/>
              </v:shape>
              <v:shape style="position:absolute;left:1252;top:12314;width:92;height:154" coordorigin="1252,12314" coordsize="92,154" path="m1324,12328l1267,12328,1284,12328,1301,12331,1314,12341,1322,12357,1327,12382,1328,12416,1319,12436,1304,12449,1283,12454,1322,12454,1330,12444,1338,12424,1343,12398,1344,12365,1336,12343,1324,12328xe" filled="t" fillcolor="#221815" stroked="f">
                <v:path arrowok="t"/>
                <v:fill type="solid"/>
              </v:shape>
            </v:group>
            <v:group style="position:absolute;left:1367;top:12314;width:111;height:156" coordorigin="1367,12314" coordsize="111,156">
              <v:shape style="position:absolute;left:1367;top:12314;width:111;height:156" coordorigin="1367,12314" coordsize="111,156" path="m1406,12314l1390,12323,1378,12340,1370,12362,1367,12390,1367,12394,1391,12457,1430,12470,1446,12464,1456,12455,1419,12455,1404,12449,1392,12435,1385,12412,1382,12382,1387,12359,1397,12342,1413,12332,1437,12329,1456,12329,1450,12323,1431,12315,1406,12314xe" filled="t" fillcolor="#221815" stroked="f">
                <v:path arrowok="t"/>
                <v:fill type="solid"/>
              </v:shape>
              <v:shape style="position:absolute;left:1367;top:12314;width:111;height:156" coordorigin="1367,12314" coordsize="111,156" path="m1456,12329l1437,12329,1451,12342,1460,12362,1463,12390,1460,12416,1452,12437,1438,12450,1419,12455,1456,12455,1459,12452,1469,12434,1476,12409,1478,12379,1473,12355,1464,12337,1456,12329xe" filled="t" fillcolor="#221815" stroked="f">
                <v:path arrowok="t"/>
                <v:fill type="solid"/>
              </v:shape>
            </v:group>
            <v:group style="position:absolute;left:1507;top:12314;width:75;height:154" coordorigin="1507,12314" coordsize="75,154">
              <v:shape style="position:absolute;left:1507;top:12314;width:75;height:154" coordorigin="1507,12314" coordsize="75,154" path="m1582,12314l1507,12314,1507,12468,1522,12468,1522,12398,1573,12398,1573,12383,1522,12383,1522,12328,1582,12328,1582,12314xe" filled="t" fillcolor="#221815" stroked="f">
                <v:path arrowok="t"/>
                <v:fill type="solid"/>
              </v:shape>
            </v:group>
            <v:group style="position:absolute;left:1600;top:12357;width:22;height:113" coordorigin="1600,12357" coordsize="22,113">
              <v:shape style="position:absolute;left:1600;top:12357;width:22;height:113" coordorigin="1600,12357" coordsize="22,113" path="m1617,12443l1605,12443,1600,12449,1600,12465,1605,12471,1617,12471,1622,12465,1622,12449,1617,12443xe" filled="t" fillcolor="#221815" stroked="f">
                <v:path arrowok="t"/>
                <v:fill type="solid"/>
              </v:shape>
              <v:shape style="position:absolute;left:1600;top:12357;width:22;height:113" coordorigin="1600,12357" coordsize="22,113" path="m1617,12357l1605,12357,1600,12363,1600,12379,1605,12385,1617,12385,1622,12379,1622,12363,1617,12357xe" filled="t" fillcolor="#221815" stroked="f">
                <v:path arrowok="t"/>
                <v:fill type="solid"/>
              </v:shape>
            </v:group>
            <v:group style="position:absolute;left:1171;top:1771;width:9595;height:12497" coordorigin="1171,1771" coordsize="9595,12497">
              <v:shape style="position:absolute;left:1171;top:1771;width:9595;height:12497" coordorigin="1171,1771" coordsize="9595,12497" path="m10765,14268l1171,14268,1171,1771,10765,1771,10765,14268xe" filled="f" stroked="t" strokeweight=".926pt" strokecolor="#898989">
                <v:path arrowok="t"/>
              </v:shape>
            </v:group>
            <v:group style="position:absolute;left:1171;top:2099;width:9595;height:2" coordorigin="1171,2099" coordsize="9595,2">
              <v:shape style="position:absolute;left:1171;top:2099;width:9595;height:2" coordorigin="1171,2099" coordsize="9595,0" path="m1171,2099l10765,2099e" filled="f" stroked="t" strokeweight=".998pt" strokecolor="#898989">
                <v:path arrowok="t"/>
              </v:shape>
            </v:group>
            <v:group style="position:absolute;left:1171;top:2437;width:9595;height:2" coordorigin="1171,2437" coordsize="9595,2">
              <v:shape style="position:absolute;left:1171;top:2437;width:9595;height:2" coordorigin="1171,2437" coordsize="9595,0" path="m1171,2437l10765,2437e" filled="f" stroked="t" strokeweight=".998pt" strokecolor="#898989">
                <v:path arrowok="t"/>
              </v:shape>
            </v:group>
            <v:group style="position:absolute;left:1171;top:2775;width:9595;height:2" coordorigin="1171,2775" coordsize="9595,2">
              <v:shape style="position:absolute;left:1171;top:2775;width:9595;height:2" coordorigin="1171,2775" coordsize="9595,0" path="m1171,2775l10765,2775e" filled="f" stroked="t" strokeweight=".998pt" strokecolor="#898989">
                <v:path arrowok="t"/>
              </v:shape>
            </v:group>
            <v:group style="position:absolute;left:1171;top:3113;width:9595;height:2" coordorigin="1171,3113" coordsize="9595,2">
              <v:shape style="position:absolute;left:1171;top:3113;width:9595;height:2" coordorigin="1171,3113" coordsize="9595,0" path="m1171,3113l10765,3113e" filled="f" stroked="t" strokeweight=".998pt" strokecolor="#898989">
                <v:path arrowok="t"/>
              </v:shape>
            </v:group>
            <v:group style="position:absolute;left:1171;top:3451;width:9595;height:2" coordorigin="1171,3451" coordsize="9595,2">
              <v:shape style="position:absolute;left:1171;top:3451;width:9595;height:2" coordorigin="1171,3451" coordsize="9595,0" path="m1171,3451l10765,3451e" filled="f" stroked="t" strokeweight=".998pt" strokecolor="#898989">
                <v:path arrowok="t"/>
              </v:shape>
            </v:group>
            <v:group style="position:absolute;left:3684;top:3789;width:7081;height:2" coordorigin="3684,3789" coordsize="7081,2">
              <v:shape style="position:absolute;left:3684;top:3789;width:7081;height:2" coordorigin="3684,3789" coordsize="7081,0" path="m3684,3789l10765,3789e" filled="f" stroked="t" strokeweight=".998pt" strokecolor="#898989">
                <v:path arrowok="t"/>
              </v:shape>
            </v:group>
            <v:group style="position:absolute;left:1171;top:4127;width:9595;height:2" coordorigin="1171,4127" coordsize="9595,2">
              <v:shape style="position:absolute;left:1171;top:4127;width:9595;height:2" coordorigin="1171,4127" coordsize="9595,0" path="m1171,4127l10765,4127e" filled="f" stroked="t" strokeweight=".998pt" strokecolor="#898989">
                <v:path arrowok="t"/>
              </v:shape>
            </v:group>
            <v:group style="position:absolute;left:1171;top:4465;width:9595;height:2" coordorigin="1171,4465" coordsize="9595,2">
              <v:shape style="position:absolute;left:1171;top:4465;width:9595;height:2" coordorigin="1171,4465" coordsize="9595,0" path="m1171,4465l10765,4465e" filled="f" stroked="t" strokeweight=".998pt" strokecolor="#898989">
                <v:path arrowok="t"/>
              </v:shape>
            </v:group>
            <v:group style="position:absolute;left:1171;top:4803;width:9595;height:2" coordorigin="1171,4803" coordsize="9595,2">
              <v:shape style="position:absolute;left:1171;top:4803;width:9595;height:2" coordorigin="1171,4803" coordsize="9595,0" path="m1171,4803l10765,4803e" filled="f" stroked="t" strokeweight=".998pt" strokecolor="#898989">
                <v:path arrowok="t"/>
              </v:shape>
            </v:group>
            <v:group style="position:absolute;left:1171;top:5141;width:9595;height:2" coordorigin="1171,5141" coordsize="9595,2">
              <v:shape style="position:absolute;left:1171;top:5141;width:9595;height:2" coordorigin="1171,5141" coordsize="9595,0" path="m1171,5141l10765,5141e" filled="f" stroked="t" strokeweight=".998pt" strokecolor="#898989">
                <v:path arrowok="t"/>
              </v:shape>
            </v:group>
            <v:group style="position:absolute;left:1171;top:5480;width:9595;height:2" coordorigin="1171,5480" coordsize="9595,2">
              <v:shape style="position:absolute;left:1171;top:5480;width:9595;height:2" coordorigin="1171,5480" coordsize="9595,0" path="m1171,5480l10765,5480e" filled="f" stroked="t" strokeweight=".998pt" strokecolor="#898989">
                <v:path arrowok="t"/>
              </v:shape>
            </v:group>
            <v:group style="position:absolute;left:3684;top:5818;width:7081;height:2" coordorigin="3684,5818" coordsize="7081,2">
              <v:shape style="position:absolute;left:3684;top:5818;width:7081;height:2" coordorigin="3684,5818" coordsize="7081,0" path="m3684,5818l10765,5818e" filled="f" stroked="t" strokeweight=".998pt" strokecolor="#898989">
                <v:path arrowok="t"/>
              </v:shape>
            </v:group>
            <v:group style="position:absolute;left:1171;top:6156;width:9595;height:2" coordorigin="1171,6156" coordsize="9595,2">
              <v:shape style="position:absolute;left:1171;top:6156;width:9595;height:2" coordorigin="1171,6156" coordsize="9595,0" path="m1171,6156l10765,6156e" filled="f" stroked="t" strokeweight=".998pt" strokecolor="#898989">
                <v:path arrowok="t"/>
              </v:shape>
            </v:group>
            <v:group style="position:absolute;left:1171;top:6494;width:9595;height:2" coordorigin="1171,6494" coordsize="9595,2">
              <v:shape style="position:absolute;left:1171;top:6494;width:9595;height:2" coordorigin="1171,6494" coordsize="9595,0" path="m1171,6494l10765,6494e" filled="f" stroked="t" strokeweight=".998pt" strokecolor="#898989">
                <v:path arrowok="t"/>
              </v:shape>
            </v:group>
            <v:group style="position:absolute;left:1171;top:6832;width:9595;height:2" coordorigin="1171,6832" coordsize="9595,2">
              <v:shape style="position:absolute;left:1171;top:6832;width:9595;height:2" coordorigin="1171,6832" coordsize="9595,0" path="m1171,6832l10765,6832e" filled="f" stroked="t" strokeweight=".998pt" strokecolor="#898989">
                <v:path arrowok="t"/>
              </v:shape>
            </v:group>
            <v:group style="position:absolute;left:1171;top:7170;width:9595;height:2" coordorigin="1171,7170" coordsize="9595,2">
              <v:shape style="position:absolute;left:1171;top:7170;width:9595;height:2" coordorigin="1171,7170" coordsize="9595,0" path="m1171,7170l10765,7170e" filled="f" stroked="t" strokeweight=".998pt" strokecolor="#898989">
                <v:path arrowok="t"/>
              </v:shape>
            </v:group>
            <v:group style="position:absolute;left:1171;top:7508;width:9595;height:2" coordorigin="1171,7508" coordsize="9595,2">
              <v:shape style="position:absolute;left:1171;top:7508;width:9595;height:2" coordorigin="1171,7508" coordsize="9595,0" path="m1171,7508l10765,7508e" filled="f" stroked="t" strokeweight=".998pt" strokecolor="#898989">
                <v:path arrowok="t"/>
              </v:shape>
            </v:group>
            <v:group style="position:absolute;left:1171;top:7846;width:9595;height:2" coordorigin="1171,7846" coordsize="9595,2">
              <v:shape style="position:absolute;left:1171;top:7846;width:9595;height:2" coordorigin="1171,7846" coordsize="9595,0" path="m1171,7846l10765,7846e" filled="f" stroked="t" strokeweight=".998pt" strokecolor="#898989">
                <v:path arrowok="t"/>
              </v:shape>
            </v:group>
            <v:group style="position:absolute;left:1171;top:8184;width:9595;height:2" coordorigin="1171,8184" coordsize="9595,2">
              <v:shape style="position:absolute;left:1171;top:8184;width:9595;height:2" coordorigin="1171,8184" coordsize="9595,0" path="m1171,8184l10765,8184e" filled="f" stroked="t" strokeweight=".998pt" strokecolor="#898989">
                <v:path arrowok="t"/>
              </v:shape>
            </v:group>
            <v:group style="position:absolute;left:1171;top:8522;width:9595;height:2" coordorigin="1171,8522" coordsize="9595,2">
              <v:shape style="position:absolute;left:1171;top:8522;width:9595;height:2" coordorigin="1171,8522" coordsize="9595,0" path="m1171,8522l10765,8522e" filled="f" stroked="t" strokeweight=".998pt" strokecolor="#898989">
                <v:path arrowok="t"/>
              </v:shape>
            </v:group>
            <v:group style="position:absolute;left:1171;top:8860;width:9595;height:2" coordorigin="1171,8860" coordsize="9595,2">
              <v:shape style="position:absolute;left:1171;top:8860;width:9595;height:2" coordorigin="1171,8860" coordsize="9595,0" path="m1171,8860l10765,8860e" filled="f" stroked="t" strokeweight=".998pt" strokecolor="#898989">
                <v:path arrowok="t"/>
              </v:shape>
            </v:group>
            <v:group style="position:absolute;left:3684;top:9198;width:7081;height:2" coordorigin="3684,9198" coordsize="7081,2">
              <v:shape style="position:absolute;left:3684;top:9198;width:7081;height:2" coordorigin="3684,9198" coordsize="7081,0" path="m3684,9198l10765,9198e" filled="f" stroked="t" strokeweight=".998pt" strokecolor="#898989">
                <v:path arrowok="t"/>
              </v:shape>
            </v:group>
            <v:group style="position:absolute;left:3684;top:9536;width:7081;height:2" coordorigin="3684,9536" coordsize="7081,2">
              <v:shape style="position:absolute;left:3684;top:9536;width:7081;height:2" coordorigin="3684,9536" coordsize="7081,0" path="m3684,9536l10765,9536e" filled="f" stroked="t" strokeweight=".857pt" strokecolor="#898989">
                <v:path arrowok="t"/>
              </v:shape>
            </v:group>
            <v:group style="position:absolute;left:1171;top:9874;width:9595;height:2" coordorigin="1171,9874" coordsize="9595,2">
              <v:shape style="position:absolute;left:1171;top:9874;width:9595;height:2" coordorigin="1171,9874" coordsize="9595,0" path="m1171,9874l10765,9874e" filled="f" stroked="t" strokeweight=".857pt" strokecolor="#898989">
                <v:path arrowok="t"/>
              </v:shape>
            </v:group>
            <v:group style="position:absolute;left:1171;top:10212;width:9595;height:2" coordorigin="1171,10212" coordsize="9595,2">
              <v:shape style="position:absolute;left:1171;top:10212;width:9595;height:2" coordorigin="1171,10212" coordsize="9595,0" path="m1171,10212l10765,10212e" filled="f" stroked="t" strokeweight=".998pt" strokecolor="#898989">
                <v:path arrowok="t"/>
              </v:shape>
            </v:group>
            <v:group style="position:absolute;left:1171;top:10550;width:9595;height:2" coordorigin="1171,10550" coordsize="9595,2">
              <v:shape style="position:absolute;left:1171;top:10550;width:9595;height:2" coordorigin="1171,10550" coordsize="9595,0" path="m1171,10550l10765,10550e" filled="f" stroked="t" strokeweight=".998pt" strokecolor="#898989">
                <v:path arrowok="t"/>
              </v:shape>
            </v:group>
            <v:group style="position:absolute;left:1171;top:10888;width:9595;height:2" coordorigin="1171,10888" coordsize="9595,2">
              <v:shape style="position:absolute;left:1171;top:10888;width:9595;height:2" coordorigin="1171,10888" coordsize="9595,0" path="m1171,10888l10765,10888e" filled="f" stroked="t" strokeweight=".998pt" strokecolor="#898989">
                <v:path arrowok="t"/>
              </v:shape>
            </v:group>
            <v:group style="position:absolute;left:1171;top:11226;width:9595;height:2" coordorigin="1171,11226" coordsize="9595,2">
              <v:shape style="position:absolute;left:1171;top:11226;width:9595;height:2" coordorigin="1171,11226" coordsize="9595,0" path="m1171,11226l10765,11226e" filled="f" stroked="t" strokeweight=".998pt" strokecolor="#898989">
                <v:path arrowok="t"/>
              </v:shape>
            </v:group>
            <v:group style="position:absolute;left:1171;top:11902;width:9595;height:2" coordorigin="1171,11902" coordsize="9595,2">
              <v:shape style="position:absolute;left:1171;top:11902;width:9595;height:2" coordorigin="1171,11902" coordsize="9595,0" path="m1171,11902l10765,11902e" filled="f" stroked="t" strokeweight=".998pt" strokecolor="#898989">
                <v:path arrowok="t"/>
              </v:shape>
            </v:group>
            <v:group style="position:absolute;left:1171;top:12240;width:9595;height:2" coordorigin="1171,12240" coordsize="9595,2">
              <v:shape style="position:absolute;left:1171;top:12240;width:9595;height:2" coordorigin="1171,12240" coordsize="9595,0" path="m1171,12240l10765,12240e" filled="f" stroked="t" strokeweight=".998pt" strokecolor="#898989">
                <v:path arrowok="t"/>
              </v:shape>
            </v:group>
            <v:group style="position:absolute;left:3684;top:12578;width:7081;height:2" coordorigin="3684,12578" coordsize="7081,2">
              <v:shape style="position:absolute;left:3684;top:12578;width:7081;height:2" coordorigin="3684,12578" coordsize="7081,0" path="m3684,12578l10765,12578e" filled="f" stroked="t" strokeweight=".857pt" strokecolor="#898989">
                <v:path arrowok="t"/>
              </v:shape>
            </v:group>
            <v:group style="position:absolute;left:3684;top:12916;width:7081;height:2" coordorigin="3684,12916" coordsize="7081,2">
              <v:shape style="position:absolute;left:3684;top:12916;width:7081;height:2" coordorigin="3684,12916" coordsize="7081,0" path="m3684,12916l10765,12916e" filled="f" stroked="t" strokeweight=".998pt" strokecolor="#898989">
                <v:path arrowok="t"/>
              </v:shape>
            </v:group>
            <v:group style="position:absolute;left:3684;top:13254;width:7081;height:2" coordorigin="3684,13254" coordsize="7081,2">
              <v:shape style="position:absolute;left:3684;top:13254;width:7081;height:2" coordorigin="3684,13254" coordsize="7081,0" path="m3684,13254l10765,13254e" filled="f" stroked="t" strokeweight=".857pt" strokecolor="#898989">
                <v:path arrowok="t"/>
              </v:shape>
            </v:group>
            <v:group style="position:absolute;left:3684;top:13592;width:7081;height:2" coordorigin="3684,13592" coordsize="7081,2">
              <v:shape style="position:absolute;left:3684;top:13592;width:7081;height:2" coordorigin="3684,13592" coordsize="7081,0" path="m3684,13592l10765,13592e" filled="f" stroked="t" strokeweight=".998pt" strokecolor="#898989">
                <v:path arrowok="t"/>
              </v:shape>
            </v:group>
            <v:group style="position:absolute;left:3684;top:13930;width:7081;height:2" coordorigin="3684,13930" coordsize="7081,2">
              <v:shape style="position:absolute;left:3684;top:13930;width:7081;height:2" coordorigin="3684,13930" coordsize="7081,0" path="m3684,13930l10765,13930e" filled="f" stroked="t" strokeweight=".998pt" strokecolor="#898989">
                <v:path arrowok="t"/>
              </v:shape>
            </v:group>
            <v:group style="position:absolute;left:3684;top:2099;width:2;height:676" coordorigin="3684,2099" coordsize="2,676">
              <v:shape style="position:absolute;left:3684;top:2099;width:2;height:676" coordorigin="3684,2099" coordsize="0,676" path="m3684,2099l3684,2775e" filled="f" stroked="t" strokeweight=".998pt" strokecolor="#898989">
                <v:path arrowok="t"/>
              </v:shape>
            </v:group>
            <v:group style="position:absolute;left:3684;top:3113;width:2;height:2028" coordorigin="3684,3113" coordsize="2,2028">
              <v:shape style="position:absolute;left:3684;top:3113;width:2;height:2028" coordorigin="3684,3113" coordsize="0,2028" path="m3684,3113l3684,5141e" filled="f" stroked="t" strokeweight=".998pt" strokecolor="#898989">
                <v:path arrowok="t"/>
              </v:shape>
            </v:group>
            <v:group style="position:absolute;left:3684;top:5480;width:2;height:1352" coordorigin="3684,5480" coordsize="2,1352">
              <v:shape style="position:absolute;left:3684;top:5480;width:2;height:1352" coordorigin="3684,5480" coordsize="0,1352" path="m3684,5480l3684,6832e" filled="f" stroked="t" strokeweight=".998pt" strokecolor="#898989">
                <v:path arrowok="t"/>
              </v:shape>
            </v:group>
            <v:group style="position:absolute;left:3684;top:7170;width:2;height:3042" coordorigin="3684,7170" coordsize="2,3042">
              <v:shape style="position:absolute;left:3684;top:7170;width:2;height:3042" coordorigin="3684,7170" coordsize="0,3042" path="m3684,7170l3684,10212e" filled="f" stroked="t" strokeweight=".998pt" strokecolor="#898989">
                <v:path arrowok="t"/>
              </v:shape>
            </v:group>
            <v:group style="position:absolute;left:3684;top:10550;width:2;height:1352" coordorigin="3684,10550" coordsize="2,1352">
              <v:shape style="position:absolute;left:3684;top:10550;width:2;height:1352" coordorigin="3684,10550" coordsize="0,1352" path="m3684,10550l3684,11902e" filled="f" stroked="t" strokeweight=".998pt" strokecolor="#898989">
                <v:path arrowok="t"/>
              </v:shape>
            </v:group>
            <v:group style="position:absolute;left:3684;top:12240;width:2;height:2028" coordorigin="3684,12240" coordsize="2,2028">
              <v:shape style="position:absolute;left:3684;top:12240;width:2;height:2028" coordorigin="3684,12240" coordsize="0,2028" path="m3684,12240l3684,14268e" filled="f" stroked="t" strokeweight=".998pt" strokecolor="#898989">
                <v:path arrowok="t"/>
              </v:shape>
              <v:shape style="position:absolute;left:3801;top:2200;width:2262;height:180" type="#_x0000_t75">
                <v:imagedata r:id="rId34" o:title=""/>
              </v:shape>
            </v:group>
            <v:group style="position:absolute;left:3811;top:2547;width:82;height:157" coordorigin="3811,2547" coordsize="82,157">
              <v:shape style="position:absolute;left:3811;top:2547;width:82;height:157" coordorigin="3811,2547" coordsize="82,157" path="m3878,2562l3858,2562,3869,2576,3871,2605,3831,2672,3812,2693,3812,2703,3893,2703,3893,2689,3841,2689,3846,2677,3880,2624,3887,2589,3882,2566,3878,2562xe" filled="t" fillcolor="#221815" stroked="f">
                <v:path arrowok="t"/>
                <v:fill type="solid"/>
              </v:shape>
              <v:shape style="position:absolute;left:3811;top:2547;width:82;height:157" coordorigin="3811,2547" coordsize="82,157" path="m3893,2689l3849,2689,3841,2689,3893,2689,3893,2689xe" filled="t" fillcolor="#221815" stroked="f">
                <v:path arrowok="t"/>
                <v:fill type="solid"/>
              </v:shape>
              <v:shape style="position:absolute;left:3811;top:2547;width:82;height:157" coordorigin="3811,2547" coordsize="82,157" path="m3844,2547l3826,2554,3811,2569,3821,2576,3835,2565,3858,2562,3878,2562,3867,2552,3844,2547xe" filled="t" fillcolor="#221815" stroked="f">
                <v:path arrowok="t"/>
                <v:fill type="solid"/>
              </v:shape>
            </v:group>
            <v:group style="position:absolute;left:3916;top:2679;width:22;height:27" coordorigin="3916,2679" coordsize="22,27">
              <v:shape style="position:absolute;left:3916;top:2679;width:22;height:27" coordorigin="3916,2679" coordsize="22,27" path="m3933,2679l3921,2679,3916,2684,3916,2701,3921,2706,3933,2706,3938,2701,3938,2684,3933,2679xe" filled="t" fillcolor="#221815" stroked="f">
                <v:path arrowok="t"/>
                <v:fill type="solid"/>
              </v:shape>
            </v:group>
            <v:group style="position:absolute;left:3962;top:2546;width:80;height:159" coordorigin="3962,2546" coordsize="80,159">
              <v:shape style="position:absolute;left:3962;top:2546;width:80;height:159" coordorigin="3962,2546" coordsize="80,159" path="m4023,2546l3970,2582,3962,2645,3967,2671,3977,2691,3990,2702,4008,2706,4025,2699,4033,2687,3990,2687,3980,2669,3976,2641,3985,2626,3995,2621,4031,2621,4026,2615,3984,2615,3977,2601,3985,2578,3996,2565,4010,2561,4039,2561,4033,2553,4023,2546xe" filled="t" fillcolor="#221815" stroked="f">
                <v:path arrowok="t"/>
                <v:fill type="solid"/>
              </v:shape>
              <v:shape style="position:absolute;left:3962;top:2546;width:80;height:159" coordorigin="3962,2546" coordsize="80,159" path="m4031,2621l3995,2621,4007,2621,4023,2632,4028,2656,4025,2673,4014,2686,3990,2687,4033,2687,4037,2681,4042,2655,4037,2629,4031,2621xe" filled="t" fillcolor="#221815" stroked="f">
                <v:path arrowok="t"/>
                <v:fill type="solid"/>
              </v:shape>
              <v:shape style="position:absolute;left:3962;top:2546;width:80;height:159" coordorigin="3962,2546" coordsize="80,159" path="m4006,2608l3995,2608,3984,2615,4026,2615,4025,2613,4006,2608xe" filled="t" fillcolor="#221815" stroked="f">
                <v:path arrowok="t"/>
                <v:fill type="solid"/>
              </v:shape>
              <v:shape style="position:absolute;left:3962;top:2546;width:80;height:159" coordorigin="3962,2546" coordsize="80,159" path="m4039,2561l4018,2561,4026,2565,4031,2573,4040,2562,4039,2561xe" filled="t" fillcolor="#221815" stroked="f">
                <v:path arrowok="t"/>
                <v:fill type="solid"/>
              </v:shape>
            </v:group>
            <v:group style="position:absolute;left:4059;top:2587;width:88;height:169" coordorigin="4059,2587" coordsize="88,169">
              <v:shape style="position:absolute;left:4059;top:2587;width:88;height:169" coordorigin="4059,2587" coordsize="88,169" path="m4105,2587l4085,2590,4069,2604,4063,2627,4063,2641,4069,2652,4076,2658,4076,2659,4071,2663,4065,2670,4065,2689,4069,2695,4074,2698,4074,2699,4065,2706,4059,2716,4059,2725,4063,2740,4079,2752,4106,2756,4128,2749,4133,2744,4083,2744,4072,2736,4072,2716,4076,2709,4083,2703,4142,2703,4138,2696,4114,2690,4082,2690,4078,2685,4078,2671,4081,2667,4084,2663,4114,2663,4123,2656,4087,2656,4077,2644,4077,2610,4087,2600,4146,2600,4146,2590,4113,2590,4109,2588,4105,2587xe" filled="t" fillcolor="#221815" stroked="f">
                <v:path arrowok="t"/>
                <v:fill type="solid"/>
              </v:shape>
              <v:shape style="position:absolute;left:4059;top:2587;width:88;height:169" coordorigin="4059,2587" coordsize="88,169" path="m4142,2703l4083,2703,4087,2704,4092,2705,4127,2705,4134,2709,4134,2720,4125,2737,4101,2744,4133,2744,4143,2734,4148,2713,4142,2703xe" filled="t" fillcolor="#221815" stroked="f">
                <v:path arrowok="t"/>
                <v:fill type="solid"/>
              </v:shape>
              <v:shape style="position:absolute;left:4059;top:2587;width:88;height:169" coordorigin="4059,2587" coordsize="88,169" path="m4114,2663l4084,2663,4089,2666,4094,2667,4113,2665,4114,2663xe" filled="t" fillcolor="#221815" stroked="f">
                <v:path arrowok="t"/>
                <v:fill type="solid"/>
              </v:shape>
              <v:shape style="position:absolute;left:4059;top:2587;width:88;height:169" coordorigin="4059,2587" coordsize="88,169" path="m4146,2600l4111,2600,4121,2610,4121,2644,4111,2656,4123,2656,4128,2651,4134,2628,4134,2617,4131,2608,4126,2603,4146,2603,4146,2600xe" filled="t" fillcolor="#221815" stroked="f">
                <v:path arrowok="t"/>
                <v:fill type="solid"/>
              </v:shape>
            </v:group>
            <v:group style="position:absolute;left:3804;top:3223;width:102;height:154" coordorigin="3804,3223" coordsize="102,154">
              <v:shape style="position:absolute;left:3804;top:3223;width:102;height:154" coordorigin="3804,3223" coordsize="102,154" path="m3820,3223l3804,3223,3846,3377,3864,3377,3868,3359,3856,3359,3851,3346,3847,3327,3842,3308,3820,3223xe" filled="t" fillcolor="#221815" stroked="f">
                <v:path arrowok="t"/>
                <v:fill type="solid"/>
              </v:shape>
              <v:shape style="position:absolute;left:3804;top:3223;width:102;height:154" coordorigin="3804,3223" coordsize="102,154" path="m3906,3223l3891,3223,3865,3320,3861,3339,3856,3359,3868,3359,3906,3223xe" filled="t" fillcolor="#221815" stroked="f">
                <v:path arrowok="t"/>
                <v:fill type="solid"/>
              </v:shape>
            </v:group>
            <v:group style="position:absolute;left:3914;top:3223;width:97;height:156" coordorigin="3914,3223" coordsize="97,156">
              <v:shape style="position:absolute;left:3914;top:3223;width:97;height:156" coordorigin="3914,3223" coordsize="97,156" path="m3954,3223l3938,3233,3926,3250,3917,3272,3914,3300,3914,3303,3939,3366,3977,3379,3996,3372,4007,3361,3958,3361,3946,3352,3938,3334,3933,3309,3932,3275,3941,3254,3954,3240,3972,3235,3999,3235,3999,3230,3982,3224,3954,3223xe" filled="t" fillcolor="#221815" stroked="f">
                <v:path arrowok="t"/>
                <v:fill type="solid"/>
              </v:shape>
              <v:shape style="position:absolute;left:3914;top:3223;width:97;height:156" coordorigin="3914,3223" coordsize="97,156" path="m3998,3352l3983,3360,3958,3361,4007,3361,4011,3357,3998,3352xe" filled="t" fillcolor="#221815" stroked="f">
                <v:path arrowok="t"/>
                <v:fill type="solid"/>
              </v:shape>
              <v:shape style="position:absolute;left:3914;top:3223;width:97;height:156" coordorigin="3914,3223" coordsize="97,156" path="m3999,3235l3984,3235,3993,3241,4000,3250,3999,3235xe" filled="t" fillcolor="#221815" stroked="f">
                <v:path arrowok="t"/>
                <v:fill type="solid"/>
              </v:shape>
            </v:group>
            <v:group style="position:absolute;left:4023;top:3223;width:97;height:156" coordorigin="4023,3223" coordsize="97,156">
              <v:shape style="position:absolute;left:4023;top:3223;width:97;height:156" coordorigin="4023,3223" coordsize="97,156" path="m4063,3223l4047,3233,4034,3250,4026,3272,4023,3300,4023,3303,4048,3366,4086,3379,4105,3372,4116,3361,4067,3361,4055,3352,4046,3334,4042,3309,4041,3275,4049,3254,4063,3240,4081,3235,4108,3235,4108,3230,4091,3224,4063,3223xe" filled="t" fillcolor="#221815" stroked="f">
                <v:path arrowok="t"/>
                <v:fill type="solid"/>
              </v:shape>
              <v:shape style="position:absolute;left:4023;top:3223;width:97;height:156" coordorigin="4023,3223" coordsize="97,156" path="m4107,3352l4092,3360,4067,3361,4116,3361,4120,3357,4107,3352xe" filled="t" fillcolor="#221815" stroked="f">
                <v:path arrowok="t"/>
                <v:fill type="solid"/>
              </v:shape>
              <v:shape style="position:absolute;left:4023;top:3223;width:97;height:156" coordorigin="4023,3223" coordsize="97,156" path="m4108,3235l4093,3235,4102,3241,4109,3250,4108,3235xe" filled="t" fillcolor="#221815" stroked="f">
                <v:path arrowok="t"/>
                <v:fill type="solid"/>
              </v:shape>
            </v:group>
            <v:group style="position:absolute;left:4132;top:3220;width:82;height:159" coordorigin="4132,3220" coordsize="82,159">
              <v:shape style="position:absolute;left:4132;top:3220;width:82;height:159" coordorigin="4132,3220" coordsize="82,159" path="m4140,3347l4132,3358,4140,3367,4157,3376,4182,3379,4199,3370,4203,3365,4157,3365,4147,3357,4140,3347xe" filled="t" fillcolor="#221815" stroked="f">
                <v:path arrowok="t"/>
                <v:fill type="solid"/>
              </v:shape>
              <v:shape style="position:absolute;left:4132;top:3220;width:82;height:159" coordorigin="4132,3220" coordsize="82,159" path="m4201,3234l4174,3234,4190,3242,4195,3268,4184,3284,4159,3290,4178,3306,4195,3317,4200,3336,4192,3357,4173,3365,4203,3365,4211,3353,4214,3325,4204,3306,4187,3296,4188,3295,4200,3287,4207,3270,4208,3241,4201,3234xe" filled="t" fillcolor="#221815" stroked="f">
                <v:path arrowok="t"/>
                <v:fill type="solid"/>
              </v:shape>
              <v:shape style="position:absolute;left:4132;top:3220;width:82;height:159" coordorigin="4132,3220" coordsize="82,159" path="m4172,3220l4153,3225,4137,3238,4145,3249,4152,3240,4162,3234,4174,3234,4201,3234,4194,3225,4172,3220xe" filled="t" fillcolor="#221815" stroked="f">
                <v:path arrowok="t"/>
                <v:fill type="solid"/>
              </v:shape>
            </v:group>
            <v:group style="position:absolute;left:4239;top:3352;width:22;height:27" coordorigin="4239,3352" coordsize="22,27">
              <v:shape style="position:absolute;left:4239;top:3352;width:22;height:27" coordorigin="4239,3352" coordsize="22,27" path="m4256,3352l4244,3352,4239,3358,4239,3374,4244,3379,4256,3379,4261,3374,4261,3358,4256,3352xe" filled="t" fillcolor="#221815" stroked="f">
                <v:path arrowok="t"/>
                <v:fill type="solid"/>
              </v:shape>
            </v:group>
            <v:group style="position:absolute;left:4279;top:3220;width:82;height:159" coordorigin="4279,3220" coordsize="82,159">
              <v:shape style="position:absolute;left:4279;top:3220;width:82;height:159" coordorigin="4279,3220" coordsize="82,159" path="m4287,3347l4279,3358,4288,3367,4304,3376,4330,3379,4347,3370,4350,3365,4305,3365,4295,3357,4287,3347xe" filled="t" fillcolor="#221815" stroked="f">
                <v:path arrowok="t"/>
                <v:fill type="solid"/>
              </v:shape>
              <v:shape style="position:absolute;left:4279;top:3220;width:82;height:159" coordorigin="4279,3220" coordsize="82,159" path="m4349,3234l4322,3234,4337,3242,4342,3268,4332,3284,4306,3290,4325,3306,4343,3317,4348,3336,4340,3357,4320,3365,4350,3365,4358,3353,4362,3325,4352,3306,4335,3296,4335,3295,4347,3287,4354,3270,4355,3241,4349,3234xe" filled="t" fillcolor="#221815" stroked="f">
                <v:path arrowok="t"/>
                <v:fill type="solid"/>
              </v:shape>
              <v:shape style="position:absolute;left:4279;top:3220;width:82;height:159" coordorigin="4279,3220" coordsize="82,159" path="m4320,3220l4300,3225,4284,3238,4292,3249,4300,3240,4309,3234,4322,3234,4349,3234,4342,3225,4320,3220xe" filled="t" fillcolor="#221815" stroked="f">
                <v:path arrowok="t"/>
                <v:fill type="solid"/>
              </v:shape>
            </v:group>
            <v:group style="position:absolute;left:4373;top:3223;width:102;height:154" coordorigin="4373,3223" coordsize="102,154">
              <v:shape style="position:absolute;left:4373;top:3223;width:102;height:154" coordorigin="4373,3223" coordsize="102,154" path="m4389,3223l4373,3223,4416,3377,4433,3377,4438,3359,4425,3359,4421,3346,4416,3327,4411,3308,4389,3223xe" filled="t" fillcolor="#221815" stroked="f">
                <v:path arrowok="t"/>
                <v:fill type="solid"/>
              </v:shape>
              <v:shape style="position:absolute;left:4373;top:3223;width:102;height:154" coordorigin="4373,3223" coordsize="102,154" path="m4475,3223l4460,3223,4435,3320,4430,3339,4425,3359,4438,3359,4475,3223xe" filled="t" fillcolor="#221815" stroked="f">
                <v:path arrowok="t"/>
                <v:fill type="solid"/>
              </v:shape>
            </v:group>
            <v:group style="position:absolute;left:4499;top:3366;width:132;height:2" coordorigin="4499,3366" coordsize="132,2">
              <v:shape style="position:absolute;left:4499;top:3366;width:132;height:2" coordorigin="4499,3366" coordsize="132,0" path="m4499,3366l4631,3366e" filled="f" stroked="t" strokeweight=".763pt" strokecolor="#221815">
                <v:path arrowok="t"/>
              </v:shape>
            </v:group>
            <v:group style="position:absolute;left:4559;top:3280;width:11;height:59" coordorigin="4559,3280" coordsize="11,59">
              <v:shape style="position:absolute;left:4559;top:3280;width:11;height:59" coordorigin="4559,3280" coordsize="11,59" path="m4559,3309l4571,3309e" filled="f" stroked="t" strokeweight="3.026pt" strokecolor="#221815">
                <v:path arrowok="t"/>
              </v:shape>
            </v:group>
            <v:group style="position:absolute;left:4499;top:3273;width:131;height:2" coordorigin="4499,3273" coordsize="131,2">
              <v:shape style="position:absolute;left:4499;top:3273;width:131;height:2" coordorigin="4499,3273" coordsize="131,0" path="m4499,3273l4631,3273e" filled="f" stroked="t" strokeweight=".764pt" strokecolor="#221815">
                <v:path arrowok="t"/>
              </v:shape>
            </v:group>
            <v:group style="position:absolute;left:4559;top:3208;width:11;height:59" coordorigin="4559,3208" coordsize="11,59">
              <v:shape style="position:absolute;left:4559;top:3208;width:11;height:59" coordorigin="4559,3208" coordsize="11,59" path="m4559,3237l4571,3237e" filled="f" stroked="t" strokeweight="3.037pt" strokecolor="#221815">
                <v:path arrowok="t"/>
              </v:shape>
            </v:group>
            <v:group style="position:absolute;left:4700;top:3223;width:84;height:155" coordorigin="4700,3223" coordsize="84,155">
              <v:shape style="position:absolute;left:4700;top:3223;width:84;height:155" coordorigin="4700,3223" coordsize="84,155" path="m4708,3348l4700,3359,4709,3368,4726,3376,4752,3378,4768,3368,4770,3365,4725,3365,4715,3357,4708,3348xe" filled="t" fillcolor="#221815" stroked="f">
                <v:path arrowok="t"/>
                <v:fill type="solid"/>
              </v:shape>
              <v:shape style="position:absolute;left:4700;top:3223;width:84;height:155" coordorigin="4700,3223" coordsize="84,155" path="m4772,3291l4732,3291,4754,3294,4765,3309,4768,3338,4758,3358,4740,3365,4770,3365,4780,3350,4784,3322,4778,3297,4772,3291xe" filled="t" fillcolor="#221815" stroked="f">
                <v:path arrowok="t"/>
                <v:fill type="solid"/>
              </v:shape>
              <v:shape style="position:absolute;left:4700;top:3223;width:84;height:155" coordorigin="4700,3223" coordsize="84,155" path="m4778,3223l4715,3223,4711,3294,4719,3300,4726,3294,4732,3291,4772,3291,4766,3284,4724,3284,4728,3237,4778,3237,4778,3223xe" filled="t" fillcolor="#221815" stroked="f">
                <v:path arrowok="t"/>
                <v:fill type="solid"/>
              </v:shape>
              <v:shape style="position:absolute;left:4700;top:3223;width:84;height:155" coordorigin="4700,3223" coordsize="84,155" path="m4745,3278l4736,3278,4730,3280,4724,3284,4766,3284,4764,3282,4745,3278xe" filled="t" fillcolor="#221815" stroked="f">
                <v:path arrowok="t"/>
                <v:fill type="solid"/>
              </v:shape>
            </v:group>
            <v:group style="position:absolute;left:4801;top:3220;width:150;height:160" coordorigin="4801,3220" coordsize="150,160">
              <v:shape style="position:absolute;left:4801;top:3220;width:150;height:160" coordorigin="4801,3220" coordsize="150,160" path="m4918,3220l4907,3220,4834,3379,4845,3379,4918,3220xe" filled="t" fillcolor="#221815" stroked="f">
                <v:path arrowok="t"/>
                <v:fill type="solid"/>
              </v:shape>
              <v:shape style="position:absolute;left:4801;top:3220;width:150;height:160" coordorigin="4801,3220" coordsize="150,160" path="m4908,3287l4896,3303,4892,3331,4892,3331,4896,3357,4908,3374,4927,3379,4940,3371,4941,3368,4918,3368,4907,3356,4904,3327,4909,3302,4923,3293,4937,3293,4931,3288,4908,3287xe" filled="t" fillcolor="#221815" stroked="f">
                <v:path arrowok="t"/>
                <v:fill type="solid"/>
              </v:shape>
              <v:shape style="position:absolute;left:4801;top:3220;width:150;height:160" coordorigin="4801,3220" coordsize="150,160" path="m4937,3293l4923,3293,4935,3303,4940,3331,4940,3338,4933,3361,4918,3368,4941,3368,4948,3351,4951,3320,4945,3300,4937,3293xe" filled="t" fillcolor="#221815" stroked="f">
                <v:path arrowok="t"/>
                <v:fill type="solid"/>
              </v:shape>
              <v:shape style="position:absolute;left:4801;top:3220;width:150;height:160" coordorigin="4801,3220" coordsize="150,160" path="m4817,3224l4805,3241,4801,3268,4801,3269,4805,3295,4817,3311,4836,3316,4849,3308,4850,3305,4827,3305,4816,3293,4813,3264,4818,3239,4832,3231,4846,3231,4840,3226,4817,3224xe" filled="t" fillcolor="#221815" stroked="f">
                <v:path arrowok="t"/>
                <v:fill type="solid"/>
              </v:shape>
              <v:shape style="position:absolute;left:4801;top:3220;width:150;height:160" coordorigin="4801,3220" coordsize="150,160" path="m4846,3231l4832,3231,4844,3241,4849,3268,4849,3275,4842,3298,4827,3305,4850,3305,4857,3289,4860,3257,4854,3237,4846,3231xe" filled="t" fillcolor="#221815" stroked="f">
                <v:path arrowok="t"/>
                <v:fill type="solid"/>
              </v:shape>
            </v:group>
            <v:group style="position:absolute;left:4968;top:3352;width:29;height:59" coordorigin="4968,3352" coordsize="29,59">
              <v:shape style="position:absolute;left:4968;top:3352;width:29;height:59" coordorigin="4968,3352" coordsize="29,59" path="m4996,3377l4985,3377,4985,3390,4979,3400,4968,3406,4979,3411,4992,3395,4996,3377xe" filled="t" fillcolor="#221815" stroked="f">
                <v:path arrowok="t"/>
                <v:fill type="solid"/>
              </v:shape>
              <v:shape style="position:absolute;left:4968;top:3352;width:29;height:59" coordorigin="4968,3352" coordsize="29,59" path="m4992,3352l4978,3352,4972,3357,4972,3373,4977,3377,4985,3377,4985,3377,4996,3377,4997,3373,4997,3360,4992,3352xe" filled="t" fillcolor="#221815" stroked="f">
                <v:path arrowok="t"/>
                <v:fill type="solid"/>
              </v:shape>
            </v:group>
            <v:group style="position:absolute;left:5048;top:3223;width:102;height:154" coordorigin="5048,3223" coordsize="102,154">
              <v:shape style="position:absolute;left:5048;top:3223;width:102;height:154" coordorigin="5048,3223" coordsize="102,154" path="m5063,3223l5048,3223,5090,3377,5107,3377,5112,3359,5099,3359,5095,3346,5090,3327,5085,3308,5063,3223xe" filled="t" fillcolor="#221815" stroked="f">
                <v:path arrowok="t"/>
                <v:fill type="solid"/>
              </v:shape>
              <v:shape style="position:absolute;left:5048;top:3223;width:102;height:154" coordorigin="5048,3223" coordsize="102,154" path="m5149,3223l5134,3223,5109,3320,5104,3339,5099,3359,5112,3359,5149,3223xe" filled="t" fillcolor="#221815" stroked="f">
                <v:path arrowok="t"/>
                <v:fill type="solid"/>
              </v:shape>
            </v:group>
            <v:group style="position:absolute;left:5158;top:3223;width:97;height:156" coordorigin="5158,3223" coordsize="97,156">
              <v:shape style="position:absolute;left:5158;top:3223;width:97;height:156" coordorigin="5158,3223" coordsize="97,156" path="m5198,3223l5182,3233,5169,3250,5161,3272,5158,3300,5158,3303,5183,3366,5221,3379,5240,3372,5251,3361,5201,3361,5190,3352,5181,3334,5176,3309,5176,3275,5184,3254,5198,3240,5216,3235,5243,3235,5243,3230,5226,3224,5198,3223xe" filled="t" fillcolor="#221815" stroked="f">
                <v:path arrowok="t"/>
                <v:fill type="solid"/>
              </v:shape>
              <v:shape style="position:absolute;left:5158;top:3223;width:97;height:156" coordorigin="5158,3223" coordsize="97,156" path="m5241,3352l5226,3360,5201,3361,5251,3361,5255,3357,5241,3352xe" filled="t" fillcolor="#221815" stroked="f">
                <v:path arrowok="t"/>
                <v:fill type="solid"/>
              </v:shape>
              <v:shape style="position:absolute;left:5158;top:3223;width:97;height:156" coordorigin="5158,3223" coordsize="97,156" path="m5243,3235l5227,3235,5236,3241,5243,3250,5243,3235xe" filled="t" fillcolor="#221815" stroked="f">
                <v:path arrowok="t"/>
                <v:fill type="solid"/>
              </v:shape>
            </v:group>
            <v:group style="position:absolute;left:5267;top:3223;width:97;height:156" coordorigin="5267,3223" coordsize="97,156">
              <v:shape style="position:absolute;left:5267;top:3223;width:97;height:156" coordorigin="5267,3223" coordsize="97,156" path="m5307,3223l5290,3233,5278,3250,5269,3272,5267,3300,5267,3303,5291,3366,5330,3379,5348,3372,5360,3361,5310,3361,5298,3352,5290,3334,5285,3309,5284,3275,5293,3254,5306,3240,5325,3235,5352,3235,5351,3230,5335,3224,5307,3223xe" filled="t" fillcolor="#221815" stroked="f">
                <v:path arrowok="t"/>
                <v:fill type="solid"/>
              </v:shape>
              <v:shape style="position:absolute;left:5267;top:3223;width:97;height:156" coordorigin="5267,3223" coordsize="97,156" path="m5350,3352l5335,3360,5310,3361,5360,3361,5363,3357,5350,3352xe" filled="t" fillcolor="#221815" stroked="f">
                <v:path arrowok="t"/>
                <v:fill type="solid"/>
              </v:shape>
              <v:shape style="position:absolute;left:5267;top:3223;width:97;height:156" coordorigin="5267,3223" coordsize="97,156" path="m5352,3235l5336,3235,5345,3241,5352,3250,5352,3235xe" filled="t" fillcolor="#221815" stroked="f">
                <v:path arrowok="t"/>
                <v:fill type="solid"/>
              </v:shape>
            </v:group>
            <v:group style="position:absolute;left:5372;top:3400;width:96;height:2" coordorigin="5372,3400" coordsize="96,2">
              <v:shape style="position:absolute;left:5372;top:3400;width:96;height:2" coordorigin="5372,3400" coordsize="96,0" path="m5372,3400l5468,3400e" filled="f" stroked="t" strokeweight=".701pt" strokecolor="#221815">
                <v:path arrowok="t"/>
              </v:shape>
            </v:group>
            <v:group style="position:absolute;left:5496;top:3223;width:2;height:154" coordorigin="5496,3223" coordsize="2,154">
              <v:shape style="position:absolute;left:5496;top:3223;width:2;height:154" coordorigin="5496,3223" coordsize="0,154" path="m5496,3223l5496,3377e" filled="f" stroked="t" strokeweight=".847pt" strokecolor="#221815">
                <v:path arrowok="t"/>
              </v:shape>
            </v:group>
            <v:group style="position:absolute;left:5533;top:3223;width:111;height:156" coordorigin="5533,3223" coordsize="111,156">
              <v:shape style="position:absolute;left:5533;top:3223;width:111;height:156" coordorigin="5533,3223" coordsize="111,156" path="m5572,3223l5556,3232,5543,3249,5535,3271,5533,3299,5533,3302,5557,3366,5595,3379,5611,3373,5622,3364,5585,3364,5570,3358,5558,3344,5551,3321,5548,3291,5553,3268,5563,3251,5579,3240,5602,3238,5622,3238,5616,3232,5597,3224,5572,3223xe" filled="t" fillcolor="#221815" stroked="f">
                <v:path arrowok="t"/>
                <v:fill type="solid"/>
              </v:shape>
              <v:shape style="position:absolute;left:5533;top:3223;width:111;height:156" coordorigin="5533,3223" coordsize="111,156" path="m5622,3238l5602,3238,5616,3250,5626,3271,5629,3299,5626,3325,5618,3346,5604,3359,5585,3364,5622,3364,5625,3361,5635,3343,5642,3318,5644,3287,5639,3264,5630,3246,5622,3238xe" filled="t" fillcolor="#221815" stroked="f">
                <v:path arrowok="t"/>
                <v:fill type="solid"/>
              </v:shape>
            </v:group>
            <v:group style="position:absolute;left:5668;top:3266;width:22;height:113" coordorigin="5668,3266" coordsize="22,113">
              <v:shape style="position:absolute;left:5668;top:3266;width:22;height:113" coordorigin="5668,3266" coordsize="22,113" path="m5685,3352l5673,3352,5668,3358,5668,3374,5673,3379,5685,3379,5690,3374,5690,3358,5685,3352xe" filled="t" fillcolor="#221815" stroked="f">
                <v:path arrowok="t"/>
                <v:fill type="solid"/>
              </v:shape>
              <v:shape style="position:absolute;left:5668;top:3266;width:22;height:113" coordorigin="5668,3266" coordsize="22,113" path="m5685,3266l5673,3266,5668,3272,5668,3288,5673,3294,5685,3294,5690,3288,5690,3272,5685,3266xe" filled="t" fillcolor="#221815" stroked="f">
                <v:path arrowok="t"/>
                <v:fill type="solid"/>
              </v:shape>
            </v:group>
            <v:group style="position:absolute;left:5719;top:3223;width:71;height:154" coordorigin="5719,3223" coordsize="71,154">
              <v:shape style="position:absolute;left:5719;top:3223;width:71;height:154" coordorigin="5719,3223" coordsize="71,154" path="m5790,3362l5719,3362,5719,3377,5790,3377,5790,3362xe" filled="t" fillcolor="#221815" stroked="f">
                <v:path arrowok="t"/>
                <v:fill type="solid"/>
              </v:shape>
              <v:shape style="position:absolute;left:5719;top:3223;width:71;height:154" coordorigin="5719,3223" coordsize="71,154" path="m5763,3223l5752,3223,5745,3227,5737,3231,5726,3233,5726,3244,5749,3244,5749,3362,5763,3362,5763,3223xe" filled="t" fillcolor="#221815" stroked="f">
                <v:path arrowok="t"/>
                <v:fill type="solid"/>
              </v:shape>
            </v:group>
            <v:group style="position:absolute;left:5815;top:3352;width:22;height:27" coordorigin="5815,3352" coordsize="22,27">
              <v:shape style="position:absolute;left:5815;top:3352;width:22;height:27" coordorigin="5815,3352" coordsize="22,27" path="m5832,3352l5820,3352,5815,3358,5815,3374,5820,3379,5832,3379,5837,3374,5837,3358,5832,3352xe" filled="t" fillcolor="#221815" stroked="f">
                <v:path arrowok="t"/>
                <v:fill type="solid"/>
              </v:shape>
            </v:group>
            <v:group style="position:absolute;left:5860;top:3223;width:82;height:154" coordorigin="5860,3223" coordsize="82,154">
              <v:shape style="position:absolute;left:5860;top:3223;width:82;height:154" coordorigin="5860,3223" coordsize="82,154" path="m5941,3223l5860,3223,5860,3237,5924,3237,5922,3241,5894,3312,5887,3377,5902,3366,5904,3344,5906,3324,5930,3251,5941,3233,5941,3223xe" filled="t" fillcolor="#221815" stroked="f">
                <v:path arrowok="t"/>
                <v:fill type="solid"/>
              </v:shape>
            </v:group>
            <v:group style="position:absolute;left:5990;top:3223;width:102;height:154" coordorigin="5990,3223" coordsize="102,154">
              <v:shape style="position:absolute;left:5990;top:3223;width:102;height:154" coordorigin="5990,3223" coordsize="102,154" path="m6006,3223l5990,3223,6032,3377,6049,3377,6054,3359,6041,3359,6037,3346,6033,3327,6028,3308,6006,3223xe" filled="t" fillcolor="#221815" stroked="f">
                <v:path arrowok="t"/>
                <v:fill type="solid"/>
              </v:shape>
              <v:shape style="position:absolute;left:5990;top:3223;width:102;height:154" coordorigin="5990,3223" coordsize="102,154" path="m6092,3223l6076,3223,6051,3320,6047,3339,6041,3359,6054,3359,6092,3223xe" filled="t" fillcolor="#221815" stroked="f">
                <v:path arrowok="t"/>
                <v:fill type="solid"/>
              </v:shape>
            </v:group>
            <v:group style="position:absolute;left:6096;top:3312;width:80;height:12" coordorigin="6096,3312" coordsize="80,12">
              <v:shape style="position:absolute;left:6096;top:3312;width:80;height:12" coordorigin="6096,3312" coordsize="80,12" path="m6096,3318l6176,3318e" filled="f" stroked="t" strokeweight=".71pt" strokecolor="#221815">
                <v:path arrowok="t"/>
              </v:shape>
            </v:group>
            <v:group style="position:absolute;left:6190;top:3220;width:82;height:159" coordorigin="6190,3220" coordsize="82,159">
              <v:shape style="position:absolute;left:6190;top:3220;width:82;height:159" coordorigin="6190,3220" coordsize="82,159" path="m6197,3347l6190,3358,6198,3367,6214,3376,6240,3379,6257,3370,6260,3365,6215,3365,6205,3357,6197,3347xe" filled="t" fillcolor="#221815" stroked="f">
                <v:path arrowok="t"/>
                <v:fill type="solid"/>
              </v:shape>
              <v:shape style="position:absolute;left:6190;top:3220;width:82;height:159" coordorigin="6190,3220" coordsize="82,159" path="m6259,3234l6232,3234,6247,3242,6253,3268,6242,3284,6216,3290,6236,3306,6253,3317,6258,3336,6250,3357,6230,3365,6260,3365,6268,3353,6272,3325,6262,3306,6245,3296,6245,3295,6257,3287,6264,3270,6265,3241,6259,3234xe" filled="t" fillcolor="#221815" stroked="f">
                <v:path arrowok="t"/>
                <v:fill type="solid"/>
              </v:shape>
              <v:shape style="position:absolute;left:6190;top:3220;width:82;height:159" coordorigin="6190,3220" coordsize="82,159" path="m6230,3220l6210,3225,6194,3238,6203,3249,6210,3240,6219,3234,6232,3234,6259,3234,6252,3225,6230,3220xe" filled="t" fillcolor="#221815" stroked="f">
                <v:path arrowok="t"/>
                <v:fill type="solid"/>
              </v:shape>
            </v:group>
            <v:group style="position:absolute;left:6296;top:3352;width:22;height:27" coordorigin="6296,3352" coordsize="22,27">
              <v:shape style="position:absolute;left:6296;top:3352;width:22;height:27" coordorigin="6296,3352" coordsize="22,27" path="m6313,3352l6301,3352,6296,3358,6296,3374,6301,3379,6313,3379,6318,3374,6318,3358,6313,3352xe" filled="t" fillcolor="#221815" stroked="f">
                <v:path arrowok="t"/>
                <v:fill type="solid"/>
              </v:shape>
            </v:group>
            <v:group style="position:absolute;left:6342;top:3220;width:80;height:159" coordorigin="6342,3220" coordsize="80,159">
              <v:shape style="position:absolute;left:6342;top:3220;width:80;height:159" coordorigin="6342,3220" coordsize="80,159" path="m6403,3220l6350,3255,6342,3318,6347,3345,6357,3364,6371,3376,6388,3379,6405,3372,6414,3360,6371,3360,6361,3343,6356,3315,6365,3300,6375,3294,6411,3294,6407,3289,6364,3289,6358,3275,6365,3251,6377,3238,6391,3234,6419,3234,6413,3226,6403,3220xe" filled="t" fillcolor="#221815" stroked="f">
                <v:path arrowok="t"/>
                <v:fill type="solid"/>
              </v:shape>
              <v:shape style="position:absolute;left:6342;top:3220;width:80;height:159" coordorigin="6342,3220" coordsize="80,159" path="m6411,3294l6375,3294,6388,3294,6403,3305,6408,3330,6406,3346,6394,3359,6371,3360,6414,3360,6418,3355,6423,3329,6418,3303,6411,3294xe" filled="t" fillcolor="#221815" stroked="f">
                <v:path arrowok="t"/>
                <v:fill type="solid"/>
              </v:shape>
              <v:shape style="position:absolute;left:6342;top:3220;width:80;height:159" coordorigin="6342,3220" coordsize="80,159" path="m6386,3281l6376,3281,6364,3289,6407,3289,6405,3287,6386,3281xe" filled="t" fillcolor="#221815" stroked="f">
                <v:path arrowok="t"/>
                <v:fill type="solid"/>
              </v:shape>
              <v:shape style="position:absolute;left:6342;top:3220;width:80;height:159" coordorigin="6342,3220" coordsize="80,159" path="m6419,3234l6399,3234,6407,3239,6412,3246,6420,3235,6419,3234xe" filled="t" fillcolor="#221815" stroked="f">
                <v:path arrowok="t"/>
                <v:fill type="solid"/>
              </v:shape>
            </v:group>
            <v:group style="position:absolute;left:6431;top:3223;width:102;height:154" coordorigin="6431,3223" coordsize="102,154">
              <v:shape style="position:absolute;left:6431;top:3223;width:102;height:154" coordorigin="6431,3223" coordsize="102,154" path="m6446,3223l6431,3223,6473,3377,6490,3377,6495,3359,6482,3359,6478,3346,6473,3327,6469,3308,6446,3223xe" filled="t" fillcolor="#221815" stroked="f">
                <v:path arrowok="t"/>
                <v:fill type="solid"/>
              </v:shape>
              <v:shape style="position:absolute;left:6431;top:3223;width:102;height:154" coordorigin="6431,3223" coordsize="102,154" path="m6532,3223l6517,3223,6492,3320,6487,3339,6482,3359,6495,3359,6532,3223xe" filled="t" fillcolor="#221815" stroked="f">
                <v:path arrowok="t"/>
                <v:fill type="solid"/>
              </v:shape>
            </v:group>
            <v:group style="position:absolute;left:3830;top:3559;width:2;height:154" coordorigin="3830,3559" coordsize="2,154">
              <v:shape style="position:absolute;left:3830;top:3559;width:2;height:154" coordorigin="3830,3559" coordsize="0,154" path="m3830,3559l3830,3713e" filled="f" stroked="t" strokeweight=".847pt" strokecolor="#221815">
                <v:path arrowok="t"/>
              </v:shape>
            </v:group>
            <v:group style="position:absolute;left:3857;top:3547;width:66;height:204" coordorigin="3857,3547" coordsize="66,204">
              <v:shape style="position:absolute;left:3857;top:3547;width:66;height:204" coordorigin="3857,3547" coordsize="66,204" path="m3924,3547l3913,3547,3857,3751,3868,3751,3924,3547xe" filled="t" fillcolor="#221815" stroked="f">
                <v:path arrowok="t"/>
                <v:fill type="solid"/>
              </v:shape>
            </v:group>
            <v:group style="position:absolute;left:3935;top:3559;width:111;height:156" coordorigin="3935,3559" coordsize="111,156">
              <v:shape style="position:absolute;left:3935;top:3559;width:111;height:156" coordorigin="3935,3559" coordsize="111,156" path="m3974,3559l3958,3569,3945,3585,3937,3608,3935,3636,3935,3639,3959,3703,3997,3716,4013,3710,4024,3701,3987,3701,3972,3695,3960,3680,3953,3658,3950,3628,3955,3604,3965,3587,3981,3577,4004,3575,4024,3575,4018,3569,3999,3561,3974,3559xe" filled="t" fillcolor="#221815" stroked="f">
                <v:path arrowok="t"/>
                <v:fill type="solid"/>
              </v:shape>
              <v:shape style="position:absolute;left:3935;top:3559;width:111;height:156" coordorigin="3935,3559" coordsize="111,156" path="m4024,3575l4004,3575,4018,3587,4028,3608,4031,3636,4028,3661,4020,3682,4006,3696,3987,3701,4024,3701,4027,3698,4037,3680,4044,3655,4046,3624,4041,3601,4032,3582,4024,3575xe" filled="t" fillcolor="#221815" stroked="f">
                <v:path arrowok="t"/>
                <v:fill type="solid"/>
              </v:shape>
            </v:group>
            <v:group style="position:absolute;left:4080;top:3538;width:149;height:188" coordorigin="4080,3538" coordsize="149,188">
              <v:shape style="position:absolute;left:4080;top:3538;width:149;height:188" coordorigin="4080,3538" coordsize="149,188" path="m4151,3672l4139,3672,4139,3720,4145,3725,4164,3725,4213,3724,4225,3712,4225,3711,4154,3711,4151,3709,4151,3672xe" filled="t" fillcolor="#221815" stroked="f">
                <v:path arrowok="t"/>
                <v:fill type="solid"/>
              </v:shape>
              <v:shape style="position:absolute;left:4080;top:3538;width:149;height:188" coordorigin="4080,3538" coordsize="149,188" path="m4217,3677l4216,3704,4214,3711,4225,3711,4229,3683,4225,3682,4220,3679,4217,3677xe" filled="t" fillcolor="#221815" stroked="f">
                <v:path arrowok="t"/>
                <v:fill type="solid"/>
              </v:shape>
              <v:shape style="position:absolute;left:4080;top:3538;width:149;height:188" coordorigin="4080,3538" coordsize="149,188" path="m4212,3568l4080,3568,4080,3685,4093,3685,4093,3672,4212,3672,4212,3659,4093,3659,4093,3626,4212,3626,4212,3613,4093,3613,4093,3582,4212,3582,4212,3568xe" filled="t" fillcolor="#221815" stroked="f">
                <v:path arrowok="t"/>
                <v:fill type="solid"/>
              </v:shape>
              <v:shape style="position:absolute;left:4080;top:3538;width:149;height:188" coordorigin="4080,3538" coordsize="149,188" path="m4151,3626l4139,3626,4139,3659,4151,3659,4151,3626xe" filled="t" fillcolor="#221815" stroked="f">
                <v:path arrowok="t"/>
                <v:fill type="solid"/>
              </v:shape>
              <v:shape style="position:absolute;left:4080;top:3538;width:149;height:188" coordorigin="4080,3538" coordsize="149,188" path="m4212,3626l4199,3626,4199,3659,4212,3659,4212,3626xe" filled="t" fillcolor="#221815" stroked="f">
                <v:path arrowok="t"/>
                <v:fill type="solid"/>
              </v:shape>
              <v:shape style="position:absolute;left:4080;top:3538;width:149;height:188" coordorigin="4080,3538" coordsize="149,188" path="m4151,3582l4139,3582,4139,3613,4151,3613,4151,3582xe" filled="t" fillcolor="#221815" stroked="f">
                <v:path arrowok="t"/>
                <v:fill type="solid"/>
              </v:shape>
              <v:shape style="position:absolute;left:4080;top:3538;width:149;height:188" coordorigin="4080,3538" coordsize="149,188" path="m4212,3582l4199,3582,4199,3613,4212,3613,4212,3582xe" filled="t" fillcolor="#221815" stroked="f">
                <v:path arrowok="t"/>
                <v:fill type="solid"/>
              </v:shape>
              <v:shape style="position:absolute;left:4080;top:3538;width:149;height:188" coordorigin="4080,3538" coordsize="149,188" path="m4151,3538l4139,3538,4139,3568,4151,3568,4151,3538xe" filled="t" fillcolor="#221815" stroked="f">
                <v:path arrowok="t"/>
                <v:fill type="solid"/>
              </v:shape>
            </v:group>
            <v:group style="position:absolute;left:4245;top:3538;width:165;height:188" coordorigin="4245,3538" coordsize="165,188">
              <v:shape style="position:absolute;left:4245;top:3538;width:165;height:188" coordorigin="4245,3538" coordsize="165,188" path="m4384,3637l4373,3637,4373,3717,4374,3720,4377,3722,4379,3725,4383,3726,4398,3726,4401,3725,4403,3724,4405,3722,4407,3720,4408,3716,4408,3715,4387,3715,4386,3714,4384,3713,4384,3711,4384,3637xe" filled="t" fillcolor="#221815" stroked="f">
                <v:path arrowok="t"/>
                <v:fill type="solid"/>
              </v:shape>
              <v:shape style="position:absolute;left:4245;top:3538;width:165;height:188" coordorigin="4245,3538" coordsize="165,188" path="m4401,3687l4398,3713,4397,3714,4396,3715,4408,3715,4408,3712,4409,3701,4409,3692,4406,3691,4403,3689,4401,3687xe" filled="t" fillcolor="#221815" stroked="f">
                <v:path arrowok="t"/>
                <v:fill type="solid"/>
              </v:shape>
              <v:shape style="position:absolute;left:4245;top:3538;width:165;height:188" coordorigin="4245,3538" coordsize="165,188" path="m4352,3637l4341,3637,4341,3720,4352,3720,4352,3637xe" filled="t" fillcolor="#221815" stroked="f">
                <v:path arrowok="t"/>
                <v:fill type="solid"/>
              </v:shape>
              <v:shape style="position:absolute;left:4245;top:3538;width:165;height:188" coordorigin="4245,3538" coordsize="165,188" path="m4398,3620l4387,3620,4391,3625,4394,3631,4396,3635,4398,3620xe" filled="t" fillcolor="#221815" stroked="f">
                <v:path arrowok="t"/>
                <v:fill type="solid"/>
              </v:shape>
              <v:shape style="position:absolute;left:4245;top:3538;width:165;height:188" coordorigin="4245,3538" coordsize="165,188" path="m4344,3578l4330,3578,4322,3590,4311,3605,4304,3613,4299,3614,4296,3615,4297,3618,4299,3625,4301,3628,4307,3627,4321,3625,4387,3620,4398,3620,4399,3616,4396,3611,4321,3611,4332,3595,4344,3578xe" filled="t" fillcolor="#221815" stroked="f">
                <v:path arrowok="t"/>
                <v:fill type="solid"/>
              </v:shape>
              <v:shape style="position:absolute;left:4245;top:3538;width:165;height:188" coordorigin="4245,3538" coordsize="165,188" path="m4374,3582l4365,3589,4370,3594,4375,3602,4380,3608,4321,3611,4396,3611,4387,3599,4374,3582xe" filled="t" fillcolor="#221815" stroked="f">
                <v:path arrowok="t"/>
                <v:fill type="solid"/>
              </v:shape>
              <v:shape style="position:absolute;left:4245;top:3538;width:165;height:188" coordorigin="4245,3538" coordsize="165,188" path="m4406,3565l4294,3565,4294,3578,4406,3578,4406,3565xe" filled="t" fillcolor="#221815" stroked="f">
                <v:path arrowok="t"/>
                <v:fill type="solid"/>
              </v:shape>
              <v:shape style="position:absolute;left:4245;top:3538;width:165;height:188" coordorigin="4245,3538" coordsize="165,188" path="m4348,3538l4337,3541,4340,3548,4344,3558,4346,3565,4358,3565,4356,3557,4352,3546,4348,3538xe" filled="t" fillcolor="#221815" stroked="f">
                <v:path arrowok="t"/>
                <v:fill type="solid"/>
              </v:shape>
              <v:shape style="position:absolute;left:4245;top:3538;width:165;height:188" coordorigin="4245,3538" coordsize="165,188" path="m4320,3637l4309,3637,4309,3665,4307,3683,4300,3702,4284,3720,4287,3722,4320,3659,4320,3637xe" filled="t" fillcolor="#221815" stroked="f">
                <v:path arrowok="t"/>
                <v:fill type="solid"/>
              </v:shape>
              <v:shape style="position:absolute;left:4245;top:3538;width:165;height:188" coordorigin="4245,3538" coordsize="165,188" path="m4292,3658l4277,3665,4267,3684,4258,3702,4249,3717,4266,3714,4275,3696,4284,3677,4292,3658xe" filled="t" fillcolor="#221815" stroked="f">
                <v:path arrowok="t"/>
                <v:fill type="solid"/>
              </v:shape>
              <v:shape style="position:absolute;left:4245;top:3538;width:165;height:188" coordorigin="4245,3538" coordsize="165,188" path="m4260,3540l4254,3550,4270,3564,4283,3577,4290,3566,4284,3559,4270,3548,4260,3540xe" filled="t" fillcolor="#221815" stroked="f">
                <v:path arrowok="t"/>
                <v:fill type="solid"/>
              </v:shape>
              <v:shape style="position:absolute;left:4245;top:3538;width:165;height:188" coordorigin="4245,3538" coordsize="165,188" path="m4251,3597l4245,3608,4256,3614,4270,3624,4277,3631,4284,3619,4277,3612,4262,3603,4251,3597xe" filled="t" fillcolor="#221815" stroked="f">
                <v:path arrowok="t"/>
                <v:fill type="solid"/>
              </v:shape>
            </v:group>
            <v:group style="position:absolute;left:4449;top:3580;width:26;height:134" coordorigin="4449,3580" coordsize="26,134">
              <v:shape style="position:absolute;left:4449;top:3580;width:26;height:134" coordorigin="4449,3580" coordsize="26,134" path="m4469,3684l4455,3684,4449,3690,4449,3708,4455,3714,4469,3714,4475,3708,4475,3690,4469,3684xe" filled="t" fillcolor="#221815" stroked="f">
                <v:path arrowok="t"/>
                <v:fill type="solid"/>
              </v:shape>
              <v:shape style="position:absolute;left:4449;top:3580;width:26;height:134" coordorigin="4449,3580" coordsize="26,134" path="m4469,3580l4455,3580,4449,3586,4449,3605,4455,3610,4469,3610,4475,3605,4475,3586,4469,3580xe" filled="t" fillcolor="#221815" stroked="f">
                <v:path arrowok="t"/>
                <v:fill type="solid"/>
              </v:shape>
            </v:group>
            <v:group style="position:absolute;left:4523;top:3559;width:71;height:154" coordorigin="4523,3559" coordsize="71,154">
              <v:shape style="position:absolute;left:4523;top:3559;width:71;height:154" coordorigin="4523,3559" coordsize="71,154" path="m4594,3699l4523,3699,4523,3713,4594,3713,4594,3699xe" filled="t" fillcolor="#221815" stroked="f">
                <v:path arrowok="t"/>
                <v:fill type="solid"/>
              </v:shape>
              <v:shape style="position:absolute;left:4523;top:3559;width:71;height:154" coordorigin="4523,3559" coordsize="71,154" path="m4567,3559l4556,3559,4549,3564,4540,3568,4529,3570,4529,3581,4552,3581,4552,3699,4567,3699,4567,3559xe" filled="t" fillcolor="#221815" stroked="f">
                <v:path arrowok="t"/>
                <v:fill type="solid"/>
              </v:shape>
            </v:group>
            <v:group style="position:absolute;left:4623;top:3597;width:133;height:117" coordorigin="4623,3597" coordsize="133,117">
              <v:shape style="position:absolute;left:4623;top:3597;width:133;height:117" coordorigin="4623,3597" coordsize="133,117" path="m4634,3600l4623,3600,4623,3713,4637,3713,4637,3630,4646,3618,4648,3617,4636,3617,4634,3600xe" filled="t" fillcolor="#221815" stroked="f">
                <v:path arrowok="t"/>
                <v:fill type="solid"/>
              </v:shape>
              <v:shape style="position:absolute;left:4623;top:3597;width:133;height:117" coordorigin="4623,3597" coordsize="133,117" path="m4692,3612l4676,3612,4682,3621,4682,3713,4696,3713,4696,3630,4705,3619,4694,3619,4692,3612xe" filled="t" fillcolor="#221815" stroked="f">
                <v:path arrowok="t"/>
                <v:fill type="solid"/>
              </v:shape>
              <v:shape style="position:absolute;left:4623;top:3597;width:133;height:117" coordorigin="4623,3597" coordsize="133,117" path="m4748,3612l4735,3612,4741,3621,4741,3713,4755,3713,4754,3622,4748,3612xe" filled="t" fillcolor="#221815" stroked="f">
                <v:path arrowok="t"/>
                <v:fill type="solid"/>
              </v:shape>
              <v:shape style="position:absolute;left:4623;top:3597;width:133;height:117" coordorigin="4623,3597" coordsize="133,117" path="m4726,3597l4714,3597,4704,3606,4694,3619,4705,3619,4706,3618,4714,3612,4748,3612,4744,3603,4726,3597xe" filled="t" fillcolor="#221815" stroked="f">
                <v:path arrowok="t"/>
                <v:fill type="solid"/>
              </v:shape>
              <v:shape style="position:absolute;left:4623;top:3597;width:133;height:117" coordorigin="4623,3597" coordsize="133,117" path="m4682,3597l4655,3597,4645,3606,4636,3617,4648,3617,4655,3612,4692,3612,4690,3605,4682,3597xe" filled="t" fillcolor="#221815" stroked="f">
                <v:path arrowok="t"/>
                <v:fill type="solid"/>
              </v:shape>
            </v:group>
            <v:group style="position:absolute;left:4772;top:3559;width:107;height:154" coordorigin="4772,3559" coordsize="107,154">
              <v:shape style="position:absolute;left:4772;top:3559;width:107;height:154" coordorigin="4772,3559" coordsize="107,154" path="m4833,3559l4817,3559,4772,3713,4787,3713,4800,3665,4864,3665,4860,3651,4804,3651,4815,3613,4820,3594,4824,3574,4837,3574,4833,3559xe" filled="t" fillcolor="#221815" stroked="f">
                <v:path arrowok="t"/>
                <v:fill type="solid"/>
              </v:shape>
              <v:shape style="position:absolute;left:4772;top:3559;width:107;height:154" coordorigin="4772,3559" coordsize="107,154" path="m4864,3665l4849,3665,4863,3713,4878,3713,4864,3665xe" filled="t" fillcolor="#221815" stroked="f">
                <v:path arrowok="t"/>
                <v:fill type="solid"/>
              </v:shape>
              <v:shape style="position:absolute;left:4772;top:3559;width:107;height:154" coordorigin="4772,3559" coordsize="107,154" path="m4837,3574l4824,3574,4829,3588,4833,3607,4839,3626,4846,3651,4860,3651,4837,3574xe" filled="t" fillcolor="#221815" stroked="f">
                <v:path arrowok="t"/>
                <v:fill type="solid"/>
              </v:shape>
              <v:shape style="position:absolute;left:3803;top:3864;width:2046;height:212" type="#_x0000_t75">
                <v:imagedata r:id="rId35" o:title=""/>
              </v:shape>
            </v:group>
            <v:group style="position:absolute;left:3822;top:4233;width:108;height:154" coordorigin="3822,4233" coordsize="108,154">
              <v:shape style="position:absolute;left:3822;top:4233;width:108;height:154" coordorigin="3822,4233" coordsize="108,154" path="m3840,4233l3822,4233,3822,4387,3836,4387,3836,4294,3835,4273,3834,4253,3847,4253,3840,4233xe" filled="t" fillcolor="#221815" stroked="f">
                <v:path arrowok="t"/>
                <v:fill type="solid"/>
              </v:shape>
              <v:shape style="position:absolute;left:3822;top:4233;width:108;height:154" coordorigin="3822,4233" coordsize="108,154" path="m3930,4253l3917,4253,3918,4258,3917,4278,3916,4294,3916,4387,3930,4387,3930,4253xe" filled="t" fillcolor="#221815" stroked="f">
                <v:path arrowok="t"/>
                <v:fill type="solid"/>
              </v:shape>
              <v:shape style="position:absolute;left:3822;top:4233;width:108;height:154" coordorigin="3822,4233" coordsize="108,154" path="m3847,4253l3835,4253,3845,4288,3871,4371,3881,4371,3888,4350,3876,4350,3873,4339,3870,4328,3866,4317,3847,4253xe" filled="t" fillcolor="#221815" stroked="f">
                <v:path arrowok="t"/>
                <v:fill type="solid"/>
              </v:shape>
              <v:shape style="position:absolute;left:3822;top:4233;width:108;height:154" coordorigin="3822,4233" coordsize="108,154" path="m3930,4233l3912,4233,3886,4317,3883,4328,3880,4339,3877,4350,3888,4350,3907,4288,3917,4253,3930,4253,3930,4233xe" filled="t" fillcolor="#221815" stroked="f">
                <v:path arrowok="t"/>
                <v:fill type="solid"/>
              </v:shape>
            </v:group>
            <v:group style="position:absolute;left:3974;top:4233;width:2;height:154" coordorigin="3974,4233" coordsize="2,154">
              <v:shape style="position:absolute;left:3974;top:4233;width:2;height:154" coordorigin="3974,4233" coordsize="0,154" path="m3974,4233l3974,4387e" filled="f" stroked="t" strokeweight=".847pt" strokecolor="#221815">
                <v:path arrowok="t"/>
              </v:shape>
            </v:group>
            <v:group style="position:absolute;left:4018;top:4233;width:85;height:154" coordorigin="4018,4233" coordsize="85,154">
              <v:shape style="position:absolute;left:4018;top:4233;width:85;height:154" coordorigin="4018,4233" coordsize="85,154" path="m4055,4233l4018,4233,4018,4387,4033,4387,4033,4325,4071,4323,4089,4314,4091,4310,4033,4310,4033,4247,4094,4247,4079,4236,4055,4233xe" filled="t" fillcolor="#221815" stroked="f">
                <v:path arrowok="t"/>
                <v:fill type="solid"/>
              </v:shape>
              <v:shape style="position:absolute;left:4018;top:4233;width:85;height:154" coordorigin="4018,4233" coordsize="85,154" path="m4094,4247l4033,4247,4070,4249,4084,4261,4088,4288,4077,4305,4054,4310,4091,4310,4100,4296,4104,4269,4096,4248,4094,4247xe" filled="t" fillcolor="#221815" stroked="f">
                <v:path arrowok="t"/>
                <v:fill type="solid"/>
              </v:shape>
            </v:group>
            <v:group style="position:absolute;left:4139;top:4233;width:2;height:154" coordorigin="4139,4233" coordsize="2,154">
              <v:shape style="position:absolute;left:4139;top:4233;width:2;height:154" coordorigin="4139,4233" coordsize="0,154" path="m4139,4233l4139,4387e" filled="f" stroked="t" strokeweight=".847pt" strokecolor="#221815">
                <v:path arrowok="t"/>
              </v:shape>
            </v:group>
            <v:group style="position:absolute;left:3831;top:4547;width:126;height:193" coordorigin="3831,4547" coordsize="126,193">
              <v:shape style="position:absolute;left:3831;top:4547;width:126;height:193" coordorigin="3831,4547" coordsize="126,193" path="m3957,4582l3831,4582,3831,4740,3843,4740,3843,4724,3957,4724,3957,4710,3843,4710,3843,4659,3957,4659,3957,4645,3843,4645,3843,4596,3957,4596,3957,4582xe" filled="t" fillcolor="#221815" stroked="f">
                <v:path arrowok="t"/>
                <v:fill type="solid"/>
              </v:shape>
              <v:shape style="position:absolute;left:3831;top:4547;width:126;height:193" coordorigin="3831,4547" coordsize="126,193" path="m3957,4724l3945,4724,3945,4738,3957,4738,3957,4724xe" filled="t" fillcolor="#221815" stroked="f">
                <v:path arrowok="t"/>
                <v:fill type="solid"/>
              </v:shape>
              <v:shape style="position:absolute;left:3831;top:4547;width:126;height:193" coordorigin="3831,4547" coordsize="126,193" path="m3957,4659l3945,4659,3945,4710,3957,4710,3957,4659xe" filled="t" fillcolor="#221815" stroked="f">
                <v:path arrowok="t"/>
                <v:fill type="solid"/>
              </v:shape>
              <v:shape style="position:absolute;left:3831;top:4547;width:126;height:193" coordorigin="3831,4547" coordsize="126,193" path="m3957,4596l3945,4596,3945,4645,3957,4645,3957,4596xe" filled="t" fillcolor="#221815" stroked="f">
                <v:path arrowok="t"/>
                <v:fill type="solid"/>
              </v:shape>
              <v:shape style="position:absolute;left:3831;top:4547;width:126;height:193" coordorigin="3831,4547" coordsize="126,193" path="m3885,4547l3883,4557,3878,4571,3874,4582,3888,4582,3892,4572,3896,4561,3899,4550,3885,4547xe" filled="t" fillcolor="#221815" stroked="f">
                <v:path arrowok="t"/>
                <v:fill type="solid"/>
              </v:shape>
            </v:group>
            <v:group style="position:absolute;left:3994;top:4548;width:159;height:189" coordorigin="3994,4548" coordsize="159,189">
              <v:shape style="position:absolute;left:3994;top:4548;width:159;height:189" coordorigin="3994,4548" coordsize="159,189" path="m4150,4625l3996,4625,3996,4639,4046,4643,4044,4666,4038,4687,4029,4704,4015,4718,3994,4728,3997,4731,4000,4737,4019,4732,4034,4719,4045,4703,4052,4684,4057,4663,4059,4639,4150,4639,4150,4625xe" filled="t" fillcolor="#221815" stroked="f">
                <v:path arrowok="t"/>
                <v:fill type="solid"/>
              </v:shape>
              <v:shape style="position:absolute;left:3994;top:4548;width:159;height:189" coordorigin="3994,4548" coordsize="159,189" path="m4100,4639l4087,4639,4087,4731,4091,4735,4148,4735,4152,4730,4152,4722,4101,4722,4100,4721,4100,4639xe" filled="t" fillcolor="#221815" stroked="f">
                <v:path arrowok="t"/>
                <v:fill type="solid"/>
              </v:shape>
              <v:shape style="position:absolute;left:3994;top:4548;width:159;height:189" coordorigin="3994,4548" coordsize="159,189" path="m4142,4704l4141,4719,4140,4722,4152,4722,4153,4710,4150,4709,4145,4707,4142,4704xe" filled="t" fillcolor="#221815" stroked="f">
                <v:path arrowok="t"/>
                <v:fill type="solid"/>
              </v:shape>
              <v:shape style="position:absolute;left:3994;top:4548;width:159;height:189" coordorigin="3994,4548" coordsize="159,189" path="m4080,4548l4067,4548,4067,4625,4080,4625,4080,4548xe" filled="t" fillcolor="#221815" stroked="f">
                <v:path arrowok="t"/>
                <v:fill type="solid"/>
              </v:shape>
              <v:shape style="position:absolute;left:3994;top:4548;width:159;height:189" coordorigin="3994,4548" coordsize="159,189" path="m4019,4562l4016,4578,4028,4596,4036,4613,4042,4597,4031,4579,4019,4562xe" filled="t" fillcolor="#221815" stroked="f">
                <v:path arrowok="t"/>
                <v:fill type="solid"/>
              </v:shape>
              <v:shape style="position:absolute;left:3994;top:4548;width:159;height:189" coordorigin="3994,4548" coordsize="159,189" path="m4140,4568l4123,4573,4113,4591,4102,4607,4119,4603,4130,4586,4140,4568xe" filled="t" fillcolor="#221815" stroked="f">
                <v:path arrowok="t"/>
                <v:fill type="solid"/>
              </v:shape>
            </v:group>
            <v:group style="position:absolute;left:3811;top:4890;width:165;height:173" coordorigin="3811,4890" coordsize="165,173">
              <v:shape style="position:absolute;left:3811;top:4890;width:165;height:173" coordorigin="3811,4890" coordsize="165,173" path="m3869,5036l3828,5046,3811,5050,3817,5063,3876,5048,3869,5036xe" filled="t" fillcolor="#221815" stroked="f">
                <v:path arrowok="t"/>
                <v:fill type="solid"/>
              </v:shape>
              <v:shape style="position:absolute;left:3811;top:4890;width:165;height:173" coordorigin="3811,4890" coordsize="165,173" path="m3976,5048l3878,5048,3878,5062,3976,5062,3976,5048xe" filled="t" fillcolor="#221815" stroked="f">
                <v:path arrowok="t"/>
                <v:fill type="solid"/>
              </v:shape>
              <v:shape style="position:absolute;left:3811;top:4890;width:165;height:173" coordorigin="3811,4890" coordsize="165,173" path="m3932,4918l3920,4918,3920,5048,3932,5048,3932,4918xe" filled="t" fillcolor="#221815" stroked="f">
                <v:path arrowok="t"/>
                <v:fill type="solid"/>
              </v:shape>
              <v:shape style="position:absolute;left:3811;top:4890;width:165;height:173" coordorigin="3811,4890" coordsize="165,173" path="m3861,4965l3847,4965,3838,4978,3830,4989,3827,4993,3820,5001,3816,5006,3812,5007,3814,5011,3816,5021,3823,5018,3840,5014,3876,5008,3876,5006,3876,4995,3845,4988,3857,4972,3861,4965xe" filled="t" fillcolor="#221815" stroked="f">
                <v:path arrowok="t"/>
                <v:fill type="solid"/>
              </v:shape>
              <v:shape style="position:absolute;left:3811;top:4890;width:165;height:173" coordorigin="3811,4890" coordsize="165,173" path="m3862,4890l3847,4891,3838,4914,3828,4933,3818,4951,3814,4956,3811,4957,3812,4960,3814,4967,3815,4971,3818,4969,3822,4968,3847,4965,3861,4965,3868,4954,3869,4951,3855,4951,3835,4945,3844,4928,3853,4909,3862,4890xe" filled="t" fillcolor="#221815" stroked="f">
                <v:path arrowok="t"/>
                <v:fill type="solid"/>
              </v:shape>
              <v:shape style="position:absolute;left:3811;top:4890;width:165;height:173" coordorigin="3811,4890" coordsize="165,173" path="m3867,4929l3863,4936,3859,4944,3855,4951,3869,4951,3878,4936,3867,4929xe" filled="t" fillcolor="#221815" stroked="f">
                <v:path arrowok="t"/>
                <v:fill type="solid"/>
              </v:shape>
              <v:shape style="position:absolute;left:3811;top:4890;width:165;height:173" coordorigin="3811,4890" coordsize="165,173" path="m3972,4904l3880,4904,3880,4918,3972,4918,3972,4904xe" filled="t" fillcolor="#221815" stroked="f">
                <v:path arrowok="t"/>
                <v:fill type="solid"/>
              </v:shape>
            </v:group>
            <v:group style="position:absolute;left:3994;top:4884;width:159;height:189" coordorigin="3994,4884" coordsize="159,189">
              <v:shape style="position:absolute;left:3994;top:4884;width:159;height:189" coordorigin="3994,4884" coordsize="159,189" path="m4150,4962l3996,4962,3996,4976,4046,4980,4044,5003,4038,5023,4029,5040,4015,5054,3994,5065,3997,5068,4000,5073,4019,5068,4034,5055,4045,5039,4052,5021,4057,5000,4059,4976,4150,4976,4150,4962xe" filled="t" fillcolor="#221815" stroked="f">
                <v:path arrowok="t"/>
                <v:fill type="solid"/>
              </v:shape>
              <v:shape style="position:absolute;left:3994;top:4884;width:159;height:189" coordorigin="3994,4884" coordsize="159,189" path="m4100,4976l4087,4976,4087,5068,4091,5072,4148,5072,4152,5066,4152,5059,4101,5059,4100,5058,4100,4976xe" filled="t" fillcolor="#221815" stroked="f">
                <v:path arrowok="t"/>
                <v:fill type="solid"/>
              </v:shape>
              <v:shape style="position:absolute;left:3994;top:4884;width:159;height:189" coordorigin="3994,4884" coordsize="159,189" path="m4142,5041l4141,5056,4140,5059,4152,5059,4153,5046,4150,5045,4145,5043,4142,5041xe" filled="t" fillcolor="#221815" stroked="f">
                <v:path arrowok="t"/>
                <v:fill type="solid"/>
              </v:shape>
              <v:shape style="position:absolute;left:3994;top:4884;width:159;height:189" coordorigin="3994,4884" coordsize="159,189" path="m4080,4884l4067,4884,4067,4962,4080,4962,4080,4884xe" filled="t" fillcolor="#221815" stroked="f">
                <v:path arrowok="t"/>
                <v:fill type="solid"/>
              </v:shape>
              <v:shape style="position:absolute;left:3994;top:4884;width:159;height:189" coordorigin="3994,4884" coordsize="159,189" path="m4019,4899l4016,4915,4028,4933,4036,4949,4042,4934,4031,4916,4019,4899xe" filled="t" fillcolor="#221815" stroked="f">
                <v:path arrowok="t"/>
                <v:fill type="solid"/>
              </v:shape>
              <v:shape style="position:absolute;left:3994;top:4884;width:159;height:189" coordorigin="3994,4884" coordsize="159,189" path="m4140,4905l4123,4909,4113,4928,4102,4944,4119,4940,4130,4923,4140,4905xe" filled="t" fillcolor="#221815" stroked="f">
                <v:path arrowok="t"/>
                <v:fill type="solid"/>
              </v:shape>
              <v:shape style="position:absolute;left:3804;top:5552;width:2356;height:233" type="#_x0000_t75">
                <v:imagedata r:id="rId36" o:title=""/>
              </v:shape>
              <v:shape style="position:absolute;left:3804;top:5889;width:2356;height:233" type="#_x0000_t75">
                <v:imagedata r:id="rId37" o:title=""/>
              </v:shape>
              <v:shape style="position:absolute;left:3803;top:6217;width:3456;height:220" type="#_x0000_t75">
                <v:imagedata r:id="rId38" o:title=""/>
              </v:shape>
            </v:group>
            <v:group style="position:absolute;left:3809;top:6587;width:82;height:159" coordorigin="3809,6587" coordsize="82,159">
              <v:shape style="position:absolute;left:3809;top:6587;width:82;height:159" coordorigin="3809,6587" coordsize="82,159" path="m3817,6714l3809,6726,3817,6734,3834,6743,3860,6746,3876,6738,3880,6732,3834,6732,3824,6724,3817,6714xe" filled="t" fillcolor="#221815" stroked="f">
                <v:path arrowok="t"/>
                <v:fill type="solid"/>
              </v:shape>
              <v:shape style="position:absolute;left:3809;top:6587;width:82;height:159" coordorigin="3809,6587" coordsize="82,159" path="m3878,6601l3851,6601,3867,6609,3872,6635,3861,6651,3836,6657,3855,6673,3872,6684,3878,6703,3870,6724,3850,6732,3880,6732,3888,6720,3891,6692,3881,6673,3864,6663,3865,6662,3877,6654,3884,6637,3885,6608,3878,6601xe" filled="t" fillcolor="#221815" stroked="f">
                <v:path arrowok="t"/>
                <v:fill type="solid"/>
              </v:shape>
              <v:shape style="position:absolute;left:3809;top:6587;width:82;height:159" coordorigin="3809,6587" coordsize="82,159" path="m3850,6587l3830,6592,3814,6605,3822,6616,3829,6607,3839,6601,3851,6601,3878,6601,3871,6592,3850,6587xe" filled="t" fillcolor="#221815" stroked="f">
                <v:path arrowok="t"/>
                <v:fill type="solid"/>
              </v:shape>
            </v:group>
            <v:group style="position:absolute;left:3912;top:6588;width:80;height:158" coordorigin="3912,6588" coordsize="80,158">
              <v:shape style="position:absolute;left:3912;top:6588;width:80;height:158" coordorigin="3912,6588" coordsize="80,158" path="m3945,6588l3931,6595,3920,6611,3914,6634,3912,6666,3913,6688,3918,6713,3927,6732,3940,6743,3958,6746,3970,6741,3977,6731,3946,6731,3937,6723,3931,6707,3928,6681,3927,6643,3933,6619,3943,6606,3959,6602,3977,6602,3977,6602,3963,6591,3945,6588xe" filled="t" fillcolor="#221815" stroked="f">
                <v:path arrowok="t"/>
                <v:fill type="solid"/>
              </v:shape>
              <v:shape style="position:absolute;left:3912;top:6588;width:80;height:158" coordorigin="3912,6588" coordsize="80,158" path="m3977,6602l3959,6602,3969,6612,3976,6634,3978,6666,3977,6691,3971,6714,3961,6728,3946,6731,3977,6731,3979,6729,3986,6709,3990,6682,3991,6645,3986,6620,3977,6602xe" filled="t" fillcolor="#221815" stroked="f">
                <v:path arrowok="t"/>
                <v:fill type="solid"/>
              </v:shape>
            </v:group>
            <v:group style="position:absolute;left:4010;top:6588;width:80;height:158" coordorigin="4010,6588" coordsize="80,158">
              <v:shape style="position:absolute;left:4010;top:6588;width:80;height:158" coordorigin="4010,6588" coordsize="80,158" path="m4044,6588l4030,6595,4019,6611,4013,6634,4010,6666,4011,6688,4016,6713,4026,6732,4039,6743,4057,6746,4069,6741,4076,6731,4044,6731,4036,6723,4030,6707,4027,6681,4026,6643,4031,6619,4042,6606,4057,6602,4076,6602,4076,6602,4062,6591,4044,6588xe" filled="t" fillcolor="#221815" stroked="f">
                <v:path arrowok="t"/>
                <v:fill type="solid"/>
              </v:shape>
              <v:shape style="position:absolute;left:4010;top:6588;width:80;height:158" coordorigin="4010,6588" coordsize="80,158" path="m4076,6602l4057,6602,4068,6612,4074,6634,4077,6666,4076,6691,4070,6714,4059,6728,4044,6731,4076,6731,4078,6729,4085,6709,4089,6682,4090,6645,4085,6620,4076,6602xe" filled="t" fillcolor="#221815" stroked="f">
                <v:path arrowok="t"/>
                <v:fill type="solid"/>
              </v:shape>
            </v:group>
            <v:group style="position:absolute;left:4117;top:6576;width:25;height:170" coordorigin="4117,6576" coordsize="25,170">
              <v:shape style="position:absolute;left:4117;top:6576;width:25;height:170" coordorigin="4117,6576" coordsize="25,170" path="m4132,6576l4117,6576,4117,6738,4122,6747,4137,6747,4140,6746,4142,6745,4140,6732,4134,6732,4132,6730,4132,6576xe" filled="t" fillcolor="#221815" stroked="f">
                <v:path arrowok="t"/>
                <v:fill type="solid"/>
              </v:shape>
              <v:shape style="position:absolute;left:4117;top:6576;width:25;height:170" coordorigin="4117,6576" coordsize="25,170" path="m4140,6732l4138,6732,4140,6732,4140,6732xe" filled="t" fillcolor="#221815" stroked="f">
                <v:path arrowok="t"/>
                <v:fill type="solid"/>
              </v:shape>
            </v:group>
            <v:group style="position:absolute;left:4166;top:6630;width:76;height:116" coordorigin="4166,6630" coordsize="76,116">
              <v:shape style="position:absolute;left:4166;top:6630;width:76;height:116" coordorigin="4166,6630" coordsize="76,116" path="m4181,6630l4166,6630,4166,6702,4168,6721,4177,6740,4196,6747,4209,6747,4219,6738,4224,6732,4186,6732,4181,6722,4181,6630xe" filled="t" fillcolor="#221815" stroked="f">
                <v:path arrowok="t"/>
                <v:fill type="solid"/>
              </v:shape>
              <v:shape style="position:absolute;left:4166;top:6630;width:76;height:116" coordorigin="4166,6630" coordsize="76,116" path="m4242,6726l4229,6726,4230,6744,4242,6744,4242,6726xe" filled="t" fillcolor="#221815" stroked="f">
                <v:path arrowok="t"/>
                <v:fill type="solid"/>
              </v:shape>
              <v:shape style="position:absolute;left:4166;top:6630;width:76;height:116" coordorigin="4166,6630" coordsize="76,116" path="m4242,6630l4227,6630,4227,6712,4218,6726,4210,6732,4224,6732,4228,6726,4242,6726,4242,6630xe" filled="t" fillcolor="#221815" stroked="f">
                <v:path arrowok="t"/>
                <v:fill type="solid"/>
              </v:shape>
            </v:group>
            <v:group style="position:absolute;left:4262;top:6630;width:82;height:114" coordorigin="4262,6630" coordsize="82,114">
              <v:shape style="position:absolute;left:4262;top:6630;width:82;height:114" coordorigin="4262,6630" coordsize="82,114" path="m4280,6630l4264,6630,4294,6684,4262,6744,4277,6744,4291,6716,4294,6709,4298,6702,4301,6696,4317,6696,4312,6686,4317,6675,4303,6675,4297,6662,4294,6656,4280,6630xe" filled="t" fillcolor="#221815" stroked="f">
                <v:path arrowok="t"/>
                <v:fill type="solid"/>
              </v:shape>
              <v:shape style="position:absolute;left:4262;top:6630;width:82;height:114" coordorigin="4262,6630" coordsize="82,114" path="m4317,6696l4302,6696,4306,6702,4309,6709,4313,6716,4328,6744,4344,6744,4317,6696xe" filled="t" fillcolor="#221815" stroked="f">
                <v:path arrowok="t"/>
                <v:fill type="solid"/>
              </v:shape>
              <v:shape style="position:absolute;left:4262;top:6630;width:82;height:114" coordorigin="4262,6630" coordsize="82,114" path="m4341,6630l4326,6630,4313,6656,4310,6662,4307,6669,4304,6675,4317,6675,4341,6630xe" filled="t" fillcolor="#221815" stroked="f">
                <v:path arrowok="t"/>
                <v:fill type="solid"/>
              </v:shape>
            </v:group>
            <v:group style="position:absolute;left:3809;top:7245;width:166;height:182" coordorigin="3809,7245" coordsize="166,182">
              <v:shape style="position:absolute;left:3809;top:7245;width:166;height:182" coordorigin="3809,7245" coordsize="166,182" path="m3970,7414l3818,7414,3818,7427,3970,7427,3970,7414xe" filled="t" fillcolor="#221815" stroked="f">
                <v:path arrowok="t"/>
                <v:fill type="solid"/>
              </v:shape>
              <v:shape style="position:absolute;left:3809;top:7245;width:166;height:182" coordorigin="3809,7245" coordsize="166,182" path="m3900,7378l3887,7378,3887,7414,3900,7414,3900,7378xe" filled="t" fillcolor="#221815" stroked="f">
                <v:path arrowok="t"/>
                <v:fill type="solid"/>
              </v:shape>
              <v:shape style="position:absolute;left:3809;top:7245;width:166;height:182" coordorigin="3809,7245" coordsize="166,182" path="m3949,7366l3840,7366,3840,7378,3949,7378,3949,7366xe" filled="t" fillcolor="#221815" stroked="f">
                <v:path arrowok="t"/>
                <v:fill type="solid"/>
              </v:shape>
              <v:shape style="position:absolute;left:3809;top:7245;width:166;height:182" coordorigin="3809,7245" coordsize="166,182" path="m3900,7332l3887,7332,3887,7366,3900,7366,3900,7332xe" filled="t" fillcolor="#221815" stroked="f">
                <v:path arrowok="t"/>
                <v:fill type="solid"/>
              </v:shape>
              <v:shape style="position:absolute;left:3809;top:7245;width:166;height:182" coordorigin="3809,7245" coordsize="166,182" path="m3912,7266l3898,7266,3911,7282,3925,7296,3939,7310,3955,7322,3970,7334,3972,7330,3976,7325,3974,7319,3957,7307,3942,7295,3927,7282,3913,7267,3912,7266xe" filled="t" fillcolor="#221815" stroked="f">
                <v:path arrowok="t"/>
                <v:fill type="solid"/>
              </v:shape>
              <v:shape style="position:absolute;left:3809;top:7245;width:166;height:182" coordorigin="3809,7245" coordsize="166,182" path="m3949,7319l3839,7319,3839,7332,3949,7332,3949,7319xe" filled="t" fillcolor="#221815" stroked="f">
                <v:path arrowok="t"/>
                <v:fill type="solid"/>
              </v:shape>
              <v:shape style="position:absolute;left:3809;top:7245;width:166;height:182" coordorigin="3809,7245" coordsize="166,182" path="m3903,7245l3884,7254,3872,7270,3858,7285,3842,7299,3826,7311,3809,7321,3812,7325,3816,7329,3821,7331,3837,7320,3853,7307,3869,7294,3884,7280,3898,7266,3912,7266,3900,7250,3901,7249,3903,7245xe" filled="t" fillcolor="#221815" stroked="f">
                <v:path arrowok="t"/>
                <v:fill type="solid"/>
              </v:shape>
            </v:group>
            <v:group style="position:absolute;left:3990;top:7253;width:157;height:179" coordorigin="3990,7253" coordsize="157,179">
              <v:shape style="position:absolute;left:3990;top:7253;width:157;height:179" coordorigin="3990,7253" coordsize="157,179" path="m4096,7419l4098,7422,4100,7427,4100,7431,4109,7432,4119,7432,4124,7431,4130,7431,4133,7430,4139,7420,4139,7420,4123,7420,4106,7420,4096,7419xe" filled="t" fillcolor="#221815" stroked="f">
                <v:path arrowok="t"/>
                <v:fill type="solid"/>
              </v:shape>
              <v:shape style="position:absolute;left:3990;top:7253;width:157;height:179" coordorigin="3990,7253" coordsize="157,179" path="m4134,7253l4012,7253,4012,7320,4011,7339,4008,7360,4005,7381,3998,7401,3990,7419,3992,7420,4021,7357,4023,7337,4146,7337,4147,7331,4147,7324,4024,7324,4024,7305,4134,7305,4134,7293,4024,7293,4024,7265,4134,7265,4134,7253xe" filled="t" fillcolor="#221815" stroked="f">
                <v:path arrowok="t"/>
                <v:fill type="solid"/>
              </v:shape>
              <v:shape style="position:absolute;left:3990;top:7253;width:157;height:179" coordorigin="3990,7253" coordsize="157,179" path="m4108,7354l4040,7354,4040,7420,4051,7420,4051,7408,4108,7408,4108,7396,4051,7396,4051,7366,4108,7366,4108,7354xe" filled="t" fillcolor="#221815" stroked="f">
                <v:path arrowok="t"/>
                <v:fill type="solid"/>
              </v:shape>
              <v:shape style="position:absolute;left:3990;top:7253;width:157;height:179" coordorigin="3990,7253" coordsize="157,179" path="m4146,7337l4023,7337,4135,7338,4133,7372,4123,7420,4139,7420,4141,7410,4144,7392,4145,7366,4146,7337xe" filled="t" fillcolor="#221815" stroked="f">
                <v:path arrowok="t"/>
                <v:fill type="solid"/>
              </v:shape>
              <v:shape style="position:absolute;left:3990;top:7253;width:157;height:179" coordorigin="3990,7253" coordsize="157,179" path="m4108,7366l4096,7366,4096,7396,4108,7396,4108,7366xe" filled="t" fillcolor="#221815" stroked="f">
                <v:path arrowok="t"/>
                <v:fill type="solid"/>
              </v:shape>
              <v:shape style="position:absolute;left:3990;top:7253;width:157;height:179" coordorigin="3990,7253" coordsize="157,179" path="m4134,7265l4122,7265,4122,7293,4134,7293,4134,7265xe" filled="t" fillcolor="#221815" stroked="f">
                <v:path arrowok="t"/>
                <v:fill type="solid"/>
              </v:shape>
            </v:group>
            <v:group style="position:absolute;left:4170;top:7241;width:166;height:193" coordorigin="4170,7241" coordsize="166,193">
              <v:shape style="position:absolute;left:4170;top:7241;width:166;height:193" coordorigin="4170,7241" coordsize="166,193" path="m4293,7372l4280,7372,4289,7392,4301,7409,4314,7423,4330,7434,4332,7430,4335,7424,4332,7418,4317,7407,4304,7391,4293,7373,4293,7372xe" filled="t" fillcolor="#221815" stroked="f">
                <v:path arrowok="t"/>
                <v:fill type="solid"/>
              </v:shape>
              <v:shape style="position:absolute;left:4170;top:7241;width:166;height:193" coordorigin="4170,7241" coordsize="166,193" path="m4337,7338l4223,7338,4223,7352,4265,7357,4260,7375,4250,7393,4237,7409,4218,7423,4220,7426,4224,7431,4229,7432,4248,7417,4262,7400,4272,7385,4280,7372,4293,7372,4285,7352,4337,7352,4337,7338xe" filled="t" fillcolor="#221815" stroked="f">
                <v:path arrowok="t"/>
                <v:fill type="solid"/>
              </v:shape>
              <v:shape style="position:absolute;left:4170;top:7241;width:166;height:193" coordorigin="4170,7241" coordsize="166,193" path="m4281,7288l4269,7288,4269,7319,4269,7329,4268,7338,4280,7338,4280,7329,4281,7288xe" filled="t" fillcolor="#221815" stroked="f">
                <v:path arrowok="t"/>
                <v:fill type="solid"/>
              </v:shape>
              <v:shape style="position:absolute;left:4170;top:7241;width:166;height:193" coordorigin="4170,7241" coordsize="166,193" path="m4321,7275l4233,7275,4233,7288,4309,7288,4309,7338,4321,7338,4321,7275xe" filled="t" fillcolor="#221815" stroked="f">
                <v:path arrowok="t"/>
                <v:fill type="solid"/>
              </v:shape>
              <v:shape style="position:absolute;left:4170;top:7241;width:166;height:193" coordorigin="4170,7241" coordsize="166,193" path="m4217,7275l4209,7280,4217,7300,4222,7318,4231,7313,4225,7295,4217,7275xe" filled="t" fillcolor="#221815" stroked="f">
                <v:path arrowok="t"/>
                <v:fill type="solid"/>
              </v:shape>
              <v:shape style="position:absolute;left:4170;top:7241;width:166;height:193" coordorigin="4170,7241" coordsize="166,193" path="m4281,7241l4269,7241,4269,7275,4281,7275,4281,7241xe" filled="t" fillcolor="#221815" stroked="f">
                <v:path arrowok="t"/>
                <v:fill type="solid"/>
              </v:shape>
              <v:shape style="position:absolute;left:4170;top:7241;width:166;height:193" coordorigin="4170,7241" coordsize="166,193" path="m4207,7241l4195,7241,4195,7433,4207,7433,4207,7241xe" filled="t" fillcolor="#221815" stroked="f">
                <v:path arrowok="t"/>
                <v:fill type="solid"/>
              </v:shape>
              <v:shape style="position:absolute;left:4170;top:7241;width:166;height:193" coordorigin="4170,7241" coordsize="166,193" path="m4188,7283l4178,7296,4174,7317,4170,7335,4183,7324,4186,7303,4188,7283xe" filled="t" fillcolor="#221815" stroked="f">
                <v:path arrowok="t"/>
                <v:fill type="solid"/>
              </v:shape>
            </v:group>
            <v:group style="position:absolute;left:4361;top:7241;width:146;height:192" coordorigin="4361,7241" coordsize="146,192">
              <v:shape style="position:absolute;left:4361;top:7241;width:146;height:192" coordorigin="4361,7241" coordsize="146,192" path="m4460,7419l4462,7423,4464,7429,4465,7433,4482,7433,4493,7433,4499,7431,4505,7428,4507,7424,4507,7420,4474,7420,4460,7419xe" filled="t" fillcolor="#221815" stroked="f">
                <v:path arrowok="t"/>
                <v:fill type="solid"/>
              </v:shape>
              <v:shape style="position:absolute;left:4361;top:7241;width:146;height:192" coordorigin="4361,7241" coordsize="146,192" path="m4507,7249l4408,7249,4408,7263,4495,7263,4495,7418,4494,7419,4487,7420,4507,7420,4507,7249xe" filled="t" fillcolor="#221815" stroked="f">
                <v:path arrowok="t"/>
                <v:fill type="solid"/>
              </v:shape>
              <v:shape style="position:absolute;left:4361;top:7241;width:146;height:192" coordorigin="4361,7241" coordsize="146,192" path="m4373,7283l4361,7283,4361,7433,4373,7433,4373,7283xe" filled="t" fillcolor="#221815" stroked="f">
                <v:path arrowok="t"/>
                <v:fill type="solid"/>
              </v:shape>
              <v:shape style="position:absolute;left:4361;top:7241;width:146;height:192" coordorigin="4361,7241" coordsize="146,192" path="m4377,7241l4372,7253,4384,7271,4393,7287,4400,7275,4389,7258,4377,7241xe" filled="t" fillcolor="#221815" stroked="f">
                <v:path arrowok="t"/>
                <v:fill type="solid"/>
              </v:shape>
              <v:shape style="position:absolute;left:3810;top:7572;width:2217;height:241" type="#_x0000_t75">
                <v:imagedata r:id="rId39" o:title=""/>
              </v:shape>
            </v:group>
            <v:group style="position:absolute;left:3807;top:7937;width:72;height:154" coordorigin="3807,7937" coordsize="72,154">
              <v:shape style="position:absolute;left:3807;top:7937;width:72;height:154" coordorigin="3807,7937" coordsize="72,154" path="m3879,8048l3865,8048,3865,8091,3879,8091,3879,8048xe" filled="t" fillcolor="#221815" stroked="f">
                <v:path arrowok="t"/>
                <v:fill type="solid"/>
              </v:shape>
              <v:shape style="position:absolute;left:3807;top:7937;width:72;height:154" coordorigin="3807,7937" coordsize="72,154" path="m3879,7937l3863,7937,3807,8037,3807,8048,3897,8048,3897,8034,3823,8034,3855,7979,3858,7972,3862,7964,3865,7957,3879,7957,3879,7937xe" filled="t" fillcolor="#221815" stroked="f">
                <v:path arrowok="t"/>
                <v:fill type="solid"/>
              </v:shape>
              <v:shape style="position:absolute;left:3807;top:7937;width:72;height:154" coordorigin="3807,7937" coordsize="72,154" path="m3879,7957l3866,7957,3865,7964,3865,7976,3865,8034,3879,8034,3879,7957xe" filled="t" fillcolor="#221815" stroked="f">
                <v:path arrowok="t"/>
                <v:fill type="solid"/>
              </v:shape>
            </v:group>
            <v:group style="position:absolute;left:3911;top:7937;width:82;height:156" coordorigin="3911,7937" coordsize="82,156">
              <v:shape style="position:absolute;left:3911;top:7937;width:82;height:156" coordorigin="3911,7937" coordsize="82,156" path="m3939,7937l3923,7950,3917,7973,3917,7989,3926,8001,3935,8009,3928,8015,3916,8030,3911,8052,3911,8054,3917,8074,3932,8088,3956,8093,3975,8087,3981,8080,3948,8080,3931,8070,3924,8047,3932,8030,3956,8021,3980,8021,3971,8013,3974,8009,3977,8005,3955,8005,3938,7993,3931,7973,3931,7958,3940,7947,3977,7947,3966,7940,3939,7937xe" filled="t" fillcolor="#221815" stroked="f">
                <v:path arrowok="t"/>
                <v:fill type="solid"/>
              </v:shape>
              <v:shape style="position:absolute;left:3911;top:7937;width:82;height:156" coordorigin="3911,7937" coordsize="82,156" path="m3980,8021l3956,8021,3973,8034,3979,8053,3979,8055,3971,8073,3948,8080,3981,8080,3988,8071,3993,8046,3985,8026,3980,8021xe" filled="t" fillcolor="#221815" stroked="f">
                <v:path arrowok="t"/>
                <v:fill type="solid"/>
              </v:shape>
              <v:shape style="position:absolute;left:3911;top:7937;width:82;height:156" coordorigin="3911,7937" coordsize="82,156" path="m3977,7947l3967,7947,3976,7960,3976,7988,3971,7998,3955,8005,3977,8005,3984,7993,3988,7969,3982,7951,3977,7947xe" filled="t" fillcolor="#221815" stroked="f">
                <v:path arrowok="t"/>
                <v:fill type="solid"/>
              </v:shape>
            </v:group>
            <v:group style="position:absolute;left:4010;top:7930;width:49;height:59" coordorigin="4010,7930" coordsize="49,59">
              <v:shape style="position:absolute;left:4010;top:7930;width:49;height:59" coordorigin="4010,7930" coordsize="49,59" path="m4047,7930l4021,7930,4010,7941,4010,7977,4021,7989,4047,7989,4057,7979,4025,7979,4019,7971,4019,7948,4025,7940,4057,7940,4047,7930xe" filled="t" fillcolor="#221815" stroked="f">
                <v:path arrowok="t"/>
                <v:fill type="solid"/>
              </v:shape>
              <v:shape style="position:absolute;left:4010;top:7930;width:49;height:59" coordorigin="4010,7930" coordsize="49,59" path="m4057,7940l4043,7940,4049,7948,4049,7971,4043,7979,4057,7979,4059,7977,4059,7941,4057,7940xe" filled="t" fillcolor="#221815" stroked="f">
                <v:path arrowok="t"/>
                <v:fill type="solid"/>
              </v:shape>
            </v:group>
            <v:group style="position:absolute;left:4124;top:7924;width:35;height:208" coordorigin="4124,7924" coordsize="35,208">
              <v:shape style="position:absolute;left:4124;top:7924;width:35;height:208" coordorigin="4124,7924" coordsize="35,208" path="m4159,7924l4127,7983,4124,8025,4124,8036,4135,8096,4150,8132,4156,8120,4149,8102,4143,8084,4139,8064,4137,8043,4136,8021,4137,8001,4140,7980,4145,7961,4151,7942,4159,7924xe" filled="t" fillcolor="#221815" stroked="f">
                <v:path arrowok="t"/>
                <v:fill type="solid"/>
              </v:shape>
            </v:group>
            <v:group style="position:absolute;left:4185;top:7937;width:93;height:154" coordorigin="4185,7937" coordsize="93,154">
              <v:shape style="position:absolute;left:4185;top:7937;width:93;height:154" coordorigin="4185,7937" coordsize="93,154" path="m4200,7937l4185,7937,4185,8091,4200,8091,4200,8017,4278,8017,4278,8002,4200,8002,4200,7937xe" filled="t" fillcolor="#221815" stroked="f">
                <v:path arrowok="t"/>
                <v:fill type="solid"/>
              </v:shape>
              <v:shape style="position:absolute;left:4185;top:7937;width:93;height:154" coordorigin="4185,7937" coordsize="93,154" path="m4278,8017l4263,8017,4263,8091,4278,8091,4278,8017xe" filled="t" fillcolor="#221815" stroked="f">
                <v:path arrowok="t"/>
                <v:fill type="solid"/>
              </v:shape>
              <v:shape style="position:absolute;left:4185;top:7937;width:93;height:154" coordorigin="4185,7937" coordsize="93,154" path="m4278,7937l4263,7937,4263,8002,4278,8002,4278,7937xe" filled="t" fillcolor="#221815" stroked="f">
                <v:path arrowok="t"/>
                <v:fill type="solid"/>
              </v:shape>
            </v:group>
            <v:group style="position:absolute;left:4304;top:7919;width:35;height:213" coordorigin="4304,7919" coordsize="35,213">
              <v:shape style="position:absolute;left:4304;top:7919;width:35;height:213" coordorigin="4304,7919" coordsize="35,213" path="m4313,7919l4307,7931,4314,7948,4320,7967,4324,7987,4326,8008,4327,8030,4326,8050,4323,8071,4318,8090,4312,8109,4304,8127,4313,8132,4336,8061,4339,8015,4337,7993,4333,7973,4328,7954,4321,7936,4313,7919xe" filled="t" fillcolor="#221815" stroked="f">
                <v:path arrowok="t"/>
                <v:fill type="solid"/>
              </v:shape>
            </v:group>
            <v:group style="position:absolute;left:4399;top:7977;width:82;height:114" coordorigin="4399,7977" coordsize="82,114">
              <v:shape style="position:absolute;left:4399;top:7977;width:82;height:114" coordorigin="4399,7977" coordsize="82,114" path="m4417,7977l4401,7977,4431,8031,4399,8091,4414,8091,4428,8063,4432,8056,4435,8049,4438,8042,4454,8042,4449,8033,4455,8022,4441,8022,4434,8009,4431,8003,4417,7977xe" filled="t" fillcolor="#221815" stroked="f">
                <v:path arrowok="t"/>
                <v:fill type="solid"/>
              </v:shape>
              <v:shape style="position:absolute;left:4399;top:7977;width:82;height:114" coordorigin="4399,7977" coordsize="82,114" path="m4454,8042l4439,8042,4443,8049,4447,8056,4450,8063,4465,8091,4481,8091,4454,8042xe" filled="t" fillcolor="#221815" stroked="f">
                <v:path arrowok="t"/>
                <v:fill type="solid"/>
              </v:shape>
              <v:shape style="position:absolute;left:4399;top:7977;width:82;height:114" coordorigin="4399,7977" coordsize="82,114" path="m4478,7977l4463,7977,4450,8003,4447,8009,4445,8016,4441,8022,4455,8022,4478,7977xe" filled="t" fillcolor="#221815" stroked="f">
                <v:path arrowok="t"/>
                <v:fill type="solid"/>
              </v:shape>
            </v:group>
            <v:group style="position:absolute;left:4529;top:7934;width:82;height:159" coordorigin="4529,7934" coordsize="82,159">
              <v:shape style="position:absolute;left:4529;top:7934;width:82;height:159" coordorigin="4529,7934" coordsize="82,159" path="m4537,8061l4529,8072,4537,8081,4554,8090,4580,8093,4596,8084,4600,8079,4554,8079,4544,8070,4537,8061xe" filled="t" fillcolor="#221815" stroked="f">
                <v:path arrowok="t"/>
                <v:fill type="solid"/>
              </v:shape>
              <v:shape style="position:absolute;left:4529;top:7934;width:82;height:159" coordorigin="4529,7934" coordsize="82,159" path="m4598,7948l4571,7948,4587,7956,4592,7981,4581,7997,4556,8004,4575,8019,4592,8031,4598,8050,4590,8071,4570,8079,4600,8079,4608,8067,4611,8039,4601,8020,4584,8010,4585,8009,4597,8000,4604,7984,4605,7955,4598,7948xe" filled="t" fillcolor="#221815" stroked="f">
                <v:path arrowok="t"/>
                <v:fill type="solid"/>
              </v:shape>
              <v:shape style="position:absolute;left:4529;top:7934;width:82;height:159" coordorigin="4529,7934" coordsize="82,159" path="m4570,7934l4550,7939,4534,7952,4542,7963,4549,7954,4559,7948,4571,7948,4598,7948,4591,7939,4570,7934xe" filled="t" fillcolor="#221815" stroked="f">
                <v:path arrowok="t"/>
                <v:fill type="solid"/>
              </v:shape>
            </v:group>
            <v:group style="position:absolute;left:4626;top:7937;width:72;height:154" coordorigin="4626,7937" coordsize="72,154">
              <v:shape style="position:absolute;left:4626;top:7937;width:72;height:154" coordorigin="4626,7937" coordsize="72,154" path="m4698,8048l4684,8048,4684,8091,4698,8091,4698,8048xe" filled="t" fillcolor="#221815" stroked="f">
                <v:path arrowok="t"/>
                <v:fill type="solid"/>
              </v:shape>
              <v:shape style="position:absolute;left:4626;top:7937;width:72;height:154" coordorigin="4626,7937" coordsize="72,154" path="m4698,7937l4682,7937,4626,8037,4626,8048,4716,8048,4716,8034,4642,8034,4674,7979,4677,7972,4681,7964,4684,7957,4698,7957,4698,7937xe" filled="t" fillcolor="#221815" stroked="f">
                <v:path arrowok="t"/>
                <v:fill type="solid"/>
              </v:shape>
              <v:shape style="position:absolute;left:4626;top:7937;width:72;height:154" coordorigin="4626,7937" coordsize="72,154" path="m4698,7957l4685,7957,4684,7964,4684,7976,4684,8034,4698,8034,4698,7957xe" filled="t" fillcolor="#221815" stroked="f">
                <v:path arrowok="t"/>
                <v:fill type="solid"/>
              </v:shape>
            </v:group>
            <v:group style="position:absolute;left:4729;top:7930;width:49;height:59" coordorigin="4729,7930" coordsize="49,59">
              <v:shape style="position:absolute;left:4729;top:7930;width:49;height:59" coordorigin="4729,7930" coordsize="49,59" path="m4767,7930l4741,7930,4729,7941,4729,7977,4741,7989,4767,7989,4777,7979,4745,7979,4739,7971,4739,7948,4745,7940,4777,7940,4767,7930xe" filled="t" fillcolor="#221815" stroked="f">
                <v:path arrowok="t"/>
                <v:fill type="solid"/>
              </v:shape>
              <v:shape style="position:absolute;left:4729;top:7930;width:49;height:59" coordorigin="4729,7930" coordsize="49,59" path="m4777,7940l4763,7940,4769,7948,4769,7971,4763,7979,4777,7979,4779,7977,4779,7941,4777,7940xe" filled="t" fillcolor="#221815" stroked="f">
                <v:path arrowok="t"/>
                <v:fill type="solid"/>
              </v:shape>
            </v:group>
            <v:group style="position:absolute;left:4844;top:7924;width:35;height:208" coordorigin="4844,7924" coordsize="35,208">
              <v:shape style="position:absolute;left:4844;top:7924;width:35;height:208" coordorigin="4844,7924" coordsize="35,208" path="m4879,7924l4847,7983,4844,8025,4844,8036,4855,8096,4870,8132,4876,8120,4869,8102,4863,8084,4859,8064,4857,8043,4856,8021,4857,8001,4860,7980,4865,7961,4871,7942,4879,7924xe" filled="t" fillcolor="#221815" stroked="f">
                <v:path arrowok="t"/>
                <v:fill type="solid"/>
              </v:shape>
            </v:group>
            <v:group style="position:absolute;left:4887;top:7937;width:102;height:154" coordorigin="4887,7937" coordsize="102,154">
              <v:shape style="position:absolute;left:4887;top:7937;width:102;height:154" coordorigin="4887,7937" coordsize="102,154" path="m4902,7937l4887,7937,4929,8091,4946,8091,4951,8073,4938,8073,4934,8060,4929,8041,4925,8022,4902,7937xe" filled="t" fillcolor="#221815" stroked="f">
                <v:path arrowok="t"/>
                <v:fill type="solid"/>
              </v:shape>
              <v:shape style="position:absolute;left:4887;top:7937;width:102;height:154" coordorigin="4887,7937" coordsize="102,154" path="m4988,7937l4973,7937,4948,8034,4943,8053,4938,8073,4951,8073,4988,7937xe" filled="t" fillcolor="#221815" stroked="f">
                <v:path arrowok="t"/>
                <v:fill type="solid"/>
              </v:shape>
            </v:group>
            <v:group style="position:absolute;left:4996;top:7919;width:35;height:213" coordorigin="4996,7919" coordsize="35,213">
              <v:shape style="position:absolute;left:4996;top:7919;width:35;height:213" coordorigin="4996,7919" coordsize="35,213" path="m5005,7919l4999,7931,5006,7948,5012,7967,5016,7987,5018,8008,5019,8030,5018,8050,5015,8071,5010,8090,5004,8109,4996,8127,5005,8132,5028,8061,5031,8015,5029,7993,5026,7973,5020,7954,5013,7936,5005,7919xe" filled="t" fillcolor="#221815" stroked="f">
                <v:path arrowok="t"/>
                <v:fill type="solid"/>
              </v:shape>
              <v:shape style="position:absolute;left:3803;top:8241;width:3950;height:234" type="#_x0000_t75">
                <v:imagedata r:id="rId40" o:title=""/>
              </v:shape>
              <v:shape style="position:absolute;left:3803;top:8577;width:1265;height:214" type="#_x0000_t75">
                <v:imagedata r:id="rId41" o:title=""/>
              </v:shape>
            </v:group>
            <v:group style="position:absolute;left:3813;top:8925;width:163;height:192" coordorigin="3813,8925" coordsize="163,192">
              <v:shape style="position:absolute;left:3813;top:8925;width:163;height:192" coordorigin="3813,8925" coordsize="163,192" path="m3949,9089l3930,9089,3942,9109,3958,9116,3970,9116,3974,9109,3974,9109,3975,9103,3964,9103,3957,9102,3949,9093,3949,9089xe" filled="t" fillcolor="#221815" stroked="f">
                <v:path arrowok="t"/>
                <v:fill type="solid"/>
              </v:shape>
              <v:shape style="position:absolute;left:3813;top:8925;width:163;height:192" coordorigin="3813,8925" coordsize="163,192" path="m3927,9026l3915,9026,3917,9043,3917,9046,3916,9062,3909,9084,3891,9094,3873,9101,3876,9105,3878,9109,3894,9107,3930,9089,3949,9089,3950,9065,3952,9063,3933,9063,3929,9044,3927,9026xe" filled="t" fillcolor="#221815" stroked="f">
                <v:path arrowok="t"/>
                <v:fill type="solid"/>
              </v:shape>
              <v:shape style="position:absolute;left:3813;top:8925;width:163;height:192" coordorigin="3813,8925" coordsize="163,192" path="m3871,9072l3850,9079,3831,9085,3814,9089,3817,9103,3875,9083,3871,9072xe" filled="t" fillcolor="#221815" stroked="f">
                <v:path arrowok="t"/>
                <v:fill type="solid"/>
              </v:shape>
              <v:shape style="position:absolute;left:3813;top:8925;width:163;height:192" coordorigin="3813,8925" coordsize="163,192" path="m3967,9079l3966,9097,3964,9103,3975,9103,3976,9086,3974,9085,3970,9082,3967,9079xe" filled="t" fillcolor="#221815" stroked="f">
                <v:path arrowok="t"/>
                <v:fill type="solid"/>
              </v:shape>
              <v:shape style="position:absolute;left:3813;top:8925;width:163;height:192" coordorigin="3813,8925" coordsize="163,192" path="m3974,9033l3960,9033,3948,9050,3933,9063,3952,9063,3963,9050,3974,9033xe" filled="t" fillcolor="#221815" stroked="f">
                <v:path arrowok="t"/>
                <v:fill type="solid"/>
              </v:shape>
              <v:shape style="position:absolute;left:3813;top:8925;width:163;height:192" coordorigin="3813,8925" coordsize="163,192" path="m3860,9005l3847,9005,3838,9019,3831,9030,3828,9035,3822,9043,3818,9048,3814,9049,3816,9052,3817,9059,3823,9059,3838,9055,3873,9046,3872,9044,3872,9039,3873,9035,3845,9029,3856,9012,3860,9005xe" filled="t" fillcolor="#221815" stroked="f">
                <v:path arrowok="t"/>
                <v:fill type="solid"/>
              </v:shape>
              <v:shape style="position:absolute;left:3813;top:8925;width:163;height:192" coordorigin="3813,8925" coordsize="163,192" path="m3923,8983l3911,8983,3912,8995,3912,9004,3914,9013,3878,9021,3880,9033,3915,9026,3927,9026,3926,9023,3973,9013,3972,9010,3925,9010,3924,9002,3923,8992,3923,8983xe" filled="t" fillcolor="#221815" stroked="f">
                <v:path arrowok="t"/>
                <v:fill type="solid"/>
              </v:shape>
              <v:shape style="position:absolute;left:3813;top:8925;width:163;height:192" coordorigin="3813,8925" coordsize="163,192" path="m3846,8930l3819,8992,3813,8998,3815,9002,3817,9009,3817,9012,3819,9010,3824,9009,3847,9005,3860,9005,3866,8995,3867,8993,3854,8993,3834,8988,3843,8970,3851,8951,3859,8932,3846,8930xe" filled="t" fillcolor="#221815" stroked="f">
                <v:path arrowok="t"/>
                <v:fill type="solid"/>
              </v:shape>
              <v:shape style="position:absolute;left:3813;top:8925;width:163;height:192" coordorigin="3813,8925" coordsize="163,192" path="m3971,9000l3925,9010,3972,9010,3971,9000xe" filled="t" fillcolor="#221815" stroked="f">
                <v:path arrowok="t"/>
                <v:fill type="solid"/>
              </v:shape>
              <v:shape style="position:absolute;left:3813;top:8925;width:163;height:192" coordorigin="3813,8925" coordsize="163,192" path="m3865,8969l3858,8985,3854,8993,3867,8993,3875,8976,3865,8969xe" filled="t" fillcolor="#221815" stroked="f">
                <v:path arrowok="t"/>
                <v:fill type="solid"/>
              </v:shape>
              <v:shape style="position:absolute;left:3813;top:8925;width:163;height:192" coordorigin="3813,8925" coordsize="163,192" path="m3921,8925l3909,8931,3910,8951,3911,8971,3882,8976,3884,8988,3911,8983,3923,8983,3923,8981,3968,8973,3966,8965,3922,8965,3921,8945,3921,8925xe" filled="t" fillcolor="#221815" stroked="f">
                <v:path arrowok="t"/>
                <v:fill type="solid"/>
              </v:shape>
              <v:shape style="position:absolute;left:3813;top:8925;width:163;height:192" coordorigin="3813,8925" coordsize="163,192" path="m3966,8961l3922,8965,3966,8965,3966,8961xe" filled="t" fillcolor="#221815" stroked="f">
                <v:path arrowok="t"/>
                <v:fill type="solid"/>
              </v:shape>
              <v:shape style="position:absolute;left:3813;top:8925;width:163;height:192" coordorigin="3813,8925" coordsize="163,192" path="m3937,8929l3930,8937,3940,8942,3951,8950,3957,8956,3964,8947,3958,8941,3946,8934,3937,8929xe" filled="t" fillcolor="#221815" stroked="f">
                <v:path arrowok="t"/>
                <v:fill type="solid"/>
              </v:shape>
            </v:group>
            <v:group style="position:absolute;left:3990;top:8926;width:164;height:191" coordorigin="3990,8926" coordsize="164,191">
              <v:shape style="position:absolute;left:3990;top:8926;width:164;height:191" coordorigin="3990,8926" coordsize="164,191" path="m4154,9096l4044,9096,4044,9109,4154,9109,4154,9096xe" filled="t" fillcolor="#221815" stroked="f">
                <v:path arrowok="t"/>
                <v:fill type="solid"/>
              </v:shape>
              <v:shape style="position:absolute;left:3990;top:8926;width:164;height:191" coordorigin="3990,8926" coordsize="164,191" path="m4108,9041l4096,9041,4096,9096,4108,9096,4108,9041xe" filled="t" fillcolor="#221815" stroked="f">
                <v:path arrowok="t"/>
                <v:fill type="solid"/>
              </v:shape>
              <v:shape style="position:absolute;left:3990;top:8926;width:164;height:191" coordorigin="3990,8926" coordsize="164,191" path="m4145,9028l4057,9028,4057,9041,4145,9041,4145,9028xe" filled="t" fillcolor="#221815" stroked="f">
                <v:path arrowok="t"/>
                <v:fill type="solid"/>
              </v:shape>
              <v:shape style="position:absolute;left:3990;top:8926;width:164;height:191" coordorigin="3990,8926" coordsize="164,191" path="m4108,8983l4096,8983,4096,9028,4108,9028,4108,8983xe" filled="t" fillcolor="#221815" stroked="f">
                <v:path arrowok="t"/>
                <v:fill type="solid"/>
              </v:shape>
              <v:shape style="position:absolute;left:3990;top:8926;width:164;height:191" coordorigin="3990,8926" coordsize="164,191" path="m4079,8937l4064,8955,4059,8975,4052,8994,4045,9010,4048,9012,4053,9015,4056,9016,4060,9007,4065,8996,4068,8983,4149,8983,4149,8970,4072,8970,4075,8959,4077,8948,4079,8937xe" filled="t" fillcolor="#221815" stroked="f">
                <v:path arrowok="t"/>
                <v:fill type="solid"/>
              </v:shape>
              <v:shape style="position:absolute;left:3990;top:8926;width:164;height:191" coordorigin="3990,8926" coordsize="164,191" path="m4039,8958l4030,8963,4035,8974,4040,8990,4043,8999,4052,8994,4049,8985,4044,8970,4039,8958xe" filled="t" fillcolor="#221815" stroked="f">
                <v:path arrowok="t"/>
                <v:fill type="solid"/>
              </v:shape>
              <v:shape style="position:absolute;left:3990;top:8926;width:164;height:191" coordorigin="3990,8926" coordsize="164,191" path="m4108,8926l4096,8926,4096,8970,4108,8970,4108,8926xe" filled="t" fillcolor="#221815" stroked="f">
                <v:path arrowok="t"/>
                <v:fill type="solid"/>
              </v:shape>
              <v:shape style="position:absolute;left:3990;top:8926;width:164;height:191" coordorigin="3990,8926" coordsize="164,191" path="m4028,8925l4016,8925,4016,9116,4028,9116,4028,8925xe" filled="t" fillcolor="#221815" stroked="f">
                <v:path arrowok="t"/>
                <v:fill type="solid"/>
              </v:shape>
              <v:shape style="position:absolute;left:3990;top:8926;width:164;height:191" coordorigin="3990,8926" coordsize="164,191" path="m4008,8966l3998,8979,3994,9000,3990,9018,4003,9007,4006,8986,4008,8966xe" filled="t" fillcolor="#221815" stroked="f">
                <v:path arrowok="t"/>
                <v:fill type="solid"/>
              </v:shape>
            </v:group>
            <v:group style="position:absolute;left:4172;top:9019;width:163;height:2" coordorigin="4172,9019" coordsize="163,2">
              <v:shape style="position:absolute;left:4172;top:9019;width:163;height:2" coordorigin="4172,9019" coordsize="163,0" path="m4172,9019l4335,9019e" filled="f" stroked="t" strokeweight=".858pt" strokecolor="#221815">
                <v:path arrowok="t"/>
              </v:shape>
            </v:group>
            <v:group style="position:absolute;left:4352;top:8926;width:163;height:191" coordorigin="4352,8926" coordsize="163,191">
              <v:shape style="position:absolute;left:4352;top:8926;width:163;height:191" coordorigin="4352,8926" coordsize="163,191" path="m4439,8992l4428,8992,4428,9117,4439,9117,4439,9101,4515,9101,4515,9088,4439,9088,4439,9058,4508,9058,4508,9045,4439,9045,4439,9017,4508,9017,4508,9004,4439,9004,4439,8992xe" filled="t" fillcolor="#221815" stroked="f">
                <v:path arrowok="t"/>
                <v:fill type="solid"/>
              </v:shape>
              <v:shape style="position:absolute;left:4352;top:8926;width:163;height:191" coordorigin="4352,8926" coordsize="163,191" path="m4411,9074l4370,9085,4353,9090,4356,9103,4414,9086,4411,9074xe" filled="t" fillcolor="#221815" stroked="f">
                <v:path arrowok="t"/>
                <v:fill type="solid"/>
              </v:shape>
              <v:shape style="position:absolute;left:4352;top:8926;width:163;height:191" coordorigin="4352,8926" coordsize="163,191" path="m4480,9058l4469,9058,4469,9088,4480,9088,4480,9058xe" filled="t" fillcolor="#221815" stroked="f">
                <v:path arrowok="t"/>
                <v:fill type="solid"/>
              </v:shape>
              <v:shape style="position:absolute;left:4352;top:8926;width:163;height:191" coordorigin="4352,8926" coordsize="163,191" path="m4398,9005l4385,9005,4377,9020,4370,9031,4366,9035,4361,9043,4357,9049,4353,9049,4355,9053,4356,9059,4361,9060,4375,9056,4409,9047,4409,9045,4409,9040,4409,9036,4384,9029,4394,9012,4398,9005xe" filled="t" fillcolor="#221815" stroked="f">
                <v:path arrowok="t"/>
                <v:fill type="solid"/>
              </v:shape>
              <v:shape style="position:absolute;left:4352;top:8926;width:163;height:191" coordorigin="4352,8926" coordsize="163,191" path="m4480,9017l4469,9017,4469,9045,4480,9045,4480,9017xe" filled="t" fillcolor="#221815" stroked="f">
                <v:path arrowok="t"/>
                <v:fill type="solid"/>
              </v:shape>
              <v:shape style="position:absolute;left:4352;top:8926;width:163;height:191" coordorigin="4352,8926" coordsize="163,191" path="m4442,8927l4436,8946,4428,8966,4419,8984,4409,9000,4411,9003,4414,9009,4415,9012,4420,9006,4428,8992,4439,8992,4439,8976,4512,8976,4512,8963,4442,8963,4447,8952,4451,8940,4454,8930,4442,8927xe" filled="t" fillcolor="#221815" stroked="f">
                <v:path arrowok="t"/>
                <v:fill type="solid"/>
              </v:shape>
              <v:shape style="position:absolute;left:4352;top:8926;width:163;height:191" coordorigin="4352,8926" coordsize="163,191" path="m4384,8931l4358,8993,4352,8999,4353,9002,4355,9009,4355,9012,4358,9010,4362,9009,4385,9005,4398,9005,4404,8994,4405,8993,4392,8993,4372,8987,4381,8970,4389,8951,4396,8931,4384,8931xe" filled="t" fillcolor="#221815" stroked="f">
                <v:path arrowok="t"/>
                <v:fill type="solid"/>
              </v:shape>
              <v:shape style="position:absolute;left:4352;top:8926;width:163;height:191" coordorigin="4352,8926" coordsize="163,191" path="m4480,8976l4469,8976,4469,9004,4480,9004,4480,8976xe" filled="t" fillcolor="#221815" stroked="f">
                <v:path arrowok="t"/>
                <v:fill type="solid"/>
              </v:shape>
              <v:shape style="position:absolute;left:4352;top:8926;width:163;height:191" coordorigin="4352,8926" coordsize="163,191" path="m4404,8969l4400,8977,4396,8986,4392,8993,4405,8993,4414,8976,4404,8969xe" filled="t" fillcolor="#221815" stroked="f">
                <v:path arrowok="t"/>
                <v:fill type="solid"/>
              </v:shape>
              <v:shape style="position:absolute;left:4352;top:8926;width:163;height:191" coordorigin="4352,8926" coordsize="163,191" path="m4472,8926l4462,8931,4467,8940,4472,8953,4474,8961,4485,8955,4483,8947,4478,8935,4472,8926xe" filled="t" fillcolor="#221815" stroked="f">
                <v:path arrowok="t"/>
                <v:fill type="solid"/>
              </v:shape>
            </v:group>
            <v:group style="position:absolute;left:4530;top:8936;width:162;height:179" coordorigin="4530,8936" coordsize="162,179">
              <v:shape style="position:absolute;left:4530;top:8936;width:162;height:179" coordorigin="4530,8936" coordsize="162,179" path="m4640,9102l4642,9106,4643,9111,4644,9115,4652,9116,4661,9116,4665,9115,4670,9115,4674,9114,4679,9107,4680,9104,4664,9104,4661,9103,4649,9103,4640,9102xe" filled="t" fillcolor="#221815" stroked="f">
                <v:path arrowok="t"/>
                <v:fill type="solid"/>
              </v:shape>
              <v:shape style="position:absolute;left:4530;top:8936;width:162;height:179" coordorigin="4530,8936" coordsize="162,179" path="m4623,8965l4612,8969,4610,8990,4609,9011,4607,9029,4610,9029,4610,9029,4678,9052,4675,9077,4671,9093,4668,9101,4666,9103,4664,9104,4680,9104,4692,9021,4692,9017,4658,9017,4620,9006,4622,8985,4623,8965xe" filled="t" fillcolor="#221815" stroked="f">
                <v:path arrowok="t"/>
                <v:fill type="solid"/>
              </v:shape>
              <v:shape style="position:absolute;left:4530;top:8936;width:162;height:179" coordorigin="4530,8936" coordsize="162,179" path="m4667,9058l4597,9058,4597,9071,4667,9071,4667,9058xe" filled="t" fillcolor="#221815" stroked="f">
                <v:path arrowok="t"/>
                <v:fill type="solid"/>
              </v:shape>
              <v:shape style="position:absolute;left:4530;top:8936;width:162;height:179" coordorigin="4530,8936" coordsize="162,179" path="m4668,8937l4666,8938,4604,8938,4604,8950,4664,8956,4662,8976,4660,8997,4658,9017,4692,9017,4672,8997,4674,8976,4675,8956,4677,8938,4668,8937xe" filled="t" fillcolor="#221815" stroked="f">
                <v:path arrowok="t"/>
                <v:fill type="solid"/>
              </v:shape>
              <v:shape style="position:absolute;left:4530;top:8936;width:162;height:179" coordorigin="4530,8936" coordsize="162,179" path="m4556,9029l4546,9029,4546,9107,4556,9107,4556,9090,4589,9090,4589,9077,4556,9077,4556,9029xe" filled="t" fillcolor="#221815" stroked="f">
                <v:path arrowok="t"/>
                <v:fill type="solid"/>
              </v:shape>
              <v:shape style="position:absolute;left:4530;top:8936;width:162;height:179" coordorigin="4530,8936" coordsize="162,179" path="m4589,9013l4578,9013,4578,9077,4589,9077,4589,9013xe" filled="t" fillcolor="#221815" stroked="f">
                <v:path arrowok="t"/>
                <v:fill type="solid"/>
              </v:shape>
              <v:shape style="position:absolute;left:4530;top:8936;width:162;height:179" coordorigin="4530,8936" coordsize="162,179" path="m4595,8936l4534,8936,4534,8949,4555,8958,4550,8980,4545,9000,4538,9018,4530,9033,4532,9036,4535,9044,4536,9047,4539,9042,4542,9036,4546,9029,4556,9029,4556,9013,4589,9013,4589,9001,4559,8989,4564,8970,4568,8949,4595,8949,4595,8936xe" filled="t" fillcolor="#221815" stroked="f">
                <v:path arrowok="t"/>
                <v:fill type="solid"/>
              </v:shape>
            </v:group>
            <v:group style="position:absolute;left:4736;top:8968;width:26;height:134" coordorigin="4736,8968" coordsize="26,134">
              <v:shape style="position:absolute;left:4736;top:8968;width:26;height:134" coordorigin="4736,8968" coordsize="26,134" path="m4756,9071l4742,9071,4736,9077,4736,9096,4742,9101,4756,9101,4762,9096,4762,9077,4756,9071xe" filled="t" fillcolor="#221815" stroked="f">
                <v:path arrowok="t"/>
                <v:fill type="solid"/>
              </v:shape>
              <v:shape style="position:absolute;left:4736;top:8968;width:26;height:134" coordorigin="4736,8968" coordsize="26,134" path="m4756,8968l4742,8968,4736,8974,4736,8992,4742,8998,4756,8998,4762,8992,4762,8974,4756,8968xe" filled="t" fillcolor="#221815" stroked="f">
                <v:path arrowok="t"/>
                <v:fill type="solid"/>
              </v:shape>
            </v:group>
            <v:group style="position:absolute;left:4801;top:8944;width:82;height:157" coordorigin="4801,8944" coordsize="82,157">
              <v:shape style="position:absolute;left:4801;top:8944;width:82;height:157" coordorigin="4801,8944" coordsize="82,157" path="m4868,8960l4848,8960,4859,8974,4861,9002,4821,9070,4802,9091,4802,9101,4883,9101,4883,9087,4831,9087,4836,9074,4870,9021,4877,8986,4872,8964,4868,8960xe" filled="t" fillcolor="#221815" stroked="f">
                <v:path arrowok="t"/>
                <v:fill type="solid"/>
              </v:shape>
              <v:shape style="position:absolute;left:4801;top:8944;width:82;height:157" coordorigin="4801,8944" coordsize="82,157" path="m4883,9086l4839,9086,4831,9087,4883,9087,4883,9086xe" filled="t" fillcolor="#221815" stroked="f">
                <v:path arrowok="t"/>
                <v:fill type="solid"/>
              </v:shape>
              <v:shape style="position:absolute;left:4801;top:8944;width:82;height:157" coordorigin="4801,8944" coordsize="82,157" path="m4834,8944l4816,8951,4801,8966,4811,8974,4825,8963,4848,8960,4868,8960,4857,8949,4834,8944xe" filled="t" fillcolor="#221815" stroked="f">
                <v:path arrowok="t"/>
                <v:fill type="solid"/>
              </v:shape>
            </v:group>
            <v:group style="position:absolute;left:4906;top:9076;width:22;height:27" coordorigin="4906,9076" coordsize="22,27">
              <v:shape style="position:absolute;left:4906;top:9076;width:22;height:27" coordorigin="4906,9076" coordsize="22,27" path="m4923,9076l4911,9076,4906,9082,4906,9098,4911,9104,4923,9104,4928,9098,4928,9082,4923,9076xe" filled="t" fillcolor="#221815" stroked="f">
                <v:path arrowok="t"/>
                <v:fill type="solid"/>
              </v:shape>
            </v:group>
            <v:group style="position:absolute;left:4946;top:8947;width:84;height:155" coordorigin="4946,8947" coordsize="84,155">
              <v:shape style="position:absolute;left:4946;top:8947;width:84;height:155" coordorigin="4946,8947" coordsize="84,155" path="m4954,9072l4946,9083,4955,9092,4972,9100,4998,9102,5014,9092,5016,9089,4971,9089,4961,9081,4954,9072xe" filled="t" fillcolor="#221815" stroked="f">
                <v:path arrowok="t"/>
                <v:fill type="solid"/>
              </v:shape>
              <v:shape style="position:absolute;left:4946;top:8947;width:84;height:155" coordorigin="4946,8947" coordsize="84,155" path="m5018,9015l4978,9015,5000,9018,5011,9033,5015,9062,5004,9082,4987,9089,5016,9089,5026,9074,5030,9046,5024,9021,5018,9015xe" filled="t" fillcolor="#221815" stroked="f">
                <v:path arrowok="t"/>
                <v:fill type="solid"/>
              </v:shape>
              <v:shape style="position:absolute;left:4946;top:8947;width:84;height:155" coordorigin="4946,8947" coordsize="84,155" path="m5024,8947l4961,8947,4957,9018,4965,9024,4972,9018,4978,9015,5018,9015,5012,9008,4970,9008,4974,8961,5024,8961,5024,8947xe" filled="t" fillcolor="#221815" stroked="f">
                <v:path arrowok="t"/>
                <v:fill type="solid"/>
              </v:shape>
              <v:shape style="position:absolute;left:4946;top:8947;width:84;height:155" coordorigin="4946,8947" coordsize="84,155" path="m4991,9002l4983,9002,4976,9004,4970,9008,5012,9008,5010,9006,4991,9002xe" filled="t" fillcolor="#221815" stroked="f">
                <v:path arrowok="t"/>
                <v:fill type="solid"/>
              </v:shape>
            </v:group>
            <v:group style="position:absolute;left:5057;top:8984;width:133;height:117" coordorigin="5057,8984" coordsize="133,117">
              <v:shape style="position:absolute;left:5057;top:8984;width:133;height:117" coordorigin="5057,8984" coordsize="133,117" path="m5069,8987l5057,8987,5057,9101,5072,9101,5072,9018,5081,9005,5083,9004,5070,9004,5069,8987xe" filled="t" fillcolor="#221815" stroked="f">
                <v:path arrowok="t"/>
                <v:fill type="solid"/>
              </v:shape>
              <v:shape style="position:absolute;left:5057;top:8984;width:133;height:117" coordorigin="5057,8984" coordsize="133,117" path="m5126,8999l5110,8999,5116,9009,5116,9101,5131,9101,5131,9018,5139,9006,5128,9006,5126,8999xe" filled="t" fillcolor="#221815" stroked="f">
                <v:path arrowok="t"/>
                <v:fill type="solid"/>
              </v:shape>
              <v:shape style="position:absolute;left:5057;top:8984;width:133;height:117" coordorigin="5057,8984" coordsize="133,117" path="m5183,8999l5169,8999,5175,9009,5175,9101,5190,9101,5188,9009,5183,8999xe" filled="t" fillcolor="#221815" stroked="f">
                <v:path arrowok="t"/>
                <v:fill type="solid"/>
              </v:shape>
              <v:shape style="position:absolute;left:5057;top:8984;width:133;height:117" coordorigin="5057,8984" coordsize="133,117" path="m5160,8984l5149,8984,5138,8993,5128,9006,5139,9006,5140,9005,5148,8999,5183,8999,5178,8991,5160,8984xe" filled="t" fillcolor="#221815" stroked="f">
                <v:path arrowok="t"/>
                <v:fill type="solid"/>
              </v:shape>
              <v:shape style="position:absolute;left:5057;top:8984;width:133;height:117" coordorigin="5057,8984" coordsize="133,117" path="m5116,8984l5090,8984,5079,8993,5071,9004,5083,9004,5090,8999,5126,8999,5124,8993,5116,8984xe" filled="t" fillcolor="#221815" stroked="f">
                <v:path arrowok="t"/>
                <v:fill type="solid"/>
              </v:shape>
            </v:group>
            <v:group style="position:absolute;left:5219;top:8939;width:18;height:162" coordorigin="5219,8939" coordsize="18,162">
              <v:shape style="position:absolute;left:5219;top:8939;width:18;height:162" coordorigin="5219,8939" coordsize="18,162" path="m5237,8987l5223,8987,5223,9101,5237,9101,5237,8987xe" filled="t" fillcolor="#221815" stroked="f">
                <v:path arrowok="t"/>
                <v:fill type="solid"/>
              </v:shape>
              <v:shape style="position:absolute;left:5219;top:8939;width:18;height:162" coordorigin="5219,8939" coordsize="18,162" path="m5236,8939l5224,8939,5219,8944,5219,8958,5224,8963,5236,8963,5241,8958,5241,8944,5236,8939xe" filled="t" fillcolor="#221815" stroked="f">
                <v:path arrowok="t"/>
                <v:fill type="solid"/>
              </v:shape>
            </v:group>
            <v:group style="position:absolute;left:5271;top:8933;width:25;height:170" coordorigin="5271,8933" coordsize="25,170">
              <v:shape style="position:absolute;left:5271;top:8933;width:25;height:170" coordorigin="5271,8933" coordsize="25,170" path="m5286,8933l5271,8933,5271,9095,5276,9104,5291,9104,5293,9103,5296,9102,5294,9089,5287,9089,5286,9087,5286,8933xe" filled="t" fillcolor="#221815" stroked="f">
                <v:path arrowok="t"/>
                <v:fill type="solid"/>
              </v:shape>
              <v:shape style="position:absolute;left:5271;top:8933;width:25;height:170" coordorigin="5271,8933" coordsize="25,170" path="m5293,9089l5292,9089,5294,9089,5293,9089xe" filled="t" fillcolor="#221815" stroked="f">
                <v:path arrowok="t"/>
                <v:fill type="solid"/>
              </v:shape>
            </v:group>
            <v:group style="position:absolute;left:5310;top:8986;width:70;height:115" coordorigin="5310,8986" coordsize="70,115">
              <v:shape style="position:absolute;left:5310;top:8986;width:70;height:115" coordorigin="5310,8986" coordsize="70,115" path="m5317,9076l5310,9088,5318,9095,5335,9100,5362,9101,5372,9090,5334,9090,5326,9085,5317,9076xe" filled="t" fillcolor="#221815" stroked="f">
                <v:path arrowok="t"/>
                <v:fill type="solid"/>
              </v:shape>
              <v:shape style="position:absolute;left:5310;top:8986;width:70;height:115" coordorigin="5310,8986" coordsize="70,115" path="m5336,8986l5320,8998,5315,9021,5326,9039,5344,9049,5355,9053,5367,9059,5367,9082,5360,9090,5372,9090,5376,9087,5380,9063,5369,9045,5351,9036,5329,9026,5329,9006,5335,8998,5374,8998,5375,8995,5361,8988,5336,8986xe" filled="t" fillcolor="#221815" stroked="f">
                <v:path arrowok="t"/>
                <v:fill type="solid"/>
              </v:shape>
              <v:shape style="position:absolute;left:5310;top:8986;width:70;height:115" coordorigin="5310,8986" coordsize="70,115" path="m5374,8998l5356,8998,5363,9002,5370,9008,5374,8998xe" filled="t" fillcolor="#221815" stroked="f">
                <v:path arrowok="t"/>
                <v:fill type="solid"/>
              </v:shape>
            </v:group>
            <v:group style="position:absolute;left:3862;top:9283;width:92;height:154" coordorigin="3862,9283" coordsize="92,154">
              <v:shape style="position:absolute;left:3862;top:9283;width:92;height:154" coordorigin="3862,9283" coordsize="92,154" path="m3895,9283l3862,9283,3862,9438,3896,9438,3914,9435,3929,9427,3932,9423,3877,9423,3877,9298,3935,9298,3934,9297,3917,9287,3895,9283xe" filled="t" fillcolor="#221815" stroked="f">
                <v:path arrowok="t"/>
                <v:fill type="solid"/>
              </v:shape>
              <v:shape style="position:absolute;left:3862;top:9283;width:92;height:154" coordorigin="3862,9283" coordsize="92,154" path="m3935,9298l3877,9298,3895,9298,3911,9301,3924,9310,3933,9327,3938,9352,3938,9386,3929,9406,3915,9419,3893,9423,3932,9423,3941,9414,3949,9394,3953,9368,3954,9335,3947,9313,3935,9298xe" filled="t" fillcolor="#221815" stroked="f">
                <v:path arrowok="t"/>
                <v:fill type="solid"/>
              </v:shape>
            </v:group>
            <v:group style="position:absolute;left:3978;top:9321;width:75;height:119" coordorigin="3978,9321" coordsize="75,119">
              <v:shape style="position:absolute;left:3978;top:9321;width:75;height:119" coordorigin="3978,9321" coordsize="75,119" path="m4046,9338l4028,9338,4031,9351,4017,9370,3995,9378,3982,9391,3978,9408,3978,9412,3987,9433,4006,9440,4018,9440,4029,9433,4036,9426,4000,9426,3992,9421,3995,9396,4009,9384,4038,9377,4051,9377,4050,9345,4046,9338xe" filled="t" fillcolor="#221815" stroked="f">
                <v:path arrowok="t"/>
                <v:fill type="solid"/>
              </v:shape>
              <v:shape style="position:absolute;left:3978;top:9321;width:75;height:119" coordorigin="3978,9321" coordsize="75,119" path="m4052,9424l4039,9424,4040,9438,4053,9438,4052,9424xe" filled="t" fillcolor="#221815" stroked="f">
                <v:path arrowok="t"/>
                <v:fill type="solid"/>
              </v:shape>
              <v:shape style="position:absolute;left:3978;top:9321;width:75;height:119" coordorigin="3978,9321" coordsize="75,119" path="m4051,9377l4038,9377,4038,9411,4028,9421,4020,9426,4036,9426,4039,9424,4052,9424,4051,9377xe" filled="t" fillcolor="#221815" stroked="f">
                <v:path arrowok="t"/>
                <v:fill type="solid"/>
              </v:shape>
              <v:shape style="position:absolute;left:3978;top:9321;width:75;height:119" coordorigin="3978,9321" coordsize="75,119" path="m4019,9321l3998,9326,3982,9336,3989,9347,4003,9339,4028,9338,4046,9338,4039,9327,4019,9321xe" filled="t" fillcolor="#221815" stroked="f">
                <v:path arrowok="t"/>
                <v:fill type="solid"/>
              </v:shape>
            </v:group>
            <v:group style="position:absolute;left:4070;top:9292;width:59;height:149" coordorigin="4070,9292" coordsize="59,149">
              <v:shape style="position:absolute;left:4070;top:9292;width:59;height:149" coordorigin="4070,9292" coordsize="59,149" path="m4099,9338l4085,9338,4085,9403,4085,9411,4092,9432,4111,9440,4117,9440,4123,9438,4129,9436,4126,9426,4103,9426,4099,9418,4099,9338xe" filled="t" fillcolor="#221815" stroked="f">
                <v:path arrowok="t"/>
                <v:fill type="solid"/>
              </v:shape>
              <v:shape style="position:absolute;left:4070;top:9292;width:59;height:149" coordorigin="4070,9292" coordsize="59,149" path="m4126,9423l4123,9425,4118,9426,4126,9426,4126,9423xe" filled="t" fillcolor="#221815" stroked="f">
                <v:path arrowok="t"/>
                <v:fill type="solid"/>
              </v:shape>
              <v:shape style="position:absolute;left:4070;top:9292;width:59;height:149" coordorigin="4070,9292" coordsize="59,149" path="m4099,9292l4087,9292,4085,9324,4070,9325,4070,9338,4126,9338,4126,9324,4099,9324,4099,9292xe" filled="t" fillcolor="#221815" stroked="f">
                <v:path arrowok="t"/>
                <v:fill type="solid"/>
              </v:shape>
            </v:group>
            <v:group style="position:absolute;left:4138;top:9321;width:75;height:119" coordorigin="4138,9321" coordsize="75,119">
              <v:shape style="position:absolute;left:4138;top:9321;width:75;height:119" coordorigin="4138,9321" coordsize="75,119" path="m4206,9338l4188,9338,4191,9351,4177,9370,4155,9378,4142,9391,4138,9408,4138,9412,4147,9433,4166,9440,4178,9440,4189,9433,4196,9426,4160,9426,4152,9421,4155,9396,4169,9384,4198,9377,4211,9377,4210,9345,4206,9338xe" filled="t" fillcolor="#221815" stroked="f">
                <v:path arrowok="t"/>
                <v:fill type="solid"/>
              </v:shape>
              <v:shape style="position:absolute;left:4138;top:9321;width:75;height:119" coordorigin="4138,9321" coordsize="75,119" path="m4212,9424l4199,9424,4201,9438,4213,9438,4212,9424xe" filled="t" fillcolor="#221815" stroked="f">
                <v:path arrowok="t"/>
                <v:fill type="solid"/>
              </v:shape>
              <v:shape style="position:absolute;left:4138;top:9321;width:75;height:119" coordorigin="4138,9321" coordsize="75,119" path="m4211,9377l4198,9377,4198,9411,4188,9421,4180,9426,4196,9426,4199,9424,4212,9424,4211,9377xe" filled="t" fillcolor="#221815" stroked="f">
                <v:path arrowok="t"/>
                <v:fill type="solid"/>
              </v:shape>
              <v:shape style="position:absolute;left:4138;top:9321;width:75;height:119" coordorigin="4138,9321" coordsize="75,119" path="m4179,9321l4158,9326,4142,9336,4149,9347,4163,9339,4188,9338,4206,9338,4199,9327,4179,9321xe" filled="t" fillcolor="#221815" stroked="f">
                <v:path arrowok="t"/>
                <v:fill type="solid"/>
              </v:shape>
            </v:group>
            <v:group style="position:absolute;left:4286;top:9283;width:108;height:154" coordorigin="4286,9283" coordsize="108,154">
              <v:shape style="position:absolute;left:4286;top:9283;width:108;height:154" coordorigin="4286,9283" coordsize="108,154" path="m4304,9283l4286,9283,4286,9438,4300,9438,4299,9344,4299,9324,4298,9304,4311,9304,4304,9283xe" filled="t" fillcolor="#221815" stroked="f">
                <v:path arrowok="t"/>
                <v:fill type="solid"/>
              </v:shape>
              <v:shape style="position:absolute;left:4286;top:9283;width:108;height:154" coordorigin="4286,9283" coordsize="108,154" path="m4394,9304l4381,9304,4382,9308,4381,9329,4380,9344,4380,9438,4394,9438,4394,9304xe" filled="t" fillcolor="#221815" stroked="f">
                <v:path arrowok="t"/>
                <v:fill type="solid"/>
              </v:shape>
              <v:shape style="position:absolute;left:4286;top:9283;width:108;height:154" coordorigin="4286,9283" coordsize="108,154" path="m4311,9304l4298,9304,4309,9339,4335,9422,4345,9422,4352,9400,4340,9400,4337,9390,4334,9379,4330,9368,4311,9304xe" filled="t" fillcolor="#221815" stroked="f">
                <v:path arrowok="t"/>
                <v:fill type="solid"/>
              </v:shape>
              <v:shape style="position:absolute;left:4286;top:9283;width:108;height:154" coordorigin="4286,9283" coordsize="108,154" path="m4394,9283l4376,9283,4350,9368,4347,9379,4344,9390,4341,9400,4352,9400,4371,9339,4381,9304,4394,9304,4394,9283xe" filled="t" fillcolor="#221815" stroked="f">
                <v:path arrowok="t"/>
                <v:fill type="solid"/>
              </v:shape>
            </v:group>
            <v:group style="position:absolute;left:4423;top:9321;width:75;height:119" coordorigin="4423,9321" coordsize="75,119">
              <v:shape style="position:absolute;left:4423;top:9321;width:75;height:119" coordorigin="4423,9321" coordsize="75,119" path="m4491,9338l4473,9338,4476,9351,4462,9370,4440,9378,4427,9391,4423,9408,4423,9412,4432,9433,4451,9440,4464,9440,4475,9433,4481,9426,4445,9426,4437,9421,4440,9396,4454,9384,4483,9377,4496,9377,4495,9345,4491,9338xe" filled="t" fillcolor="#221815" stroked="f">
                <v:path arrowok="t"/>
                <v:fill type="solid"/>
              </v:shape>
              <v:shape style="position:absolute;left:4423;top:9321;width:75;height:119" coordorigin="4423,9321" coordsize="75,119" path="m4498,9424l4485,9424,4486,9438,4498,9438,4498,9424xe" filled="t" fillcolor="#221815" stroked="f">
                <v:path arrowok="t"/>
                <v:fill type="solid"/>
              </v:shape>
              <v:shape style="position:absolute;left:4423;top:9321;width:75;height:119" coordorigin="4423,9321" coordsize="75,119" path="m4496,9377l4483,9377,4483,9411,4474,9421,4465,9426,4481,9426,4484,9424,4498,9424,4496,9377xe" filled="t" fillcolor="#221815" stroked="f">
                <v:path arrowok="t"/>
                <v:fill type="solid"/>
              </v:shape>
              <v:shape style="position:absolute;left:4423;top:9321;width:75;height:119" coordorigin="4423,9321" coordsize="75,119" path="m4464,9321l4443,9326,4427,9336,4435,9347,4449,9339,4473,9338,4491,9338,4485,9327,4464,9321xe" filled="t" fillcolor="#221815" stroked="f">
                <v:path arrowok="t"/>
                <v:fill type="solid"/>
              </v:shape>
            </v:group>
            <v:group style="position:absolute;left:4515;top:9292;width:59;height:149" coordorigin="4515,9292" coordsize="59,149">
              <v:shape style="position:absolute;left:4515;top:9292;width:59;height:149" coordorigin="4515,9292" coordsize="59,149" path="m4545,9338l4530,9338,4530,9403,4530,9411,4538,9432,4557,9440,4562,9440,4569,9438,4574,9436,4572,9426,4548,9426,4545,9418,4545,9338xe" filled="t" fillcolor="#221815" stroked="f">
                <v:path arrowok="t"/>
                <v:fill type="solid"/>
              </v:shape>
              <v:shape style="position:absolute;left:4515;top:9292;width:59;height:149" coordorigin="4515,9292" coordsize="59,149" path="m4571,9423l4568,9425,4564,9426,4572,9426,4571,9423xe" filled="t" fillcolor="#221815" stroked="f">
                <v:path arrowok="t"/>
                <v:fill type="solid"/>
              </v:shape>
              <v:shape style="position:absolute;left:4515;top:9292;width:59;height:149" coordorigin="4515,9292" coordsize="59,149" path="m4545,9292l4532,9292,4531,9324,4515,9325,4515,9338,4571,9338,4571,9324,4545,9324,4545,9292xe" filled="t" fillcolor="#221815" stroked="f">
                <v:path arrowok="t"/>
                <v:fill type="solid"/>
              </v:shape>
            </v:group>
            <v:group style="position:absolute;left:4594;top:9321;width:52;height:117" coordorigin="4594,9321" coordsize="52,117">
              <v:shape style="position:absolute;left:4594;top:9321;width:52;height:117" coordorigin="4594,9321" coordsize="52,117" path="m4606,9324l4594,9324,4594,9438,4608,9438,4608,9363,4615,9345,4607,9345,4606,9324xe" filled="t" fillcolor="#221815" stroked="f">
                <v:path arrowok="t"/>
                <v:fill type="solid"/>
              </v:shape>
              <v:shape style="position:absolute;left:4594;top:9321;width:52;height:117" coordorigin="4594,9321" coordsize="52,117" path="m4639,9321l4624,9321,4614,9330,4608,9345,4615,9345,4615,9344,4625,9336,4643,9336,4645,9323,4642,9322,4639,9321xe" filled="t" fillcolor="#221815" stroked="f">
                <v:path arrowok="t"/>
                <v:fill type="solid"/>
              </v:shape>
              <v:shape style="position:absolute;left:4594;top:9321;width:52;height:117" coordorigin="4594,9321" coordsize="52,117" path="m4643,9336l4637,9336,4639,9337,4643,9338,4643,9336xe" filled="t" fillcolor="#221815" stroked="f">
                <v:path arrowok="t"/>
                <v:fill type="solid"/>
              </v:shape>
            </v:group>
            <v:group style="position:absolute;left:4659;top:9276;width:18;height:162" coordorigin="4659,9276" coordsize="18,162">
              <v:shape style="position:absolute;left:4659;top:9276;width:18;height:162" coordorigin="4659,9276" coordsize="18,162" path="m4677,9324l4662,9324,4662,9438,4677,9438,4677,9324xe" filled="t" fillcolor="#221815" stroked="f">
                <v:path arrowok="t"/>
                <v:fill type="solid"/>
              </v:shape>
              <v:shape style="position:absolute;left:4659;top:9276;width:18;height:162" coordorigin="4659,9276" coordsize="18,162" path="m4675,9276l4663,9276,4659,9280,4659,9295,4663,9299,4675,9299,4680,9295,4680,9280,4675,9276xe" filled="t" fillcolor="#221815" stroked="f">
                <v:path arrowok="t"/>
                <v:fill type="solid"/>
              </v:shape>
            </v:group>
            <v:group style="position:absolute;left:4696;top:9324;width:82;height:114" coordorigin="4696,9324" coordsize="82,114">
              <v:shape style="position:absolute;left:4696;top:9324;width:82;height:114" coordorigin="4696,9324" coordsize="82,114" path="m4714,9324l4699,9324,4728,9378,4696,9438,4712,9438,4725,9410,4729,9403,4732,9396,4736,9389,4751,9389,4746,9380,4752,9369,4738,9369,4731,9356,4728,9350,4714,9324xe" filled="t" fillcolor="#221815" stroked="f">
                <v:path arrowok="t"/>
                <v:fill type="solid"/>
              </v:shape>
              <v:shape style="position:absolute;left:4696;top:9324;width:82;height:114" coordorigin="4696,9324" coordsize="82,114" path="m4751,9389l4737,9389,4740,9396,4744,9403,4747,9410,4762,9438,4778,9438,4751,9389xe" filled="t" fillcolor="#221815" stroked="f">
                <v:path arrowok="t"/>
                <v:fill type="solid"/>
              </v:shape>
              <v:shape style="position:absolute;left:4696;top:9324;width:82;height:114" coordorigin="4696,9324" coordsize="82,114" path="m4776,9324l4761,9324,4748,9350,4745,9356,4742,9362,4739,9369,4752,9369,4776,9324xe" filled="t" fillcolor="#221815" stroked="f">
                <v:path arrowok="t"/>
                <v:fill type="solid"/>
              </v:shape>
            </v:group>
            <v:group style="position:absolute;left:4794;top:9327;width:22;height:113" coordorigin="4794,9327" coordsize="22,113">
              <v:shape style="position:absolute;left:4794;top:9327;width:22;height:113" coordorigin="4794,9327" coordsize="22,113" path="m4811,9413l4799,9413,4794,9418,4794,9435,4799,9440,4811,9440,4816,9435,4816,9418,4811,9413xe" filled="t" fillcolor="#221815" stroked="f">
                <v:path arrowok="t"/>
                <v:fill type="solid"/>
              </v:shape>
              <v:shape style="position:absolute;left:4794;top:9327;width:22;height:113" coordorigin="4794,9327" coordsize="22,113" path="m4811,9327l4799,9327,4794,9332,4794,9349,4799,9354,4811,9354,4816,9349,4816,9332,4811,9327xe" filled="t" fillcolor="#221815" stroked="f">
                <v:path arrowok="t"/>
                <v:fill type="solid"/>
              </v:shape>
            </v:group>
            <v:group style="position:absolute;left:4880;top:9281;width:80;height:159" coordorigin="4880,9281" coordsize="80,159">
              <v:shape style="position:absolute;left:4880;top:9281;width:80;height:159" coordorigin="4880,9281" coordsize="80,159" path="m4941,9281l4888,9316,4880,9379,4885,9406,4895,9425,4909,9436,4926,9440,4943,9433,4952,9421,4909,9421,4899,9404,4894,9375,4903,9361,4913,9355,4949,9355,4945,9349,4902,9349,4896,9336,4903,9312,4915,9299,4929,9295,4957,9295,4951,9287,4941,9281xe" filled="t" fillcolor="#221815" stroked="f">
                <v:path arrowok="t"/>
                <v:fill type="solid"/>
              </v:shape>
              <v:shape style="position:absolute;left:4880;top:9281;width:80;height:159" coordorigin="4880,9281" coordsize="80,159" path="m4949,9355l4913,9355,4925,9355,4941,9366,4946,9391,4944,9407,4932,9420,4909,9421,4952,9421,4956,9415,4960,9390,4956,9363,4949,9355xe" filled="t" fillcolor="#221815" stroked="f">
                <v:path arrowok="t"/>
                <v:fill type="solid"/>
              </v:shape>
              <v:shape style="position:absolute;left:4880;top:9281;width:80;height:159" coordorigin="4880,9281" coordsize="80,159" path="m4924,9342l4913,9342,4902,9349,4945,9349,4943,9347,4924,9342xe" filled="t" fillcolor="#221815" stroked="f">
                <v:path arrowok="t"/>
                <v:fill type="solid"/>
              </v:shape>
              <v:shape style="position:absolute;left:4880;top:9281;width:80;height:159" coordorigin="4880,9281" coordsize="80,159" path="m4957,9295l4937,9295,4944,9299,4950,9307,4958,9296,4957,9295xe" filled="t" fillcolor="#221815" stroked="f">
                <v:path arrowok="t"/>
                <v:fill type="solid"/>
              </v:shape>
            </v:group>
            <v:group style="position:absolute;left:5026;top:9321;width:133;height:117" coordorigin="5026,9321" coordsize="133,117">
              <v:shape style="position:absolute;left:5026;top:9321;width:133;height:117" coordorigin="5026,9321" coordsize="133,117" path="m5038,9324l5026,9324,5026,9438,5040,9438,5040,9354,5049,9342,5051,9341,5039,9341,5038,9324xe" filled="t" fillcolor="#221815" stroked="f">
                <v:path arrowok="t"/>
                <v:fill type="solid"/>
              </v:shape>
              <v:shape style="position:absolute;left:5026;top:9321;width:133;height:117" coordorigin="5026,9321" coordsize="133,117" path="m5095,9336l5079,9336,5085,9346,5085,9438,5099,9438,5099,9354,5108,9343,5097,9343,5095,9336xe" filled="t" fillcolor="#221815" stroked="f">
                <v:path arrowok="t"/>
                <v:fill type="solid"/>
              </v:shape>
              <v:shape style="position:absolute;left:5026;top:9321;width:133;height:117" coordorigin="5026,9321" coordsize="133,117" path="m5151,9336l5138,9336,5144,9346,5144,9438,5159,9438,5157,9346,5151,9336xe" filled="t" fillcolor="#221815" stroked="f">
                <v:path arrowok="t"/>
                <v:fill type="solid"/>
              </v:shape>
              <v:shape style="position:absolute;left:5026;top:9321;width:133;height:117" coordorigin="5026,9321" coordsize="133,117" path="m5129,9321l5117,9321,5107,9330,5097,9343,5108,9343,5109,9342,5117,9336,5151,9336,5147,9327,5129,9321xe" filled="t" fillcolor="#221815" stroked="f">
                <v:path arrowok="t"/>
                <v:fill type="solid"/>
              </v:shape>
              <v:shape style="position:absolute;left:5026;top:9321;width:133;height:117" coordorigin="5026,9321" coordsize="133,117" path="m5085,9321l5058,9321,5048,9330,5039,9341,5051,9341,5058,9336,5095,9336,5093,9329,5085,9321xe" filled="t" fillcolor="#221815" stroked="f">
                <v:path arrowok="t"/>
                <v:fill type="solid"/>
              </v:shape>
            </v:group>
            <v:group style="position:absolute;left:5188;top:9276;width:18;height:162" coordorigin="5188,9276" coordsize="18,162">
              <v:shape style="position:absolute;left:5188;top:9276;width:18;height:162" coordorigin="5188,9276" coordsize="18,162" path="m5206,9324l5191,9324,5191,9438,5206,9438,5206,9324xe" filled="t" fillcolor="#221815" stroked="f">
                <v:path arrowok="t"/>
                <v:fill type="solid"/>
              </v:shape>
              <v:shape style="position:absolute;left:5188;top:9276;width:18;height:162" coordorigin="5188,9276" coordsize="18,162" path="m5204,9276l5192,9276,5188,9280,5188,9295,5192,9299,5204,9299,5209,9295,5209,9280,5204,9276xe" filled="t" fillcolor="#221815" stroked="f">
                <v:path arrowok="t"/>
                <v:fill type="solid"/>
              </v:shape>
            </v:group>
            <v:group style="position:absolute;left:5239;top:9270;width:25;height:170" coordorigin="5239,9270" coordsize="25,170">
              <v:shape style="position:absolute;left:5239;top:9270;width:25;height:170" coordorigin="5239,9270" coordsize="25,170" path="m5254,9270l5239,9270,5239,9432,5244,9440,5259,9440,5262,9440,5264,9439,5262,9426,5256,9426,5254,9424,5254,9270xe" filled="t" fillcolor="#221815" stroked="f">
                <v:path arrowok="t"/>
                <v:fill type="solid"/>
              </v:shape>
              <v:shape style="position:absolute;left:5239;top:9270;width:25;height:170" coordorigin="5239,9270" coordsize="25,170" path="m5262,9426l5260,9426,5262,9426,5262,9426xe" filled="t" fillcolor="#221815" stroked="f">
                <v:path arrowok="t"/>
                <v:fill type="solid"/>
              </v:shape>
            </v:group>
            <v:group style="position:absolute;left:5278;top:9322;width:70;height:115" coordorigin="5278,9322" coordsize="70,115">
              <v:shape style="position:absolute;left:5278;top:9322;width:70;height:115" coordorigin="5278,9322" coordsize="70,115" path="m5286,9413l5278,9425,5287,9431,5304,9437,5330,9437,5341,9427,5303,9427,5294,9421,5286,9413xe" filled="t" fillcolor="#221815" stroked="f">
                <v:path arrowok="t"/>
                <v:fill type="solid"/>
              </v:shape>
              <v:shape style="position:absolute;left:5278;top:9322;width:70;height:115" coordorigin="5278,9322" coordsize="70,115" path="m5305,9322l5289,9335,5284,9358,5294,9375,5313,9386,5324,9390,5335,9396,5335,9418,5329,9427,5341,9427,5344,9423,5349,9399,5337,9382,5319,9372,5297,9363,5297,9343,5303,9335,5343,9335,5344,9332,5330,9324,5305,9322xe" filled="t" fillcolor="#221815" stroked="f">
                <v:path arrowok="t"/>
                <v:fill type="solid"/>
              </v:shape>
              <v:shape style="position:absolute;left:5278;top:9322;width:70;height:115" coordorigin="5278,9322" coordsize="70,115" path="m5343,9335l5325,9335,5332,9339,5339,9345,5343,9335xe" filled="t" fillcolor="#221815" stroked="f">
                <v:path arrowok="t"/>
                <v:fill type="solid"/>
              </v:shape>
            </v:group>
            <v:group style="position:absolute;left:3822;top:9620;width:85;height:154" coordorigin="3822,9620" coordsize="85,154">
              <v:shape style="position:absolute;left:3822;top:9620;width:85;height:154" coordorigin="3822,9620" coordsize="85,154" path="m3859,9620l3822,9620,3822,9774,3837,9774,3837,9712,3875,9710,3892,9701,3895,9698,3837,9698,3837,9634,3898,9634,3882,9624,3859,9620xe" filled="t" fillcolor="#221815" stroked="f">
                <v:path arrowok="t"/>
                <v:fill type="solid"/>
              </v:shape>
              <v:shape style="position:absolute;left:3822;top:9620;width:85;height:154" coordorigin="3822,9620" coordsize="85,154" path="m3898,9634l3837,9634,3874,9636,3888,9648,3892,9676,3881,9692,3857,9698,3895,9698,3903,9684,3907,9656,3899,9635,3898,9634xe" filled="t" fillcolor="#221815" stroked="f">
                <v:path arrowok="t"/>
                <v:fill type="solid"/>
              </v:shape>
            </v:group>
            <v:group style="position:absolute;left:3935;top:9620;width:92;height:154" coordorigin="3935,9620" coordsize="92,154">
              <v:shape style="position:absolute;left:3935;top:9620;width:92;height:154" coordorigin="3935,9620" coordsize="92,154" path="m3967,9620l3935,9620,3935,9774,3968,9774,3986,9772,4001,9764,4005,9760,3950,9760,3950,9634,4008,9634,4007,9634,3990,9624,3967,9620xe" filled="t" fillcolor="#221815" stroked="f">
                <v:path arrowok="t"/>
                <v:fill type="solid"/>
              </v:shape>
              <v:shape style="position:absolute;left:3935;top:9620;width:92;height:154" coordorigin="3935,9620" coordsize="92,154" path="m4008,9634l3950,9634,3967,9634,3984,9638,3997,9647,4006,9664,4010,9689,4011,9722,4002,9743,3987,9755,3966,9760,4005,9760,4013,9750,4021,9731,4026,9705,4027,9672,4019,9650,4008,9634xe" filled="t" fillcolor="#221815" stroked="f">
                <v:path arrowok="t"/>
                <v:fill type="solid"/>
              </v:shape>
            </v:group>
            <v:group style="position:absolute;left:4058;top:9620;width:75;height:154" coordorigin="4058,9620" coordsize="75,154">
              <v:shape style="position:absolute;left:4058;top:9620;width:75;height:154" coordorigin="4058,9620" coordsize="75,154" path="m4133,9620l4058,9620,4058,9774,4073,9774,4073,9704,4123,9704,4123,9689,4073,9689,4073,9635,4133,9635,4133,9620xe" filled="t" fillcolor="#221815" stroked="f">
                <v:path arrowok="t"/>
                <v:fill type="solid"/>
              </v:shape>
            </v:group>
            <v:group style="position:absolute;left:4141;top:9620;width:72;height:154" coordorigin="4141,9620" coordsize="72,154">
              <v:shape style="position:absolute;left:4141;top:9620;width:72;height:154" coordorigin="4141,9620" coordsize="72,154" path="m4213,9731l4199,9731,4199,9774,4213,9774,4213,9731xe" filled="t" fillcolor="#221815" stroked="f">
                <v:path arrowok="t"/>
                <v:fill type="solid"/>
              </v:shape>
              <v:shape style="position:absolute;left:4141;top:9620;width:72;height:154" coordorigin="4141,9620" coordsize="72,154" path="m4213,9620l4197,9620,4141,9720,4141,9731,4231,9731,4231,9718,4157,9718,4189,9662,4192,9655,4196,9647,4199,9640,4213,9640,4213,9620xe" filled="t" fillcolor="#221815" stroked="f">
                <v:path arrowok="t"/>
                <v:fill type="solid"/>
              </v:shape>
              <v:shape style="position:absolute;left:4141;top:9620;width:72;height:154" coordorigin="4141,9620" coordsize="72,154" path="m4213,9640l4200,9640,4199,9648,4199,9660,4199,9718,4213,9718,4213,9640xe" filled="t" fillcolor="#221815" stroked="f">
                <v:path arrowok="t"/>
                <v:fill type="solid"/>
              </v:shape>
            </v:group>
            <v:group style="position:absolute;left:4252;top:9620;width:71;height:154" coordorigin="4252,9620" coordsize="71,154">
              <v:shape style="position:absolute;left:4252;top:9620;width:71;height:154" coordorigin="4252,9620" coordsize="71,154" path="m4323,9760l4252,9760,4252,9774,4323,9774,4323,9760xe" filled="t" fillcolor="#221815" stroked="f">
                <v:path arrowok="t"/>
                <v:fill type="solid"/>
              </v:shape>
              <v:shape style="position:absolute;left:4252;top:9620;width:71;height:154" coordorigin="4252,9620" coordsize="71,154" path="m4297,9620l4285,9620,4279,9625,4270,9628,4259,9631,4259,9642,4282,9642,4282,9760,4297,9760,4297,9620xe" filled="t" fillcolor="#221815" stroked="f">
                <v:path arrowok="t"/>
                <v:fill type="solid"/>
              </v:shape>
            </v:group>
            <v:group style="position:absolute;left:4344;top:9620;width:82;height:154" coordorigin="4344,9620" coordsize="82,154">
              <v:shape style="position:absolute;left:4344;top:9620;width:82;height:154" coordorigin="4344,9620" coordsize="82,154" path="m4426,9620l4344,9620,4344,9635,4409,9635,4406,9639,4378,9709,4371,9774,4387,9764,4388,9741,4391,9721,4414,9649,4426,9630,4426,9620xe" filled="t" fillcolor="#221815" stroked="f">
                <v:path arrowok="t"/>
                <v:fill type="solid"/>
              </v:shape>
            </v:group>
            <v:group style="position:absolute;left:4447;top:9664;width:22;height:113" coordorigin="4447,9664" coordsize="22,113">
              <v:shape style="position:absolute;left:4447;top:9664;width:22;height:113" coordorigin="4447,9664" coordsize="22,113" path="m4464,9750l4452,9750,4447,9755,4447,9771,4452,9777,4464,9777,4469,9771,4469,9755,4464,9750xe" filled="t" fillcolor="#221815" stroked="f">
                <v:path arrowok="t"/>
                <v:fill type="solid"/>
              </v:shape>
              <v:shape style="position:absolute;left:4447;top:9664;width:22;height:113" coordorigin="4447,9664" coordsize="22,113" path="m4464,9664l4452,9664,4447,9669,4447,9686,4452,9691,4464,9691,4469,9686,4469,9669,4464,9664xe" filled="t" fillcolor="#221815" stroked="f">
                <v:path arrowok="t"/>
                <v:fill type="solid"/>
              </v:shape>
            </v:group>
            <v:group style="position:absolute;left:4528;top:9617;width:82;height:159" coordorigin="4528,9617" coordsize="82,159">
              <v:shape style="position:absolute;left:4528;top:9617;width:82;height:159" coordorigin="4528,9617" coordsize="82,159" path="m4536,9745l4528,9756,4536,9764,4553,9773,4579,9776,4595,9768,4599,9763,4553,9763,4544,9754,4536,9745xe" filled="t" fillcolor="#221815" stroked="f">
                <v:path arrowok="t"/>
                <v:fill type="solid"/>
              </v:shape>
              <v:shape style="position:absolute;left:4528;top:9617;width:82;height:159" coordorigin="4528,9617" coordsize="82,159" path="m4598,9631l4571,9631,4586,9640,4591,9665,4581,9681,4555,9687,4574,9703,4592,9714,4597,9734,4589,9755,4569,9763,4599,9763,4607,9750,4610,9723,4600,9704,4583,9694,4584,9693,4596,9684,4603,9667,4604,9639,4598,9631xe" filled="t" fillcolor="#221815" stroked="f">
                <v:path arrowok="t"/>
                <v:fill type="solid"/>
              </v:shape>
              <v:shape style="position:absolute;left:4528;top:9617;width:82;height:159" coordorigin="4528,9617" coordsize="82,159" path="m4569,9617l4549,9623,4533,9635,4541,9647,4549,9638,4558,9631,4571,9631,4598,9631,4590,9623,4569,9617xe" filled="t" fillcolor="#221815" stroked="f">
                <v:path arrowok="t"/>
                <v:fill type="solid"/>
              </v:shape>
            </v:group>
            <v:group style="position:absolute;left:4679;top:9658;width:133;height:117" coordorigin="4679,9658" coordsize="133,117">
              <v:shape style="position:absolute;left:4679;top:9658;width:133;height:117" coordorigin="4679,9658" coordsize="133,117" path="m4691,9661l4679,9661,4679,9774,4694,9774,4694,9691,4703,9679,4704,9677,4692,9677,4691,9661xe" filled="t" fillcolor="#221815" stroked="f">
                <v:path arrowok="t"/>
                <v:fill type="solid"/>
              </v:shape>
              <v:shape style="position:absolute;left:4679;top:9658;width:133;height:117" coordorigin="4679,9658" coordsize="133,117" path="m4748,9673l4732,9673,4738,9682,4738,9774,4753,9774,4753,9691,4761,9680,4750,9680,4748,9673xe" filled="t" fillcolor="#221815" stroked="f">
                <v:path arrowok="t"/>
                <v:fill type="solid"/>
              </v:shape>
              <v:shape style="position:absolute;left:4679;top:9658;width:133;height:117" coordorigin="4679,9658" coordsize="133,117" path="m4805,9673l4791,9673,4797,9682,4797,9774,4812,9774,4810,9683,4805,9673xe" filled="t" fillcolor="#221815" stroked="f">
                <v:path arrowok="t"/>
                <v:fill type="solid"/>
              </v:shape>
              <v:shape style="position:absolute;left:4679;top:9658;width:133;height:117" coordorigin="4679,9658" coordsize="133,117" path="m4782,9658l4771,9658,4760,9667,4750,9680,4761,9680,4762,9679,4770,9673,4805,9673,4800,9664,4782,9658xe" filled="t" fillcolor="#221815" stroked="f">
                <v:path arrowok="t"/>
                <v:fill type="solid"/>
              </v:shape>
              <v:shape style="position:absolute;left:4679;top:9658;width:133;height:117" coordorigin="4679,9658" coordsize="133,117" path="m4738,9658l4712,9658,4701,9666,4693,9677,4704,9677,4711,9673,4748,9673,4746,9666,4738,9658xe" filled="t" fillcolor="#221815" stroked="f">
                <v:path arrowok="t"/>
                <v:fill type="solid"/>
              </v:shape>
            </v:group>
            <v:group style="position:absolute;left:4841;top:9613;width:18;height:162" coordorigin="4841,9613" coordsize="18,162">
              <v:shape style="position:absolute;left:4841;top:9613;width:18;height:162" coordorigin="4841,9613" coordsize="18,162" path="m4859,9661l4844,9661,4844,9774,4859,9774,4859,9661xe" filled="t" fillcolor="#221815" stroked="f">
                <v:path arrowok="t"/>
                <v:fill type="solid"/>
              </v:shape>
              <v:shape style="position:absolute;left:4841;top:9613;width:18;height:162" coordorigin="4841,9613" coordsize="18,162" path="m4857,9613l4846,9613,4841,9617,4841,9631,4846,9636,4857,9636,4862,9631,4862,9617,4857,9613xe" filled="t" fillcolor="#221815" stroked="f">
                <v:path arrowok="t"/>
                <v:fill type="solid"/>
              </v:shape>
            </v:group>
            <v:group style="position:absolute;left:4893;top:9607;width:25;height:170" coordorigin="4893,9607" coordsize="25,170">
              <v:shape style="position:absolute;left:4893;top:9607;width:25;height:170" coordorigin="4893,9607" coordsize="25,170" path="m4907,9607l4893,9607,4893,9769,4897,9777,4913,9777,4915,9776,4917,9776,4915,9763,4909,9763,4907,9760,4907,9607xe" filled="t" fillcolor="#221815" stroked="f">
                <v:path arrowok="t"/>
                <v:fill type="solid"/>
              </v:shape>
              <v:shape style="position:absolute;left:4893;top:9607;width:25;height:170" coordorigin="4893,9607" coordsize="25,170" path="m4915,9762l4913,9763,4915,9763,4915,9762xe" filled="t" fillcolor="#221815" stroked="f">
                <v:path arrowok="t"/>
                <v:fill type="solid"/>
              </v:shape>
            </v:group>
            <v:group style="position:absolute;left:4932;top:9659;width:70;height:115" coordorigin="4932,9659" coordsize="70,115">
              <v:shape style="position:absolute;left:4932;top:9659;width:70;height:115" coordorigin="4932,9659" coordsize="70,115" path="m4939,9750l4932,9761,4940,9768,4957,9774,4983,9774,4994,9763,4956,9763,4947,9758,4939,9750xe" filled="t" fillcolor="#221815" stroked="f">
                <v:path arrowok="t"/>
                <v:fill type="solid"/>
              </v:shape>
              <v:shape style="position:absolute;left:4932;top:9659;width:70;height:115" coordorigin="4932,9659" coordsize="70,115" path="m4958,9659l4942,9672,4937,9694,4948,9712,4966,9722,4977,9727,4989,9732,4989,9755,4982,9763,4994,9763,4997,9760,5002,9736,4991,9719,4973,9709,4951,9700,4951,9679,4956,9671,4996,9671,4997,9669,4983,9661,4958,9659xe" filled="t" fillcolor="#221815" stroked="f">
                <v:path arrowok="t"/>
                <v:fill type="solid"/>
              </v:shape>
              <v:shape style="position:absolute;left:4932;top:9659;width:70;height:115" coordorigin="4932,9659" coordsize="70,115" path="m4996,9671l4978,9671,4985,9676,4992,9681,4996,9671xe" filled="t" fillcolor="#221815" stroked="f">
                <v:path arrowok="t"/>
                <v:fill type="solid"/>
              </v:shape>
              <v:shape style="position:absolute;left:3800;top:9921;width:4314;height:237" type="#_x0000_t75">
                <v:imagedata r:id="rId42" o:title=""/>
              </v:shape>
              <v:shape style="position:absolute;left:3811;top:10607;width:6840;height:240" type="#_x0000_t75">
                <v:imagedata r:id="rId43" o:title=""/>
              </v:shape>
              <v:shape style="position:absolute;left:3795;top:10943;width:6428;height:240" type="#_x0000_t75">
                <v:imagedata r:id="rId44" o:title=""/>
              </v:shape>
              <v:shape style="position:absolute;left:3795;top:11280;width:3304;height:221" type="#_x0000_t75">
                <v:imagedata r:id="rId45" o:title=""/>
              </v:shape>
              <v:shape style="position:absolute;left:7157;top:11294;width:3374;height:223" type="#_x0000_t75">
                <v:imagedata r:id="rId46" o:title=""/>
              </v:shape>
              <v:shape style="position:absolute;left:3812;top:11613;width:3966;height:241" type="#_x0000_t75">
                <v:imagedata r:id="rId47" o:title=""/>
              </v:shape>
            </v:group>
            <v:group style="position:absolute;left:3809;top:12314;width:84;height:155" coordorigin="3809,12314" coordsize="84,155">
              <v:shape style="position:absolute;left:3809;top:12314;width:84;height:155" coordorigin="3809,12314" coordsize="84,155" path="m3816,12439l3809,12450,3818,12459,3834,12467,3861,12469,3877,12459,3879,12456,3833,12456,3824,12448,3816,12439xe" filled="t" fillcolor="#221815" stroked="f">
                <v:path arrowok="t"/>
                <v:fill type="solid"/>
              </v:shape>
              <v:shape style="position:absolute;left:3809;top:12314;width:84;height:155" coordorigin="3809,12314" coordsize="84,155" path="m3881,12382l3841,12382,3863,12385,3874,12400,3877,12429,3867,12449,3849,12456,3879,12456,3888,12441,3893,12413,3886,12388,3881,12382xe" filled="t" fillcolor="#221815" stroked="f">
                <v:path arrowok="t"/>
                <v:fill type="solid"/>
              </v:shape>
              <v:shape style="position:absolute;left:3809;top:12314;width:84;height:155" coordorigin="3809,12314" coordsize="84,155" path="m3887,12314l3824,12314,3819,12385,3828,12391,3835,12385,3841,12382,3881,12382,3874,12375,3833,12375,3837,12329,3887,12329,3887,12314xe" filled="t" fillcolor="#221815" stroked="f">
                <v:path arrowok="t"/>
                <v:fill type="solid"/>
              </v:shape>
              <v:shape style="position:absolute;left:3809;top:12314;width:84;height:155" coordorigin="3809,12314" coordsize="84,155" path="m3853,12369l3845,12369,3839,12371,3833,12375,3874,12375,3872,12373,3853,12369xe" filled="t" fillcolor="#221815" stroked="f">
                <v:path arrowok="t"/>
                <v:fill type="solid"/>
              </v:shape>
            </v:group>
            <v:group style="position:absolute;left:3960;top:12351;width:133;height:117" coordorigin="3960,12351" coordsize="133,117">
              <v:shape style="position:absolute;left:3960;top:12351;width:133;height:117" coordorigin="3960,12351" coordsize="133,117" path="m3972,12354l3960,12354,3960,12468,3974,12468,3974,12385,3984,12372,3985,12371,3973,12371,3972,12354xe" filled="t" fillcolor="#221815" stroked="f">
                <v:path arrowok="t"/>
                <v:fill type="solid"/>
              </v:shape>
              <v:shape style="position:absolute;left:3960;top:12351;width:133;height:117" coordorigin="3960,12351" coordsize="133,117" path="m4029,12366l4013,12366,4019,12376,4019,12468,4033,12468,4033,12385,4042,12373,4031,12373,4029,12366xe" filled="t" fillcolor="#221815" stroked="f">
                <v:path arrowok="t"/>
                <v:fill type="solid"/>
              </v:shape>
              <v:shape style="position:absolute;left:3960;top:12351;width:133;height:117" coordorigin="3960,12351" coordsize="133,117" path="m4086,12366l4072,12366,4078,12376,4078,12468,4093,12468,4091,12376,4086,12366xe" filled="t" fillcolor="#221815" stroked="f">
                <v:path arrowok="t"/>
                <v:fill type="solid"/>
              </v:shape>
              <v:shape style="position:absolute;left:3960;top:12351;width:133;height:117" coordorigin="3960,12351" coordsize="133,117" path="m4063,12351l4051,12351,4041,12360,4031,12373,4042,12373,4043,12372,4051,12366,4086,12366,4081,12358,4063,12351xe" filled="t" fillcolor="#221815" stroked="f">
                <v:path arrowok="t"/>
                <v:fill type="solid"/>
              </v:shape>
              <v:shape style="position:absolute;left:3960;top:12351;width:133;height:117" coordorigin="3960,12351" coordsize="133,117" path="m4019,12351l3993,12351,3982,12360,3974,12371,3985,12371,3992,12366,4029,12366,4027,12360,4019,12351xe" filled="t" fillcolor="#221815" stroked="f">
                <v:path arrowok="t"/>
                <v:fill type="solid"/>
              </v:shape>
            </v:group>
            <v:group style="position:absolute;left:4122;top:12306;width:18;height:162" coordorigin="4122,12306" coordsize="18,162">
              <v:shape style="position:absolute;left:4122;top:12306;width:18;height:162" coordorigin="4122,12306" coordsize="18,162" path="m4140,12354l4125,12354,4125,12468,4140,12468,4140,12354xe" filled="t" fillcolor="#221815" stroked="f">
                <v:path arrowok="t"/>
                <v:fill type="solid"/>
              </v:shape>
              <v:shape style="position:absolute;left:4122;top:12306;width:18;height:162" coordorigin="4122,12306" coordsize="18,162" path="m4138,12306l4126,12306,4122,12311,4122,12325,4126,12330,4138,12330,4143,12325,4143,12311,4138,12306xe" filled="t" fillcolor="#221815" stroked="f">
                <v:path arrowok="t"/>
                <v:fill type="solid"/>
              </v:shape>
            </v:group>
            <v:group style="position:absolute;left:4174;top:12300;width:25;height:170" coordorigin="4174,12300" coordsize="25,170">
              <v:shape style="position:absolute;left:4174;top:12300;width:25;height:170" coordorigin="4174,12300" coordsize="25,170" path="m4188,12300l4174,12300,4174,12462,4178,12471,4194,12471,4196,12470,4198,12469,4196,12456,4190,12456,4188,12454,4188,12300xe" filled="t" fillcolor="#221815" stroked="f">
                <v:path arrowok="t"/>
                <v:fill type="solid"/>
              </v:shape>
              <v:shape style="position:absolute;left:4174;top:12300;width:25;height:170" coordorigin="4174,12300" coordsize="25,170" path="m4196,12456l4194,12456,4196,12456,4196,12456xe" filled="t" fillcolor="#221815" stroked="f">
                <v:path arrowok="t"/>
                <v:fill type="solid"/>
              </v:shape>
            </v:group>
            <v:group style="position:absolute;left:4258;top:12314;width:97;height:156" coordorigin="4258,12314" coordsize="97,156">
              <v:shape style="position:absolute;left:4258;top:12314;width:97;height:156" coordorigin="4258,12314" coordsize="97,156" path="m4298,12314l4281,12324,4269,12341,4260,12363,4258,12391,4258,12394,4282,12457,4321,12470,4339,12463,4351,12452,4301,12452,4289,12443,4281,12426,4276,12400,4275,12367,4284,12345,4297,12331,4315,12326,4342,12326,4342,12321,4326,12315,4298,12314xe" filled="t" fillcolor="#221815" stroked="f">
                <v:path arrowok="t"/>
                <v:fill type="solid"/>
              </v:shape>
              <v:shape style="position:absolute;left:4258;top:12314;width:97;height:156" coordorigin="4258,12314" coordsize="97,156" path="m4341,12444l4326,12452,4301,12452,4351,12452,4354,12449,4341,12444xe" filled="t" fillcolor="#221815" stroked="f">
                <v:path arrowok="t"/>
                <v:fill type="solid"/>
              </v:shape>
              <v:shape style="position:absolute;left:4258;top:12314;width:97;height:156" coordorigin="4258,12314" coordsize="97,156" path="m4342,12326l4327,12326,4336,12332,4343,12341,4342,12326xe" filled="t" fillcolor="#221815" stroked="f">
                <v:path arrowok="t"/>
                <v:fill type="solid"/>
              </v:shape>
            </v:group>
            <v:group style="position:absolute;left:4371;top:12354;width:89;height:117" coordorigin="4371,12354" coordsize="89,117">
              <v:shape style="position:absolute;left:4371;top:12354;width:89;height:117" coordorigin="4371,12354" coordsize="89,117" path="m4402,12354l4386,12365,4375,12384,4371,12411,4373,12431,4382,12453,4397,12466,4416,12471,4433,12466,4447,12454,4448,12451,4400,12451,4390,12434,4386,12405,4391,12385,4405,12372,4428,12369,4446,12369,4443,12365,4425,12356,4402,12354xe" filled="t" fillcolor="#221815" stroked="f">
                <v:path arrowok="t"/>
                <v:fill type="solid"/>
              </v:shape>
              <v:shape style="position:absolute;left:4371;top:12354;width:89;height:117" coordorigin="4371,12354" coordsize="89,117" path="m4446,12369l4428,12369,4440,12385,4445,12411,4444,12420,4438,12439,4424,12450,4400,12451,4448,12451,4456,12433,4460,12404,4455,12382,4446,12369xe" filled="t" fillcolor="#221815" stroked="f">
                <v:path arrowok="t"/>
                <v:fill type="solid"/>
              </v:shape>
            </v:group>
            <v:group style="position:absolute;left:4479;top:12300;width:84;height:170" coordorigin="4479,12300" coordsize="84,170">
              <v:shape style="position:absolute;left:4479;top:12300;width:84;height:170" coordorigin="4479,12300" coordsize="84,170" path="m4509,12354l4494,12365,4483,12384,4479,12411,4480,12428,4488,12451,4501,12466,4519,12471,4531,12471,4542,12463,4548,12456,4532,12456,4515,12455,4504,12445,4498,12425,4497,12392,4507,12373,4524,12366,4563,12366,4563,12363,4548,12363,4534,12355,4509,12354xe" filled="t" fillcolor="#221815" stroked="f">
                <v:path arrowok="t"/>
                <v:fill type="solid"/>
              </v:shape>
              <v:shape style="position:absolute;left:4479;top:12300;width:84;height:170" coordorigin="4479,12300" coordsize="84,170" path="m4563,12454l4550,12454,4551,12468,4563,12468,4563,12454xe" filled="t" fillcolor="#221815" stroked="f">
                <v:path arrowok="t"/>
                <v:fill type="solid"/>
              </v:shape>
              <v:shape style="position:absolute;left:4479;top:12300;width:84;height:170" coordorigin="4479,12300" coordsize="84,170" path="m4563,12366l4532,12366,4540,12369,4549,12378,4549,12440,4540,12451,4532,12456,4548,12456,4549,12454,4563,12454,4563,12366xe" filled="t" fillcolor="#221815" stroked="f">
                <v:path arrowok="t"/>
                <v:fill type="solid"/>
              </v:shape>
              <v:shape style="position:absolute;left:4479;top:12300;width:84;height:170" coordorigin="4479,12300" coordsize="84,170" path="m4563,12300l4549,12300,4549,12345,4548,12363,4563,12363,4563,12300xe" filled="t" fillcolor="#221815" stroked="f">
                <v:path arrowok="t"/>
                <v:fill type="solid"/>
              </v:shape>
            </v:group>
            <v:group style="position:absolute;left:4590;top:12354;width:82;height:117" coordorigin="4590,12354" coordsize="82,117">
              <v:shape style="position:absolute;left:4590;top:12354;width:82;height:117" coordorigin="4590,12354" coordsize="82,117" path="m4621,12354l4605,12365,4594,12384,4590,12411,4592,12432,4602,12453,4617,12466,4636,12471,4649,12471,4659,12465,4668,12459,4665,12454,4649,12454,4624,12454,4610,12439,4604,12415,4671,12415,4671,12412,4671,12408,4671,12402,4658,12402,4607,12389,4619,12371,4638,12366,4658,12366,4645,12356,4621,12354xe" filled="t" fillcolor="#221815" stroked="f">
                <v:path arrowok="t"/>
                <v:fill type="solid"/>
              </v:shape>
              <v:shape style="position:absolute;left:4590;top:12354;width:82;height:117" coordorigin="4590,12354" coordsize="82,117" path="m4662,12448l4649,12454,4665,12454,4662,12448xe" filled="t" fillcolor="#221815" stroked="f">
                <v:path arrowok="t"/>
                <v:fill type="solid"/>
              </v:shape>
              <v:shape style="position:absolute;left:4590;top:12354;width:82;height:117" coordorigin="4590,12354" coordsize="82,117" path="m4658,12366l4638,12366,4653,12377,4658,12402,4671,12402,4670,12386,4661,12368,4658,12366xe" filled="t" fillcolor="#221815" stroked="f">
                <v:path arrowok="t"/>
                <v:fill type="solid"/>
              </v:shape>
            </v:group>
            <v:group style="position:absolute;left:4724;top:12311;width:82;height:159" coordorigin="4724,12311" coordsize="82,159">
              <v:shape style="position:absolute;left:4724;top:12311;width:82;height:159" coordorigin="4724,12311" coordsize="82,159" path="m4732,12438l4724,12450,4733,12458,4749,12467,4775,12470,4792,12462,4795,12456,4750,12456,4740,12448,4732,12438xe" filled="t" fillcolor="#221815" stroked="f">
                <v:path arrowok="t"/>
                <v:fill type="solid"/>
              </v:shape>
              <v:shape style="position:absolute;left:4724;top:12311;width:82;height:159" coordorigin="4724,12311" coordsize="82,159" path="m4794,12325l4767,12325,4782,12334,4787,12359,4777,12375,4751,12381,4770,12397,4788,12408,4793,12427,4785,12449,4765,12456,4795,12456,4803,12444,4807,12416,4797,12398,4780,12387,4780,12386,4792,12378,4799,12361,4800,12332,4794,12325xe" filled="t" fillcolor="#221815" stroked="f">
                <v:path arrowok="t"/>
                <v:fill type="solid"/>
              </v:shape>
              <v:shape style="position:absolute;left:4724;top:12311;width:82;height:159" coordorigin="4724,12311" coordsize="82,159" path="m4765,12311l4745,12316,4729,12329,4737,12340,4745,12331,4754,12325,4767,12325,4794,12325,4787,12316,4765,12311xe" filled="t" fillcolor="#221815" stroked="f">
                <v:path arrowok="t"/>
                <v:fill type="solid"/>
              </v:shape>
            </v:group>
            <v:group style="position:absolute;left:4826;top:12311;width:81;height:160" coordorigin="4826,12311" coordsize="81,160">
              <v:shape style="position:absolute;left:4826;top:12311;width:81;height:160" coordorigin="4826,12311" coordsize="81,160" path="m4837,12445l4828,12455,4836,12464,4846,12471,4865,12470,4878,12465,4887,12456,4850,12456,4842,12452,4837,12445xe" filled="t" fillcolor="#221815" stroked="f">
                <v:path arrowok="t"/>
                <v:fill type="solid"/>
              </v:shape>
              <v:shape style="position:absolute;left:4826;top:12311;width:81;height:160" coordorigin="4826,12311" coordsize="81,160" path="m4905,12401l4885,12401,4891,12415,4883,12439,4872,12452,4859,12456,4887,12456,4889,12454,4898,12436,4904,12409,4905,12401xe" filled="t" fillcolor="#221815" stroked="f">
                <v:path arrowok="t"/>
                <v:fill type="solid"/>
              </v:shape>
              <v:shape style="position:absolute;left:4826;top:12311;width:81;height:160" coordorigin="4826,12311" coordsize="81,160" path="m4861,12311l4843,12318,4831,12336,4826,12361,4831,12388,4843,12404,4862,12409,4874,12409,4885,12401,4905,12401,4905,12392,4873,12392,4851,12392,4844,12375,4843,12344,4854,12331,4878,12330,4894,12330,4892,12327,4878,12315,4861,12311xe" filled="t" fillcolor="#221815" stroked="f">
                <v:path arrowok="t"/>
                <v:fill type="solid"/>
              </v:shape>
              <v:shape style="position:absolute;left:4826;top:12311;width:81;height:160" coordorigin="4826,12311" coordsize="81,160" path="m4894,12330l4878,12330,4888,12347,4893,12375,4888,12382,4873,12392,4905,12392,4907,12374,4902,12346,4894,12330xe" filled="t" fillcolor="#221815" stroked="f">
                <v:path arrowok="t"/>
                <v:fill type="solid"/>
              </v:shape>
            </v:group>
            <v:group style="position:absolute;left:5321;top:12314;width:72;height:154" coordorigin="5321,12314" coordsize="72,154">
              <v:shape style="position:absolute;left:5321;top:12314;width:72;height:154" coordorigin="5321,12314" coordsize="72,154" path="m5393,12425l5379,12425,5379,12468,5393,12468,5393,12425xe" filled="t" fillcolor="#221815" stroked="f">
                <v:path arrowok="t"/>
                <v:fill type="solid"/>
              </v:shape>
              <v:shape style="position:absolute;left:5321;top:12314;width:72;height:154" coordorigin="5321,12314" coordsize="72,154" path="m5393,12314l5377,12314,5321,12414,5321,12425,5411,12425,5411,12411,5337,12411,5369,12356,5373,12349,5376,12341,5379,12334,5393,12334,5393,12314xe" filled="t" fillcolor="#221815" stroked="f">
                <v:path arrowok="t"/>
                <v:fill type="solid"/>
              </v:shape>
              <v:shape style="position:absolute;left:5321;top:12314;width:72;height:154" coordorigin="5321,12314" coordsize="72,154" path="m5393,12334l5380,12334,5380,12341,5379,12354,5379,12411,5393,12411,5393,12334xe" filled="t" fillcolor="#221815" stroked="f">
                <v:path arrowok="t"/>
                <v:fill type="solid"/>
              </v:shape>
            </v:group>
            <v:group style="position:absolute;left:5422;top:12311;width:82;height:159" coordorigin="5422,12311" coordsize="82,159">
              <v:shape style="position:absolute;left:5422;top:12311;width:82;height:159" coordorigin="5422,12311" coordsize="82,159" path="m5430,12438l5422,12450,5430,12458,5447,12467,5473,12470,5489,12462,5493,12456,5448,12456,5438,12448,5430,12438xe" filled="t" fillcolor="#221815" stroked="f">
                <v:path arrowok="t"/>
                <v:fill type="solid"/>
              </v:shape>
              <v:shape style="position:absolute;left:5422;top:12311;width:82;height:159" coordorigin="5422,12311" coordsize="82,159" path="m5492,12325l5465,12325,5480,12334,5485,12359,5475,12375,5449,12381,5468,12397,5486,12408,5491,12427,5483,12449,5463,12456,5493,12456,5501,12444,5504,12416,5494,12398,5477,12387,5478,12386,5490,12378,5497,12361,5498,12332,5492,12325xe" filled="t" fillcolor="#221815" stroked="f">
                <v:path arrowok="t"/>
                <v:fill type="solid"/>
              </v:shape>
              <v:shape style="position:absolute;left:5422;top:12311;width:82;height:159" coordorigin="5422,12311" coordsize="82,159" path="m5463,12311l5443,12316,5427,12329,5435,12340,5443,12331,5452,12325,5465,12325,5492,12325,5484,12316,5463,12311xe" filled="t" fillcolor="#221815" stroked="f">
                <v:path arrowok="t"/>
                <v:fill type="solid"/>
              </v:shape>
            </v:group>
            <v:group style="position:absolute;left:5573;top:12351;width:133;height:117" coordorigin="5573,12351" coordsize="133,117">
              <v:shape style="position:absolute;left:5573;top:12351;width:133;height:117" coordorigin="5573,12351" coordsize="133,117" path="m5585,12354l5573,12354,5573,12468,5588,12468,5588,12385,5597,12372,5598,12371,5586,12371,5585,12354xe" filled="t" fillcolor="#221815" stroked="f">
                <v:path arrowok="t"/>
                <v:fill type="solid"/>
              </v:shape>
              <v:shape style="position:absolute;left:5573;top:12351;width:133;height:117" coordorigin="5573,12351" coordsize="133,117" path="m5642,12366l5626,12366,5632,12376,5632,12468,5647,12468,5647,12385,5655,12373,5644,12373,5642,12366xe" filled="t" fillcolor="#221815" stroked="f">
                <v:path arrowok="t"/>
                <v:fill type="solid"/>
              </v:shape>
              <v:shape style="position:absolute;left:5573;top:12351;width:133;height:117" coordorigin="5573,12351" coordsize="133,117" path="m5699,12366l5685,12366,5691,12376,5691,12468,5706,12468,5704,12376,5699,12366xe" filled="t" fillcolor="#221815" stroked="f">
                <v:path arrowok="t"/>
                <v:fill type="solid"/>
              </v:shape>
              <v:shape style="position:absolute;left:5573;top:12351;width:133;height:117" coordorigin="5573,12351" coordsize="133,117" path="m5676,12351l5665,12351,5654,12360,5644,12373,5655,12373,5656,12372,5664,12366,5699,12366,5694,12358,5676,12351xe" filled="t" fillcolor="#221815" stroked="f">
                <v:path arrowok="t"/>
                <v:fill type="solid"/>
              </v:shape>
              <v:shape style="position:absolute;left:5573;top:12351;width:133;height:117" coordorigin="5573,12351" coordsize="133,117" path="m5632,12351l5606,12351,5595,12360,5587,12371,5598,12371,5605,12366,5642,12366,5640,12360,5632,12351xe" filled="t" fillcolor="#221815" stroked="f">
                <v:path arrowok="t"/>
                <v:fill type="solid"/>
              </v:shape>
            </v:group>
            <v:group style="position:absolute;left:5738;top:12351;width:133;height:117" coordorigin="5738,12351" coordsize="133,117">
              <v:shape style="position:absolute;left:5738;top:12351;width:133;height:117" coordorigin="5738,12351" coordsize="133,117" path="m5750,12354l5738,12354,5738,12468,5753,12468,5753,12385,5762,12372,5764,12371,5752,12371,5750,12354xe" filled="t" fillcolor="#221815" stroked="f">
                <v:path arrowok="t"/>
                <v:fill type="solid"/>
              </v:shape>
              <v:shape style="position:absolute;left:5738;top:12351;width:133;height:117" coordorigin="5738,12351" coordsize="133,117" path="m5807,12366l5791,12366,5797,12376,5797,12468,5812,12468,5812,12385,5821,12373,5809,12373,5807,12366xe" filled="t" fillcolor="#221815" stroked="f">
                <v:path arrowok="t"/>
                <v:fill type="solid"/>
              </v:shape>
              <v:shape style="position:absolute;left:5738;top:12351;width:133;height:117" coordorigin="5738,12351" coordsize="133,117" path="m5864,12366l5851,12366,5856,12376,5856,12468,5871,12468,5869,12376,5864,12366xe" filled="t" fillcolor="#221815" stroked="f">
                <v:path arrowok="t"/>
                <v:fill type="solid"/>
              </v:shape>
              <v:shape style="position:absolute;left:5738;top:12351;width:133;height:117" coordorigin="5738,12351" coordsize="133,117" path="m5842,12351l5830,12351,5820,12360,5809,12373,5821,12373,5821,12372,5830,12366,5864,12366,5860,12358,5842,12351xe" filled="t" fillcolor="#221815" stroked="f">
                <v:path arrowok="t"/>
                <v:fill type="solid"/>
              </v:shape>
              <v:shape style="position:absolute;left:5738;top:12351;width:133;height:117" coordorigin="5738,12351" coordsize="133,117" path="m5798,12351l5771,12351,5761,12360,5752,12371,5764,12371,5771,12366,5807,12366,5806,12360,5798,12351xe" filled="t" fillcolor="#221815" stroked="f">
                <v:path arrowok="t"/>
                <v:fill type="solid"/>
              </v:shape>
            </v:group>
            <v:group style="position:absolute;left:5935;top:12402;width:46;height:13" coordorigin="5935,12402" coordsize="46,13">
              <v:shape style="position:absolute;left:5935;top:12402;width:46;height:13" coordorigin="5935,12402" coordsize="46,13" path="m5935,12409l5981,12409e" filled="f" stroked="t" strokeweight=".774pt" strokecolor="#221815">
                <v:path arrowok="t"/>
              </v:shape>
            </v:group>
            <v:group style="position:absolute;left:6074;top:12311;width:82;height:159" coordorigin="6074,12311" coordsize="82,159">
              <v:shape style="position:absolute;left:6074;top:12311;width:82;height:159" coordorigin="6074,12311" coordsize="82,159" path="m6082,12438l6074,12450,6082,12458,6099,12467,6125,12470,6141,12462,6145,12456,6099,12456,6090,12448,6082,12438xe" filled="t" fillcolor="#221815" stroked="f">
                <v:path arrowok="t"/>
                <v:fill type="solid"/>
              </v:shape>
              <v:shape style="position:absolute;left:6074;top:12311;width:82;height:159" coordorigin="6074,12311" coordsize="82,159" path="m6143,12325l6116,12325,6132,12334,6137,12359,6127,12375,6101,12381,6120,12397,6137,12408,6143,12427,6135,12449,6115,12456,6145,12456,6153,12444,6156,12417,6146,12398,6129,12387,6130,12386,6142,12378,6149,12361,6150,12332,6143,12325xe" filled="t" fillcolor="#221815" stroked="f">
                <v:path arrowok="t"/>
                <v:fill type="solid"/>
              </v:shape>
              <v:shape style="position:absolute;left:6074;top:12311;width:82;height:159" coordorigin="6074,12311" coordsize="82,159" path="m6115,12311l6095,12316,6079,12329,6087,12340,6095,12331,6104,12325,6116,12325,6143,12325,6136,12316,6115,12311xe" filled="t" fillcolor="#221815" stroked="f">
                <v:path arrowok="t"/>
                <v:fill type="solid"/>
              </v:shape>
            </v:group>
            <v:group style="position:absolute;left:6171;top:12314;width:72;height:154" coordorigin="6171,12314" coordsize="72,154">
              <v:shape style="position:absolute;left:6171;top:12314;width:72;height:154" coordorigin="6171,12314" coordsize="72,154" path="m6243,12425l6229,12425,6229,12468,6243,12468,6243,12425xe" filled="t" fillcolor="#221815" stroked="f">
                <v:path arrowok="t"/>
                <v:fill type="solid"/>
              </v:shape>
              <v:shape style="position:absolute;left:6171;top:12314;width:72;height:154" coordorigin="6171,12314" coordsize="72,154" path="m6243,12314l6227,12314,6171,12414,6171,12425,6261,12425,6261,12411,6187,12411,6219,12356,6222,12349,6226,12341,6229,12334,6243,12334,6243,12314xe" filled="t" fillcolor="#221815" stroked="f">
                <v:path arrowok="t"/>
                <v:fill type="solid"/>
              </v:shape>
              <v:shape style="position:absolute;left:6171;top:12314;width:72;height:154" coordorigin="6171,12314" coordsize="72,154" path="m6243,12334l6230,12334,6229,12341,6229,12354,6229,12411,6243,12411,6243,12334xe" filled="t" fillcolor="#221815" stroked="f">
                <v:path arrowok="t"/>
                <v:fill type="solid"/>
              </v:shape>
            </v:group>
            <v:group style="position:absolute;left:6275;top:12314;width:82;height:154" coordorigin="6275,12314" coordsize="82,154">
              <v:shape style="position:absolute;left:6275;top:12314;width:82;height:154" coordorigin="6275,12314" coordsize="82,154" path="m6357,12314l6275,12314,6275,12329,6340,12329,6338,12332,6310,12403,6302,12468,6318,12457,6320,12435,6322,12415,6346,12343,6357,12324,6357,12314xe" filled="t" fillcolor="#221815" stroked="f">
                <v:path arrowok="t"/>
                <v:fill type="solid"/>
              </v:shape>
            </v:group>
            <v:group style="position:absolute;left:6463;top:12351;width:133;height:117" coordorigin="6463,12351" coordsize="133,117">
              <v:shape style="position:absolute;left:6463;top:12351;width:133;height:117" coordorigin="6463,12351" coordsize="133,117" path="m6475,12354l6463,12354,6463,12468,6477,12468,6477,12385,6486,12372,6488,12371,6476,12371,6475,12354xe" filled="t" fillcolor="#221815" stroked="f">
                <v:path arrowok="t"/>
                <v:fill type="solid"/>
              </v:shape>
              <v:shape style="position:absolute;left:6463;top:12351;width:133;height:117" coordorigin="6463,12351" coordsize="133,117" path="m6532,12366l6516,12366,6522,12376,6522,12468,6536,12468,6536,12385,6545,12373,6534,12373,6532,12366xe" filled="t" fillcolor="#221815" stroked="f">
                <v:path arrowok="t"/>
                <v:fill type="solid"/>
              </v:shape>
              <v:shape style="position:absolute;left:6463;top:12351;width:133;height:117" coordorigin="6463,12351" coordsize="133,117" path="m6588,12366l6575,12366,6581,12376,6581,12468,6596,12468,6594,12376,6588,12366xe" filled="t" fillcolor="#221815" stroked="f">
                <v:path arrowok="t"/>
                <v:fill type="solid"/>
              </v:shape>
              <v:shape style="position:absolute;left:6463;top:12351;width:133;height:117" coordorigin="6463,12351" coordsize="133,117" path="m6566,12351l6554,12351,6544,12360,6534,12373,6545,12373,6546,12372,6554,12366,6588,12366,6584,12358,6566,12351xe" filled="t" fillcolor="#221815" stroked="f">
                <v:path arrowok="t"/>
                <v:fill type="solid"/>
              </v:shape>
              <v:shape style="position:absolute;left:6463;top:12351;width:133;height:117" coordorigin="6463,12351" coordsize="133,117" path="m6522,12351l6495,12351,6485,12360,6477,12371,6488,12371,6495,12366,6532,12366,6530,12360,6522,12351xe" filled="t" fillcolor="#221815" stroked="f">
                <v:path arrowok="t"/>
                <v:fill type="solid"/>
              </v:shape>
            </v:group>
            <v:group style="position:absolute;left:6628;top:12351;width:133;height:117" coordorigin="6628,12351" coordsize="133,117">
              <v:shape style="position:absolute;left:6628;top:12351;width:133;height:117" coordorigin="6628,12351" coordsize="133,117" path="m6640,12354l6628,12354,6628,12468,6643,12468,6643,12385,6652,12372,6654,12371,6641,12371,6640,12354xe" filled="t" fillcolor="#221815" stroked="f">
                <v:path arrowok="t"/>
                <v:fill type="solid"/>
              </v:shape>
              <v:shape style="position:absolute;left:6628;top:12351;width:133;height:117" coordorigin="6628,12351" coordsize="133,117" path="m6697,12366l6681,12366,6687,12376,6687,12468,6702,12468,6702,12385,6710,12373,6699,12373,6697,12366xe" filled="t" fillcolor="#221815" stroked="f">
                <v:path arrowok="t"/>
                <v:fill type="solid"/>
              </v:shape>
              <v:shape style="position:absolute;left:6628;top:12351;width:133;height:117" coordorigin="6628,12351" coordsize="133,117" path="m6754,12366l6740,12366,6746,12376,6746,12468,6761,12468,6759,12376,6754,12366xe" filled="t" fillcolor="#221815" stroked="f">
                <v:path arrowok="t"/>
                <v:fill type="solid"/>
              </v:shape>
              <v:shape style="position:absolute;left:6628;top:12351;width:133;height:117" coordorigin="6628,12351" coordsize="133,117" path="m6731,12351l6720,12351,6709,12360,6699,12373,6710,12373,6711,12372,6719,12366,6754,12366,6749,12358,6731,12351xe" filled="t" fillcolor="#221815" stroked="f">
                <v:path arrowok="t"/>
                <v:fill type="solid"/>
              </v:shape>
              <v:shape style="position:absolute;left:6628;top:12351;width:133;height:117" coordorigin="6628,12351" coordsize="133,117" path="m6687,12351l6661,12351,6650,12360,6642,12371,6654,12371,6661,12366,6697,12366,6695,12360,6687,12351xe" filled="t" fillcolor="#221815" stroked="f">
                <v:path arrowok="t"/>
                <v:fill type="solid"/>
              </v:shape>
            </v:group>
            <v:group style="position:absolute;left:3811;top:12648;width:82;height:157" coordorigin="3811,12648" coordsize="82,157">
              <v:shape style="position:absolute;left:3811;top:12648;width:82;height:157" coordorigin="3811,12648" coordsize="82,157" path="m3878,12664l3858,12664,3869,12678,3871,12706,3831,12773,3812,12794,3812,12805,3893,12805,3893,12790,3841,12790,3846,12778,3880,12725,3887,12690,3882,12668,3878,12664xe" filled="t" fillcolor="#221815" stroked="f">
                <v:path arrowok="t"/>
                <v:fill type="solid"/>
              </v:shape>
              <v:shape style="position:absolute;left:3811;top:12648;width:82;height:157" coordorigin="3811,12648" coordsize="82,157" path="m3893,12790l3849,12790,3841,12790,3893,12790,3893,12790xe" filled="t" fillcolor="#221815" stroked="f">
                <v:path arrowok="t"/>
                <v:fill type="solid"/>
              </v:shape>
              <v:shape style="position:absolute;left:3811;top:12648;width:82;height:157" coordorigin="3811,12648" coordsize="82,157" path="m3844,12648l3826,12655,3811,12670,3821,12678,3835,12667,3858,12664,3878,12664,3867,12653,3844,12648xe" filled="t" fillcolor="#221815" stroked="f">
                <v:path arrowok="t"/>
                <v:fill type="solid"/>
              </v:shape>
            </v:group>
            <v:group style="position:absolute;left:3912;top:12649;width:80;height:158" coordorigin="3912,12649" coordsize="80,158">
              <v:shape style="position:absolute;left:3912;top:12649;width:80;height:158" coordorigin="3912,12649" coordsize="80,158" path="m3945,12649l3931,12656,3920,12671,3914,12695,3912,12727,3913,12748,3918,12774,3927,12793,3940,12803,3958,12807,3970,12801,3977,12792,3946,12792,3937,12784,3931,12768,3928,12742,3927,12704,3933,12680,3943,12667,3959,12663,3977,12663,3977,12662,3963,12652,3945,12649xe" filled="t" fillcolor="#221815" stroked="f">
                <v:path arrowok="t"/>
                <v:fill type="solid"/>
              </v:shape>
              <v:shape style="position:absolute;left:3912;top:12649;width:80;height:158" coordorigin="3912,12649" coordsize="80,158" path="m3977,12663l3959,12663,3969,12673,3976,12694,3978,12727,3977,12752,3971,12775,3961,12788,3946,12792,3977,12792,3979,12789,3986,12770,3990,12743,3991,12706,3986,12681,3977,12663xe" filled="t" fillcolor="#221815" stroked="f">
                <v:path arrowok="t"/>
                <v:fill type="solid"/>
              </v:shape>
            </v:group>
            <v:group style="position:absolute;left:4059;top:12688;width:133;height:117" coordorigin="4059,12688" coordsize="133,117">
              <v:shape style="position:absolute;left:4059;top:12688;width:133;height:117" coordorigin="4059,12688" coordsize="133,117" path="m4071,12691l4059,12691,4059,12805,4073,12805,4073,12721,4082,12709,4084,12708,4072,12708,4071,12691xe" filled="t" fillcolor="#221815" stroked="f">
                <v:path arrowok="t"/>
                <v:fill type="solid"/>
              </v:shape>
              <v:shape style="position:absolute;left:4059;top:12688;width:133;height:117" coordorigin="4059,12688" coordsize="133,117" path="m4128,12703l4112,12703,4118,12713,4118,12805,4132,12805,4132,12721,4141,12710,4130,12710,4128,12703xe" filled="t" fillcolor="#221815" stroked="f">
                <v:path arrowok="t"/>
                <v:fill type="solid"/>
              </v:shape>
              <v:shape style="position:absolute;left:4059;top:12688;width:133;height:117" coordorigin="4059,12688" coordsize="133,117" path="m4184,12703l4171,12703,4177,12713,4177,12805,4192,12805,4190,12713,4184,12703xe" filled="t" fillcolor="#221815" stroked="f">
                <v:path arrowok="t"/>
                <v:fill type="solid"/>
              </v:shape>
              <v:shape style="position:absolute;left:4059;top:12688;width:133;height:117" coordorigin="4059,12688" coordsize="133,117" path="m4162,12688l4150,12688,4140,12697,4130,12710,4141,12710,4142,12709,4150,12703,4184,12703,4180,12694,4162,12688xe" filled="t" fillcolor="#221815" stroked="f">
                <v:path arrowok="t"/>
                <v:fill type="solid"/>
              </v:shape>
              <v:shape style="position:absolute;left:4059;top:12688;width:133;height:117" coordorigin="4059,12688" coordsize="133,117" path="m4118,12688l4091,12688,4081,12697,4073,12708,4084,12708,4091,12703,4128,12703,4126,12697,4118,12688xe" filled="t" fillcolor="#221815" stroked="f">
                <v:path arrowok="t"/>
                <v:fill type="solid"/>
              </v:shape>
            </v:group>
            <v:group style="position:absolute;left:4221;top:12643;width:18;height:162" coordorigin="4221,12643" coordsize="18,162">
              <v:shape style="position:absolute;left:4221;top:12643;width:18;height:162" coordorigin="4221,12643" coordsize="18,162" path="m4239,12691l4224,12691,4224,12805,4239,12805,4239,12691xe" filled="t" fillcolor="#221815" stroked="f">
                <v:path arrowok="t"/>
                <v:fill type="solid"/>
              </v:shape>
              <v:shape style="position:absolute;left:4221;top:12643;width:18;height:162" coordorigin="4221,12643" coordsize="18,162" path="m4237,12643l4225,12643,4221,12648,4221,12662,4225,12667,4237,12667,4242,12662,4242,12648,4237,12643xe" filled="t" fillcolor="#221815" stroked="f">
                <v:path arrowok="t"/>
                <v:fill type="solid"/>
              </v:shape>
            </v:group>
            <v:group style="position:absolute;left:4272;top:12637;width:25;height:170" coordorigin="4272,12637" coordsize="25,170">
              <v:shape style="position:absolute;left:4272;top:12637;width:25;height:170" coordorigin="4272,12637" coordsize="25,170" path="m4287,12637l4272,12637,4272,12799,4277,12807,4292,12807,4295,12807,4297,12806,4295,12793,4289,12793,4287,12791,4287,12637xe" filled="t" fillcolor="#221815" stroked="f">
                <v:path arrowok="t"/>
                <v:fill type="solid"/>
              </v:shape>
              <v:shape style="position:absolute;left:4272;top:12637;width:25;height:170" coordorigin="4272,12637" coordsize="25,170" path="m4295,12793l4293,12793,4295,12793,4295,12793xe" filled="t" fillcolor="#221815" stroked="f">
                <v:path arrowok="t"/>
                <v:fill type="solid"/>
              </v:shape>
            </v:group>
            <v:group style="position:absolute;left:4356;top:12651;width:97;height:156" coordorigin="4356,12651" coordsize="97,156">
              <v:shape style="position:absolute;left:4356;top:12651;width:97;height:156" coordorigin="4356,12651" coordsize="97,156" path="m4396,12651l4380,12661,4367,12678,4359,12700,4356,12728,4356,12730,4381,12794,4419,12807,4438,12800,4449,12789,4400,12789,4388,12779,4380,12762,4375,12737,4374,12703,4382,12682,4396,12668,4414,12663,4441,12663,4441,12658,4424,12652,4396,12651xe" filled="t" fillcolor="#221815" stroked="f">
                <v:path arrowok="t"/>
                <v:fill type="solid"/>
              </v:shape>
              <v:shape style="position:absolute;left:4356;top:12651;width:97;height:156" coordorigin="4356,12651" coordsize="97,156" path="m4440,12780l4425,12788,4400,12789,4449,12789,4453,12785,4440,12780xe" filled="t" fillcolor="#221815" stroked="f">
                <v:path arrowok="t"/>
                <v:fill type="solid"/>
              </v:shape>
              <v:shape style="position:absolute;left:4356;top:12651;width:97;height:156" coordorigin="4356,12651" coordsize="97,156" path="m4441,12663l4426,12663,4435,12669,4442,12678,4441,12663xe" filled="t" fillcolor="#221815" stroked="f">
                <v:path arrowok="t"/>
                <v:fill type="solid"/>
              </v:shape>
            </v:group>
            <v:group style="position:absolute;left:4469;top:12691;width:89;height:117" coordorigin="4469,12691" coordsize="89,117">
              <v:shape style="position:absolute;left:4469;top:12691;width:89;height:117" coordorigin="4469,12691" coordsize="89,117" path="m4500,12691l4485,12702,4474,12721,4469,12748,4472,12768,4481,12789,4496,12803,4514,12807,4531,12803,4545,12791,4547,12788,4499,12788,4488,12770,4485,12742,4490,12721,4504,12709,4527,12706,4545,12706,4542,12702,4524,12693,4500,12691xe" filled="t" fillcolor="#221815" stroked="f">
                <v:path arrowok="t"/>
                <v:fill type="solid"/>
              </v:shape>
              <v:shape style="position:absolute;left:4469;top:12691;width:89;height:117" coordorigin="4469,12691" coordsize="89,117" path="m4545,12706l4527,12706,4539,12722,4544,12748,4543,12757,4537,12775,4523,12787,4499,12788,4547,12788,4555,12770,4559,12741,4553,12718,4545,12706xe" filled="t" fillcolor="#221815" stroked="f">
                <v:path arrowok="t"/>
                <v:fill type="solid"/>
              </v:shape>
            </v:group>
            <v:group style="position:absolute;left:4578;top:12637;width:84;height:170" coordorigin="4578,12637" coordsize="84,170">
              <v:shape style="position:absolute;left:4578;top:12637;width:84;height:170" coordorigin="4578,12637" coordsize="84,170" path="m4608,12690l4593,12701,4582,12721,4578,12748,4579,12765,4587,12788,4600,12802,4618,12807,4630,12807,4640,12800,4647,12793,4630,12793,4614,12792,4603,12782,4596,12762,4596,12729,4606,12710,4623,12703,4662,12703,4662,12700,4646,12700,4633,12691,4608,12690xe" filled="t" fillcolor="#221815" stroked="f">
                <v:path arrowok="t"/>
                <v:fill type="solid"/>
              </v:shape>
              <v:shape style="position:absolute;left:4578;top:12637;width:84;height:170" coordorigin="4578,12637" coordsize="84,170" path="m4662,12791l4649,12791,4650,12805,4662,12805,4662,12791xe" filled="t" fillcolor="#221815" stroked="f">
                <v:path arrowok="t"/>
                <v:fill type="solid"/>
              </v:shape>
              <v:shape style="position:absolute;left:4578;top:12637;width:84;height:170" coordorigin="4578,12637" coordsize="84,170" path="m4662,12703l4631,12703,4639,12706,4647,12715,4647,12777,4639,12787,4630,12793,4647,12793,4648,12791,4662,12791,4662,12703xe" filled="t" fillcolor="#221815" stroked="f">
                <v:path arrowok="t"/>
                <v:fill type="solid"/>
              </v:shape>
              <v:shape style="position:absolute;left:4578;top:12637;width:84;height:170" coordorigin="4578,12637" coordsize="84,170" path="m4662,12637l4647,12637,4647,12682,4646,12700,4662,12700,4662,12637xe" filled="t" fillcolor="#221815" stroked="f">
                <v:path arrowok="t"/>
                <v:fill type="solid"/>
              </v:shape>
            </v:group>
            <v:group style="position:absolute;left:4688;top:12690;width:82;height:117" coordorigin="4688,12690" coordsize="82,117">
              <v:shape style="position:absolute;left:4688;top:12690;width:82;height:117" coordorigin="4688,12690" coordsize="82,117" path="m4719,12690l4704,12702,4693,12721,4688,12748,4691,12769,4700,12790,4716,12803,4735,12807,4748,12807,4758,12802,4766,12796,4764,12791,4748,12791,4723,12791,4709,12776,4703,12752,4769,12752,4770,12749,4770,12745,4770,12739,4757,12739,4706,12725,4717,12708,4737,12702,4757,12702,4744,12693,4719,12690xe" filled="t" fillcolor="#221815" stroked="f">
                <v:path arrowok="t"/>
                <v:fill type="solid"/>
              </v:shape>
              <v:shape style="position:absolute;left:4688;top:12690;width:82;height:117" coordorigin="4688,12690" coordsize="82,117" path="m4761,12784l4748,12791,4764,12791,4761,12784xe" filled="t" fillcolor="#221815" stroked="f">
                <v:path arrowok="t"/>
                <v:fill type="solid"/>
              </v:shape>
              <v:shape style="position:absolute;left:4688;top:12690;width:82;height:117" coordorigin="4688,12690" coordsize="82,117" path="m4757,12702l4737,12702,4752,12714,4757,12739,4770,12739,4768,12723,4760,12704,4757,12702xe" filled="t" fillcolor="#221815" stroked="f">
                <v:path arrowok="t"/>
                <v:fill type="solid"/>
              </v:shape>
            </v:group>
            <v:group style="position:absolute;left:4823;top:12648;width:82;height:159" coordorigin="4823,12648" coordsize="82,159">
              <v:shape style="position:absolute;left:4823;top:12648;width:82;height:159" coordorigin="4823,12648" coordsize="82,159" path="m4831,12775l4823,12786,4831,12795,4848,12804,4874,12807,4890,12798,4894,12793,4848,12793,4839,12784,4831,12775xe" filled="t" fillcolor="#221815" stroked="f">
                <v:path arrowok="t"/>
                <v:fill type="solid"/>
              </v:shape>
              <v:shape style="position:absolute;left:4823;top:12648;width:82;height:159" coordorigin="4823,12648" coordsize="82,159" path="m4893,12662l4866,12662,4881,12670,4886,12695,4876,12711,4850,12718,4869,12733,4887,12745,4892,12764,4884,12785,4864,12793,4894,12793,4902,12781,4905,12753,4895,12734,4878,12724,4879,12723,4891,12714,4898,12698,4899,12669,4893,12662xe" filled="t" fillcolor="#221815" stroked="f">
                <v:path arrowok="t"/>
                <v:fill type="solid"/>
              </v:shape>
              <v:shape style="position:absolute;left:4823;top:12648;width:82;height:159" coordorigin="4823,12648" coordsize="82,159" path="m4864,12648l4844,12653,4828,12666,4836,12677,4844,12668,4853,12662,4866,12662,4893,12662,4885,12653,4864,12648xe" filled="t" fillcolor="#221815" stroked="f">
                <v:path arrowok="t"/>
                <v:fill type="solid"/>
              </v:shape>
            </v:group>
            <v:group style="position:absolute;left:4925;top:12648;width:81;height:160" coordorigin="4925,12648" coordsize="81,160">
              <v:shape style="position:absolute;left:4925;top:12648;width:81;height:160" coordorigin="4925,12648" coordsize="81,160" path="m4935,12781l4927,12792,4935,12801,4944,12807,4964,12807,4977,12802,4986,12793,4949,12793,4941,12789,4935,12781xe" filled="t" fillcolor="#221815" stroked="f">
                <v:path arrowok="t"/>
                <v:fill type="solid"/>
              </v:shape>
              <v:shape style="position:absolute;left:4925;top:12648;width:81;height:160" coordorigin="4925,12648" coordsize="81,160" path="m5004,12738l4984,12738,4989,12752,4982,12776,4971,12789,4958,12793,4986,12793,4988,12791,4997,12773,5003,12746,5004,12738xe" filled="t" fillcolor="#221815" stroked="f">
                <v:path arrowok="t"/>
                <v:fill type="solid"/>
              </v:shape>
              <v:shape style="position:absolute;left:4925;top:12648;width:81;height:160" coordorigin="4925,12648" coordsize="81,160" path="m4960,12648l4942,12655,4930,12673,4925,12698,4929,12724,4942,12740,4961,12746,4972,12746,4984,12738,5004,12738,5004,12729,4972,12729,4950,12728,4942,12712,4941,12681,4953,12668,4977,12667,4993,12667,4991,12664,4977,12652,4960,12648xe" filled="t" fillcolor="#221815" stroked="f">
                <v:path arrowok="t"/>
                <v:fill type="solid"/>
              </v:shape>
              <v:shape style="position:absolute;left:4925;top:12648;width:81;height:160" coordorigin="4925,12648" coordsize="81,160" path="m4993,12667l4977,12667,4987,12684,4992,12712,4986,12719,4972,12729,5004,12729,5005,12710,5001,12683,4993,12667xe" filled="t" fillcolor="#221815" stroked="f">
                <v:path arrowok="t"/>
                <v:fill type="solid"/>
              </v:shape>
            </v:group>
            <v:group style="position:absolute;left:5307;top:12648;width:80;height:159" coordorigin="5307,12648" coordsize="80,159">
              <v:shape style="position:absolute;left:5307;top:12648;width:80;height:159" coordorigin="5307,12648" coordsize="80,159" path="m5368,12648l5315,12683,5307,12746,5312,12773,5322,12792,5336,12803,5353,12807,5370,12800,5379,12788,5336,12788,5326,12771,5321,12743,5330,12728,5340,12722,5376,12722,5372,12716,5329,12716,5323,12703,5330,12679,5341,12666,5356,12662,5384,12662,5378,12654,5368,12648xe" filled="t" fillcolor="#221815" stroked="f">
                <v:path arrowok="t"/>
                <v:fill type="solid"/>
              </v:shape>
              <v:shape style="position:absolute;left:5307;top:12648;width:80;height:159" coordorigin="5307,12648" coordsize="80,159" path="m5376,12722l5340,12722,5352,12722,5368,12733,5373,12758,5371,12774,5359,12787,5336,12788,5379,12788,5383,12782,5387,12757,5383,12730,5376,12722xe" filled="t" fillcolor="#221815" stroked="f">
                <v:path arrowok="t"/>
                <v:fill type="solid"/>
              </v:shape>
              <v:shape style="position:absolute;left:5307;top:12648;width:80;height:159" coordorigin="5307,12648" coordsize="80,159" path="m5351,12709l5340,12709,5329,12716,5372,12716,5370,12715,5351,12709xe" filled="t" fillcolor="#221815" stroked="f">
                <v:path arrowok="t"/>
                <v:fill type="solid"/>
              </v:shape>
              <v:shape style="position:absolute;left:5307;top:12648;width:80;height:159" coordorigin="5307,12648" coordsize="80,159" path="m5384,12662l5363,12662,5371,12666,5377,12674,5385,12663,5384,12662xe" filled="t" fillcolor="#221815" stroked="f">
                <v:path arrowok="t"/>
                <v:fill type="solid"/>
              </v:shape>
            </v:group>
            <v:group style="position:absolute;left:5400;top:12650;width:84;height:155" coordorigin="5400,12650" coordsize="84,155">
              <v:shape style="position:absolute;left:5400;top:12650;width:84;height:155" coordorigin="5400,12650" coordsize="84,155" path="m5408,12776l5400,12787,5409,12796,5426,12804,5452,12806,5468,12796,5470,12793,5425,12793,5415,12785,5408,12776xe" filled="t" fillcolor="#221815" stroked="f">
                <v:path arrowok="t"/>
                <v:fill type="solid"/>
              </v:shape>
              <v:shape style="position:absolute;left:5400;top:12650;width:84;height:155" coordorigin="5400,12650" coordsize="84,155" path="m5472,12719l5432,12719,5454,12722,5465,12737,5469,12766,5458,12786,5441,12793,5470,12793,5480,12777,5484,12750,5478,12725,5472,12719xe" filled="t" fillcolor="#221815" stroked="f">
                <v:path arrowok="t"/>
                <v:fill type="solid"/>
              </v:shape>
              <v:shape style="position:absolute;left:5400;top:12650;width:84;height:155" coordorigin="5400,12650" coordsize="84,155" path="m5478,12650l5415,12650,5411,12722,5419,12728,5427,12722,5432,12719,5472,12719,5466,12712,5424,12712,5428,12665,5478,12665,5478,12650xe" filled="t" fillcolor="#221815" stroked="f">
                <v:path arrowok="t"/>
                <v:fill type="solid"/>
              </v:shape>
              <v:shape style="position:absolute;left:5400;top:12650;width:84;height:155" coordorigin="5400,12650" coordsize="84,155" path="m5445,12705l5437,12705,5431,12708,5424,12712,5466,12712,5464,12710,5445,12705xe" filled="t" fillcolor="#221815" stroked="f">
                <v:path arrowok="t"/>
                <v:fill type="solid"/>
              </v:shape>
            </v:group>
            <v:group style="position:absolute;left:5551;top:12688;width:133;height:117" coordorigin="5551,12688" coordsize="133,117">
              <v:shape style="position:absolute;left:5551;top:12688;width:133;height:117" coordorigin="5551,12688" coordsize="133,117" path="m5563,12691l5551,12691,5551,12805,5566,12805,5566,12721,5575,12709,5577,12708,5565,12708,5563,12691xe" filled="t" fillcolor="#221815" stroked="f">
                <v:path arrowok="t"/>
                <v:fill type="solid"/>
              </v:shape>
              <v:shape style="position:absolute;left:5551;top:12688;width:133;height:117" coordorigin="5551,12688" coordsize="133,117" path="m5620,12703l5604,12703,5610,12713,5610,12805,5625,12805,5625,12721,5634,12710,5622,12710,5620,12703xe" filled="t" fillcolor="#221815" stroked="f">
                <v:path arrowok="t"/>
                <v:fill type="solid"/>
              </v:shape>
              <v:shape style="position:absolute;left:5551;top:12688;width:133;height:117" coordorigin="5551,12688" coordsize="133,117" path="m5677,12703l5664,12703,5669,12713,5669,12805,5684,12805,5682,12713,5677,12703xe" filled="t" fillcolor="#221815" stroked="f">
                <v:path arrowok="t"/>
                <v:fill type="solid"/>
              </v:shape>
              <v:shape style="position:absolute;left:5551;top:12688;width:133;height:117" coordorigin="5551,12688" coordsize="133,117" path="m5655,12688l5643,12688,5633,12697,5622,12710,5634,12710,5634,12709,5643,12703,5677,12703,5673,12694,5655,12688xe" filled="t" fillcolor="#221815" stroked="f">
                <v:path arrowok="t"/>
                <v:fill type="solid"/>
              </v:shape>
              <v:shape style="position:absolute;left:5551;top:12688;width:133;height:117" coordorigin="5551,12688" coordsize="133,117" path="m5611,12688l5584,12688,5574,12697,5565,12708,5577,12708,5584,12703,5620,12703,5619,12697,5611,12688xe" filled="t" fillcolor="#221815" stroked="f">
                <v:path arrowok="t"/>
                <v:fill type="solid"/>
              </v:shape>
            </v:group>
            <v:group style="position:absolute;left:5717;top:12688;width:133;height:117" coordorigin="5717,12688" coordsize="133,117">
              <v:shape style="position:absolute;left:5717;top:12688;width:133;height:117" coordorigin="5717,12688" coordsize="133,117" path="m5729,12691l5717,12691,5717,12805,5731,12805,5731,12721,5741,12709,5742,12708,5730,12708,5729,12691xe" filled="t" fillcolor="#221815" stroked="f">
                <v:path arrowok="t"/>
                <v:fill type="solid"/>
              </v:shape>
              <v:shape style="position:absolute;left:5717;top:12688;width:133;height:117" coordorigin="5717,12688" coordsize="133,117" path="m5786,12703l5770,12703,5776,12713,5776,12805,5790,12805,5790,12721,5799,12710,5788,12710,5786,12703xe" filled="t" fillcolor="#221815" stroked="f">
                <v:path arrowok="t"/>
                <v:fill type="solid"/>
              </v:shape>
              <v:shape style="position:absolute;left:5717;top:12688;width:133;height:117" coordorigin="5717,12688" coordsize="133,117" path="m5843,12703l5829,12703,5835,12713,5835,12805,5850,12805,5848,12713,5843,12703xe" filled="t" fillcolor="#221815" stroked="f">
                <v:path arrowok="t"/>
                <v:fill type="solid"/>
              </v:shape>
              <v:shape style="position:absolute;left:5717;top:12688;width:133;height:117" coordorigin="5717,12688" coordsize="133,117" path="m5820,12688l5808,12688,5798,12697,5788,12710,5799,12710,5800,12709,5808,12703,5843,12703,5838,12694,5820,12688xe" filled="t" fillcolor="#221815" stroked="f">
                <v:path arrowok="t"/>
                <v:fill type="solid"/>
              </v:shape>
              <v:shape style="position:absolute;left:5717;top:12688;width:133;height:117" coordorigin="5717,12688" coordsize="133,117" path="m5776,12688l5750,12688,5739,12697,5731,12708,5742,12708,5749,12703,5786,12703,5784,12697,5776,12688xe" filled="t" fillcolor="#221815" stroked="f">
                <v:path arrowok="t"/>
                <v:fill type="solid"/>
              </v:shape>
            </v:group>
            <v:group style="position:absolute;left:5914;top:12739;width:46;height:13" coordorigin="5914,12739" coordsize="46,13">
              <v:shape style="position:absolute;left:5914;top:12739;width:46;height:13" coordorigin="5914,12739" coordsize="46,13" path="m5914,12746l5959,12746e" filled="f" stroked="t" strokeweight=".774pt" strokecolor="#221815">
                <v:path arrowok="t"/>
              </v:shape>
            </v:group>
            <v:group style="position:absolute;left:6023;top:12650;width:71;height:154" coordorigin="6023,12650" coordsize="71,154">
              <v:shape style="position:absolute;left:6023;top:12650;width:71;height:154" coordorigin="6023,12650" coordsize="71,154" path="m6094,12790l6023,12790,6023,12805,6094,12805,6094,12790xe" filled="t" fillcolor="#221815" stroked="f">
                <v:path arrowok="t"/>
                <v:fill type="solid"/>
              </v:shape>
              <v:shape style="position:absolute;left:6023;top:12650;width:71;height:154" coordorigin="6023,12650" coordsize="71,154" path="m6067,12650l6056,12650,6049,12655,6041,12659,6029,12661,6029,12672,6053,12672,6053,12790,6067,12790,6067,12650xe" filled="t" fillcolor="#221815" stroked="f">
                <v:path arrowok="t"/>
                <v:fill type="solid"/>
              </v:shape>
            </v:group>
            <v:group style="position:absolute;left:6122;top:12650;width:71;height:154" coordorigin="6122,12650" coordsize="71,154">
              <v:shape style="position:absolute;left:6122;top:12650;width:71;height:154" coordorigin="6122,12650" coordsize="71,154" path="m6193,12790l6122,12790,6122,12805,6193,12805,6193,12790xe" filled="t" fillcolor="#221815" stroked="f">
                <v:path arrowok="t"/>
                <v:fill type="solid"/>
              </v:shape>
              <v:shape style="position:absolute;left:6122;top:12650;width:71;height:154" coordorigin="6122,12650" coordsize="71,154" path="m6166,12650l6155,12650,6148,12655,6140,12659,6128,12661,6128,12672,6151,12672,6151,12790,6166,12790,6166,12650xe" filled="t" fillcolor="#221815" stroked="f">
                <v:path arrowok="t"/>
                <v:fill type="solid"/>
              </v:shape>
            </v:group>
            <v:group style="position:absolute;left:6221;top:12650;width:71;height:154" coordorigin="6221,12650" coordsize="71,154">
              <v:shape style="position:absolute;left:6221;top:12650;width:71;height:154" coordorigin="6221,12650" coordsize="71,154" path="m6292,12790l6221,12790,6221,12805,6292,12805,6292,12790xe" filled="t" fillcolor="#221815" stroked="f">
                <v:path arrowok="t"/>
                <v:fill type="solid"/>
              </v:shape>
              <v:shape style="position:absolute;left:6221;top:12650;width:71;height:154" coordorigin="6221,12650" coordsize="71,154" path="m6265,12650l6254,12650,6247,12655,6238,12659,6227,12661,6227,12672,6250,12672,6250,12790,6265,12790,6265,12650xe" filled="t" fillcolor="#221815" stroked="f">
                <v:path arrowok="t"/>
                <v:fill type="solid"/>
              </v:shape>
            </v:group>
            <v:group style="position:absolute;left:6313;top:12649;width:80;height:158" coordorigin="6313,12649" coordsize="80,158">
              <v:shape style="position:absolute;left:6313;top:12649;width:80;height:158" coordorigin="6313,12649" coordsize="80,158" path="m6346,12649l6332,12656,6322,12671,6315,12695,6313,12727,6314,12748,6319,12774,6328,12793,6341,12803,6359,12807,6371,12801,6378,12792,6347,12792,6338,12784,6332,12768,6329,12742,6328,12704,6334,12680,6344,12667,6360,12663,6378,12663,6378,12662,6364,12652,6346,12649xe" filled="t" fillcolor="#221815" stroked="f">
                <v:path arrowok="t"/>
                <v:fill type="solid"/>
              </v:shape>
              <v:shape style="position:absolute;left:6313;top:12649;width:80;height:158" coordorigin="6313,12649" coordsize="80,158" path="m6378,12663l6360,12663,6370,12673,6377,12694,6379,12727,6378,12752,6372,12775,6362,12788,6347,12792,6378,12792,6380,12789,6387,12770,6391,12743,6392,12706,6387,12681,6378,12663xe" filled="t" fillcolor="#221815" stroked="f">
                <v:path arrowok="t"/>
                <v:fill type="solid"/>
              </v:shape>
            </v:group>
            <v:group style="position:absolute;left:6460;top:12688;width:133;height:117" coordorigin="6460,12688" coordsize="133,117">
              <v:shape style="position:absolute;left:6460;top:12688;width:133;height:117" coordorigin="6460,12688" coordsize="133,117" path="m6472,12691l6460,12691,6460,12805,6474,12805,6474,12721,6483,12709,6485,12708,6473,12708,6472,12691xe" filled="t" fillcolor="#221815" stroked="f">
                <v:path arrowok="t"/>
                <v:fill type="solid"/>
              </v:shape>
              <v:shape style="position:absolute;left:6460;top:12688;width:133;height:117" coordorigin="6460,12688" coordsize="133,117" path="m6529,12703l6513,12703,6519,12713,6519,12805,6533,12805,6533,12721,6542,12710,6531,12710,6529,12703xe" filled="t" fillcolor="#221815" stroked="f">
                <v:path arrowok="t"/>
                <v:fill type="solid"/>
              </v:shape>
              <v:shape style="position:absolute;left:6460;top:12688;width:133;height:117" coordorigin="6460,12688" coordsize="133,117" path="m6585,12703l6572,12703,6578,12713,6578,12805,6593,12805,6591,12713,6585,12703xe" filled="t" fillcolor="#221815" stroked="f">
                <v:path arrowok="t"/>
                <v:fill type="solid"/>
              </v:shape>
              <v:shape style="position:absolute;left:6460;top:12688;width:133;height:117" coordorigin="6460,12688" coordsize="133,117" path="m6563,12688l6551,12688,6541,12697,6531,12710,6542,12710,6543,12709,6551,12703,6585,12703,6581,12694,6563,12688xe" filled="t" fillcolor="#221815" stroked="f">
                <v:path arrowok="t"/>
                <v:fill type="solid"/>
              </v:shape>
              <v:shape style="position:absolute;left:6460;top:12688;width:133;height:117" coordorigin="6460,12688" coordsize="133,117" path="m6519,12688l6492,12688,6482,12697,6474,12708,6485,12708,6492,12703,6529,12703,6527,12697,6519,12688xe" filled="t" fillcolor="#221815" stroked="f">
                <v:path arrowok="t"/>
                <v:fill type="solid"/>
              </v:shape>
            </v:group>
            <v:group style="position:absolute;left:6625;top:12688;width:133;height:117" coordorigin="6625,12688" coordsize="133,117">
              <v:shape style="position:absolute;left:6625;top:12688;width:133;height:117" coordorigin="6625,12688" coordsize="133,117" path="m6637,12691l6625,12691,6625,12805,6640,12805,6640,12721,6649,12709,6651,12708,6638,12708,6637,12691xe" filled="t" fillcolor="#221815" stroked="f">
                <v:path arrowok="t"/>
                <v:fill type="solid"/>
              </v:shape>
              <v:shape style="position:absolute;left:6625;top:12688;width:133;height:117" coordorigin="6625,12688" coordsize="133,117" path="m6694,12703l6678,12703,6684,12713,6684,12805,6699,12805,6699,12721,6707,12710,6696,12710,6694,12703xe" filled="t" fillcolor="#221815" stroked="f">
                <v:path arrowok="t"/>
                <v:fill type="solid"/>
              </v:shape>
              <v:shape style="position:absolute;left:6625;top:12688;width:133;height:117" coordorigin="6625,12688" coordsize="133,117" path="m6751,12703l6737,12703,6743,12713,6743,12805,6758,12805,6756,12713,6751,12703xe" filled="t" fillcolor="#221815" stroked="f">
                <v:path arrowok="t"/>
                <v:fill type="solid"/>
              </v:shape>
              <v:shape style="position:absolute;left:6625;top:12688;width:133;height:117" coordorigin="6625,12688" coordsize="133,117" path="m6728,12688l6717,12688,6706,12697,6696,12710,6707,12710,6708,12709,6716,12703,6751,12703,6746,12694,6728,12688xe" filled="t" fillcolor="#221815" stroked="f">
                <v:path arrowok="t"/>
                <v:fill type="solid"/>
              </v:shape>
              <v:shape style="position:absolute;left:6625;top:12688;width:133;height:117" coordorigin="6625,12688" coordsize="133,117" path="m6684,12688l6658,12688,6647,12697,6639,12708,6651,12708,6657,12703,6694,12703,6692,12697,6684,12688xe" filled="t" fillcolor="#221815" stroked="f">
                <v:path arrowok="t"/>
                <v:fill type="solid"/>
              </v:shape>
            </v:group>
            <v:group style="position:absolute;left:3820;top:12987;width:71;height:154" coordorigin="3820,12987" coordsize="71,154">
              <v:shape style="position:absolute;left:3820;top:12987;width:71;height:154" coordorigin="3820,12987" coordsize="71,154" path="m3891,13127l3820,13127,3820,13141,3891,13141,3891,13127xe" filled="t" fillcolor="#221815" stroked="f">
                <v:path arrowok="t"/>
                <v:fill type="solid"/>
              </v:shape>
              <v:shape style="position:absolute;left:3820;top:12987;width:71;height:154" coordorigin="3820,12987" coordsize="71,154" path="m3864,12987l3853,12987,3846,12992,3837,12995,3826,12998,3826,13009,3849,13009,3849,13127,3864,13127,3864,12987xe" filled="t" fillcolor="#221815" stroked="f">
                <v:path arrowok="t"/>
                <v:fill type="solid"/>
              </v:shape>
            </v:group>
            <v:group style="position:absolute;left:3908;top:12984;width:82;height:159" coordorigin="3908,12984" coordsize="82,159">
              <v:shape style="position:absolute;left:3908;top:12984;width:82;height:159" coordorigin="3908,12984" coordsize="82,159" path="m3916,13112l3908,13123,3916,13131,3932,13140,3958,13143,3975,13135,3979,13130,3933,13130,3923,13121,3916,13112xe" filled="t" fillcolor="#221815" stroked="f">
                <v:path arrowok="t"/>
                <v:fill type="solid"/>
              </v:shape>
              <v:shape style="position:absolute;left:3908;top:12984;width:82;height:159" coordorigin="3908,12984" coordsize="82,159" path="m3977,12998l3950,12998,3966,13007,3971,13032,3960,13048,3935,13054,3954,13070,3971,13081,3976,13101,3968,13122,3949,13130,3979,13130,3986,13118,3990,13090,3980,13071,3963,13061,3963,13060,3976,13051,3983,13034,3984,13006,3977,12998xe" filled="t" fillcolor="#221815" stroked="f">
                <v:path arrowok="t"/>
                <v:fill type="solid"/>
              </v:shape>
              <v:shape style="position:absolute;left:3908;top:12984;width:82;height:159" coordorigin="3908,12984" coordsize="82,159" path="m3948,12984l3929,12990,3913,13003,3921,13014,3928,13005,3938,12998,3950,12998,3977,12998,3970,12990,3948,12984xe" filled="t" fillcolor="#221815" stroked="f">
                <v:path arrowok="t"/>
                <v:fill type="solid"/>
              </v:shape>
            </v:group>
            <v:group style="position:absolute;left:4019;top:13025;width:133;height:117" coordorigin="4019,13025" coordsize="133,117">
              <v:shape style="position:absolute;left:4019;top:13025;width:133;height:117" coordorigin="4019,13025" coordsize="133,117" path="m4030,13028l4019,13028,4019,13141,4033,13141,4033,13058,4042,13046,4044,13044,4032,13044,4030,13028xe" filled="t" fillcolor="#221815" stroked="f">
                <v:path arrowok="t"/>
                <v:fill type="solid"/>
              </v:shape>
              <v:shape style="position:absolute;left:4019;top:13025;width:133;height:117" coordorigin="4019,13025" coordsize="133,117" path="m4087,13040l4072,13040,4078,13049,4078,13141,4092,13141,4092,13058,4101,13047,4089,13047,4087,13040xe" filled="t" fillcolor="#221815" stroked="f">
                <v:path arrowok="t"/>
                <v:fill type="solid"/>
              </v:shape>
              <v:shape style="position:absolute;left:4019;top:13025;width:133;height:117" coordorigin="4019,13025" coordsize="133,117" path="m4144,13040l4131,13040,4137,13049,4137,13141,4151,13141,4150,13050,4144,13040xe" filled="t" fillcolor="#221815" stroked="f">
                <v:path arrowok="t"/>
                <v:fill type="solid"/>
              </v:shape>
              <v:shape style="position:absolute;left:4019;top:13025;width:133;height:117" coordorigin="4019,13025" coordsize="133,117" path="m4122,13025l4110,13025,4100,13034,4089,13047,4101,13047,4102,13046,4110,13040,4144,13040,4140,13031,4122,13025xe" filled="t" fillcolor="#221815" stroked="f">
                <v:path arrowok="t"/>
                <v:fill type="solid"/>
              </v:shape>
              <v:shape style="position:absolute;left:4019;top:13025;width:133;height:117" coordorigin="4019,13025" coordsize="133,117" path="m4078,13025l4051,13025,4041,13034,4032,13044,4044,13044,4051,13040,4087,13040,4086,13033,4078,13025xe" filled="t" fillcolor="#221815" stroked="f">
                <v:path arrowok="t"/>
                <v:fill type="solid"/>
              </v:shape>
            </v:group>
            <v:group style="position:absolute;left:4181;top:12980;width:18;height:162" coordorigin="4181,12980" coordsize="18,162">
              <v:shape style="position:absolute;left:4181;top:12980;width:18;height:162" coordorigin="4181,12980" coordsize="18,162" path="m4198,13028l4184,13028,4184,13141,4198,13141,4198,13028xe" filled="t" fillcolor="#221815" stroked="f">
                <v:path arrowok="t"/>
                <v:fill type="solid"/>
              </v:shape>
              <v:shape style="position:absolute;left:4181;top:12980;width:18;height:162" coordorigin="4181,12980" coordsize="18,162" path="m4197,12980l4185,12980,4181,12984,4181,12998,4185,13003,4197,13003,4202,12998,4202,12984,4197,12980xe" filled="t" fillcolor="#221815" stroked="f">
                <v:path arrowok="t"/>
                <v:fill type="solid"/>
              </v:shape>
            </v:group>
            <v:group style="position:absolute;left:4232;top:12974;width:25;height:170" coordorigin="4232,12974" coordsize="25,170">
              <v:shape style="position:absolute;left:4232;top:12974;width:25;height:170" coordorigin="4232,12974" coordsize="25,170" path="m4247,12974l4232,12974,4232,13136,4237,13144,4252,13144,4255,13143,4257,13143,4255,13130,4249,13130,4247,13127,4247,12974xe" filled="t" fillcolor="#221815" stroked="f">
                <v:path arrowok="t"/>
                <v:fill type="solid"/>
              </v:shape>
              <v:shape style="position:absolute;left:4232;top:12974;width:25;height:170" coordorigin="4232,12974" coordsize="25,170" path="m4255,13129l4253,13130,4255,13130,4255,13129xe" filled="t" fillcolor="#221815" stroked="f">
                <v:path arrowok="t"/>
                <v:fill type="solid"/>
              </v:shape>
            </v:group>
            <v:group style="position:absolute;left:4324;top:12987;width:77;height:154" coordorigin="4324,12987" coordsize="77,154">
              <v:shape style="position:absolute;left:4324;top:12987;width:77;height:154" coordorigin="4324,12987" coordsize="77,154" path="m4399,12987l4324,12987,4324,13141,4401,13141,4401,13127,4339,13127,4339,13067,4389,13067,4389,13053,4339,13053,4339,13002,4399,13002,4399,12987xe" filled="t" fillcolor="#221815" stroked="f">
                <v:path arrowok="t"/>
                <v:fill type="solid"/>
              </v:shape>
            </v:group>
            <v:group style="position:absolute;left:4412;top:12987;width:107;height:154" coordorigin="4412,12987" coordsize="107,154">
              <v:shape style="position:absolute;left:4412;top:12987;width:107;height:154" coordorigin="4412,12987" coordsize="107,154" path="m4473,12987l4457,12987,4412,13141,4427,13141,4440,13093,4504,13093,4500,13079,4444,13079,4454,13041,4459,13021,4464,13002,4477,13002,4473,12987xe" filled="t" fillcolor="#221815" stroked="f">
                <v:path arrowok="t"/>
                <v:fill type="solid"/>
              </v:shape>
              <v:shape style="position:absolute;left:4412;top:12987;width:107;height:154" coordorigin="4412,12987" coordsize="107,154" path="m4504,13093l4489,13093,4502,13141,4518,13141,4504,13093xe" filled="t" fillcolor="#221815" stroked="f">
                <v:path arrowok="t"/>
                <v:fill type="solid"/>
              </v:shape>
              <v:shape style="position:absolute;left:4412;top:12987;width:107;height:154" coordorigin="4412,12987" coordsize="107,154" path="m4477,13002l4464,13002,4468,13016,4473,13035,4479,13054,4485,13079,4500,13079,4477,13002xe" filled="t" fillcolor="#221815" stroked="f">
                <v:path arrowok="t"/>
                <v:fill type="solid"/>
              </v:shape>
            </v:group>
            <v:group style="position:absolute;left:4537;top:12987;width:93;height:154" coordorigin="4537,12987" coordsize="93,154">
              <v:shape style="position:absolute;left:4537;top:12987;width:93;height:154" coordorigin="4537,12987" coordsize="93,154" path="m4553,12987l4537,12987,4537,13141,4551,13141,4551,13050,4550,13030,4549,13010,4564,13010,4553,12987xe" filled="t" fillcolor="#221815" stroked="f">
                <v:path arrowok="t"/>
                <v:fill type="solid"/>
              </v:shape>
              <v:shape style="position:absolute;left:4537;top:12987;width:93;height:154" coordorigin="4537,12987" coordsize="93,154" path="m4564,13010l4550,13010,4565,13042,4614,13141,4630,13141,4630,13119,4617,13119,4602,13087,4564,13010xe" filled="t" fillcolor="#221815" stroked="f">
                <v:path arrowok="t"/>
                <v:fill type="solid"/>
              </v:shape>
              <v:shape style="position:absolute;left:4537;top:12987;width:93;height:154" coordorigin="4537,12987" coordsize="93,154" path="m4630,12987l4616,12987,4616,13079,4616,13099,4618,13119,4630,13119,4630,12987xe" filled="t" fillcolor="#221815" stroked="f">
                <v:path arrowok="t"/>
                <v:fill type="solid"/>
              </v:shape>
            </v:group>
            <v:group style="position:absolute;left:4656;top:13076;width:46;height:13" coordorigin="4656,13076" coordsize="46,13">
              <v:shape style="position:absolute;left:4656;top:13076;width:46;height:13" coordorigin="4656,13076" coordsize="46,13" path="m4656,13083l4702,13083e" filled="f" stroked="t" strokeweight=".774pt" strokecolor="#221815">
                <v:path arrowok="t"/>
              </v:shape>
            </v:group>
            <v:group style="position:absolute;left:4726;top:12987;width:71;height:154" coordorigin="4726,12987" coordsize="71,154">
              <v:shape style="position:absolute;left:4726;top:12987;width:71;height:154" coordorigin="4726,12987" coordsize="71,154" path="m4797,13127l4726,13127,4726,13141,4797,13141,4797,13127xe" filled="t" fillcolor="#221815" stroked="f">
                <v:path arrowok="t"/>
                <v:fill type="solid"/>
              </v:shape>
              <v:shape style="position:absolute;left:4726;top:12987;width:71;height:154" coordorigin="4726,12987" coordsize="71,154" path="m4770,12987l4759,12987,4752,12992,4744,12995,4732,12998,4732,13009,4755,13009,4755,13127,4770,13127,4770,12987xe" filled="t" fillcolor="#221815" stroked="f">
                <v:path arrowok="t"/>
                <v:fill type="solid"/>
              </v:shape>
            </v:group>
            <v:group style="position:absolute;left:4814;top:12984;width:82;height:159" coordorigin="4814,12984" coordsize="82,159">
              <v:shape style="position:absolute;left:4814;top:12984;width:82;height:159" coordorigin="4814,12984" coordsize="82,159" path="m4822,13112l4814,13123,4822,13131,4839,13140,4864,13143,4881,13135,4885,13130,4839,13130,4829,13121,4822,13112xe" filled="t" fillcolor="#221815" stroked="f">
                <v:path arrowok="t"/>
                <v:fill type="solid"/>
              </v:shape>
              <v:shape style="position:absolute;left:4814;top:12984;width:82;height:159" coordorigin="4814,12984" coordsize="82,159" path="m4883,12998l4856,12998,4872,13007,4877,13032,4866,13048,4841,13054,4860,13070,4877,13081,4883,13101,4875,13122,4855,13130,4885,13130,4893,13118,4896,13090,4886,13071,4869,13061,4870,13060,4882,13051,4889,13034,4890,13006,4883,12998xe" filled="t" fillcolor="#221815" stroked="f">
                <v:path arrowok="t"/>
                <v:fill type="solid"/>
              </v:shape>
              <v:shape style="position:absolute;left:4814;top:12984;width:82;height:159" coordorigin="4814,12984" coordsize="82,159" path="m4855,12984l4835,12990,4819,13003,4827,13014,4834,13005,4844,12998,4856,12998,4883,12998,4876,12990,4855,12984xe" filled="t" fillcolor="#221815" stroked="f">
                <v:path arrowok="t"/>
                <v:fill type="solid"/>
              </v:shape>
            </v:group>
            <v:group style="position:absolute;left:5314;top:12984;width:82;height:159" coordorigin="5314,12984" coordsize="82,159">
              <v:shape style="position:absolute;left:5314;top:12984;width:82;height:159" coordorigin="5314,12984" coordsize="82,159" path="m5322,13112l5314,13123,5322,13131,5339,13140,5365,13143,5381,13135,5385,13130,5339,13130,5330,13121,5322,13112xe" filled="t" fillcolor="#221815" stroked="f">
                <v:path arrowok="t"/>
                <v:fill type="solid"/>
              </v:shape>
              <v:shape style="position:absolute;left:5314;top:12984;width:82;height:159" coordorigin="5314,12984" coordsize="82,159" path="m5384,12998l5357,12998,5372,13007,5377,13032,5367,13048,5341,13054,5360,13070,5378,13081,5383,13101,5375,13122,5355,13130,5385,13130,5393,13118,5396,13090,5386,13071,5369,13061,5370,13060,5382,13051,5389,13034,5390,13006,5384,12998xe" filled="t" fillcolor="#221815" stroked="f">
                <v:path arrowok="t"/>
                <v:fill type="solid"/>
              </v:shape>
              <v:shape style="position:absolute;left:5314;top:12984;width:82;height:159" coordorigin="5314,12984" coordsize="82,159" path="m5355,12984l5335,12990,5319,13003,5327,13014,5335,13005,5344,12998,5357,12998,5384,12998,5376,12990,5355,12984xe" filled="t" fillcolor="#221815" stroked="f">
                <v:path arrowok="t"/>
                <v:fill type="solid"/>
              </v:shape>
            </v:group>
            <v:group style="position:absolute;left:5413;top:12987;width:84;height:155" coordorigin="5413,12987" coordsize="84,155">
              <v:shape style="position:absolute;left:5413;top:12987;width:84;height:155" coordorigin="5413,12987" coordsize="84,155" path="m5420,13112l5413,13124,5422,13132,5438,13140,5465,13143,5481,13133,5483,13130,5437,13130,5428,13121,5420,13112xe" filled="t" fillcolor="#221815" stroked="f">
                <v:path arrowok="t"/>
                <v:fill type="solid"/>
              </v:shape>
              <v:shape style="position:absolute;left:5413;top:12987;width:84;height:155" coordorigin="5413,12987" coordsize="84,155" path="m5485,13055l5445,13055,5467,13059,5478,13074,5481,13102,5471,13122,5453,13130,5483,13130,5492,13114,5497,13087,5490,13061,5485,13055xe" filled="t" fillcolor="#221815" stroked="f">
                <v:path arrowok="t"/>
                <v:fill type="solid"/>
              </v:shape>
              <v:shape style="position:absolute;left:5413;top:12987;width:84;height:155" coordorigin="5413,12987" coordsize="84,155" path="m5491,12987l5428,12987,5423,13059,5431,13065,5439,13059,5445,13055,5485,13055,5478,13049,5437,13049,5440,13002,5491,13002,5491,12987xe" filled="t" fillcolor="#221815" stroked="f">
                <v:path arrowok="t"/>
                <v:fill type="solid"/>
              </v:shape>
              <v:shape style="position:absolute;left:5413;top:12987;width:84;height:155" coordorigin="5413,12987" coordsize="84,155" path="m5457,13042l5449,13042,5443,13045,5437,13049,5478,13049,5476,13047,5457,13042xe" filled="t" fillcolor="#221815" stroked="f">
                <v:path arrowok="t"/>
                <v:fill type="solid"/>
              </v:shape>
            </v:group>
            <v:group style="position:absolute;left:5564;top:13025;width:133;height:117" coordorigin="5564,13025" coordsize="133,117">
              <v:shape style="position:absolute;left:5564;top:13025;width:133;height:117" coordorigin="5564,13025" coordsize="133,117" path="m5576,13028l5564,13028,5564,13141,5578,13141,5578,13058,5588,13046,5589,13044,5577,13044,5576,13028xe" filled="t" fillcolor="#221815" stroked="f">
                <v:path arrowok="t"/>
                <v:fill type="solid"/>
              </v:shape>
              <v:shape style="position:absolute;left:5564;top:13025;width:133;height:117" coordorigin="5564,13025" coordsize="133,117" path="m5633,13040l5617,13040,5623,13049,5623,13141,5637,13141,5637,13058,5646,13047,5635,13047,5633,13040xe" filled="t" fillcolor="#221815" stroked="f">
                <v:path arrowok="t"/>
                <v:fill type="solid"/>
              </v:shape>
              <v:shape style="position:absolute;left:5564;top:13025;width:133;height:117" coordorigin="5564,13025" coordsize="133,117" path="m5690,13040l5676,13040,5682,13049,5682,13141,5697,13141,5695,13050,5690,13040xe" filled="t" fillcolor="#221815" stroked="f">
                <v:path arrowok="t"/>
                <v:fill type="solid"/>
              </v:shape>
              <v:shape style="position:absolute;left:5564;top:13025;width:133;height:117" coordorigin="5564,13025" coordsize="133,117" path="m5667,13025l5655,13025,5645,13034,5635,13047,5646,13047,5647,13046,5655,13040,5690,13040,5685,13031,5667,13025xe" filled="t" fillcolor="#221815" stroked="f">
                <v:path arrowok="t"/>
                <v:fill type="solid"/>
              </v:shape>
              <v:shape style="position:absolute;left:5564;top:13025;width:133;height:117" coordorigin="5564,13025" coordsize="133,117" path="m5623,13025l5597,13025,5586,13034,5578,13044,5589,13044,5596,13040,5633,13040,5631,13033,5623,13025xe" filled="t" fillcolor="#221815" stroked="f">
                <v:path arrowok="t"/>
                <v:fill type="solid"/>
              </v:shape>
            </v:group>
            <v:group style="position:absolute;left:5729;top:13025;width:133;height:117" coordorigin="5729,13025" coordsize="133,117">
              <v:shape style="position:absolute;left:5729;top:13025;width:133;height:117" coordorigin="5729,13025" coordsize="133,117" path="m5741,13028l5729,13028,5729,13141,5744,13141,5744,13058,5753,13046,5755,13044,5743,13044,5741,13028xe" filled="t" fillcolor="#221815" stroked="f">
                <v:path arrowok="t"/>
                <v:fill type="solid"/>
              </v:shape>
              <v:shape style="position:absolute;left:5729;top:13025;width:133;height:117" coordorigin="5729,13025" coordsize="133,117" path="m5798,13040l5782,13040,5788,13049,5788,13141,5803,13141,5803,13058,5811,13047,5800,13047,5798,13040xe" filled="t" fillcolor="#221815" stroked="f">
                <v:path arrowok="t"/>
                <v:fill type="solid"/>
              </v:shape>
              <v:shape style="position:absolute;left:5729;top:13025;width:133;height:117" coordorigin="5729,13025" coordsize="133,117" path="m5855,13040l5841,13040,5847,13049,5847,13141,5862,13141,5860,13050,5855,13040xe" filled="t" fillcolor="#221815" stroked="f">
                <v:path arrowok="t"/>
                <v:fill type="solid"/>
              </v:shape>
              <v:shape style="position:absolute;left:5729;top:13025;width:133;height:117" coordorigin="5729,13025" coordsize="133,117" path="m5833,13025l5821,13025,5811,13034,5800,13047,5811,13047,5812,13046,5820,13040,5855,13040,5851,13031,5833,13025xe" filled="t" fillcolor="#221815" stroked="f">
                <v:path arrowok="t"/>
                <v:fill type="solid"/>
              </v:shape>
              <v:shape style="position:absolute;left:5729;top:13025;width:133;height:117" coordorigin="5729,13025" coordsize="133,117" path="m5788,13025l5762,13025,5752,13034,5743,13044,5755,13044,5762,13040,5798,13040,5796,13033,5788,13025xe" filled="t" fillcolor="#221815" stroked="f">
                <v:path arrowok="t"/>
                <v:fill type="solid"/>
              </v:shape>
            </v:group>
            <v:group style="position:absolute;left:5926;top:13076;width:46;height:13" coordorigin="5926,13076" coordsize="46,13">
              <v:shape style="position:absolute;left:5926;top:13076;width:46;height:13" coordorigin="5926,13076" coordsize="46,13" path="m5926,13083l5971,13083e" filled="f" stroked="t" strokeweight=".774pt" strokecolor="#221815">
                <v:path arrowok="t"/>
              </v:shape>
            </v:group>
            <v:group style="position:absolute;left:6070;top:12984;width:80;height:159" coordorigin="6070,12984" coordsize="80,159">
              <v:shape style="position:absolute;left:6070;top:12984;width:80;height:159" coordorigin="6070,12984" coordsize="80,159" path="m6131,12984l6078,13020,6070,13083,6075,13109,6085,13129,6099,13140,6116,13144,6133,13137,6142,13125,6099,13125,6089,13107,6084,13079,6093,13064,6103,13059,6139,13059,6135,13053,6092,13053,6086,13039,6093,13016,6105,13003,6119,12999,6147,12999,6141,12991,6131,12984xe" filled="t" fillcolor="#221815" stroked="f">
                <v:path arrowok="t"/>
                <v:fill type="solid"/>
              </v:shape>
              <v:shape style="position:absolute;left:6070;top:12984;width:80;height:159" coordorigin="6070,12984" coordsize="80,159" path="m6139,13059l6103,13059,6116,13059,6131,13070,6137,13094,6134,13111,6122,13124,6099,13125,6142,13125,6146,13119,6151,13093,6146,13067,6139,13059xe" filled="t" fillcolor="#221815" stroked="f">
                <v:path arrowok="t"/>
                <v:fill type="solid"/>
              </v:shape>
              <v:shape style="position:absolute;left:6070;top:12984;width:80;height:159" coordorigin="6070,12984" coordsize="80,159" path="m6114,13046l6104,13046,6092,13053,6135,13053,6133,13051,6114,13046xe" filled="t" fillcolor="#221815" stroked="f">
                <v:path arrowok="t"/>
                <v:fill type="solid"/>
              </v:shape>
              <v:shape style="position:absolute;left:6070;top:12984;width:80;height:159" coordorigin="6070,12984" coordsize="80,159" path="m6147,12999l6127,12999,6135,13003,6140,13011,6148,13000,6147,12999xe" filled="t" fillcolor="#221815" stroked="f">
                <v:path arrowok="t"/>
                <v:fill type="solid"/>
              </v:shape>
            </v:group>
            <v:group style="position:absolute;left:6166;top:12985;width:82;height:157" coordorigin="6166,12985" coordsize="82,157">
              <v:shape style="position:absolute;left:6166;top:12985;width:82;height:157" coordorigin="6166,12985" coordsize="82,157" path="m6233,13000l6212,13000,6223,13014,6226,13043,6186,13110,6167,13131,6167,13141,6248,13141,6248,13127,6196,13127,6200,13115,6235,13062,6242,13027,6236,13004,6233,13000xe" filled="t" fillcolor="#221815" stroked="f">
                <v:path arrowok="t"/>
                <v:fill type="solid"/>
              </v:shape>
              <v:shape style="position:absolute;left:6166;top:12985;width:82;height:157" coordorigin="6166,12985" coordsize="82,157" path="m6248,13127l6204,13127,6196,13127,6248,13127,6248,13127xe" filled="t" fillcolor="#221815" stroked="f">
                <v:path arrowok="t"/>
                <v:fill type="solid"/>
              </v:shape>
              <v:shape style="position:absolute;left:6166;top:12985;width:82;height:157" coordorigin="6166,12985" coordsize="82,157" path="m6199,12985l6181,12992,6166,13007,6176,13014,6190,13003,6212,13000,6233,13000,6222,12990,6199,12985xe" filled="t" fillcolor="#221815" stroked="f">
                <v:path arrowok="t"/>
                <v:fill type="solid"/>
              </v:shape>
            </v:group>
            <v:group style="position:absolute;left:6273;top:12987;width:71;height:154" coordorigin="6273,12987" coordsize="71,154">
              <v:shape style="position:absolute;left:6273;top:12987;width:71;height:154" coordorigin="6273,12987" coordsize="71,154" path="m6344,13127l6273,13127,6273,13141,6344,13141,6344,13127xe" filled="t" fillcolor="#221815" stroked="f">
                <v:path arrowok="t"/>
                <v:fill type="solid"/>
              </v:shape>
              <v:shape style="position:absolute;left:6273;top:12987;width:71;height:154" coordorigin="6273,12987" coordsize="71,154" path="m6317,12987l6306,12987,6299,12992,6291,12995,6280,12998,6280,13009,6303,13009,6303,13127,6317,13127,6317,12987xe" filled="t" fillcolor="#221815" stroked="f">
                <v:path arrowok="t"/>
                <v:fill type="solid"/>
              </v:shape>
            </v:group>
            <v:group style="position:absolute;left:6454;top:13025;width:133;height:117" coordorigin="6454,13025" coordsize="133,117">
              <v:shape style="position:absolute;left:6454;top:13025;width:133;height:117" coordorigin="6454,13025" coordsize="133,117" path="m6465,13028l6454,13028,6454,13141,6468,13141,6468,13058,6477,13046,6479,13044,6467,13044,6465,13028xe" filled="t" fillcolor="#221815" stroked="f">
                <v:path arrowok="t"/>
                <v:fill type="solid"/>
              </v:shape>
              <v:shape style="position:absolute;left:6454;top:13025;width:133;height:117" coordorigin="6454,13025" coordsize="133,117" path="m6522,13040l6507,13040,6513,13049,6513,13141,6527,13141,6527,13058,6536,13047,6524,13047,6522,13040xe" filled="t" fillcolor="#221815" stroked="f">
                <v:path arrowok="t"/>
                <v:fill type="solid"/>
              </v:shape>
              <v:shape style="position:absolute;left:6454;top:13025;width:133;height:117" coordorigin="6454,13025" coordsize="133,117" path="m6579,13040l6566,13040,6572,13049,6572,13141,6586,13141,6585,13050,6579,13040xe" filled="t" fillcolor="#221815" stroked="f">
                <v:path arrowok="t"/>
                <v:fill type="solid"/>
              </v:shape>
              <v:shape style="position:absolute;left:6454;top:13025;width:133;height:117" coordorigin="6454,13025" coordsize="133,117" path="m6557,13025l6545,13025,6535,13034,6524,13047,6536,13047,6537,13046,6545,13040,6579,13040,6575,13031,6557,13025xe" filled="t" fillcolor="#221815" stroked="f">
                <v:path arrowok="t"/>
                <v:fill type="solid"/>
              </v:shape>
              <v:shape style="position:absolute;left:6454;top:13025;width:133;height:117" coordorigin="6454,13025" coordsize="133,117" path="m6513,13025l6486,13025,6476,13034,6467,13044,6479,13044,6486,13040,6522,13040,6521,13033,6513,13025xe" filled="t" fillcolor="#221815" stroked="f">
                <v:path arrowok="t"/>
                <v:fill type="solid"/>
              </v:shape>
            </v:group>
            <v:group style="position:absolute;left:6619;top:13025;width:133;height:117" coordorigin="6619,13025" coordsize="133,117">
              <v:shape style="position:absolute;left:6619;top:13025;width:133;height:117" coordorigin="6619,13025" coordsize="133,117" path="m6631,13028l6619,13028,6619,13141,6634,13141,6634,13058,6643,13046,6644,13044,6632,13044,6631,13028xe" filled="t" fillcolor="#221815" stroked="f">
                <v:path arrowok="t"/>
                <v:fill type="solid"/>
              </v:shape>
              <v:shape style="position:absolute;left:6619;top:13025;width:133;height:117" coordorigin="6619,13025" coordsize="133,117" path="m6688,13040l6672,13040,6678,13049,6678,13141,6693,13141,6693,13058,6701,13047,6690,13047,6688,13040xe" filled="t" fillcolor="#221815" stroked="f">
                <v:path arrowok="t"/>
                <v:fill type="solid"/>
              </v:shape>
              <v:shape style="position:absolute;left:6619;top:13025;width:133;height:117" coordorigin="6619,13025" coordsize="133,117" path="m6745,13040l6731,13040,6737,13049,6737,13141,6752,13141,6750,13050,6745,13040xe" filled="t" fillcolor="#221815" stroked="f">
                <v:path arrowok="t"/>
                <v:fill type="solid"/>
              </v:shape>
              <v:shape style="position:absolute;left:6619;top:13025;width:133;height:117" coordorigin="6619,13025" coordsize="133,117" path="m6722,13025l6711,13025,6700,13034,6690,13047,6701,13047,6702,13046,6710,13040,6745,13040,6740,13031,6722,13025xe" filled="t" fillcolor="#221815" stroked="f">
                <v:path arrowok="t"/>
                <v:fill type="solid"/>
              </v:shape>
              <v:shape style="position:absolute;left:6619;top:13025;width:133;height:117" coordorigin="6619,13025" coordsize="133,117" path="m6678,13025l6652,13025,6641,13034,6633,13044,6644,13044,6651,13040,6688,13040,6686,13033,6678,13025xe" filled="t" fillcolor="#221815" stroked="f">
                <v:path arrowok="t"/>
                <v:fill type="solid"/>
              </v:shape>
            </v:group>
            <v:group style="position:absolute;left:3820;top:13324;width:71;height:154" coordorigin="3820,13324" coordsize="71,154">
              <v:shape style="position:absolute;left:3820;top:13324;width:71;height:154" coordorigin="3820,13324" coordsize="71,154" path="m3891,13464l3820,13464,3820,13478,3891,13478,3891,13464xe" filled="t" fillcolor="#221815" stroked="f">
                <v:path arrowok="t"/>
                <v:fill type="solid"/>
              </v:shape>
              <v:shape style="position:absolute;left:3820;top:13324;width:71;height:154" coordorigin="3820,13324" coordsize="71,154" path="m3864,13324l3853,13324,3846,13329,3837,13332,3826,13334,3826,13346,3849,13346,3849,13464,3864,13464,3864,13324xe" filled="t" fillcolor="#221815" stroked="f">
                <v:path arrowok="t"/>
                <v:fill type="solid"/>
              </v:shape>
            </v:group>
            <v:group style="position:absolute;left:3912;top:13322;width:80;height:158" coordorigin="3912,13322" coordsize="80,158">
              <v:shape style="position:absolute;left:3912;top:13322;width:80;height:158" coordorigin="3912,13322" coordsize="80,158" path="m3945,13322l3931,13329,3920,13345,3914,13368,3912,13400,3913,13422,3918,13448,3927,13466,3940,13477,3958,13480,3970,13475,3977,13465,3946,13465,3937,13458,3931,13441,3928,13415,3927,13377,3933,13354,3943,13340,3959,13336,3977,13336,3977,13336,3963,13325,3945,13322xe" filled="t" fillcolor="#221815" stroked="f">
                <v:path arrowok="t"/>
                <v:fill type="solid"/>
              </v:shape>
              <v:shape style="position:absolute;left:3912;top:13322;width:80;height:158" coordorigin="3912,13322" coordsize="80,158" path="m3977,13336l3959,13336,3969,13347,3976,13368,3978,13400,3977,13425,3971,13449,3961,13462,3946,13465,3977,13465,3979,13463,3986,13443,3990,13416,3991,13380,3986,13354,3977,13336xe" filled="t" fillcolor="#221815" stroked="f">
                <v:path arrowok="t"/>
                <v:fill type="solid"/>
              </v:shape>
            </v:group>
            <v:group style="position:absolute;left:4019;top:13361;width:133;height:117" coordorigin="4019,13361" coordsize="133,117">
              <v:shape style="position:absolute;left:4019;top:13361;width:133;height:117" coordorigin="4019,13361" coordsize="133,117" path="m4030,13364l4019,13364,4019,13478,4033,13478,4033,13395,4042,13382,4044,13381,4032,13381,4030,13364xe" filled="t" fillcolor="#221815" stroked="f">
                <v:path arrowok="t"/>
                <v:fill type="solid"/>
              </v:shape>
              <v:shape style="position:absolute;left:4019;top:13361;width:133;height:117" coordorigin="4019,13361" coordsize="133,117" path="m4087,13376l4072,13376,4078,13386,4078,13478,4092,13478,4092,13395,4101,13384,4089,13384,4087,13376xe" filled="t" fillcolor="#221815" stroked="f">
                <v:path arrowok="t"/>
                <v:fill type="solid"/>
              </v:shape>
              <v:shape style="position:absolute;left:4019;top:13361;width:133;height:117" coordorigin="4019,13361" coordsize="133,117" path="m4144,13376l4131,13376,4137,13386,4137,13478,4151,13478,4150,13387,4144,13376xe" filled="t" fillcolor="#221815" stroked="f">
                <v:path arrowok="t"/>
                <v:fill type="solid"/>
              </v:shape>
              <v:shape style="position:absolute;left:4019;top:13361;width:133;height:117" coordorigin="4019,13361" coordsize="133,117" path="m4122,13361l4110,13361,4100,13370,4089,13384,4101,13384,4102,13382,4110,13376,4144,13376,4140,13368,4122,13361xe" filled="t" fillcolor="#221815" stroked="f">
                <v:path arrowok="t"/>
                <v:fill type="solid"/>
              </v:shape>
              <v:shape style="position:absolute;left:4019;top:13361;width:133;height:117" coordorigin="4019,13361" coordsize="133,117" path="m4078,13361l4051,13361,4041,13370,4032,13381,4044,13381,4051,13376,4087,13376,4086,13370,4078,13361xe" filled="t" fillcolor="#221815" stroked="f">
                <v:path arrowok="t"/>
                <v:fill type="solid"/>
              </v:shape>
            </v:group>
            <v:group style="position:absolute;left:4181;top:13317;width:18;height:162" coordorigin="4181,13317" coordsize="18,162">
              <v:shape style="position:absolute;left:4181;top:13317;width:18;height:162" coordorigin="4181,13317" coordsize="18,162" path="m4198,13364l4184,13364,4184,13478,4198,13478,4198,13364xe" filled="t" fillcolor="#221815" stroked="f">
                <v:path arrowok="t"/>
                <v:fill type="solid"/>
              </v:shape>
              <v:shape style="position:absolute;left:4181;top:13317;width:18;height:162" coordorigin="4181,13317" coordsize="18,162" path="m4197,13317l4185,13317,4181,13321,4181,13335,4185,13340,4197,13340,4202,13335,4202,13321,4197,13317xe" filled="t" fillcolor="#221815" stroked="f">
                <v:path arrowok="t"/>
                <v:fill type="solid"/>
              </v:shape>
            </v:group>
            <v:group style="position:absolute;left:4232;top:13310;width:25;height:170" coordorigin="4232,13310" coordsize="25,170">
              <v:shape style="position:absolute;left:4232;top:13310;width:25;height:170" coordorigin="4232,13310" coordsize="25,170" path="m4247,13310l4232,13310,4232,13472,4237,13481,4252,13481,4255,13480,4257,13479,4255,13466,4249,13466,4247,13464,4247,13310xe" filled="t" fillcolor="#221815" stroked="f">
                <v:path arrowok="t"/>
                <v:fill type="solid"/>
              </v:shape>
              <v:shape style="position:absolute;left:4232;top:13310;width:25;height:170" coordorigin="4232,13310" coordsize="25,170" path="m4255,13466l4253,13466,4255,13466,4255,13466xe" filled="t" fillcolor="#221815" stroked="f">
                <v:path arrowok="t"/>
                <v:fill type="solid"/>
              </v:shape>
            </v:group>
            <v:group style="position:absolute;left:4324;top:13324;width:92;height:154" coordorigin="4324,13324" coordsize="92,154">
              <v:shape style="position:absolute;left:4324;top:13324;width:92;height:154" coordorigin="4324,13324" coordsize="92,154" path="m4356,13324l4324,13324,4324,13478,4357,13478,4376,13475,4391,13468,4394,13464,4339,13464,4339,13338,4397,13338,4396,13337,4379,13327,4356,13324xe" filled="t" fillcolor="#221815" stroked="f">
                <v:path arrowok="t"/>
                <v:fill type="solid"/>
              </v:shape>
              <v:shape style="position:absolute;left:4324;top:13324;width:92;height:154" coordorigin="4324,13324" coordsize="92,154" path="m4397,13338l4339,13338,4356,13338,4373,13341,4386,13351,4395,13368,4399,13392,4400,13426,4391,13446,4376,13459,4355,13464,4394,13464,4402,13454,4410,13435,4415,13409,4416,13376,4408,13354,4397,13338xe" filled="t" fillcolor="#221815" stroked="f">
                <v:path arrowok="t"/>
                <v:fill type="solid"/>
              </v:shape>
            </v:group>
            <v:group style="position:absolute;left:4447;top:13324;width:108;height:154" coordorigin="4447,13324" coordsize="108,154">
              <v:shape style="position:absolute;left:4447;top:13324;width:108;height:154" coordorigin="4447,13324" coordsize="108,154" path="m4465,13324l4447,13324,4447,13478,4460,13478,4460,13385,4460,13364,4459,13344,4472,13344,4465,13324xe" filled="t" fillcolor="#221815" stroked="f">
                <v:path arrowok="t"/>
                <v:fill type="solid"/>
              </v:shape>
              <v:shape style="position:absolute;left:4447;top:13324;width:108;height:154" coordorigin="4447,13324" coordsize="108,154" path="m4555,13344l4542,13344,4543,13349,4542,13369,4541,13385,4541,13478,4555,13478,4555,13344xe" filled="t" fillcolor="#221815" stroked="f">
                <v:path arrowok="t"/>
                <v:fill type="solid"/>
              </v:shape>
              <v:shape style="position:absolute;left:4447;top:13324;width:108;height:154" coordorigin="4447,13324" coordsize="108,154" path="m4472,13344l4459,13344,4470,13379,4496,13462,4506,13462,4513,13441,4501,13441,4497,13430,4494,13419,4491,13408,4472,13344xe" filled="t" fillcolor="#221815" stroked="f">
                <v:path arrowok="t"/>
                <v:fill type="solid"/>
              </v:shape>
              <v:shape style="position:absolute;left:4447;top:13324;width:108;height:154" coordorigin="4447,13324" coordsize="108,154" path="m4555,13324l4537,13324,4511,13408,4508,13419,4505,13430,4502,13441,4513,13441,4532,13379,4542,13344,4555,13344,4555,13324xe" filled="t" fillcolor="#221815" stroked="f">
                <v:path arrowok="t"/>
                <v:fill type="solid"/>
              </v:shape>
            </v:group>
            <v:group style="position:absolute;left:5299;top:13324;width:72;height:154" coordorigin="5299,13324" coordsize="72,154">
              <v:shape style="position:absolute;left:5299;top:13324;width:72;height:154" coordorigin="5299,13324" coordsize="72,154" path="m5371,13435l5357,13435,5357,13478,5371,13478,5371,13435xe" filled="t" fillcolor="#221815" stroked="f">
                <v:path arrowok="t"/>
                <v:fill type="solid"/>
              </v:shape>
              <v:shape style="position:absolute;left:5299;top:13324;width:72;height:154" coordorigin="5299,13324" coordsize="72,154" path="m5371,13324l5355,13324,5299,13424,5299,13435,5389,13435,5389,13421,5315,13421,5347,13366,5350,13359,5354,13351,5357,13344,5371,13344,5371,13324xe" filled="t" fillcolor="#221815" stroked="f">
                <v:path arrowok="t"/>
                <v:fill type="solid"/>
              </v:shape>
              <v:shape style="position:absolute;left:5299;top:13324;width:72;height:154" coordorigin="5299,13324" coordsize="72,154" path="m5371,13344l5358,13344,5357,13351,5357,13364,5357,13421,5371,13421,5371,13344xe" filled="t" fillcolor="#221815" stroked="f">
                <v:path arrowok="t"/>
                <v:fill type="solid"/>
              </v:shape>
            </v:group>
            <v:group style="position:absolute;left:5405;top:13321;width:80;height:159" coordorigin="5405,13321" coordsize="80,159">
              <v:shape style="position:absolute;left:5405;top:13321;width:80;height:159" coordorigin="5405,13321" coordsize="80,159" path="m5466,13321l5413,13356,5405,13419,5410,13446,5420,13465,5434,13477,5451,13481,5468,13473,5477,13461,5434,13461,5424,13444,5419,13416,5428,13401,5438,13396,5474,13396,5470,13390,5427,13390,5421,13376,5428,13352,5440,13339,5454,13335,5482,13335,5476,13328,5466,13321xe" filled="t" fillcolor="#221815" stroked="f">
                <v:path arrowok="t"/>
                <v:fill type="solid"/>
              </v:shape>
              <v:shape style="position:absolute;left:5405;top:13321;width:80;height:159" coordorigin="5405,13321" coordsize="80,159" path="m5474,13396l5438,13396,5450,13396,5466,13407,5471,13431,5469,13447,5457,13460,5434,13461,5477,13461,5481,13456,5485,13430,5481,13404,5474,13396xe" filled="t" fillcolor="#221815" stroked="f">
                <v:path arrowok="t"/>
                <v:fill type="solid"/>
              </v:shape>
              <v:shape style="position:absolute;left:5405;top:13321;width:80;height:159" coordorigin="5405,13321" coordsize="80,159" path="m5449,13383l5438,13383,5427,13390,5470,13390,5468,13388,5449,13383xe" filled="t" fillcolor="#221815" stroked="f">
                <v:path arrowok="t"/>
                <v:fill type="solid"/>
              </v:shape>
              <v:shape style="position:absolute;left:5405;top:13321;width:80;height:159" coordorigin="5405,13321" coordsize="80,159" path="m5482,13335l5462,13335,5469,13340,5475,13347,5483,13337,5482,13335xe" filled="t" fillcolor="#221815" stroked="f">
                <v:path arrowok="t"/>
                <v:fill type="solid"/>
              </v:shape>
            </v:group>
            <v:group style="position:absolute;left:5551;top:13361;width:133;height:117" coordorigin="5551,13361" coordsize="133,117">
              <v:shape style="position:absolute;left:5551;top:13361;width:133;height:117" coordorigin="5551,13361" coordsize="133,117" path="m5563,13364l5551,13364,5551,13478,5565,13478,5565,13395,5574,13382,5576,13381,5564,13381,5563,13364xe" filled="t" fillcolor="#221815" stroked="f">
                <v:path arrowok="t"/>
                <v:fill type="solid"/>
              </v:shape>
              <v:shape style="position:absolute;left:5551;top:13361;width:133;height:117" coordorigin="5551,13361" coordsize="133,117" path="m5620,13376l5604,13376,5610,13386,5610,13478,5624,13478,5624,13395,5633,13384,5622,13384,5620,13376xe" filled="t" fillcolor="#221815" stroked="f">
                <v:path arrowok="t"/>
                <v:fill type="solid"/>
              </v:shape>
              <v:shape style="position:absolute;left:5551;top:13361;width:133;height:117" coordorigin="5551,13361" coordsize="133,117" path="m5676,13376l5663,13376,5669,13386,5669,13478,5684,13478,5682,13387,5676,13376xe" filled="t" fillcolor="#221815" stroked="f">
                <v:path arrowok="t"/>
                <v:fill type="solid"/>
              </v:shape>
              <v:shape style="position:absolute;left:5551;top:13361;width:133;height:117" coordorigin="5551,13361" coordsize="133,117" path="m5654,13361l5642,13361,5632,13370,5622,13384,5633,13384,5634,13382,5642,13376,5676,13376,5672,13368,5654,13361xe" filled="t" fillcolor="#221815" stroked="f">
                <v:path arrowok="t"/>
                <v:fill type="solid"/>
              </v:shape>
              <v:shape style="position:absolute;left:5551;top:13361;width:133;height:117" coordorigin="5551,13361" coordsize="133,117" path="m5610,13361l5583,13361,5573,13370,5564,13381,5576,13381,5583,13376,5620,13376,5618,13370,5610,13361xe" filled="t" fillcolor="#221815" stroked="f">
                <v:path arrowok="t"/>
                <v:fill type="solid"/>
              </v:shape>
            </v:group>
            <v:group style="position:absolute;left:5716;top:13361;width:133;height:117" coordorigin="5716,13361" coordsize="133,117">
              <v:shape style="position:absolute;left:5716;top:13361;width:133;height:117" coordorigin="5716,13361" coordsize="133,117" path="m5728,13364l5716,13364,5716,13478,5731,13478,5731,13395,5740,13382,5742,13381,5729,13381,5728,13364xe" filled="t" fillcolor="#221815" stroked="f">
                <v:path arrowok="t"/>
                <v:fill type="solid"/>
              </v:shape>
              <v:shape style="position:absolute;left:5716;top:13361;width:133;height:117" coordorigin="5716,13361" coordsize="133,117" path="m5785,13376l5769,13376,5775,13386,5775,13478,5790,13478,5790,13395,5798,13384,5787,13384,5785,13376xe" filled="t" fillcolor="#221815" stroked="f">
                <v:path arrowok="t"/>
                <v:fill type="solid"/>
              </v:shape>
              <v:shape style="position:absolute;left:5716;top:13361;width:133;height:117" coordorigin="5716,13361" coordsize="133,117" path="m5842,13376l5828,13376,5834,13386,5834,13478,5849,13478,5847,13387,5842,13376xe" filled="t" fillcolor="#221815" stroked="f">
                <v:path arrowok="t"/>
                <v:fill type="solid"/>
              </v:shape>
              <v:shape style="position:absolute;left:5716;top:13361;width:133;height:117" coordorigin="5716,13361" coordsize="133,117" path="m5819,13361l5808,13361,5797,13370,5787,13384,5798,13384,5799,13382,5807,13376,5842,13376,5837,13368,5819,13361xe" filled="t" fillcolor="#221815" stroked="f">
                <v:path arrowok="t"/>
                <v:fill type="solid"/>
              </v:shape>
              <v:shape style="position:absolute;left:5716;top:13361;width:133;height:117" coordorigin="5716,13361" coordsize="133,117" path="m5775,13361l5749,13361,5738,13370,5730,13381,5742,13381,5748,13376,5785,13376,5783,13370,5775,13361xe" filled="t" fillcolor="#221815" stroked="f">
                <v:path arrowok="t"/>
                <v:fill type="solid"/>
              </v:shape>
            </v:group>
            <v:group style="position:absolute;left:5913;top:13413;width:46;height:13" coordorigin="5913,13413" coordsize="46,13">
              <v:shape style="position:absolute;left:5913;top:13413;width:46;height:13" coordorigin="5913,13413" coordsize="46,13" path="m5913,13419l5958,13419e" filled="f" stroked="t" strokeweight=".774pt" strokecolor="#221815">
                <v:path arrowok="t"/>
              </v:shape>
            </v:group>
            <v:group style="position:absolute;left:6054;top:13321;width:82;height:157" coordorigin="6054,13321" coordsize="82,157">
              <v:shape style="position:absolute;left:6054;top:13321;width:82;height:157" coordorigin="6054,13321" coordsize="82,157" path="m6121,13337l6100,13337,6111,13351,6114,13379,6074,13447,6055,13468,6055,13478,6136,13478,6136,13464,6084,13464,6088,13451,6123,13399,6130,13363,6124,13341,6121,13337xe" filled="t" fillcolor="#221815" stroked="f">
                <v:path arrowok="t"/>
                <v:fill type="solid"/>
              </v:shape>
              <v:shape style="position:absolute;left:6054;top:13321;width:82;height:157" coordorigin="6054,13321" coordsize="82,157" path="m6136,13463l6092,13463,6084,13464,6136,13464,6136,13463xe" filled="t" fillcolor="#221815" stroked="f">
                <v:path arrowok="t"/>
                <v:fill type="solid"/>
              </v:shape>
              <v:shape style="position:absolute;left:6054;top:13321;width:82;height:157" coordorigin="6054,13321" coordsize="82,157" path="m6087,13321l6069,13329,6054,13344,6064,13351,6078,13340,6100,13337,6121,13337,6110,13326,6087,13321xe" filled="t" fillcolor="#221815" stroked="f">
                <v:path arrowok="t"/>
                <v:fill type="solid"/>
              </v:shape>
            </v:group>
            <v:group style="position:absolute;left:6153;top:13324;width:82;height:156" coordorigin="6153,13324" coordsize="82,156">
              <v:shape style="position:absolute;left:6153;top:13324;width:82;height:156" coordorigin="6153,13324" coordsize="82,156" path="m6182,13324l6166,13338,6160,13361,6160,13377,6168,13388,6178,13396,6171,13402,6159,13418,6153,13440,6153,13441,6159,13462,6175,13476,6199,13481,6218,13474,6223,13468,6191,13468,6174,13457,6167,13434,6175,13417,6199,13409,6222,13409,6214,13401,6217,13396,6220,13392,6198,13392,6181,13380,6174,13361,6174,13345,6183,13335,6220,13335,6209,13327,6182,13324xe" filled="t" fillcolor="#221815" stroked="f">
                <v:path arrowok="t"/>
                <v:fill type="solid"/>
              </v:shape>
              <v:shape style="position:absolute;left:6153;top:13324;width:82;height:156" coordorigin="6153,13324" coordsize="82,156" path="m6222,13409l6199,13409,6215,13421,6222,13441,6222,13442,6213,13461,6191,13468,6223,13468,6231,13458,6235,13433,6227,13413,6222,13409xe" filled="t" fillcolor="#221815" stroked="f">
                <v:path arrowok="t"/>
                <v:fill type="solid"/>
              </v:shape>
              <v:shape style="position:absolute;left:6153;top:13324;width:82;height:156" coordorigin="6153,13324" coordsize="82,156" path="m6220,13335l6210,13335,6219,13348,6219,13375,6214,13386,6198,13392,6220,13392,6227,13380,6231,13356,6225,13338,6220,13335xe" filled="t" fillcolor="#221815" stroked="f">
                <v:path arrowok="t"/>
                <v:fill type="solid"/>
              </v:shape>
            </v:group>
            <v:group style="position:absolute;left:6249;top:13324;width:84;height:155" coordorigin="6249,13324" coordsize="84,155">
              <v:shape style="position:absolute;left:6249;top:13324;width:84;height:155" coordorigin="6249,13324" coordsize="84,155" path="m6257,13449l6249,13460,6258,13469,6275,13477,6301,13479,6317,13470,6319,13466,6274,13466,6264,13458,6257,13449xe" filled="t" fillcolor="#221815" stroked="f">
                <v:path arrowok="t"/>
                <v:fill type="solid"/>
              </v:shape>
              <v:shape style="position:absolute;left:6249;top:13324;width:84;height:155" coordorigin="6249,13324" coordsize="84,155" path="m6321,13392l6281,13392,6303,13395,6314,13410,6318,13439,6307,13459,6290,13466,6319,13466,6329,13451,6333,13423,6327,13398,6321,13392xe" filled="t" fillcolor="#221815" stroked="f">
                <v:path arrowok="t"/>
                <v:fill type="solid"/>
              </v:shape>
              <v:shape style="position:absolute;left:6249;top:13324;width:84;height:155" coordorigin="6249,13324" coordsize="84,155" path="m6327,13324l6264,13324,6260,13396,6268,13401,6275,13396,6281,13392,6321,13392,6315,13385,6273,13385,6277,13339,6327,13339,6327,13324xe" filled="t" fillcolor="#221815" stroked="f">
                <v:path arrowok="t"/>
                <v:fill type="solid"/>
              </v:shape>
              <v:shape style="position:absolute;left:6249;top:13324;width:84;height:155" coordorigin="6249,13324" coordsize="84,155" path="m6294,13379l6286,13379,6279,13381,6273,13385,6315,13385,6313,13384,6294,13379xe" filled="t" fillcolor="#221815" stroked="f">
                <v:path arrowok="t"/>
                <v:fill type="solid"/>
              </v:shape>
            </v:group>
            <v:group style="position:absolute;left:6440;top:13361;width:133;height:117" coordorigin="6440,13361" coordsize="133,117">
              <v:shape style="position:absolute;left:6440;top:13361;width:133;height:117" coordorigin="6440,13361" coordsize="133,117" path="m6452,13364l6440,13364,6440,13478,6455,13478,6455,13395,6464,13382,6466,13381,6454,13381,6452,13364xe" filled="t" fillcolor="#221815" stroked="f">
                <v:path arrowok="t"/>
                <v:fill type="solid"/>
              </v:shape>
              <v:shape style="position:absolute;left:6440;top:13361;width:133;height:117" coordorigin="6440,13361" coordsize="133,117" path="m6509,13376l6493,13376,6499,13386,6499,13478,6514,13478,6514,13395,6523,13384,6511,13384,6509,13376xe" filled="t" fillcolor="#221815" stroked="f">
                <v:path arrowok="t"/>
                <v:fill type="solid"/>
              </v:shape>
              <v:shape style="position:absolute;left:6440;top:13361;width:133;height:117" coordorigin="6440,13361" coordsize="133,117" path="m6566,13376l6553,13376,6558,13386,6558,13478,6573,13478,6571,13387,6566,13376xe" filled="t" fillcolor="#221815" stroked="f">
                <v:path arrowok="t"/>
                <v:fill type="solid"/>
              </v:shape>
              <v:shape style="position:absolute;left:6440;top:13361;width:133;height:117" coordorigin="6440,13361" coordsize="133,117" path="m6544,13361l6532,13361,6522,13370,6511,13384,6523,13384,6523,13382,6532,13376,6566,13376,6562,13368,6544,13361xe" filled="t" fillcolor="#221815" stroked="f">
                <v:path arrowok="t"/>
                <v:fill type="solid"/>
              </v:shape>
              <v:shape style="position:absolute;left:6440;top:13361;width:133;height:117" coordorigin="6440,13361" coordsize="133,117" path="m6500,13361l6473,13361,6463,13370,6454,13381,6466,13381,6473,13376,6509,13376,6507,13370,6500,13361xe" filled="t" fillcolor="#221815" stroked="f">
                <v:path arrowok="t"/>
                <v:fill type="solid"/>
              </v:shape>
            </v:group>
            <v:group style="position:absolute;left:6606;top:13361;width:133;height:117" coordorigin="6606,13361" coordsize="133,117">
              <v:shape style="position:absolute;left:6606;top:13361;width:133;height:117" coordorigin="6606,13361" coordsize="133,117" path="m6618,13364l6606,13364,6606,13478,6620,13478,6620,13395,6630,13382,6631,13381,6619,13381,6618,13364xe" filled="t" fillcolor="#221815" stroked="f">
                <v:path arrowok="t"/>
                <v:fill type="solid"/>
              </v:shape>
              <v:shape style="position:absolute;left:6606;top:13361;width:133;height:117" coordorigin="6606,13361" coordsize="133,117" path="m6675,13376l6659,13376,6665,13386,6665,13478,6679,13478,6679,13395,6688,13384,6677,13384,6675,13376xe" filled="t" fillcolor="#221815" stroked="f">
                <v:path arrowok="t"/>
                <v:fill type="solid"/>
              </v:shape>
              <v:shape style="position:absolute;left:6606;top:13361;width:133;height:117" coordorigin="6606,13361" coordsize="133,117" path="m6732,13376l6718,13376,6724,13386,6724,13478,6739,13478,6737,13387,6732,13376xe" filled="t" fillcolor="#221815" stroked="f">
                <v:path arrowok="t"/>
                <v:fill type="solid"/>
              </v:shape>
              <v:shape style="position:absolute;left:6606;top:13361;width:133;height:117" coordorigin="6606,13361" coordsize="133,117" path="m6709,13361l6697,13361,6687,13370,6677,13384,6688,13384,6689,13382,6697,13376,6732,13376,6727,13368,6709,13361xe" filled="t" fillcolor="#221815" stroked="f">
                <v:path arrowok="t"/>
                <v:fill type="solid"/>
              </v:shape>
              <v:shape style="position:absolute;left:6606;top:13361;width:133;height:117" coordorigin="6606,13361" coordsize="133,117" path="m6665,13361l6639,13361,6628,13370,6620,13381,6631,13381,6638,13376,6675,13376,6673,13370,6665,13361xe" filled="t" fillcolor="#221815" stroked="f">
                <v:path arrowok="t"/>
                <v:fill type="solid"/>
              </v:shape>
            </v:group>
            <v:group style="position:absolute;left:3820;top:13661;width:71;height:154" coordorigin="3820,13661" coordsize="71,154">
              <v:shape style="position:absolute;left:3820;top:13661;width:71;height:154" coordorigin="3820,13661" coordsize="71,154" path="m3891,13800l3820,13800,3820,13815,3891,13815,3891,13800xe" filled="t" fillcolor="#221815" stroked="f">
                <v:path arrowok="t"/>
                <v:fill type="solid"/>
              </v:shape>
              <v:shape style="position:absolute;left:3820;top:13661;width:71;height:154" coordorigin="3820,13661" coordsize="71,154" path="m3864,13661l3853,13661,3846,13665,3837,13669,3826,13671,3826,13682,3849,13682,3849,13800,3864,13800,3864,13661xe" filled="t" fillcolor="#221815" stroked="f">
                <v:path arrowok="t"/>
                <v:fill type="solid"/>
              </v:shape>
            </v:group>
            <v:group style="position:absolute;left:3908;top:13661;width:84;height:155" coordorigin="3908,13661" coordsize="84,155">
              <v:shape style="position:absolute;left:3908;top:13661;width:84;height:155" coordorigin="3908,13661" coordsize="84,155" path="m3915,13786l3908,13797,3917,13806,3933,13814,3960,13816,3976,13806,3978,13803,3932,13803,3923,13795,3915,13786xe" filled="t" fillcolor="#221815" stroked="f">
                <v:path arrowok="t"/>
                <v:fill type="solid"/>
              </v:shape>
              <v:shape style="position:absolute;left:3908;top:13661;width:84;height:155" coordorigin="3908,13661" coordsize="84,155" path="m3980,13729l3940,13729,3961,13732,3973,13747,3976,13776,3966,13796,3948,13803,3978,13803,3987,13788,3992,13760,3985,13735,3980,13729xe" filled="t" fillcolor="#221815" stroked="f">
                <v:path arrowok="t"/>
                <v:fill type="solid"/>
              </v:shape>
              <v:shape style="position:absolute;left:3908;top:13661;width:84;height:155" coordorigin="3908,13661" coordsize="84,155" path="m3985,13661l3922,13661,3918,13732,3926,13738,3934,13732,3940,13729,3980,13729,3973,13722,3932,13722,3935,13675,3985,13675,3985,13661xe" filled="t" fillcolor="#221815" stroked="f">
                <v:path arrowok="t"/>
                <v:fill type="solid"/>
              </v:shape>
              <v:shape style="position:absolute;left:3908;top:13661;width:84;height:155" coordorigin="3908,13661" coordsize="84,155" path="m3952,13716l3944,13716,3938,13718,3932,13722,3973,13722,3971,13720,3952,13716xe" filled="t" fillcolor="#221815" stroked="f">
                <v:path arrowok="t"/>
                <v:fill type="solid"/>
              </v:shape>
            </v:group>
            <v:group style="position:absolute;left:4019;top:13698;width:133;height:117" coordorigin="4019,13698" coordsize="133,117">
              <v:shape style="position:absolute;left:4019;top:13698;width:133;height:117" coordorigin="4019,13698" coordsize="133,117" path="m4030,13701l4019,13701,4019,13815,4033,13815,4033,13732,4042,13719,4044,13718,4032,13718,4030,13701xe" filled="t" fillcolor="#221815" stroked="f">
                <v:path arrowok="t"/>
                <v:fill type="solid"/>
              </v:shape>
              <v:shape style="position:absolute;left:4019;top:13698;width:133;height:117" coordorigin="4019,13698" coordsize="133,117" path="m4087,13713l4072,13713,4078,13723,4078,13815,4092,13815,4092,13732,4101,13720,4089,13720,4087,13713xe" filled="t" fillcolor="#221815" stroked="f">
                <v:path arrowok="t"/>
                <v:fill type="solid"/>
              </v:shape>
              <v:shape style="position:absolute;left:4019;top:13698;width:133;height:117" coordorigin="4019,13698" coordsize="133,117" path="m4144,13713l4131,13713,4137,13723,4137,13815,4151,13815,4150,13723,4144,13713xe" filled="t" fillcolor="#221815" stroked="f">
                <v:path arrowok="t"/>
                <v:fill type="solid"/>
              </v:shape>
              <v:shape style="position:absolute;left:4019;top:13698;width:133;height:117" coordorigin="4019,13698" coordsize="133,117" path="m4122,13698l4110,13698,4100,13707,4089,13720,4101,13720,4102,13719,4110,13713,4144,13713,4140,13704,4122,13698xe" filled="t" fillcolor="#221815" stroked="f">
                <v:path arrowok="t"/>
                <v:fill type="solid"/>
              </v:shape>
              <v:shape style="position:absolute;left:4019;top:13698;width:133;height:117" coordorigin="4019,13698" coordsize="133,117" path="m4078,13698l4051,13698,4041,13707,4032,13718,4044,13718,4051,13713,4087,13713,4086,13707,4078,13698xe" filled="t" fillcolor="#221815" stroked="f">
                <v:path arrowok="t"/>
                <v:fill type="solid"/>
              </v:shape>
            </v:group>
            <v:group style="position:absolute;left:4181;top:13653;width:18;height:162" coordorigin="4181,13653" coordsize="18,162">
              <v:shape style="position:absolute;left:4181;top:13653;width:18;height:162" coordorigin="4181,13653" coordsize="18,162" path="m4198,13701l4184,13701,4184,13815,4198,13815,4198,13701xe" filled="t" fillcolor="#221815" stroked="f">
                <v:path arrowok="t"/>
                <v:fill type="solid"/>
              </v:shape>
              <v:shape style="position:absolute;left:4181;top:13653;width:18;height:162" coordorigin="4181,13653" coordsize="18,162" path="m4197,13653l4185,13653,4181,13658,4181,13672,4185,13677,4197,13677,4202,13672,4202,13658,4197,13653xe" filled="t" fillcolor="#221815" stroked="f">
                <v:path arrowok="t"/>
                <v:fill type="solid"/>
              </v:shape>
            </v:group>
            <v:group style="position:absolute;left:4232;top:13647;width:25;height:170" coordorigin="4232,13647" coordsize="25,170">
              <v:shape style="position:absolute;left:4232;top:13647;width:25;height:170" coordorigin="4232,13647" coordsize="25,170" path="m4247,13647l4232,13647,4232,13809,4237,13817,4252,13817,4255,13817,4257,13816,4255,13803,4249,13803,4247,13801,4247,13647xe" filled="t" fillcolor="#221815" stroked="f">
                <v:path arrowok="t"/>
                <v:fill type="solid"/>
              </v:shape>
              <v:shape style="position:absolute;left:4232;top:13647;width:25;height:170" coordorigin="4232,13647" coordsize="25,170" path="m4255,13803l4253,13803,4255,13803,4255,13803xe" filled="t" fillcolor="#221815" stroked="f">
                <v:path arrowok="t"/>
                <v:fill type="solid"/>
              </v:shape>
            </v:group>
            <v:group style="position:absolute;left:4324;top:13661;width:92;height:154" coordorigin="4324,13661" coordsize="92,154">
              <v:shape style="position:absolute;left:4324;top:13661;width:92;height:154" coordorigin="4324,13661" coordsize="92,154" path="m4356,13661l4324,13661,4324,13815,4357,13815,4376,13812,4391,13804,4394,13800,4339,13800,4339,13675,4397,13675,4396,13674,4379,13664,4356,13661xe" filled="t" fillcolor="#221815" stroked="f">
                <v:path arrowok="t"/>
                <v:fill type="solid"/>
              </v:shape>
              <v:shape style="position:absolute;left:4324;top:13661;width:92;height:154" coordorigin="4324,13661" coordsize="92,154" path="m4397,13675l4339,13675,4356,13675,4373,13678,4386,13688,4395,13704,4399,13729,4400,13763,4391,13783,4376,13796,4355,13800,4394,13800,4402,13791,4410,13771,4415,13745,4416,13712,4408,13690,4397,13675xe" filled="t" fillcolor="#221815" stroked="f">
                <v:path arrowok="t"/>
                <v:fill type="solid"/>
              </v:shape>
            </v:group>
            <v:group style="position:absolute;left:4447;top:13661;width:108;height:154" coordorigin="4447,13661" coordsize="108,154">
              <v:shape style="position:absolute;left:4447;top:13661;width:108;height:154" coordorigin="4447,13661" coordsize="108,154" path="m4465,13661l4447,13661,4447,13815,4460,13815,4460,13721,4460,13701,4459,13681,4472,13681,4465,13661xe" filled="t" fillcolor="#221815" stroked="f">
                <v:path arrowok="t"/>
                <v:fill type="solid"/>
              </v:shape>
              <v:shape style="position:absolute;left:4447;top:13661;width:108;height:154" coordorigin="4447,13661" coordsize="108,154" path="m4555,13681l4542,13681,4543,13685,4542,13706,4541,13721,4541,13815,4555,13815,4555,13681xe" filled="t" fillcolor="#221815" stroked="f">
                <v:path arrowok="t"/>
                <v:fill type="solid"/>
              </v:shape>
              <v:shape style="position:absolute;left:4447;top:13661;width:108;height:154" coordorigin="4447,13661" coordsize="108,154" path="m4472,13681l4459,13681,4470,13716,4496,13799,4506,13799,4513,13778,4501,13778,4497,13767,4494,13756,4491,13745,4472,13681xe" filled="t" fillcolor="#221815" stroked="f">
                <v:path arrowok="t"/>
                <v:fill type="solid"/>
              </v:shape>
              <v:shape style="position:absolute;left:4447;top:13661;width:108;height:154" coordorigin="4447,13661" coordsize="108,154" path="m4555,13661l4537,13661,4511,13745,4508,13756,4505,13767,4502,13778,4513,13778,4532,13716,4542,13681,4555,13681,4555,13661xe" filled="t" fillcolor="#221815" stroked="f">
                <v:path arrowok="t"/>
                <v:fill type="solid"/>
              </v:shape>
            </v:group>
            <v:group style="position:absolute;left:5301;top:13658;width:82;height:159" coordorigin="5301,13658" coordsize="82,159">
              <v:shape style="position:absolute;left:5301;top:13658;width:82;height:159" coordorigin="5301,13658" coordsize="82,159" path="m5309,13785l5301,13796,5309,13805,5326,13814,5352,13817,5368,13808,5372,13803,5326,13803,5316,13795,5309,13785xe" filled="t" fillcolor="#221815" stroked="f">
                <v:path arrowok="t"/>
                <v:fill type="solid"/>
              </v:shape>
              <v:shape style="position:absolute;left:5301;top:13658;width:82;height:159" coordorigin="5301,13658" coordsize="82,159" path="m5370,13672l5343,13672,5359,13680,5364,13706,5353,13722,5328,13728,5347,13744,5364,13755,5370,13774,5362,13795,5342,13803,5372,13803,5380,13791,5383,13763,5373,13744,5356,13734,5357,13733,5369,13725,5376,13708,5377,13679,5370,13672xe" filled="t" fillcolor="#221815" stroked="f">
                <v:path arrowok="t"/>
                <v:fill type="solid"/>
              </v:shape>
              <v:shape style="position:absolute;left:5301;top:13658;width:82;height:159" coordorigin="5301,13658" coordsize="82,159" path="m5342,13658l5322,13663,5306,13676,5314,13687,5321,13678,5331,13672,5343,13672,5370,13672,5363,13663,5342,13658xe" filled="t" fillcolor="#221815" stroked="f">
                <v:path arrowok="t"/>
                <v:fill type="solid"/>
              </v:shape>
            </v:group>
            <v:group style="position:absolute;left:5403;top:13658;width:81;height:160" coordorigin="5403,13658" coordsize="81,160">
              <v:shape style="position:absolute;left:5403;top:13658;width:81;height:160" coordorigin="5403,13658" coordsize="81,160" path="m5413,13791l5405,13802,5412,13811,5422,13817,5442,13817,5454,13812,5464,13803,5427,13803,5419,13799,5413,13791xe" filled="t" fillcolor="#221815" stroked="f">
                <v:path arrowok="t"/>
                <v:fill type="solid"/>
              </v:shape>
              <v:shape style="position:absolute;left:5403;top:13658;width:81;height:160" coordorigin="5403,13658" coordsize="81,160" path="m5482,13748l5461,13748,5467,13762,5460,13786,5449,13799,5436,13803,5464,13803,5466,13801,5475,13783,5481,13756,5482,13748xe" filled="t" fillcolor="#221815" stroked="f">
                <v:path arrowok="t"/>
                <v:fill type="solid"/>
              </v:shape>
              <v:shape style="position:absolute;left:5403;top:13658;width:81;height:160" coordorigin="5403,13658" coordsize="81,160" path="m5437,13658l5420,13665,5407,13683,5403,13708,5407,13735,5420,13751,5439,13756,5450,13756,5461,13748,5482,13748,5482,13739,5450,13739,5428,13738,5420,13722,5419,13691,5431,13678,5454,13677,5471,13677,5469,13674,5455,13662,5437,13658xe" filled="t" fillcolor="#221815" stroked="f">
                <v:path arrowok="t"/>
                <v:fill type="solid"/>
              </v:shape>
              <v:shape style="position:absolute;left:5403;top:13658;width:81;height:160" coordorigin="5403,13658" coordsize="81,160" path="m5471,13677l5454,13677,5465,13694,5469,13722,5464,13729,5450,13739,5482,13739,5483,13721,5479,13693,5471,13677xe" filled="t" fillcolor="#221815" stroked="f">
                <v:path arrowok="t"/>
                <v:fill type="solid"/>
              </v:shape>
            </v:group>
            <v:group style="position:absolute;left:5510;top:13698;width:133;height:117" coordorigin="5510,13698" coordsize="133,117">
              <v:shape style="position:absolute;left:5510;top:13698;width:133;height:117" coordorigin="5510,13698" coordsize="133,117" path="m5522,13701l5510,13701,5510,13815,5525,13815,5525,13732,5534,13719,5536,13718,5524,13718,5522,13701xe" filled="t" fillcolor="#221815" stroked="f">
                <v:path arrowok="t"/>
                <v:fill type="solid"/>
              </v:shape>
              <v:shape style="position:absolute;left:5510;top:13698;width:133;height:117" coordorigin="5510,13698" coordsize="133,117" path="m5579,13713l5564,13713,5570,13723,5570,13815,5584,13815,5584,13732,5593,13720,5581,13720,5579,13713xe" filled="t" fillcolor="#221815" stroked="f">
                <v:path arrowok="t"/>
                <v:fill type="solid"/>
              </v:shape>
              <v:shape style="position:absolute;left:5510;top:13698;width:133;height:117" coordorigin="5510,13698" coordsize="133,117" path="m5636,13713l5623,13713,5629,13723,5629,13815,5643,13815,5642,13723,5636,13713xe" filled="t" fillcolor="#221815" stroked="f">
                <v:path arrowok="t"/>
                <v:fill type="solid"/>
              </v:shape>
              <v:shape style="position:absolute;left:5510;top:13698;width:133;height:117" coordorigin="5510,13698" coordsize="133,117" path="m5614,13698l5602,13698,5592,13707,5581,13720,5593,13720,5593,13719,5602,13713,5636,13713,5632,13704,5614,13698xe" filled="t" fillcolor="#221815" stroked="f">
                <v:path arrowok="t"/>
                <v:fill type="solid"/>
              </v:shape>
              <v:shape style="position:absolute;left:5510;top:13698;width:133;height:117" coordorigin="5510,13698" coordsize="133,117" path="m5570,13698l5543,13698,5533,13707,5524,13718,5536,13718,5543,13713,5579,13713,5578,13707,5570,13698xe" filled="t" fillcolor="#221815" stroked="f">
                <v:path arrowok="t"/>
                <v:fill type="solid"/>
              </v:shape>
            </v:group>
            <v:group style="position:absolute;left:5676;top:13698;width:133;height:117" coordorigin="5676,13698" coordsize="133,117">
              <v:shape style="position:absolute;left:5676;top:13698;width:133;height:117" coordorigin="5676,13698" coordsize="133,117" path="m5688,13701l5676,13701,5676,13815,5690,13815,5690,13732,5700,13719,5701,13718,5689,13718,5688,13701xe" filled="t" fillcolor="#221815" stroked="f">
                <v:path arrowok="t"/>
                <v:fill type="solid"/>
              </v:shape>
              <v:shape style="position:absolute;left:5676;top:13698;width:133;height:117" coordorigin="5676,13698" coordsize="133,117" path="m5745,13713l5729,13713,5735,13723,5735,13815,5750,13815,5750,13732,5758,13720,5747,13720,5745,13713xe" filled="t" fillcolor="#221815" stroked="f">
                <v:path arrowok="t"/>
                <v:fill type="solid"/>
              </v:shape>
              <v:shape style="position:absolute;left:5676;top:13698;width:133;height:117" coordorigin="5676,13698" coordsize="133,117" path="m5802,13713l5788,13713,5794,13723,5794,13815,5809,13815,5807,13723,5802,13713xe" filled="t" fillcolor="#221815" stroked="f">
                <v:path arrowok="t"/>
                <v:fill type="solid"/>
              </v:shape>
              <v:shape style="position:absolute;left:5676;top:13698;width:133;height:117" coordorigin="5676,13698" coordsize="133,117" path="m5779,13698l5768,13698,5757,13707,5747,13720,5758,13720,5759,13719,5767,13713,5802,13713,5797,13704,5779,13698xe" filled="t" fillcolor="#221815" stroked="f">
                <v:path arrowok="t"/>
                <v:fill type="solid"/>
              </v:shape>
              <v:shape style="position:absolute;left:5676;top:13698;width:133;height:117" coordorigin="5676,13698" coordsize="133,117" path="m5735,13698l5709,13698,5698,13707,5690,13718,5701,13718,5708,13713,5745,13713,5743,13707,5735,13698xe" filled="t" fillcolor="#221815" stroked="f">
                <v:path arrowok="t"/>
                <v:fill type="solid"/>
              </v:shape>
            </v:group>
            <v:group style="position:absolute;left:5913;top:13749;width:46;height:13" coordorigin="5913,13749" coordsize="46,13">
              <v:shape style="position:absolute;left:5913;top:13749;width:46;height:13" coordorigin="5913,13749" coordsize="46,13" path="m5913,13756l5958,13756e" filled="f" stroked="t" strokeweight=".774pt" strokecolor="#221815">
                <v:path arrowok="t"/>
              </v:shape>
            </v:group>
            <v:group style="position:absolute;left:6050;top:13661;width:72;height:154" coordorigin="6050,13661" coordsize="72,154">
              <v:shape style="position:absolute;left:6050;top:13661;width:72;height:154" coordorigin="6050,13661" coordsize="72,154" path="m6122,13772l6108,13772,6108,13815,6122,13815,6122,13772xe" filled="t" fillcolor="#221815" stroked="f">
                <v:path arrowok="t"/>
                <v:fill type="solid"/>
              </v:shape>
              <v:shape style="position:absolute;left:6050;top:13661;width:72;height:154" coordorigin="6050,13661" coordsize="72,154" path="m6122,13661l6106,13661,6050,13761,6050,13772,6140,13772,6140,13758,6066,13758,6097,13703,6101,13696,6105,13688,6108,13681,6122,13681,6122,13661xe" filled="t" fillcolor="#221815" stroked="f">
                <v:path arrowok="t"/>
                <v:fill type="solid"/>
              </v:shape>
              <v:shape style="position:absolute;left:6050;top:13661;width:72;height:154" coordorigin="6050,13661" coordsize="72,154" path="m6122,13681l6109,13681,6108,13688,6108,13700,6108,13758,6122,13758,6122,13681xe" filled="t" fillcolor="#221815" stroked="f">
                <v:path arrowok="t"/>
                <v:fill type="solid"/>
              </v:shape>
            </v:group>
            <v:group style="position:absolute;left:6156;top:13658;width:80;height:159" coordorigin="6156,13658" coordsize="80,159">
              <v:shape style="position:absolute;left:6156;top:13658;width:80;height:159" coordorigin="6156,13658" coordsize="80,159" path="m6217,13658l6164,13693,6156,13756,6161,13783,6171,13802,6184,13814,6202,13817,6219,13810,6227,13798,6185,13798,6174,13781,6170,13753,6179,13738,6189,13732,6225,13732,6221,13727,6178,13727,6171,13713,6179,13689,6190,13676,6204,13672,6233,13672,6227,13664,6217,13658xe" filled="t" fillcolor="#221815" stroked="f">
                <v:path arrowok="t"/>
                <v:fill type="solid"/>
              </v:shape>
              <v:shape style="position:absolute;left:6156;top:13658;width:80;height:159" coordorigin="6156,13658" coordsize="80,159" path="m6225,13732l6189,13732,6201,13732,6217,13743,6222,13768,6220,13784,6208,13797,6185,13798,6227,13798,6231,13793,6236,13767,6232,13741,6225,13732xe" filled="t" fillcolor="#221815" stroked="f">
                <v:path arrowok="t"/>
                <v:fill type="solid"/>
              </v:shape>
              <v:shape style="position:absolute;left:6156;top:13658;width:80;height:159" coordorigin="6156,13658" coordsize="80,159" path="m6200,13719l6189,13719,6178,13727,6221,13727,6219,13725,6200,13719xe" filled="t" fillcolor="#221815" stroked="f">
                <v:path arrowok="t"/>
                <v:fill type="solid"/>
              </v:shape>
              <v:shape style="position:absolute;left:6156;top:13658;width:80;height:159" coordorigin="6156,13658" coordsize="80,159" path="m6233,13672l6212,13672,6220,13677,6226,13684,6234,13673,6233,13672xe" filled="t" fillcolor="#221815" stroked="f">
                <v:path arrowok="t"/>
                <v:fill type="solid"/>
              </v:shape>
            </v:group>
            <v:group style="position:absolute;left:6248;top:13661;width:72;height:154" coordorigin="6248,13661" coordsize="72,154">
              <v:shape style="position:absolute;left:6248;top:13661;width:72;height:154" coordorigin="6248,13661" coordsize="72,154" path="m6319,13772l6305,13772,6305,13815,6319,13815,6319,13772xe" filled="t" fillcolor="#221815" stroked="f">
                <v:path arrowok="t"/>
                <v:fill type="solid"/>
              </v:shape>
              <v:shape style="position:absolute;left:6248;top:13661;width:72;height:154" coordorigin="6248,13661" coordsize="72,154" path="m6319,13661l6304,13661,6248,13761,6248,13772,6337,13772,6337,13758,6263,13758,6295,13703,6299,13696,6302,13688,6306,13681,6319,13681,6319,13661xe" filled="t" fillcolor="#221815" stroked="f">
                <v:path arrowok="t"/>
                <v:fill type="solid"/>
              </v:shape>
              <v:shape style="position:absolute;left:6248;top:13661;width:72;height:154" coordorigin="6248,13661" coordsize="72,154" path="m6319,13681l6306,13681,6306,13688,6305,13700,6305,13758,6319,13758,6319,13681xe" filled="t" fillcolor="#221815" stroked="f">
                <v:path arrowok="t"/>
                <v:fill type="solid"/>
              </v:shape>
            </v:group>
            <v:group style="position:absolute;left:6440;top:13698;width:133;height:117" coordorigin="6440,13698" coordsize="133,117">
              <v:shape style="position:absolute;left:6440;top:13698;width:133;height:117" coordorigin="6440,13698" coordsize="133,117" path="m6452,13701l6440,13701,6440,13815,6455,13815,6455,13732,6464,13719,6466,13718,6454,13718,6452,13701xe" filled="t" fillcolor="#221815" stroked="f">
                <v:path arrowok="t"/>
                <v:fill type="solid"/>
              </v:shape>
              <v:shape style="position:absolute;left:6440;top:13698;width:133;height:117" coordorigin="6440,13698" coordsize="133,117" path="m6509,13713l6493,13713,6499,13723,6499,13815,6514,13815,6514,13732,6523,13720,6511,13720,6509,13713xe" filled="t" fillcolor="#221815" stroked="f">
                <v:path arrowok="t"/>
                <v:fill type="solid"/>
              </v:shape>
              <v:shape style="position:absolute;left:6440;top:13698;width:133;height:117" coordorigin="6440,13698" coordsize="133,117" path="m6566,13713l6553,13713,6558,13723,6558,13815,6573,13815,6571,13723,6566,13713xe" filled="t" fillcolor="#221815" stroked="f">
                <v:path arrowok="t"/>
                <v:fill type="solid"/>
              </v:shape>
              <v:shape style="position:absolute;left:6440;top:13698;width:133;height:117" coordorigin="6440,13698" coordsize="133,117" path="m6544,13698l6532,13698,6522,13707,6511,13720,6523,13720,6523,13719,6532,13713,6566,13713,6562,13704,6544,13698xe" filled="t" fillcolor="#221815" stroked="f">
                <v:path arrowok="t"/>
                <v:fill type="solid"/>
              </v:shape>
              <v:shape style="position:absolute;left:6440;top:13698;width:133;height:117" coordorigin="6440,13698" coordsize="133,117" path="m6500,13698l6473,13698,6463,13707,6454,13718,6466,13718,6473,13713,6509,13713,6507,13707,6500,13698xe" filled="t" fillcolor="#221815" stroked="f">
                <v:path arrowok="t"/>
                <v:fill type="solid"/>
              </v:shape>
            </v:group>
            <v:group style="position:absolute;left:6606;top:13698;width:133;height:117" coordorigin="6606,13698" coordsize="133,117">
              <v:shape style="position:absolute;left:6606;top:13698;width:133;height:117" coordorigin="6606,13698" coordsize="133,117" path="m6618,13701l6606,13701,6606,13815,6620,13815,6620,13732,6630,13719,6631,13718,6619,13718,6618,13701xe" filled="t" fillcolor="#221815" stroked="f">
                <v:path arrowok="t"/>
                <v:fill type="solid"/>
              </v:shape>
              <v:shape style="position:absolute;left:6606;top:13698;width:133;height:117" coordorigin="6606,13698" coordsize="133,117" path="m6675,13713l6659,13713,6665,13723,6665,13815,6679,13815,6679,13732,6688,13720,6677,13720,6675,13713xe" filled="t" fillcolor="#221815" stroked="f">
                <v:path arrowok="t"/>
                <v:fill type="solid"/>
              </v:shape>
              <v:shape style="position:absolute;left:6606;top:13698;width:133;height:117" coordorigin="6606,13698" coordsize="133,117" path="m6732,13713l6718,13713,6724,13723,6724,13815,6739,13815,6737,13723,6732,13713xe" filled="t" fillcolor="#221815" stroked="f">
                <v:path arrowok="t"/>
                <v:fill type="solid"/>
              </v:shape>
              <v:shape style="position:absolute;left:6606;top:13698;width:133;height:117" coordorigin="6606,13698" coordsize="133,117" path="m6709,13698l6697,13698,6687,13707,6677,13720,6688,13720,6689,13719,6697,13713,6732,13713,6727,13704,6709,13698xe" filled="t" fillcolor="#221815" stroked="f">
                <v:path arrowok="t"/>
                <v:fill type="solid"/>
              </v:shape>
              <v:shape style="position:absolute;left:6606;top:13698;width:133;height:117" coordorigin="6606,13698" coordsize="133,117" path="m6665,13698l6639,13698,6628,13707,6620,13718,6631,13718,6638,13713,6675,13713,6673,13707,6665,13698xe" filled="t" fillcolor="#221815" stroked="f">
                <v:path arrowok="t"/>
                <v:fill type="solid"/>
              </v:shape>
            </v:group>
            <v:group style="position:absolute;left:3809;top:13994;width:82;height:159" coordorigin="3809,13994" coordsize="82,159">
              <v:shape style="position:absolute;left:3809;top:13994;width:82;height:159" coordorigin="3809,13994" coordsize="82,159" path="m3817,14122l3809,14133,3817,14142,3834,14150,3860,14153,3876,14145,3880,14140,3834,14140,3824,14131,3817,14122xe" filled="t" fillcolor="#221815" stroked="f">
                <v:path arrowok="t"/>
                <v:fill type="solid"/>
              </v:shape>
              <v:shape style="position:absolute;left:3809;top:13994;width:82;height:159" coordorigin="3809,13994" coordsize="82,159" path="m3878,14008l3851,14008,3867,14017,3872,14042,3861,14058,3836,14064,3855,14080,3872,14092,3878,14111,3870,14132,3850,14140,3880,14140,3888,14128,3891,14100,3881,14081,3864,14071,3865,14070,3877,14061,3884,14044,3885,14016,3878,14008xe" filled="t" fillcolor="#221815" stroked="f">
                <v:path arrowok="t"/>
                <v:fill type="solid"/>
              </v:shape>
              <v:shape style="position:absolute;left:3809;top:13994;width:82;height:159" coordorigin="3809,13994" coordsize="82,159" path="m3850,13994l3830,14000,3814,14013,3822,14024,3829,14015,3839,14009,3851,14008,3878,14008,3871,14000,3850,13994xe" filled="t" fillcolor="#221815" stroked="f">
                <v:path arrowok="t"/>
                <v:fill type="solid"/>
              </v:shape>
            </v:group>
            <v:group style="position:absolute;left:3916;top:14127;width:22;height:27" coordorigin="3916,14127" coordsize="22,27">
              <v:shape style="position:absolute;left:3916;top:14127;width:22;height:27" coordorigin="3916,14127" coordsize="22,27" path="m3933,14127l3921,14127,3916,14132,3916,14149,3921,14154,3933,14154,3938,14149,3938,14132,3933,14127xe" filled="t" fillcolor="#221815" stroked="f">
                <v:path arrowok="t"/>
                <v:fill type="solid"/>
              </v:shape>
            </v:group>
            <v:group style="position:absolute;left:3967;top:13997;width:71;height:154" coordorigin="3967,13997" coordsize="71,154">
              <v:shape style="position:absolute;left:3967;top:13997;width:71;height:154" coordorigin="3967,13997" coordsize="71,154" path="m4038,14137l3967,14137,3967,14151,4038,14151,4038,14137xe" filled="t" fillcolor="#221815" stroked="f">
                <v:path arrowok="t"/>
                <v:fill type="solid"/>
              </v:shape>
              <v:shape style="position:absolute;left:3967;top:13997;width:71;height:154" coordorigin="3967,13997" coordsize="71,154" path="m4011,13997l4000,13997,3993,14002,3985,14006,3973,14008,3973,14019,3997,14019,3997,14137,4011,14137,4011,13997xe" filled="t" fillcolor="#221815" stroked="f">
                <v:path arrowok="t"/>
                <v:fill type="solid"/>
              </v:shape>
            </v:group>
            <v:group style="position:absolute;left:4055;top:13994;width:82;height:159" coordorigin="4055,13994" coordsize="82,159">
              <v:shape style="position:absolute;left:4055;top:13994;width:82;height:159" coordorigin="4055,13994" coordsize="82,159" path="m4063,14122l4055,14133,4063,14142,4080,14150,4106,14153,4123,14145,4126,14140,4081,14140,4071,14131,4063,14122xe" filled="t" fillcolor="#221815" stroked="f">
                <v:path arrowok="t"/>
                <v:fill type="solid"/>
              </v:shape>
              <v:shape style="position:absolute;left:4055;top:13994;width:82;height:159" coordorigin="4055,13994" coordsize="82,159" path="m4125,14008l4098,14008,4113,14017,4118,14042,4108,14058,4082,14064,4101,14080,4119,14092,4124,14111,4116,14132,4096,14140,4126,14140,4134,14128,4138,14100,4128,14081,4111,14071,4111,14070,4123,14061,4130,14044,4131,14016,4125,14008xe" filled="t" fillcolor="#221815" stroked="f">
                <v:path arrowok="t"/>
                <v:fill type="solid"/>
              </v:shape>
              <v:shape style="position:absolute;left:4055;top:13994;width:82;height:159" coordorigin="4055,13994" coordsize="82,159" path="m4096,13994l4076,14000,4060,14013,4068,14024,4076,14015,4085,14009,4098,14008,4125,14008,4118,14000,4096,13994xe" filled="t" fillcolor="#221815" stroked="f">
                <v:path arrowok="t"/>
                <v:fill type="solid"/>
              </v:shape>
            </v:group>
            <v:group style="position:absolute;left:4167;top:13997;width:108;height:154" coordorigin="4167,13997" coordsize="108,154">
              <v:shape style="position:absolute;left:4167;top:13997;width:108;height:154" coordorigin="4167,13997" coordsize="108,154" path="m4186,13997l4167,13997,4167,14151,4181,14151,4181,14058,4180,14038,4179,14018,4192,14018,4186,13997xe" filled="t" fillcolor="#221815" stroked="f">
                <v:path arrowok="t"/>
                <v:fill type="solid"/>
              </v:shape>
              <v:shape style="position:absolute;left:4167;top:13997;width:108;height:154" coordorigin="4167,13997" coordsize="108,154" path="m4275,14018l4262,14018,4263,14022,4262,14043,4261,14058,4261,14151,4275,14151,4275,14018xe" filled="t" fillcolor="#221815" stroked="f">
                <v:path arrowok="t"/>
                <v:fill type="solid"/>
              </v:shape>
              <v:shape style="position:absolute;left:4167;top:13997;width:108;height:154" coordorigin="4167,13997" coordsize="108,154" path="m4192,14018l4180,14018,4190,14053,4216,14136,4226,14136,4233,14114,4221,14114,4218,14103,4215,14093,4211,14082,4192,14018xe" filled="t" fillcolor="#221815" stroked="f">
                <v:path arrowok="t"/>
                <v:fill type="solid"/>
              </v:shape>
              <v:shape style="position:absolute;left:4167;top:13997;width:108;height:154" coordorigin="4167,13997" coordsize="108,154" path="m4275,13997l4257,13997,4231,14082,4228,14093,4225,14103,4222,14114,4233,14114,4252,14053,4262,14018,4275,14018,4275,13997xe" filled="t" fillcolor="#221815" stroked="f">
                <v:path arrowok="t"/>
                <v:fill type="solid"/>
              </v:shape>
            </v:group>
            <v:group style="position:absolute;left:4319;top:13997;width:2;height:154" coordorigin="4319,13997" coordsize="2,154">
              <v:shape style="position:absolute;left:4319;top:13997;width:2;height:154" coordorigin="4319,13997" coordsize="0,154" path="m4319,13997l4319,14151e" filled="f" stroked="t" strokeweight=".847pt" strokecolor="#221815">
                <v:path arrowok="t"/>
              </v:shape>
            </v:group>
            <v:group style="position:absolute;left:4364;top:14137;width:73;height:14" coordorigin="4364,14137" coordsize="73,14">
              <v:shape style="position:absolute;left:4364;top:14137;width:73;height:14" coordorigin="4364,14137" coordsize="73,14" path="m4364,14144l4437,14144e" filled="f" stroked="t" strokeweight=".8pt" strokecolor="#221815">
                <v:path arrowok="t"/>
              </v:shape>
            </v:group>
            <v:group style="position:absolute;left:4371;top:13997;width:2;height:140" coordorigin="4371,13997" coordsize="2,140">
              <v:shape style="position:absolute;left:4371;top:13997;width:2;height:140" coordorigin="4371,13997" coordsize="0,140" path="m4371,13997l4371,14137e" filled="f" stroked="t" strokeweight=".847pt" strokecolor="#221815">
                <v:path arrowok="t"/>
              </v:shape>
            </v:group>
            <v:group style="position:absolute;left:5333;top:13995;width:81;height:160" coordorigin="5333,13995" coordsize="81,160">
              <v:shape style="position:absolute;left:5333;top:13995;width:81;height:160" coordorigin="5333,13995" coordsize="81,160" path="m5343,14128l5335,14139,5343,14148,5352,14154,5372,14154,5385,14149,5394,14140,5357,14140,5349,14135,5343,14128xe" filled="t" fillcolor="#221815" stroked="f">
                <v:path arrowok="t"/>
                <v:fill type="solid"/>
              </v:shape>
              <v:shape style="position:absolute;left:5333;top:13995;width:81;height:160" coordorigin="5333,13995" coordsize="81,160" path="m5412,14085l5392,14085,5397,14099,5390,14123,5379,14136,5366,14140,5394,14140,5396,14138,5405,14120,5411,14093,5412,14085xe" filled="t" fillcolor="#221815" stroked="f">
                <v:path arrowok="t"/>
                <v:fill type="solid"/>
              </v:shape>
              <v:shape style="position:absolute;left:5333;top:13995;width:81;height:160" coordorigin="5333,13995" coordsize="81,160" path="m5368,13995l5350,14002,5338,14019,5333,14045,5337,14071,5350,14087,5369,14093,5380,14093,5392,14085,5412,14085,5412,14076,5380,14076,5358,14075,5350,14059,5350,14028,5361,14015,5385,14013,5401,14013,5399,14010,5385,13999,5368,13995xe" filled="t" fillcolor="#221815" stroked="f">
                <v:path arrowok="t"/>
                <v:fill type="solid"/>
              </v:shape>
              <v:shape style="position:absolute;left:5333;top:13995;width:81;height:160" coordorigin="5333,13995" coordsize="81,160" path="m5401,14013l5385,14013,5395,14031,5400,14059,5394,14066,5380,14076,5412,14076,5413,14057,5409,14030,5401,14013xe" filled="t" fillcolor="#221815" stroked="f">
                <v:path arrowok="t"/>
                <v:fill type="solid"/>
              </v:shape>
            </v:group>
            <v:group style="position:absolute;left:5429;top:13994;width:82;height:159" coordorigin="5429,13994" coordsize="82,159">
              <v:shape style="position:absolute;left:5429;top:13994;width:82;height:159" coordorigin="5429,13994" coordsize="82,159" path="m5437,14122l5429,14133,5437,14142,5453,14150,5479,14153,5496,14145,5500,14140,5454,14140,5444,14131,5437,14122xe" filled="t" fillcolor="#221815" stroked="f">
                <v:path arrowok="t"/>
                <v:fill type="solid"/>
              </v:shape>
              <v:shape style="position:absolute;left:5429;top:13994;width:82;height:159" coordorigin="5429,13994" coordsize="82,159" path="m5498,14008l5471,14008,5487,14017,5492,14042,5481,14058,5456,14064,5475,14080,5492,14092,5497,14111,5489,14132,5470,14140,5500,14140,5507,14128,5511,14100,5501,14081,5484,14071,5484,14070,5496,14061,5504,14044,5505,14016,5498,14008xe" filled="t" fillcolor="#221815" stroked="f">
                <v:path arrowok="t"/>
                <v:fill type="solid"/>
              </v:shape>
              <v:shape style="position:absolute;left:5429;top:13994;width:82;height:159" coordorigin="5429,13994" coordsize="82,159" path="m5469,13994l5450,14000,5434,14013,5442,14024,5449,14015,5459,14009,5471,14008,5498,14008,5491,14000,5469,13994xe" filled="t" fillcolor="#221815" stroked="f">
                <v:path arrowok="t"/>
                <v:fill type="solid"/>
              </v:shape>
            </v:group>
            <v:group style="position:absolute;left:5539;top:14035;width:133;height:117" coordorigin="5539,14035" coordsize="133,117">
              <v:shape style="position:absolute;left:5539;top:14035;width:133;height:117" coordorigin="5539,14035" coordsize="133,117" path="m5551,14038l5539,14038,5539,14151,5554,14151,5554,14068,5563,14056,5565,14055,5553,14055,5551,14038xe" filled="t" fillcolor="#221815" stroked="f">
                <v:path arrowok="t"/>
                <v:fill type="solid"/>
              </v:shape>
              <v:shape style="position:absolute;left:5539;top:14035;width:133;height:117" coordorigin="5539,14035" coordsize="133,117" path="m5608,14050l5593,14050,5599,14059,5599,14151,5613,14151,5613,14068,5622,14057,5610,14057,5608,14050xe" filled="t" fillcolor="#221815" stroked="f">
                <v:path arrowok="t"/>
                <v:fill type="solid"/>
              </v:shape>
              <v:shape style="position:absolute;left:5539;top:14035;width:133;height:117" coordorigin="5539,14035" coordsize="133,117" path="m5665,14050l5652,14050,5658,14059,5658,14151,5672,14151,5671,14060,5665,14050xe" filled="t" fillcolor="#221815" stroked="f">
                <v:path arrowok="t"/>
                <v:fill type="solid"/>
              </v:shape>
              <v:shape style="position:absolute;left:5539;top:14035;width:133;height:117" coordorigin="5539,14035" coordsize="133,117" path="m5643,14035l5631,14035,5621,14044,5610,14057,5622,14057,5622,14056,5631,14050,5665,14050,5661,14041,5643,14035xe" filled="t" fillcolor="#221815" stroked="f">
                <v:path arrowok="t"/>
                <v:fill type="solid"/>
              </v:shape>
              <v:shape style="position:absolute;left:5539;top:14035;width:133;height:117" coordorigin="5539,14035" coordsize="133,117" path="m5599,14035l5572,14035,5562,14044,5553,14055,5565,14055,5572,14050,5608,14050,5607,14043,5599,14035xe" filled="t" fillcolor="#221815" stroked="f">
                <v:path arrowok="t"/>
                <v:fill type="solid"/>
              </v:shape>
            </v:group>
            <v:group style="position:absolute;left:5705;top:14035;width:133;height:117" coordorigin="5705,14035" coordsize="133,117">
              <v:shape style="position:absolute;left:5705;top:14035;width:133;height:117" coordorigin="5705,14035" coordsize="133,117" path="m5717,14038l5705,14038,5705,14151,5719,14151,5719,14068,5729,14056,5730,14055,5718,14055,5717,14038xe" filled="t" fillcolor="#221815" stroked="f">
                <v:path arrowok="t"/>
                <v:fill type="solid"/>
              </v:shape>
              <v:shape style="position:absolute;left:5705;top:14035;width:133;height:117" coordorigin="5705,14035" coordsize="133,117" path="m5774,14050l5758,14050,5764,14059,5764,14151,5779,14151,5779,14068,5787,14057,5776,14057,5774,14050xe" filled="t" fillcolor="#221815" stroked="f">
                <v:path arrowok="t"/>
                <v:fill type="solid"/>
              </v:shape>
              <v:shape style="position:absolute;left:5705;top:14035;width:133;height:117" coordorigin="5705,14035" coordsize="133,117" path="m5831,14050l5817,14050,5823,14059,5823,14151,5838,14151,5836,14060,5831,14050xe" filled="t" fillcolor="#221815" stroked="f">
                <v:path arrowok="t"/>
                <v:fill type="solid"/>
              </v:shape>
              <v:shape style="position:absolute;left:5705;top:14035;width:133;height:117" coordorigin="5705,14035" coordsize="133,117" path="m5808,14035l5797,14035,5786,14044,5776,14057,5787,14057,5788,14056,5796,14050,5831,14050,5826,14041,5808,14035xe" filled="t" fillcolor="#221815" stroked="f">
                <v:path arrowok="t"/>
                <v:fill type="solid"/>
              </v:shape>
              <v:shape style="position:absolute;left:5705;top:14035;width:133;height:117" coordorigin="5705,14035" coordsize="133,117" path="m5764,14035l5738,14035,5727,14044,5719,14055,5730,14055,5737,14050,5774,14050,5772,14043,5764,14035xe" filled="t" fillcolor="#221815" stroked="f">
                <v:path arrowok="t"/>
                <v:fill type="solid"/>
              </v:shape>
            </v:group>
            <v:group style="position:absolute;left:5942;top:14086;width:46;height:13" coordorigin="5942,14086" coordsize="46,13">
              <v:shape style="position:absolute;left:5942;top:14086;width:46;height:13" coordorigin="5942,14086" coordsize="46,13" path="m5942,14093l5987,14093e" filled="f" stroked="t" strokeweight=".774pt" strokecolor="#221815">
                <v:path arrowok="t"/>
              </v:shape>
            </v:group>
            <v:group style="position:absolute;left:6083;top:13995;width:82;height:157" coordorigin="6083,13995" coordsize="82,157">
              <v:shape style="position:absolute;left:6083;top:13995;width:82;height:157" coordorigin="6083,13995" coordsize="82,157" path="m6150,14011l6129,14011,6140,14025,6143,14053,6103,14120,6084,14141,6084,14151,6165,14151,6165,14137,6113,14137,6117,14125,6152,14072,6159,14037,6153,14014,6150,14011xe" filled="t" fillcolor="#221815" stroked="f">
                <v:path arrowok="t"/>
                <v:fill type="solid"/>
              </v:shape>
              <v:shape style="position:absolute;left:6083;top:13995;width:82;height:157" coordorigin="6083,13995" coordsize="82,157" path="m6165,14137l6121,14137,6113,14137,6165,14137,6165,14137xe" filled="t" fillcolor="#221815" stroked="f">
                <v:path arrowok="t"/>
                <v:fill type="solid"/>
              </v:shape>
              <v:shape style="position:absolute;left:6083;top:13995;width:82;height:157" coordorigin="6083,13995" coordsize="82,157" path="m6116,13995l6098,14002,6083,14017,6093,14025,6107,14013,6129,14011,6150,14011,6139,14000,6116,13995xe" filled="t" fillcolor="#221815" stroked="f">
                <v:path arrowok="t"/>
                <v:fill type="solid"/>
              </v:shape>
            </v:group>
            <v:group style="position:absolute;left:6190;top:13997;width:71;height:154" coordorigin="6190,13997" coordsize="71,154">
              <v:shape style="position:absolute;left:6190;top:13997;width:71;height:154" coordorigin="6190,13997" coordsize="71,154" path="m6261,14137l6190,14137,6190,14151,6261,14151,6261,14137xe" filled="t" fillcolor="#221815" stroked="f">
                <v:path arrowok="t"/>
                <v:fill type="solid"/>
              </v:shape>
              <v:shape style="position:absolute;left:6190;top:13997;width:71;height:154" coordorigin="6190,13997" coordsize="71,154" path="m6234,13997l6223,13997,6216,14002,6208,14006,6197,14008,6197,14019,6220,14019,6220,14137,6234,14137,6234,13997xe" filled="t" fillcolor="#221815" stroked="f">
                <v:path arrowok="t"/>
                <v:fill type="solid"/>
              </v:shape>
            </v:group>
            <v:group style="position:absolute;left:6281;top:13995;width:81;height:160" coordorigin="6281,13995" coordsize="81,160">
              <v:shape style="position:absolute;left:6281;top:13995;width:81;height:160" coordorigin="6281,13995" coordsize="81,160" path="m6292,14128l6284,14139,6291,14148,6301,14154,6320,14154,6333,14149,6342,14140,6306,14140,6298,14135,6292,14128xe" filled="t" fillcolor="#221815" stroked="f">
                <v:path arrowok="t"/>
                <v:fill type="solid"/>
              </v:shape>
              <v:shape style="position:absolute;left:6281;top:13995;width:81;height:160" coordorigin="6281,13995" coordsize="81,160" path="m6360,14085l6340,14085,6346,14099,6339,14123,6328,14136,6314,14140,6342,14140,6345,14138,6354,14120,6360,14093,6360,14085xe" filled="t" fillcolor="#221815" stroked="f">
                <v:path arrowok="t"/>
                <v:fill type="solid"/>
              </v:shape>
              <v:shape style="position:absolute;left:6281;top:13995;width:81;height:160" coordorigin="6281,13995" coordsize="81,160" path="m6316,13995l6298,14002,6286,14019,6281,14045,6286,14071,6298,14087,6317,14093,6329,14093,6340,14085,6360,14085,6361,14076,6328,14076,6307,14075,6299,14059,6298,14028,6310,14015,6333,14013,6349,14013,6348,14010,6334,13999,6316,13995xe" filled="t" fillcolor="#221815" stroked="f">
                <v:path arrowok="t"/>
                <v:fill type="solid"/>
              </v:shape>
              <v:shape style="position:absolute;left:6281;top:13995;width:81;height:160" coordorigin="6281,13995" coordsize="81,160" path="m6349,14013l6333,14013,6343,14031,6348,14059,6343,14066,6328,14076,6361,14076,6362,14057,6357,14030,6349,14013xe" filled="t" fillcolor="#221815" stroked="f">
                <v:path arrowok="t"/>
                <v:fill type="solid"/>
              </v:shape>
            </v:group>
            <v:group style="position:absolute;left:6469;top:14035;width:133;height:117" coordorigin="6469,14035" coordsize="133,117">
              <v:shape style="position:absolute;left:6469;top:14035;width:133;height:117" coordorigin="6469,14035" coordsize="133,117" path="m6481,14038l6469,14038,6469,14151,6484,14151,6484,14068,6493,14056,6495,14055,6483,14055,6481,14038xe" filled="t" fillcolor="#221815" stroked="f">
                <v:path arrowok="t"/>
                <v:fill type="solid"/>
              </v:shape>
              <v:shape style="position:absolute;left:6469;top:14035;width:133;height:117" coordorigin="6469,14035" coordsize="133,117" path="m6538,14050l6522,14050,6528,14059,6528,14151,6543,14151,6543,14068,6552,14057,6540,14057,6538,14050xe" filled="t" fillcolor="#221815" stroked="f">
                <v:path arrowok="t"/>
                <v:fill type="solid"/>
              </v:shape>
              <v:shape style="position:absolute;left:6469;top:14035;width:133;height:117" coordorigin="6469,14035" coordsize="133,117" path="m6595,14050l6581,14050,6587,14059,6587,14151,6602,14151,6600,14060,6595,14050xe" filled="t" fillcolor="#221815" stroked="f">
                <v:path arrowok="t"/>
                <v:fill type="solid"/>
              </v:shape>
              <v:shape style="position:absolute;left:6469;top:14035;width:133;height:117" coordorigin="6469,14035" coordsize="133,117" path="m6573,14035l6561,14035,6551,14044,6540,14057,6552,14057,6552,14056,6561,14050,6595,14050,6591,14041,6573,14035xe" filled="t" fillcolor="#221815" stroked="f">
                <v:path arrowok="t"/>
                <v:fill type="solid"/>
              </v:shape>
              <v:shape style="position:absolute;left:6469;top:14035;width:133;height:117" coordorigin="6469,14035" coordsize="133,117" path="m6529,14035l6502,14035,6492,14044,6483,14055,6495,14055,6502,14050,6538,14050,6536,14043,6529,14035xe" filled="t" fillcolor="#221815" stroked="f">
                <v:path arrowok="t"/>
                <v:fill type="solid"/>
              </v:shape>
            </v:group>
            <v:group style="position:absolute;left:6635;top:14035;width:133;height:117" coordorigin="6635,14035" coordsize="133,117">
              <v:shape style="position:absolute;left:6635;top:14035;width:133;height:117" coordorigin="6635,14035" coordsize="133,117" path="m6647,14038l6635,14038,6635,14151,6649,14151,6649,14068,6659,14056,6660,14055,6648,14055,6647,14038xe" filled="t" fillcolor="#221815" stroked="f">
                <v:path arrowok="t"/>
                <v:fill type="solid"/>
              </v:shape>
              <v:shape style="position:absolute;left:6635;top:14035;width:133;height:117" coordorigin="6635,14035" coordsize="133,117" path="m6704,14050l6688,14050,6694,14059,6694,14151,6708,14151,6708,14068,6717,14057,6706,14057,6704,14050xe" filled="t" fillcolor="#221815" stroked="f">
                <v:path arrowok="t"/>
                <v:fill type="solid"/>
              </v:shape>
              <v:shape style="position:absolute;left:6635;top:14035;width:133;height:117" coordorigin="6635,14035" coordsize="133,117" path="m6761,14050l6747,14050,6753,14059,6753,14151,6768,14151,6766,14060,6761,14050xe" filled="t" fillcolor="#221815" stroked="f">
                <v:path arrowok="t"/>
                <v:fill type="solid"/>
              </v:shape>
              <v:shape style="position:absolute;left:6635;top:14035;width:133;height:117" coordorigin="6635,14035" coordsize="133,117" path="m6738,14035l6726,14035,6716,14044,6706,14057,6717,14057,6718,14056,6726,14050,6761,14050,6756,14041,6738,14035xe" filled="t" fillcolor="#221815" stroked="f">
                <v:path arrowok="t"/>
                <v:fill type="solid"/>
              </v:shape>
              <v:shape style="position:absolute;left:6635;top:14035;width:133;height:117" coordorigin="6635,14035" coordsize="133,117" path="m6694,14035l6668,14035,6657,14044,6649,14055,6660,14055,6667,14050,6704,14050,6702,14043,6694,14035xe" filled="t" fillcolor="#221815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.5pt;margin-top:.500015pt;width:595.8pt;height:841.89pt;mso-position-horizontal-relative:page;mso-position-vertical-relative:page;z-index:-75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6001pt;margin-top:88.571014pt;width:479.747pt;height:16.393pt;mso-position-horizontal-relative:page;mso-position-vertical-relative:page;z-index:-75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6001pt;margin-top:104.964012pt;width:125.6848pt;height:16.9014pt;mso-position-horizontal-relative:page;mso-position-vertical-relative:page;z-index:-75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2108pt;margin-top:104.964012pt;width:354.0622pt;height:16.9014pt;mso-position-horizontal-relative:page;mso-position-vertical-relative:page;z-index:-75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6001pt;margin-top:121.865417pt;width:125.6848pt;height:16.9014pt;mso-position-horizontal-relative:page;mso-position-vertical-relative:page;z-index:-74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2108pt;margin-top:121.865417pt;width:354.0622pt;height:16.9014pt;mso-position-horizontal-relative:page;mso-position-vertical-relative:page;z-index:-74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6001pt;margin-top:138.766815pt;width:479.747pt;height:16.8958pt;mso-position-horizontal-relative:page;mso-position-vertical-relative:page;z-index:-74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6001pt;margin-top:155.662613pt;width:125.6848pt;height:16.9059pt;mso-position-horizontal-relative:page;mso-position-vertical-relative:page;z-index:-74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2108pt;margin-top:155.662613pt;width:354.0622pt;height:16.9059pt;mso-position-horizontal-relative:page;mso-position-vertical-relative:page;z-index:-74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6001pt;margin-top:172.568512pt;width:125.6848pt;height:33.8028pt;mso-position-horizontal-relative:page;mso-position-vertical-relative:page;z-index:-74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2108pt;margin-top:172.568512pt;width:354.0622pt;height:16.9014pt;mso-position-horizontal-relative:page;mso-position-vertical-relative:page;z-index:-74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2108pt;margin-top:189.46991pt;width:354.0622pt;height:16.9014pt;mso-position-horizontal-relative:page;mso-position-vertical-relative:page;z-index:-74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6001pt;margin-top:206.371307pt;width:125.6848pt;height:16.9004pt;mso-position-horizontal-relative:page;mso-position-vertical-relative:page;z-index:-74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2108pt;margin-top:206.371307pt;width:354.0622pt;height:16.9004pt;mso-position-horizontal-relative:page;mso-position-vertical-relative:page;z-index:-74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6001pt;margin-top:223.271713pt;width:125.6848pt;height:16.9013pt;mso-position-horizontal-relative:page;mso-position-vertical-relative:page;z-index:-73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2108pt;margin-top:223.271713pt;width:354.0622pt;height:16.9013pt;mso-position-horizontal-relative:page;mso-position-vertical-relative:page;z-index:-73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6001pt;margin-top:240.173019pt;width:125.6848pt;height:16.9014pt;mso-position-horizontal-relative:page;mso-position-vertical-relative:page;z-index:-73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2108pt;margin-top:240.173019pt;width:354.0622pt;height:16.9014pt;mso-position-horizontal-relative:page;mso-position-vertical-relative:page;z-index:-73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6001pt;margin-top:257.074402pt;width:479.747pt;height:16.8965pt;mso-position-horizontal-relative:page;mso-position-vertical-relative:page;z-index:-73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6001pt;margin-top:273.970917pt;width:125.6848pt;height:33.806600pt;mso-position-horizontal-relative:page;mso-position-vertical-relative:page;z-index:-73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2108pt;margin-top:273.970917pt;width:354.0622pt;height:16.906200pt;mso-position-horizontal-relative:page;mso-position-vertical-relative:page;z-index:-73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2108pt;margin-top:290.877106pt;width:354.0622pt;height:16.9004pt;mso-position-horizontal-relative:page;mso-position-vertical-relative:page;z-index:-73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6001pt;margin-top:307.777527pt;width:125.6848pt;height:16.9014pt;mso-position-horizontal-relative:page;mso-position-vertical-relative:page;z-index:-73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2108pt;margin-top:307.777527pt;width:354.0622pt;height:16.9014pt;mso-position-horizontal-relative:page;mso-position-vertical-relative:page;z-index:-73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6001pt;margin-top:324.678925pt;width:125.6848pt;height:16.9013pt;mso-position-horizontal-relative:page;mso-position-vertical-relative:page;z-index:-72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2108pt;margin-top:324.678925pt;width:354.0622pt;height:16.9013pt;mso-position-horizontal-relative:page;mso-position-vertical-relative:page;z-index:-72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6001pt;margin-top:341.5802pt;width:479.747pt;height:16.8966pt;mso-position-horizontal-relative:page;mso-position-vertical-relative:page;z-index:-72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6001pt;margin-top:358.476807pt;width:125.6848pt;height:16.9052pt;mso-position-horizontal-relative:page;mso-position-vertical-relative:page;z-index:-72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2108pt;margin-top:358.476807pt;width:354.0622pt;height:16.9052pt;mso-position-horizontal-relative:page;mso-position-vertical-relative:page;z-index:-72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6001pt;margin-top:375.382019pt;width:125.6848pt;height:16.9013pt;mso-position-horizontal-relative:page;mso-position-vertical-relative:page;z-index:-72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2108pt;margin-top:375.382019pt;width:354.0622pt;height:16.9013pt;mso-position-horizontal-relative:page;mso-position-vertical-relative:page;z-index:-72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6001pt;margin-top:392.283325pt;width:125.6848pt;height:16.9014pt;mso-position-horizontal-relative:page;mso-position-vertical-relative:page;z-index:-72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2108pt;margin-top:392.283325pt;width:354.0622pt;height:16.9014pt;mso-position-horizontal-relative:page;mso-position-vertical-relative:page;z-index:-72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6001pt;margin-top:409.184723pt;width:125.6848pt;height:16.9014pt;mso-position-horizontal-relative:page;mso-position-vertical-relative:page;z-index:-72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2108pt;margin-top:409.184723pt;width:354.0622pt;height:16.9014pt;mso-position-horizontal-relative:page;mso-position-vertical-relative:page;z-index:-71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6001pt;margin-top:426.086121pt;width:125.6848pt;height:16.9004pt;mso-position-horizontal-relative:page;mso-position-vertical-relative:page;z-index:-71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2108pt;margin-top:426.086121pt;width:354.0622pt;height:16.9004pt;mso-position-horizontal-relative:page;mso-position-vertical-relative:page;z-index:-71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6001pt;margin-top:442.986511pt;width:125.6848pt;height:50.70410pt;mso-position-horizontal-relative:page;mso-position-vertical-relative:page;z-index:-71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2108pt;margin-top:442.986511pt;width:354.0622pt;height:16.9013pt;mso-position-horizontal-relative:page;mso-position-vertical-relative:page;z-index:-71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2108pt;margin-top:459.887817pt;width:354.0622pt;height:16.9014pt;mso-position-horizontal-relative:page;mso-position-vertical-relative:page;z-index:-71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2108pt;margin-top:476.789215pt;width:354.0622pt;height:16.9014pt;mso-position-horizontal-relative:page;mso-position-vertical-relative:page;z-index:-71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6001pt;margin-top:493.690613pt;width:125.6848pt;height:16.9013pt;mso-position-horizontal-relative:page;mso-position-vertical-relative:page;z-index:-71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2108pt;margin-top:493.690613pt;width:354.0622pt;height:16.9013pt;mso-position-horizontal-relative:page;mso-position-vertical-relative:page;z-index:-71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6001pt;margin-top:510.591919pt;width:479.747pt;height:16.89575pt;mso-position-horizontal-relative:page;mso-position-vertical-relative:page;z-index:-71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6001pt;margin-top:527.487671pt;width:125.6848pt;height:16.90605pt;mso-position-horizontal-relative:page;mso-position-vertical-relative:page;z-index:-70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2108pt;margin-top:527.487671pt;width:354.0622pt;height:16.90605pt;mso-position-horizontal-relative:page;mso-position-vertical-relative:page;z-index:-70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6001pt;margin-top:544.393738pt;width:125.6848pt;height:16.9014pt;mso-position-horizontal-relative:page;mso-position-vertical-relative:page;z-index:-70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2108pt;margin-top:544.393738pt;width:354.0622pt;height:16.9014pt;mso-position-horizontal-relative:page;mso-position-vertical-relative:page;z-index:-70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6001pt;margin-top:561.295105pt;width:125.6848pt;height:33.801700pt;mso-position-horizontal-relative:page;mso-position-vertical-relative:page;z-index:-70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2108pt;margin-top:561.295105pt;width:354.0622pt;height:33.801700pt;mso-position-horizontal-relative:page;mso-position-vertical-relative:page;z-index:-70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6001pt;margin-top:595.096802pt;width:479.747pt;height:16.8963pt;mso-position-horizontal-relative:page;mso-position-vertical-relative:page;z-index:-70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526001pt;margin-top:611.993103pt;width:125.6848pt;height:101.4119pt;mso-position-horizontal-relative:page;mso-position-vertical-relative:page;z-index:-70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2108pt;margin-top:611.993103pt;width:354.0622pt;height:16.9065pt;mso-position-horizontal-relative:page;mso-position-vertical-relative:page;z-index:-70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2108pt;margin-top:628.899597pt;width:354.0622pt;height:16.9013pt;mso-position-horizontal-relative:page;mso-position-vertical-relative:page;z-index:-70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2108pt;margin-top:645.800903pt;width:354.0622pt;height:16.9004pt;mso-position-horizontal-relative:page;mso-position-vertical-relative:page;z-index:-69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2108pt;margin-top:662.701294pt;width:354.0622pt;height:16.9014pt;mso-position-horizontal-relative:page;mso-position-vertical-relative:page;z-index:-69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2108pt;margin-top:679.602722pt;width:354.0622pt;height:16.9014pt;mso-position-horizontal-relative:page;mso-position-vertical-relative:page;z-index:-69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2108pt;margin-top:696.504089pt;width:354.0622pt;height:16.9009pt;mso-position-horizontal-relative:page;mso-position-vertical-relative:page;z-index:-69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sectPr>
      <w:pgSz w:w="11936" w:h="16860"/>
      <w:pgMar w:top="1560" w:bottom="280" w:left="1060" w:right="1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E3250(中文)</dc:title>
  <dcterms:created xsi:type="dcterms:W3CDTF">2020-11-25T11:05:00Z</dcterms:created>
  <dcterms:modified xsi:type="dcterms:W3CDTF">2020-11-25T11:05:00Z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2020-01-14T00:00:00Z</vt:filetime>
  </property>
  <property fmtid="{D5CDD505-2E9C-101B-9397-08002B2CF9AE}" pid="3" name="LastSaved">
    <vt:filetime>2020-11-25T00:00:00Z</vt:filetime>
  </property>
</Properties>
</file>